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452412" w14:textId="77777777" w:rsidR="002A6A19" w:rsidRDefault="00EB3E3D">
      <w:r>
        <w:rPr>
          <w:rFonts w:ascii="Arial" w:hAnsi="Arial" w:cs="Arial"/>
          <w:b/>
          <w:noProof/>
          <w:color w:val="000000" w:themeColor="text1"/>
          <w:sz w:val="24"/>
          <w:szCs w:val="24"/>
          <w:lang w:eastAsia="nl-NL"/>
        </w:rPr>
        <mc:AlternateContent>
          <mc:Choice Requires="wpg">
            <w:drawing>
              <wp:anchor distT="0" distB="0" distL="114300" distR="114300" simplePos="0" relativeHeight="251720192" behindDoc="0" locked="0" layoutInCell="1" allowOverlap="1" wp14:anchorId="2BBF10C2" wp14:editId="5BF2B9EB">
                <wp:simplePos x="0" y="0"/>
                <wp:positionH relativeFrom="margin">
                  <wp:posOffset>38100</wp:posOffset>
                </wp:positionH>
                <wp:positionV relativeFrom="paragraph">
                  <wp:posOffset>290311</wp:posOffset>
                </wp:positionV>
                <wp:extent cx="1554480" cy="290830"/>
                <wp:effectExtent l="57150" t="0" r="0" b="109220"/>
                <wp:wrapSquare wrapText="bothSides"/>
                <wp:docPr id="32" name="Groep 32"/>
                <wp:cNvGraphicFramePr/>
                <a:graphic xmlns:a="http://schemas.openxmlformats.org/drawingml/2006/main">
                  <a:graphicData uri="http://schemas.microsoft.com/office/word/2010/wordprocessingGroup">
                    <wpg:wgp>
                      <wpg:cNvGrpSpPr/>
                      <wpg:grpSpPr>
                        <a:xfrm>
                          <a:off x="0" y="0"/>
                          <a:ext cx="1554480" cy="290830"/>
                          <a:chOff x="0" y="0"/>
                          <a:chExt cx="1554480" cy="290830"/>
                        </a:xfrm>
                      </wpg:grpSpPr>
                      <wps:wsp>
                        <wps:cNvPr id="21" name="Tekstvak 2"/>
                        <wps:cNvSpPr txBox="1">
                          <a:spLocks noChangeArrowheads="1"/>
                        </wps:cNvSpPr>
                        <wps:spPr bwMode="auto">
                          <a:xfrm>
                            <a:off x="335280" y="60960"/>
                            <a:ext cx="1219200" cy="229870"/>
                          </a:xfrm>
                          <a:prstGeom prst="rect">
                            <a:avLst/>
                          </a:prstGeom>
                          <a:solidFill>
                            <a:srgbClr val="FFFFFF"/>
                          </a:solidFill>
                          <a:ln w="9525">
                            <a:noFill/>
                            <a:miter lim="800000"/>
                            <a:headEnd/>
                            <a:tailEnd/>
                          </a:ln>
                          <a:effectLst/>
                        </wps:spPr>
                        <wps:txbx>
                          <w:txbxContent>
                            <w:p w14:paraId="6651A03D" w14:textId="77777777" w:rsidR="00EB3E3D" w:rsidRPr="00046B92" w:rsidRDefault="00EB3E3D" w:rsidP="00EB3E3D">
                              <w:pPr>
                                <w:rPr>
                                  <w:rFonts w:ascii="Arial" w:hAnsi="Arial" w:cs="Arial"/>
                                  <w:b/>
                                  <w:color w:val="49702E"/>
                                  <w:sz w:val="16"/>
                                  <w:szCs w:val="16"/>
                                </w:rPr>
                              </w:pPr>
                              <w:r w:rsidRPr="00046B92">
                                <w:rPr>
                                  <w:rFonts w:ascii="Arial" w:hAnsi="Arial" w:cs="Arial"/>
                                  <w:b/>
                                  <w:color w:val="49702E"/>
                                  <w:sz w:val="16"/>
                                  <w:szCs w:val="16"/>
                                </w:rPr>
                                <w:t>Individuele opdracht</w:t>
                              </w:r>
                            </w:p>
                          </w:txbxContent>
                        </wps:txbx>
                        <wps:bodyPr rot="0" vert="horz" wrap="square" lIns="91440" tIns="45720" rIns="91440" bIns="45720" anchor="t" anchorCtr="0">
                          <a:noAutofit/>
                        </wps:bodyPr>
                      </wps:wsp>
                      <pic:pic xmlns:pic="http://schemas.openxmlformats.org/drawingml/2006/picture">
                        <pic:nvPicPr>
                          <pic:cNvPr id="15" name="Afbeelding 15" descr="C:\Users\p0002360\AppData\Local\Microsoft\Windows\INetCache\Content.MSO\B6A2D7EC.tmp"/>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solidFill>
                            <a:schemeClr val="accent6">
                              <a:lumMod val="60000"/>
                              <a:lumOff val="40000"/>
                            </a:schemeClr>
                          </a:solidFill>
                          <a:ln>
                            <a:noFill/>
                          </a:ln>
                          <a:effectLst>
                            <a:outerShdw blurRad="50800" dist="50800" dir="5400000" algn="ctr" rotWithShape="0">
                              <a:schemeClr val="accent6"/>
                            </a:outerShdw>
                          </a:effectLst>
                        </pic:spPr>
                      </pic:pic>
                    </wpg:wgp>
                  </a:graphicData>
                </a:graphic>
              </wp:anchor>
            </w:drawing>
          </mc:Choice>
          <mc:Fallback>
            <w:pict>
              <v:group w14:anchorId="2BBF10C2" id="Groep 32" o:spid="_x0000_s1026" style="position:absolute;margin-left:3pt;margin-top:22.85pt;width:122.4pt;height:22.9pt;z-index:251720192;mso-position-horizontal-relative:margin" coordsize="15544,2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">
                <v:shapetype id="_x0000_t202" coordsize="21600,21600" o:spt="202" path="m,l,21600r21600,l21600,xe">
                  <v:stroke joinstyle="miter"/>
                  <v:path gradientshapeok="t" o:connecttype="rect"/>
                </v:shapetype>
                <v:shape id="Tekstvak 2" o:spid="_x0000_s1027" type="#_x0000_t202" style="position:absolute;left:3352;top:609;width:12192;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6651A03D" w14:textId="77777777" w:rsidR="00EB3E3D" w:rsidRPr="00046B92" w:rsidRDefault="00EB3E3D" w:rsidP="00EB3E3D">
                        <w:pPr>
                          <w:rPr>
                            <w:rFonts w:ascii="Arial" w:hAnsi="Arial" w:cs="Arial"/>
                            <w:b/>
                            <w:color w:val="49702E"/>
                            <w:sz w:val="16"/>
                            <w:szCs w:val="16"/>
                          </w:rPr>
                        </w:pPr>
                        <w:r w:rsidRPr="00046B92">
                          <w:rPr>
                            <w:rFonts w:ascii="Arial" w:hAnsi="Arial" w:cs="Arial"/>
                            <w:b/>
                            <w:color w:val="49702E"/>
                            <w:sz w:val="16"/>
                            <w:szCs w:val="16"/>
                          </w:rPr>
                          <w:t>Individuele opdracht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5" o:spid="_x0000_s1028" type="#_x0000_t75" style="position:absolute;width:2895;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" filled="t" fillcolor="#a8d08d [1945]">
                  <v:imagedata r:id="rId12" o:title="B6A2D7EC"/>
                  <v:shadow on="t" color="#70ad47 [3209]" offset="0,4pt"/>
                  <v:path arrowok="t"/>
                </v:shape>
                <w10:wrap type="square" anchorx="margin"/>
              </v:group>
            </w:pict>
          </mc:Fallback>
        </mc:AlternateContent>
      </w:r>
    </w:p>
    <w:p w14:paraId="0D85901F" w14:textId="77777777" w:rsidR="00B321C1" w:rsidRDefault="00EB3E3D">
      <w:pPr>
        <w:rPr>
          <w:rFonts w:ascii="Arial" w:hAnsi="Arial" w:cs="Arial"/>
          <w:b/>
          <w:color w:val="000000" w:themeColor="text1"/>
          <w:sz w:val="24"/>
          <w:szCs w:val="24"/>
        </w:rPr>
      </w:pPr>
      <w:r>
        <w:rPr>
          <w:noProof/>
          <w:lang w:eastAsia="nl-NL"/>
        </w:rPr>
        <mc:AlternateContent>
          <mc:Choice Requires="wpg">
            <w:drawing>
              <wp:anchor distT="0" distB="0" distL="114300" distR="114300" simplePos="0" relativeHeight="251722240" behindDoc="0" locked="0" layoutInCell="1" allowOverlap="1" wp14:anchorId="09D3453D" wp14:editId="0913F8F9">
                <wp:simplePos x="0" y="0"/>
                <wp:positionH relativeFrom="margin">
                  <wp:align>right</wp:align>
                </wp:positionH>
                <wp:positionV relativeFrom="paragraph">
                  <wp:posOffset>20955</wp:posOffset>
                </wp:positionV>
                <wp:extent cx="1743075" cy="286385"/>
                <wp:effectExtent l="171450" t="114300" r="9525" b="227965"/>
                <wp:wrapNone/>
                <wp:docPr id="53" name="Groep 53"/>
                <wp:cNvGraphicFramePr/>
                <a:graphic xmlns:a="http://schemas.openxmlformats.org/drawingml/2006/main">
                  <a:graphicData uri="http://schemas.microsoft.com/office/word/2010/wordprocessingGroup">
                    <wpg:wgp>
                      <wpg:cNvGrpSpPr/>
                      <wpg:grpSpPr>
                        <a:xfrm>
                          <a:off x="0" y="0"/>
                          <a:ext cx="1743075" cy="286385"/>
                          <a:chOff x="0" y="0"/>
                          <a:chExt cx="1743075" cy="286385"/>
                        </a:xfrm>
                      </wpg:grpSpPr>
                      <pic:pic xmlns:pic="http://schemas.openxmlformats.org/drawingml/2006/picture">
                        <pic:nvPicPr>
                          <pic:cNvPr id="54" name="Afbeelding 54" descr="C:\Users\p0002360\Downloads\time.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a:effectLst>
                            <a:outerShdw blurRad="177800" dist="50800" dir="5400000" algn="ctr" rotWithShape="0">
                              <a:schemeClr val="accent6">
                                <a:lumMod val="75000"/>
                              </a:schemeClr>
                            </a:outerShdw>
                            <a:softEdge rad="0"/>
                          </a:effectLst>
                        </pic:spPr>
                      </pic:pic>
                      <wps:wsp>
                        <wps:cNvPr id="55" name="Tekstvak 2"/>
                        <wps:cNvSpPr txBox="1">
                          <a:spLocks noChangeArrowheads="1"/>
                        </wps:cNvSpPr>
                        <wps:spPr bwMode="auto">
                          <a:xfrm>
                            <a:off x="365760" y="54864"/>
                            <a:ext cx="1377315" cy="231140"/>
                          </a:xfrm>
                          <a:prstGeom prst="rect">
                            <a:avLst/>
                          </a:prstGeom>
                          <a:solidFill>
                            <a:srgbClr val="FFFFFF"/>
                          </a:solidFill>
                          <a:ln w="9525">
                            <a:noFill/>
                            <a:miter lim="800000"/>
                            <a:headEnd/>
                            <a:tailEnd/>
                          </a:ln>
                          <a:effectLst/>
                        </wps:spPr>
                        <wps:txbx>
                          <w:txbxContent>
                            <w:p w14:paraId="30CC2277" w14:textId="77777777" w:rsidR="00EB3E3D" w:rsidRPr="002A6A19" w:rsidRDefault="00EB3E3D" w:rsidP="00EB3E3D">
                              <w:pPr>
                                <w:rPr>
                                  <w:b/>
                                  <w:color w:val="385623" w:themeColor="accent6" w:themeShade="80"/>
                                  <w:sz w:val="16"/>
                                  <w:szCs w:val="16"/>
                                </w:rPr>
                              </w:pPr>
                              <w:r>
                                <w:rPr>
                                  <w:b/>
                                  <w:color w:val="385623" w:themeColor="accent6" w:themeShade="80"/>
                                  <w:sz w:val="16"/>
                                  <w:szCs w:val="16"/>
                                </w:rPr>
                                <w:t xml:space="preserve">   Tijdsduur: 1/2</w:t>
                              </w:r>
                              <w:r w:rsidRPr="002A6A19">
                                <w:rPr>
                                  <w:b/>
                                  <w:color w:val="385623" w:themeColor="accent6" w:themeShade="80"/>
                                  <w:sz w:val="16"/>
                                  <w:szCs w:val="16"/>
                                </w:rPr>
                                <w:t xml:space="preserve"> uur</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9D3453D" id="Groep 53" o:spid="_x0000_s1029" style="position:absolute;margin-left:86.05pt;margin-top:1.65pt;width:137.25pt;height:22.55pt;z-index:251722240;mso-position-horizontal:right;mso-position-horizontal-relative:margin;mso-width-relative:margin" coordsize="17430,2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">
                <v:shape id="Afbeelding 54" o:spid="_x0000_s1030" type="#_x0000_t75" style="position:absolute;width:2863;height:2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">
                  <v:imagedata r:id="rId14" o:title="time"/>
                  <v:shadow on="t" color="#538135 [2409]" offset="0,4pt"/>
                  <v:path arrowok="t"/>
                </v:shape>
                <v:shape id="Tekstvak 2" o:spid="_x0000_s1031" type="#_x0000_t202" style="position:absolute;left:3657;top:548;width:13773;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" stroked="f">
                  <v:textbox>
                    <w:txbxContent>
                      <w:p w14:paraId="30CC2277" w14:textId="77777777" w:rsidR="00EB3E3D" w:rsidRPr="002A6A19" w:rsidRDefault="00EB3E3D" w:rsidP="00EB3E3D">
                        <w:pPr>
                          <w:rPr>
                            <w:b/>
                            <w:color w:val="385623" w:themeColor="accent6" w:themeShade="80"/>
                            <w:sz w:val="16"/>
                            <w:szCs w:val="16"/>
                          </w:rPr>
                        </w:pPr>
                        <w:r>
                          <w:rPr>
                            <w:b/>
                            <w:color w:val="385623" w:themeColor="accent6" w:themeShade="80"/>
                            <w:sz w:val="16"/>
                            <w:szCs w:val="16"/>
                          </w:rPr>
                          <w:t xml:space="preserve">   Tijdsduur: 1/2</w:t>
                        </w:r>
                        <w:r w:rsidRPr="002A6A19">
                          <w:rPr>
                            <w:b/>
                            <w:color w:val="385623" w:themeColor="accent6" w:themeShade="80"/>
                            <w:sz w:val="16"/>
                            <w:szCs w:val="16"/>
                          </w:rPr>
                          <w:t xml:space="preserve"> uur</w:t>
                        </w:r>
                      </w:p>
                    </w:txbxContent>
                  </v:textbox>
                </v:shape>
                <w10:wrap anchorx="margin"/>
              </v:group>
            </w:pict>
          </mc:Fallback>
        </mc:AlternateContent>
      </w:r>
    </w:p>
    <w:p w14:paraId="57F6B6F9" w14:textId="77777777" w:rsidR="0006038A" w:rsidRDefault="0006038A">
      <w:pPr>
        <w:rPr>
          <w:rFonts w:ascii="Arial" w:hAnsi="Arial" w:cs="Arial"/>
          <w:b/>
          <w:color w:val="000000" w:themeColor="text1"/>
          <w:sz w:val="24"/>
          <w:szCs w:val="24"/>
        </w:rPr>
      </w:pPr>
    </w:p>
    <w:p w14:paraId="2ED653C3" w14:textId="77777777" w:rsidR="003440EA" w:rsidRDefault="003440EA">
      <w:pPr>
        <w:rPr>
          <w:rFonts w:ascii="Arial" w:hAnsi="Arial" w:cs="Arial"/>
          <w:b/>
          <w:color w:val="000000" w:themeColor="text1"/>
          <w:sz w:val="24"/>
          <w:szCs w:val="24"/>
        </w:rPr>
      </w:pPr>
    </w:p>
    <w:tbl>
      <w:tblPr>
        <w:tblStyle w:val="Tabelraster"/>
        <w:tblW w:w="0" w:type="auto"/>
        <w:tblLook w:val="04A0" w:firstRow="1" w:lastRow="0" w:firstColumn="1" w:lastColumn="0" w:noHBand="0" w:noVBand="1"/>
      </w:tblPr>
      <w:tblGrid>
        <w:gridCol w:w="9062"/>
      </w:tblGrid>
      <w:tr w:rsidR="00C47A97" w14:paraId="5A025FF1" w14:textId="77777777" w:rsidTr="00C47A97">
        <w:tc>
          <w:tcPr>
            <w:tcW w:w="9062" w:type="dxa"/>
          </w:tcPr>
          <w:p w14:paraId="6F58297E" w14:textId="77777777" w:rsidR="00C47A97" w:rsidRDefault="00C47A97" w:rsidP="00C47A97">
            <w:pPr>
              <w:rPr>
                <w:rFonts w:ascii="Arial" w:hAnsi="Arial" w:cs="Arial"/>
                <w:b/>
                <w:color w:val="000000" w:themeColor="text1"/>
                <w:sz w:val="24"/>
                <w:szCs w:val="24"/>
              </w:rPr>
            </w:pPr>
            <w:r>
              <w:rPr>
                <w:rFonts w:ascii="Arial" w:hAnsi="Arial" w:cs="Arial"/>
                <w:b/>
                <w:color w:val="000000" w:themeColor="text1"/>
                <w:sz w:val="24"/>
                <w:szCs w:val="24"/>
              </w:rPr>
              <w:t>De situatie</w:t>
            </w:r>
            <w:r w:rsidRPr="00323CF5">
              <w:rPr>
                <w:rFonts w:ascii="Arial" w:hAnsi="Arial" w:cs="Arial"/>
                <w:b/>
                <w:color w:val="000000" w:themeColor="text1"/>
                <w:sz w:val="24"/>
                <w:szCs w:val="24"/>
              </w:rPr>
              <w:t>:</w:t>
            </w:r>
          </w:p>
          <w:p w14:paraId="243CB5D2" w14:textId="77777777" w:rsidR="00C47A97" w:rsidRPr="00C47A97" w:rsidRDefault="001F5A56" w:rsidP="00C47A97">
            <w:pPr>
              <w:rPr>
                <w:rFonts w:ascii="Arial" w:hAnsi="Arial" w:cs="Arial"/>
                <w:color w:val="000000" w:themeColor="text1"/>
                <w:sz w:val="24"/>
                <w:szCs w:val="24"/>
              </w:rPr>
            </w:pPr>
            <w:r>
              <w:rPr>
                <w:rFonts w:ascii="Arial" w:hAnsi="Arial" w:cs="Arial"/>
                <w:color w:val="000000" w:themeColor="text1"/>
                <w:sz w:val="24"/>
                <w:szCs w:val="24"/>
              </w:rPr>
              <w:t xml:space="preserve">Communicatie is belangrijk voor het overbrengen van informatie. Het lijkt zo simpel maar toch kan er veel fout gaan </w:t>
            </w:r>
          </w:p>
          <w:p w14:paraId="4817F442" w14:textId="77777777" w:rsidR="00C47A97" w:rsidRDefault="00C47A97">
            <w:pPr>
              <w:rPr>
                <w:rFonts w:ascii="Arial" w:hAnsi="Arial" w:cs="Arial"/>
                <w:b/>
                <w:color w:val="000000" w:themeColor="text1"/>
                <w:sz w:val="24"/>
                <w:szCs w:val="24"/>
              </w:rPr>
            </w:pPr>
          </w:p>
        </w:tc>
      </w:tr>
    </w:tbl>
    <w:p w14:paraId="282783D5" w14:textId="77777777" w:rsidR="00C47A97" w:rsidRPr="00C47A97" w:rsidRDefault="00C47A97" w:rsidP="00C47A97">
      <w:pPr>
        <w:spacing w:after="0"/>
        <w:rPr>
          <w:rFonts w:ascii="Arial" w:hAnsi="Arial" w:cs="Arial"/>
          <w:b/>
          <w:color w:val="000000" w:themeColor="text1"/>
          <w:sz w:val="12"/>
          <w:szCs w:val="12"/>
        </w:rPr>
      </w:pPr>
    </w:p>
    <w:tbl>
      <w:tblPr>
        <w:tblStyle w:val="Tabelraster"/>
        <w:tblW w:w="0" w:type="auto"/>
        <w:tblLook w:val="04A0" w:firstRow="1" w:lastRow="0" w:firstColumn="1" w:lastColumn="0" w:noHBand="0" w:noVBand="1"/>
      </w:tblPr>
      <w:tblGrid>
        <w:gridCol w:w="4531"/>
        <w:gridCol w:w="236"/>
        <w:gridCol w:w="4295"/>
      </w:tblGrid>
      <w:tr w:rsidR="003440EA" w14:paraId="318B1B7B" w14:textId="77777777" w:rsidTr="003440EA">
        <w:tc>
          <w:tcPr>
            <w:tcW w:w="4531" w:type="dxa"/>
            <w:tcBorders>
              <w:bottom w:val="single" w:sz="4" w:space="0" w:color="auto"/>
              <w:right w:val="single" w:sz="4" w:space="0" w:color="auto"/>
            </w:tcBorders>
            <w:shd w:val="clear" w:color="auto" w:fill="BDD6EE" w:themeFill="accent1" w:themeFillTint="66"/>
          </w:tcPr>
          <w:p w14:paraId="0EF94FB5" w14:textId="77777777" w:rsidR="003440EA" w:rsidRDefault="003440EA" w:rsidP="003440EA">
            <w:pPr>
              <w:rPr>
                <w:rFonts w:ascii="Arial" w:hAnsi="Arial" w:cs="Arial"/>
                <w:b/>
                <w:color w:val="000000" w:themeColor="text1"/>
                <w:sz w:val="24"/>
                <w:szCs w:val="24"/>
              </w:rPr>
            </w:pPr>
            <w:r w:rsidRPr="00323CF5">
              <w:rPr>
                <w:rFonts w:ascii="Arial" w:hAnsi="Arial" w:cs="Arial"/>
                <w:b/>
                <w:color w:val="000000" w:themeColor="text1"/>
                <w:sz w:val="24"/>
                <w:szCs w:val="24"/>
              </w:rPr>
              <w:t>Dit heb je nodig:</w:t>
            </w:r>
          </w:p>
          <w:p w14:paraId="0D73979E" w14:textId="77777777" w:rsidR="003440EA" w:rsidRDefault="001F5A56" w:rsidP="001F5A56">
            <w:pPr>
              <w:rPr>
                <w:rFonts w:ascii="Arial" w:hAnsi="Arial" w:cs="Arial"/>
                <w:color w:val="000000" w:themeColor="text1"/>
                <w:sz w:val="24"/>
                <w:szCs w:val="24"/>
              </w:rPr>
            </w:pPr>
            <w:r>
              <w:rPr>
                <w:rFonts w:ascii="Arial" w:hAnsi="Arial" w:cs="Arial"/>
                <w:color w:val="000000" w:themeColor="text1"/>
                <w:sz w:val="24"/>
                <w:szCs w:val="24"/>
              </w:rPr>
              <w:t>-Deze lesbrief (of opdracht)</w:t>
            </w:r>
          </w:p>
          <w:p w14:paraId="268C391B" w14:textId="77777777" w:rsidR="001F5A56" w:rsidRPr="001F5A56" w:rsidRDefault="001F5A56" w:rsidP="001F5A56">
            <w:pPr>
              <w:rPr>
                <w:rFonts w:ascii="Arial" w:hAnsi="Arial" w:cs="Arial"/>
                <w:color w:val="000000" w:themeColor="text1"/>
                <w:sz w:val="24"/>
                <w:szCs w:val="24"/>
              </w:rPr>
            </w:pPr>
            <w:r>
              <w:rPr>
                <w:rFonts w:ascii="Arial" w:hAnsi="Arial" w:cs="Arial"/>
                <w:color w:val="000000" w:themeColor="text1"/>
                <w:sz w:val="24"/>
                <w:szCs w:val="24"/>
              </w:rPr>
              <w:t xml:space="preserve">-Pen </w:t>
            </w:r>
          </w:p>
        </w:tc>
        <w:tc>
          <w:tcPr>
            <w:tcW w:w="236" w:type="dxa"/>
            <w:tcBorders>
              <w:top w:val="nil"/>
              <w:left w:val="single" w:sz="4" w:space="0" w:color="auto"/>
              <w:bottom w:val="nil"/>
              <w:right w:val="single" w:sz="4" w:space="0" w:color="auto"/>
            </w:tcBorders>
          </w:tcPr>
          <w:p w14:paraId="6C7776D4" w14:textId="77777777" w:rsidR="003440EA" w:rsidRDefault="003440EA">
            <w:pPr>
              <w:rPr>
                <w:rFonts w:ascii="Arial" w:hAnsi="Arial" w:cs="Arial"/>
                <w:b/>
                <w:color w:val="000000" w:themeColor="text1"/>
                <w:sz w:val="24"/>
                <w:szCs w:val="24"/>
              </w:rPr>
            </w:pPr>
          </w:p>
        </w:tc>
        <w:tc>
          <w:tcPr>
            <w:tcW w:w="4295" w:type="dxa"/>
            <w:tcBorders>
              <w:left w:val="single" w:sz="4" w:space="0" w:color="auto"/>
              <w:bottom w:val="single" w:sz="4" w:space="0" w:color="auto"/>
            </w:tcBorders>
            <w:shd w:val="clear" w:color="auto" w:fill="F7CAAC" w:themeFill="accent2" w:themeFillTint="66"/>
          </w:tcPr>
          <w:p w14:paraId="3E16A1CB" w14:textId="77777777" w:rsidR="003440EA" w:rsidRPr="00323CF5" w:rsidRDefault="003440EA" w:rsidP="003440EA">
            <w:pPr>
              <w:rPr>
                <w:rFonts w:ascii="Arial" w:hAnsi="Arial" w:cs="Arial"/>
                <w:b/>
                <w:color w:val="000000" w:themeColor="text1"/>
                <w:sz w:val="24"/>
                <w:szCs w:val="24"/>
              </w:rPr>
            </w:pPr>
            <w:r w:rsidRPr="00323CF5">
              <w:rPr>
                <w:rFonts w:ascii="Arial" w:hAnsi="Arial" w:cs="Arial"/>
                <w:b/>
                <w:color w:val="000000" w:themeColor="text1"/>
                <w:sz w:val="24"/>
                <w:szCs w:val="24"/>
              </w:rPr>
              <w:t>Dit leer je:</w:t>
            </w:r>
          </w:p>
          <w:p w14:paraId="0549CF7A" w14:textId="77777777" w:rsidR="003440EA" w:rsidRPr="001F5A56" w:rsidRDefault="001F5A56" w:rsidP="001F5A56">
            <w:pPr>
              <w:pStyle w:val="Lijstalinea"/>
              <w:numPr>
                <w:ilvl w:val="0"/>
                <w:numId w:val="19"/>
              </w:numPr>
              <w:rPr>
                <w:rFonts w:ascii="Arial" w:hAnsi="Arial" w:cs="Arial"/>
                <w:color w:val="000000" w:themeColor="text1"/>
                <w:sz w:val="24"/>
                <w:szCs w:val="24"/>
              </w:rPr>
            </w:pPr>
            <w:r w:rsidRPr="001F5A56">
              <w:rPr>
                <w:rFonts w:ascii="Arial" w:hAnsi="Arial" w:cs="Arial"/>
                <w:color w:val="000000" w:themeColor="text1"/>
                <w:sz w:val="24"/>
                <w:szCs w:val="24"/>
              </w:rPr>
              <w:t xml:space="preserve">Verschillende vormen van communicatie </w:t>
            </w:r>
          </w:p>
          <w:p w14:paraId="7BA92FEB" w14:textId="77777777" w:rsidR="001F5A56" w:rsidRPr="001F5A56" w:rsidRDefault="001F5A56" w:rsidP="001F5A56">
            <w:pPr>
              <w:pStyle w:val="Lijstalinea"/>
              <w:numPr>
                <w:ilvl w:val="0"/>
                <w:numId w:val="19"/>
              </w:numPr>
              <w:rPr>
                <w:rFonts w:ascii="Arial" w:hAnsi="Arial" w:cs="Arial"/>
                <w:color w:val="000000" w:themeColor="text1"/>
                <w:sz w:val="24"/>
                <w:szCs w:val="24"/>
              </w:rPr>
            </w:pPr>
            <w:r w:rsidRPr="001F5A56">
              <w:rPr>
                <w:rFonts w:ascii="Arial" w:hAnsi="Arial" w:cs="Arial"/>
                <w:color w:val="000000" w:themeColor="text1"/>
                <w:sz w:val="24"/>
                <w:szCs w:val="24"/>
              </w:rPr>
              <w:t>Uit een situatie leer je de 5 elementen herkennen</w:t>
            </w:r>
          </w:p>
          <w:p w14:paraId="24A037D8" w14:textId="77777777" w:rsidR="008E58F5" w:rsidRPr="008E58F5" w:rsidRDefault="008E58F5" w:rsidP="001F5A56">
            <w:pPr>
              <w:pStyle w:val="Lijstalinea"/>
              <w:rPr>
                <w:rFonts w:ascii="Arial" w:hAnsi="Arial" w:cs="Arial"/>
                <w:color w:val="000000" w:themeColor="text1"/>
                <w:sz w:val="24"/>
                <w:szCs w:val="24"/>
              </w:rPr>
            </w:pPr>
          </w:p>
        </w:tc>
      </w:tr>
      <w:tr w:rsidR="003440EA" w14:paraId="587A9FAB" w14:textId="77777777" w:rsidTr="003440EA">
        <w:trPr>
          <w:trHeight w:val="43"/>
        </w:trPr>
        <w:tc>
          <w:tcPr>
            <w:tcW w:w="9062" w:type="dxa"/>
            <w:gridSpan w:val="3"/>
            <w:tcBorders>
              <w:top w:val="nil"/>
              <w:left w:val="nil"/>
              <w:bottom w:val="single" w:sz="4" w:space="0" w:color="auto"/>
              <w:right w:val="nil"/>
            </w:tcBorders>
          </w:tcPr>
          <w:p w14:paraId="40AA187F" w14:textId="77777777" w:rsidR="003440EA" w:rsidRPr="003440EA" w:rsidRDefault="003440EA">
            <w:pPr>
              <w:rPr>
                <w:rFonts w:ascii="Arial" w:hAnsi="Arial" w:cs="Arial"/>
                <w:b/>
                <w:color w:val="000000" w:themeColor="text1"/>
                <w:sz w:val="12"/>
                <w:szCs w:val="12"/>
              </w:rPr>
            </w:pPr>
          </w:p>
        </w:tc>
      </w:tr>
      <w:tr w:rsidR="003440EA" w14:paraId="5E7E603B" w14:textId="77777777" w:rsidTr="003440EA">
        <w:tc>
          <w:tcPr>
            <w:tcW w:w="9062" w:type="dxa"/>
            <w:gridSpan w:val="3"/>
            <w:tcBorders>
              <w:top w:val="single" w:sz="4" w:space="0" w:color="auto"/>
              <w:bottom w:val="single" w:sz="4" w:space="0" w:color="auto"/>
            </w:tcBorders>
          </w:tcPr>
          <w:p w14:paraId="734C53A9" w14:textId="77777777" w:rsidR="008E58F5" w:rsidRDefault="008E58F5" w:rsidP="003440EA">
            <w:pPr>
              <w:rPr>
                <w:rFonts w:ascii="Arial" w:hAnsi="Arial" w:cs="Arial"/>
                <w:b/>
                <w:color w:val="000000" w:themeColor="text1"/>
                <w:sz w:val="24"/>
                <w:szCs w:val="24"/>
              </w:rPr>
            </w:pPr>
          </w:p>
          <w:p w14:paraId="523273DA" w14:textId="77777777" w:rsidR="003440EA" w:rsidRPr="00CC6DAA" w:rsidRDefault="003440EA" w:rsidP="003440EA">
            <w:pPr>
              <w:rPr>
                <w:rFonts w:ascii="Arial" w:hAnsi="Arial" w:cs="Arial"/>
                <w:b/>
                <w:color w:val="000000" w:themeColor="text1"/>
                <w:sz w:val="24"/>
                <w:szCs w:val="24"/>
              </w:rPr>
            </w:pPr>
            <w:r w:rsidRPr="00CC6DAA">
              <w:rPr>
                <w:rFonts w:ascii="Arial" w:hAnsi="Arial" w:cs="Arial"/>
                <w:b/>
                <w:color w:val="000000" w:themeColor="text1"/>
                <w:sz w:val="24"/>
                <w:szCs w:val="24"/>
              </w:rPr>
              <w:t>Dit ga je doen:</w:t>
            </w:r>
            <w:r>
              <w:rPr>
                <w:rFonts w:ascii="Arial" w:hAnsi="Arial" w:cs="Arial"/>
                <w:b/>
                <w:color w:val="000000" w:themeColor="text1"/>
                <w:sz w:val="24"/>
                <w:szCs w:val="24"/>
              </w:rPr>
              <w:t xml:space="preserve"> (aan de slag)</w:t>
            </w:r>
            <w:r w:rsidR="001F5A56">
              <w:rPr>
                <w:rFonts w:ascii="Arial" w:hAnsi="Arial" w:cs="Arial"/>
                <w:b/>
                <w:color w:val="000000" w:themeColor="text1"/>
                <w:sz w:val="24"/>
                <w:szCs w:val="24"/>
              </w:rPr>
              <w:t xml:space="preserve">Je neemt deze vragen door, vult ze in. </w:t>
            </w:r>
          </w:p>
          <w:p w14:paraId="74935CF7" w14:textId="77777777" w:rsidR="003440EA" w:rsidRDefault="003440EA">
            <w:pPr>
              <w:rPr>
                <w:rFonts w:ascii="Arial" w:hAnsi="Arial" w:cs="Arial"/>
                <w:color w:val="000000" w:themeColor="text1"/>
                <w:sz w:val="24"/>
                <w:szCs w:val="24"/>
              </w:rPr>
            </w:pPr>
          </w:p>
          <w:p w14:paraId="546269B6" w14:textId="77777777" w:rsidR="008E58F5" w:rsidRPr="003440EA" w:rsidRDefault="008E58F5" w:rsidP="00EB3E3D">
            <w:pPr>
              <w:rPr>
                <w:rFonts w:ascii="Arial" w:hAnsi="Arial" w:cs="Arial"/>
                <w:color w:val="000000" w:themeColor="text1"/>
                <w:sz w:val="24"/>
                <w:szCs w:val="24"/>
              </w:rPr>
            </w:pPr>
          </w:p>
        </w:tc>
      </w:tr>
      <w:tr w:rsidR="003440EA" w14:paraId="47CB2270" w14:textId="77777777" w:rsidTr="00670E4C">
        <w:tc>
          <w:tcPr>
            <w:tcW w:w="9062" w:type="dxa"/>
            <w:gridSpan w:val="3"/>
            <w:tcBorders>
              <w:top w:val="single" w:sz="4" w:space="0" w:color="auto"/>
              <w:left w:val="nil"/>
              <w:bottom w:val="single" w:sz="4" w:space="0" w:color="auto"/>
              <w:right w:val="nil"/>
            </w:tcBorders>
          </w:tcPr>
          <w:p w14:paraId="313E8D9A" w14:textId="77777777" w:rsidR="003440EA" w:rsidRPr="003440EA" w:rsidRDefault="003440EA">
            <w:pPr>
              <w:rPr>
                <w:rFonts w:ascii="Arial" w:hAnsi="Arial" w:cs="Arial"/>
                <w:b/>
                <w:color w:val="000000" w:themeColor="text1"/>
                <w:sz w:val="12"/>
                <w:szCs w:val="12"/>
              </w:rPr>
            </w:pPr>
          </w:p>
        </w:tc>
      </w:tr>
    </w:tbl>
    <w:p w14:paraId="56F50631" w14:textId="77777777" w:rsidR="00F02331" w:rsidRPr="00F02331" w:rsidRDefault="00F02331">
      <w:pPr>
        <w:rPr>
          <w:rFonts w:ascii="Arial" w:hAnsi="Arial" w:cs="Arial"/>
          <w:color w:val="000000" w:themeColor="text1"/>
          <w:sz w:val="24"/>
          <w:szCs w:val="24"/>
        </w:rPr>
      </w:pPr>
    </w:p>
    <w:p w14:paraId="10FB6809" w14:textId="77777777" w:rsidR="001F5A56" w:rsidRDefault="001F5A56" w:rsidP="001F5A56">
      <w:pPr>
        <w:pStyle w:val="Kop2"/>
        <w:spacing w:before="156"/>
        <w:ind w:left="0" w:right="5"/>
        <w:rPr>
          <w:b w:val="0"/>
          <w:bCs w:val="0"/>
          <w:lang w:val="nl-NL"/>
        </w:rPr>
      </w:pPr>
    </w:p>
    <w:p w14:paraId="17D2D9C5" w14:textId="77777777" w:rsidR="001F5A56" w:rsidRPr="001F5A56" w:rsidRDefault="001F5A56" w:rsidP="001F5A56">
      <w:pPr>
        <w:pStyle w:val="Kop2"/>
        <w:spacing w:before="156"/>
        <w:ind w:left="0" w:right="5"/>
        <w:rPr>
          <w:b w:val="0"/>
          <w:bCs w:val="0"/>
          <w:sz w:val="24"/>
          <w:szCs w:val="24"/>
          <w:lang w:val="nl-NL"/>
        </w:rPr>
      </w:pPr>
      <w:r w:rsidRPr="001F5A56">
        <w:rPr>
          <w:noProof/>
          <w:sz w:val="24"/>
          <w:szCs w:val="24"/>
          <w:lang w:val="nl-NL" w:eastAsia="nl-NL"/>
        </w:rPr>
        <w:drawing>
          <wp:anchor distT="0" distB="0" distL="114300" distR="114300" simplePos="0" relativeHeight="251730432" behindDoc="0" locked="0" layoutInCell="1" allowOverlap="1" wp14:anchorId="150B8C99" wp14:editId="771D8F90">
            <wp:simplePos x="0" y="0"/>
            <wp:positionH relativeFrom="column">
              <wp:posOffset>2717800</wp:posOffset>
            </wp:positionH>
            <wp:positionV relativeFrom="paragraph">
              <wp:posOffset>137795</wp:posOffset>
            </wp:positionV>
            <wp:extent cx="3390900" cy="2739390"/>
            <wp:effectExtent l="0" t="0" r="0" b="3810"/>
            <wp:wrapThrough wrapText="bothSides">
              <wp:wrapPolygon edited="0">
                <wp:start x="0" y="0"/>
                <wp:lineTo x="0" y="21480"/>
                <wp:lineTo x="21479" y="21480"/>
                <wp:lineTo x="21479" y="0"/>
                <wp:lineTo x="0" y="0"/>
              </wp:wrapPolygon>
            </wp:wrapThrough>
            <wp:docPr id="5580" name="Afbeelding 5580" descr="Afbeeldingsresultaat voor communic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communicer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0900" cy="2739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5A56">
        <w:rPr>
          <w:b w:val="0"/>
          <w:bCs w:val="0"/>
          <w:sz w:val="24"/>
          <w:szCs w:val="24"/>
          <w:lang w:val="nl-NL"/>
        </w:rPr>
        <w:t>Communiceren doe je al je hele leven. Je communiceert omdat je iets duidelijk wilt maken, liefde en aandacht nodig hebt of iets wilt  delen Lees eerst de informatie over Communiceren. Daarna begin je aan de  opdrachten.</w:t>
      </w:r>
    </w:p>
    <w:p w14:paraId="0EF90C66" w14:textId="77777777" w:rsidR="001F5A56" w:rsidRPr="00B00C04" w:rsidRDefault="001F5A56" w:rsidP="001F5A56">
      <w:pPr>
        <w:pStyle w:val="Kop2"/>
        <w:spacing w:before="156"/>
        <w:ind w:left="0" w:right="5"/>
        <w:rPr>
          <w:b w:val="0"/>
          <w:bCs w:val="0"/>
          <w:lang w:val="nl-NL"/>
        </w:rPr>
      </w:pPr>
    </w:p>
    <w:p w14:paraId="035D5084" w14:textId="77777777" w:rsidR="001F5A56" w:rsidRDefault="001F5A56" w:rsidP="001F5A56">
      <w:pPr>
        <w:rPr>
          <w:rFonts w:ascii="Open Sans" w:eastAsia="Open Sans" w:hAnsi="Open Sans" w:cs="Open Sans"/>
          <w:b/>
          <w:bCs/>
          <w:sz w:val="20"/>
          <w:szCs w:val="20"/>
        </w:rPr>
      </w:pPr>
    </w:p>
    <w:p w14:paraId="2DE698EB" w14:textId="77777777" w:rsidR="001F5A56" w:rsidRDefault="001F5A56" w:rsidP="001F5A56">
      <w:pPr>
        <w:rPr>
          <w:rFonts w:ascii="Open Sans" w:eastAsia="Open Sans" w:hAnsi="Open Sans" w:cs="Open Sans"/>
          <w:b/>
          <w:bCs/>
          <w:sz w:val="20"/>
          <w:szCs w:val="20"/>
        </w:rPr>
      </w:pPr>
    </w:p>
    <w:p w14:paraId="0285355C" w14:textId="77777777" w:rsidR="001F5A56" w:rsidRDefault="001F5A56" w:rsidP="001F5A56">
      <w:pPr>
        <w:rPr>
          <w:rFonts w:ascii="Open Sans" w:eastAsia="Open Sans" w:hAnsi="Open Sans" w:cs="Open Sans"/>
          <w:b/>
          <w:bCs/>
          <w:sz w:val="20"/>
          <w:szCs w:val="20"/>
        </w:rPr>
      </w:pPr>
    </w:p>
    <w:p w14:paraId="4B5CB08F" w14:textId="77777777" w:rsidR="001F5A56" w:rsidRDefault="001F5A56" w:rsidP="001F5A56">
      <w:pPr>
        <w:rPr>
          <w:rFonts w:ascii="Open Sans" w:eastAsia="Open Sans" w:hAnsi="Open Sans" w:cs="Open Sans"/>
          <w:b/>
          <w:bCs/>
          <w:sz w:val="20"/>
          <w:szCs w:val="20"/>
        </w:rPr>
      </w:pPr>
    </w:p>
    <w:p w14:paraId="3DEE4940" w14:textId="77777777" w:rsidR="001F5A56" w:rsidRDefault="001F5A56" w:rsidP="001F5A56">
      <w:pPr>
        <w:rPr>
          <w:rFonts w:ascii="Open Sans" w:eastAsia="Open Sans" w:hAnsi="Open Sans" w:cs="Open Sans"/>
          <w:b/>
          <w:bCs/>
          <w:sz w:val="20"/>
          <w:szCs w:val="20"/>
        </w:rPr>
      </w:pPr>
    </w:p>
    <w:p w14:paraId="797CEAEC" w14:textId="77777777" w:rsidR="001F5A56" w:rsidRDefault="001F5A56" w:rsidP="001F5A56">
      <w:pPr>
        <w:rPr>
          <w:rFonts w:ascii="Open Sans" w:eastAsia="Open Sans" w:hAnsi="Open Sans" w:cs="Open Sans"/>
          <w:b/>
          <w:bCs/>
          <w:sz w:val="20"/>
          <w:szCs w:val="20"/>
        </w:rPr>
      </w:pPr>
    </w:p>
    <w:p w14:paraId="484D554C" w14:textId="77777777" w:rsidR="001F5A56" w:rsidRDefault="001F5A56" w:rsidP="001F5A56">
      <w:pPr>
        <w:rPr>
          <w:rFonts w:ascii="Open Sans" w:eastAsia="Open Sans" w:hAnsi="Open Sans" w:cs="Open Sans"/>
          <w:b/>
          <w:bCs/>
          <w:sz w:val="20"/>
          <w:szCs w:val="20"/>
        </w:rPr>
      </w:pPr>
    </w:p>
    <w:p w14:paraId="59CE1E4C" w14:textId="77777777" w:rsidR="001F5A56" w:rsidRDefault="001F5A56">
      <w:pPr>
        <w:rPr>
          <w:rFonts w:ascii="Open Sans" w:eastAsia="Open Sans" w:hAnsi="Open Sans" w:cs="Open Sans"/>
          <w:b/>
          <w:bCs/>
          <w:sz w:val="20"/>
          <w:szCs w:val="20"/>
        </w:rPr>
      </w:pPr>
      <w:r>
        <w:rPr>
          <w:rFonts w:ascii="Open Sans" w:eastAsia="Open Sans" w:hAnsi="Open Sans" w:cs="Open Sans"/>
          <w:b/>
          <w:bCs/>
          <w:sz w:val="20"/>
          <w:szCs w:val="20"/>
        </w:rPr>
        <w:br w:type="page"/>
      </w:r>
    </w:p>
    <w:p w14:paraId="536D33B5" w14:textId="77777777" w:rsidR="001F5A56" w:rsidRDefault="001F5A56" w:rsidP="001F5A56">
      <w:pPr>
        <w:rPr>
          <w:rFonts w:ascii="Open Sans" w:eastAsia="Open Sans" w:hAnsi="Open Sans" w:cs="Open Sans"/>
          <w:b/>
          <w:bCs/>
          <w:sz w:val="20"/>
          <w:szCs w:val="20"/>
        </w:rPr>
      </w:pPr>
    </w:p>
    <w:p w14:paraId="1F658863" w14:textId="77777777" w:rsidR="001F5A56" w:rsidRDefault="001F5A56" w:rsidP="001F5A56">
      <w:pPr>
        <w:rPr>
          <w:rFonts w:ascii="Open Sans" w:eastAsia="Open Sans" w:hAnsi="Open Sans" w:cs="Open Sans"/>
          <w:b/>
          <w:bCs/>
          <w:sz w:val="20"/>
          <w:szCs w:val="20"/>
        </w:rPr>
      </w:pPr>
    </w:p>
    <w:p w14:paraId="152E0B72" w14:textId="77777777" w:rsidR="001F5A56" w:rsidRPr="00B00C04" w:rsidRDefault="001F5A56" w:rsidP="001F5A56">
      <w:pPr>
        <w:rPr>
          <w:rFonts w:ascii="Open Sans" w:eastAsia="Open Sans" w:hAnsi="Open Sans" w:cs="Open Sans"/>
          <w:b/>
          <w:bCs/>
          <w:sz w:val="20"/>
          <w:szCs w:val="20"/>
        </w:rPr>
      </w:pPr>
    </w:p>
    <w:p w14:paraId="2279C0D9" w14:textId="77777777" w:rsidR="001F5A56" w:rsidRPr="00B00C04" w:rsidRDefault="001F5A56" w:rsidP="001F5A56">
      <w:pPr>
        <w:spacing w:before="4"/>
        <w:rPr>
          <w:rFonts w:ascii="Open Sans" w:eastAsia="Open Sans" w:hAnsi="Open Sans" w:cs="Open Sans"/>
          <w:b/>
          <w:bCs/>
          <w:sz w:val="15"/>
          <w:szCs w:val="15"/>
        </w:rPr>
      </w:pPr>
    </w:p>
    <w:p w14:paraId="33E813A8" w14:textId="77777777" w:rsidR="001F5A56" w:rsidRPr="0015257D" w:rsidRDefault="001F5A56" w:rsidP="001F5A56">
      <w:pPr>
        <w:spacing w:before="69"/>
        <w:ind w:left="1043" w:right="5"/>
        <w:rPr>
          <w:rFonts w:ascii="Calibri" w:eastAsia="Calibri" w:hAnsi="Calibri" w:cs="Calibri"/>
          <w:color w:val="7B7B7B" w:themeColor="accent3" w:themeShade="BF"/>
          <w:sz w:val="23"/>
          <w:szCs w:val="23"/>
        </w:rPr>
      </w:pPr>
      <w:r w:rsidRPr="0015257D">
        <w:rPr>
          <w:noProof/>
          <w:color w:val="7B7B7B" w:themeColor="accent3" w:themeShade="BF"/>
          <w:lang w:eastAsia="nl-NL"/>
        </w:rPr>
        <mc:AlternateContent>
          <mc:Choice Requires="wpg">
            <w:drawing>
              <wp:anchor distT="0" distB="0" distL="114300" distR="114300" simplePos="0" relativeHeight="251724288" behindDoc="0" locked="0" layoutInCell="1" allowOverlap="1" wp14:anchorId="644E15FC" wp14:editId="22AE4E5A">
                <wp:simplePos x="0" y="0"/>
                <wp:positionH relativeFrom="page">
                  <wp:posOffset>630555</wp:posOffset>
                </wp:positionH>
                <wp:positionV relativeFrom="paragraph">
                  <wp:posOffset>-4445</wp:posOffset>
                </wp:positionV>
                <wp:extent cx="375285" cy="272415"/>
                <wp:effectExtent l="1905" t="5080" r="3810" b="8255"/>
                <wp:wrapNone/>
                <wp:docPr id="5567" name="Group 5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285" cy="272415"/>
                          <a:chOff x="993" y="-7"/>
                          <a:chExt cx="591" cy="429"/>
                        </a:xfrm>
                      </wpg:grpSpPr>
                      <wpg:grpSp>
                        <wpg:cNvPr id="5568" name="Group 5569"/>
                        <wpg:cNvGrpSpPr>
                          <a:grpSpLocks/>
                        </wpg:cNvGrpSpPr>
                        <wpg:grpSpPr bwMode="auto">
                          <a:xfrm>
                            <a:off x="993" y="-7"/>
                            <a:ext cx="591" cy="429"/>
                            <a:chOff x="993" y="-7"/>
                            <a:chExt cx="591" cy="429"/>
                          </a:xfrm>
                        </wpg:grpSpPr>
                        <wps:wsp>
                          <wps:cNvPr id="5569" name="Freeform 5571"/>
                          <wps:cNvSpPr>
                            <a:spLocks/>
                          </wps:cNvSpPr>
                          <wps:spPr bwMode="auto">
                            <a:xfrm>
                              <a:off x="993" y="-7"/>
                              <a:ext cx="591" cy="429"/>
                            </a:xfrm>
                            <a:custGeom>
                              <a:avLst/>
                              <a:gdLst>
                                <a:gd name="T0" fmla="+- 0 1377 993"/>
                                <a:gd name="T1" fmla="*/ T0 w 591"/>
                                <a:gd name="T2" fmla="+- 0 421 -7"/>
                                <a:gd name="T3" fmla="*/ 421 h 429"/>
                                <a:gd name="T4" fmla="+- 0 1200 993"/>
                                <a:gd name="T5" fmla="*/ T4 w 591"/>
                                <a:gd name="T6" fmla="+- 0 421 -7"/>
                                <a:gd name="T7" fmla="*/ 421 h 429"/>
                                <a:gd name="T8" fmla="+- 0 1145 993"/>
                                <a:gd name="T9" fmla="*/ T8 w 591"/>
                                <a:gd name="T10" fmla="+- 0 414 -7"/>
                                <a:gd name="T11" fmla="*/ 414 h 429"/>
                                <a:gd name="T12" fmla="+- 0 1054 993"/>
                                <a:gd name="T13" fmla="*/ T12 w 591"/>
                                <a:gd name="T14" fmla="+- 0 360 -7"/>
                                <a:gd name="T15" fmla="*/ 360 h 429"/>
                                <a:gd name="T16" fmla="+- 0 1001 993"/>
                                <a:gd name="T17" fmla="*/ T16 w 591"/>
                                <a:gd name="T18" fmla="+- 0 269 -7"/>
                                <a:gd name="T19" fmla="*/ 269 h 429"/>
                                <a:gd name="T20" fmla="+- 0 993 993"/>
                                <a:gd name="T21" fmla="*/ T20 w 591"/>
                                <a:gd name="T22" fmla="+- 0 214 -7"/>
                                <a:gd name="T23" fmla="*/ 214 h 429"/>
                                <a:gd name="T24" fmla="+- 0 993 993"/>
                                <a:gd name="T25" fmla="*/ T24 w 591"/>
                                <a:gd name="T26" fmla="+- 0 199 -7"/>
                                <a:gd name="T27" fmla="*/ 199 h 429"/>
                                <a:gd name="T28" fmla="+- 0 1022 993"/>
                                <a:gd name="T29" fmla="*/ T28 w 591"/>
                                <a:gd name="T30" fmla="+- 0 95 -7"/>
                                <a:gd name="T31" fmla="*/ 95 h 429"/>
                                <a:gd name="T32" fmla="+- 0 1096 993"/>
                                <a:gd name="T33" fmla="*/ T32 w 591"/>
                                <a:gd name="T34" fmla="+- 0 21 -7"/>
                                <a:gd name="T35" fmla="*/ 21 h 429"/>
                                <a:gd name="T36" fmla="+- 0 1200 993"/>
                                <a:gd name="T37" fmla="*/ T36 w 591"/>
                                <a:gd name="T38" fmla="+- 0 -7 -7"/>
                                <a:gd name="T39" fmla="*/ -7 h 429"/>
                                <a:gd name="T40" fmla="+- 0 1377 993"/>
                                <a:gd name="T41" fmla="*/ T40 w 591"/>
                                <a:gd name="T42" fmla="+- 0 -7 -7"/>
                                <a:gd name="T43" fmla="*/ -7 h 429"/>
                                <a:gd name="T44" fmla="+- 0 1482 993"/>
                                <a:gd name="T45" fmla="*/ T44 w 591"/>
                                <a:gd name="T46" fmla="+- 0 21 -7"/>
                                <a:gd name="T47" fmla="*/ 21 h 429"/>
                                <a:gd name="T48" fmla="+- 0 1556 993"/>
                                <a:gd name="T49" fmla="*/ T48 w 591"/>
                                <a:gd name="T50" fmla="+- 0 95 -7"/>
                                <a:gd name="T51" fmla="*/ 95 h 429"/>
                                <a:gd name="T52" fmla="+- 0 1584 993"/>
                                <a:gd name="T53" fmla="*/ T52 w 591"/>
                                <a:gd name="T54" fmla="+- 0 199 -7"/>
                                <a:gd name="T55" fmla="*/ 199 h 429"/>
                                <a:gd name="T56" fmla="+- 0 1584 993"/>
                                <a:gd name="T57" fmla="*/ T56 w 591"/>
                                <a:gd name="T58" fmla="+- 0 214 -7"/>
                                <a:gd name="T59" fmla="*/ 214 h 429"/>
                                <a:gd name="T60" fmla="+- 0 1556 993"/>
                                <a:gd name="T61" fmla="*/ T60 w 591"/>
                                <a:gd name="T62" fmla="+- 0 319 -7"/>
                                <a:gd name="T63" fmla="*/ 319 h 429"/>
                                <a:gd name="T64" fmla="+- 0 1482 993"/>
                                <a:gd name="T65" fmla="*/ T64 w 591"/>
                                <a:gd name="T66" fmla="+- 0 393 -7"/>
                                <a:gd name="T67" fmla="*/ 393 h 429"/>
                                <a:gd name="T68" fmla="+- 0 1377 993"/>
                                <a:gd name="T69" fmla="*/ T68 w 591"/>
                                <a:gd name="T70" fmla="+- 0 421 -7"/>
                                <a:gd name="T71" fmla="*/ 421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91" h="429">
                                  <a:moveTo>
                                    <a:pt x="384" y="428"/>
                                  </a:moveTo>
                                  <a:lnTo>
                                    <a:pt x="207" y="428"/>
                                  </a:lnTo>
                                  <a:lnTo>
                                    <a:pt x="152" y="421"/>
                                  </a:lnTo>
                                  <a:lnTo>
                                    <a:pt x="61" y="367"/>
                                  </a:lnTo>
                                  <a:lnTo>
                                    <a:pt x="8" y="276"/>
                                  </a:lnTo>
                                  <a:lnTo>
                                    <a:pt x="0" y="221"/>
                                  </a:lnTo>
                                  <a:lnTo>
                                    <a:pt x="0" y="206"/>
                                  </a:lnTo>
                                  <a:lnTo>
                                    <a:pt x="29" y="102"/>
                                  </a:lnTo>
                                  <a:lnTo>
                                    <a:pt x="103" y="28"/>
                                  </a:lnTo>
                                  <a:lnTo>
                                    <a:pt x="207" y="0"/>
                                  </a:lnTo>
                                  <a:lnTo>
                                    <a:pt x="384" y="0"/>
                                  </a:lnTo>
                                  <a:lnTo>
                                    <a:pt x="489" y="28"/>
                                  </a:lnTo>
                                  <a:lnTo>
                                    <a:pt x="563" y="102"/>
                                  </a:lnTo>
                                  <a:lnTo>
                                    <a:pt x="591" y="206"/>
                                  </a:lnTo>
                                  <a:lnTo>
                                    <a:pt x="591" y="221"/>
                                  </a:lnTo>
                                  <a:lnTo>
                                    <a:pt x="563" y="326"/>
                                  </a:lnTo>
                                  <a:lnTo>
                                    <a:pt x="489" y="400"/>
                                  </a:lnTo>
                                  <a:lnTo>
                                    <a:pt x="384" y="428"/>
                                  </a:lnTo>
                                  <a:close/>
                                </a:path>
                              </a:pathLst>
                            </a:custGeom>
                            <a:solidFill>
                              <a:srgbClr val="5454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0" name="Text Box 5570"/>
                          <wps:cNvSpPr txBox="1">
                            <a:spLocks noChangeArrowheads="1"/>
                          </wps:cNvSpPr>
                          <wps:spPr bwMode="auto">
                            <a:xfrm>
                              <a:off x="993" y="-7"/>
                              <a:ext cx="591"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B97AA" w14:textId="77777777" w:rsidR="001F5A56" w:rsidRDefault="001F5A56" w:rsidP="001F5A56">
                                <w:pPr>
                                  <w:spacing w:before="76"/>
                                  <w:ind w:left="5"/>
                                  <w:jc w:val="center"/>
                                  <w:rPr>
                                    <w:rFonts w:ascii="Calibri" w:eastAsia="Calibri" w:hAnsi="Calibri" w:cs="Calibri"/>
                                    <w:sz w:val="23"/>
                                    <w:szCs w:val="23"/>
                                  </w:rPr>
                                </w:pPr>
                                <w:r>
                                  <w:rPr>
                                    <w:rFonts w:ascii="Calibri"/>
                                    <w:b/>
                                    <w:color w:val="FFFFFF"/>
                                    <w:w w:val="80"/>
                                    <w:sz w:val="23"/>
                                  </w:rPr>
                                  <w:t>1</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4E15FC" id="Group 5568" o:spid="_x0000_s1032" style="position:absolute;left:0;text-align:left;margin-left:49.65pt;margin-top:-.35pt;width:29.55pt;height:21.45pt;z-index:251724288;mso-position-horizontal-relative:page" coordorigin="993,-7" coordsize="59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">
                <v:group id="Group 5569" o:spid="_x0000_s1033" style="position:absolute;left:993;top:-7;width:591;height:429" coordorigin="993,-7" coordsize="59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">
                  <v:shape id="Freeform 5571" o:spid="_x0000_s1034" style="position:absolute;left:993;top:-7;width:591;height:429;visibility:visible;mso-wrap-style:square;v-text-anchor:top" coordsize="59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" path="m384,428r-177,l152,421,61,367,8,276,,221,,206,29,102,103,28,207,,384,,489,28r74,74l591,206r,15l563,326r-74,74l384,428xe" fillcolor="#545454" stroked="f">
                    <v:path arrowok="t" o:connecttype="custom" o:connectlocs="384,421;207,421;152,414;61,360;8,269;0,214;0,199;29,95;103,21;207,-7;384,-7;489,21;563,95;591,199;591,214;563,319;489,393;384,421" o:connectangles="0,0,0,0,0,0,0,0,0,0,0,0,0,0,0,0,0,0"/>
                  </v:shape>
                  <v:shape id="Text Box 5570" o:spid="_x0000_s1035" type="#_x0000_t202" style="position:absolute;left:993;top:-7;width:591;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" filled="f" stroked="f">
                    <v:textbox inset="0,0,0,0">
                      <w:txbxContent>
                        <w:p w14:paraId="0CBB97AA" w14:textId="77777777" w:rsidR="001F5A56" w:rsidRDefault="001F5A56" w:rsidP="001F5A56">
                          <w:pPr>
                            <w:spacing w:before="76"/>
                            <w:ind w:left="5"/>
                            <w:jc w:val="center"/>
                            <w:rPr>
                              <w:rFonts w:ascii="Calibri" w:eastAsia="Calibri" w:hAnsi="Calibri" w:cs="Calibri"/>
                              <w:sz w:val="23"/>
                              <w:szCs w:val="23"/>
                            </w:rPr>
                          </w:pPr>
                          <w:r>
                            <w:rPr>
                              <w:rFonts w:ascii="Calibri"/>
                              <w:b/>
                              <w:color w:val="FFFFFF"/>
                              <w:w w:val="80"/>
                              <w:sz w:val="23"/>
                            </w:rPr>
                            <w:t>1</w:t>
                          </w:r>
                        </w:p>
                      </w:txbxContent>
                    </v:textbox>
                  </v:shape>
                </v:group>
                <w10:wrap anchorx="page"/>
              </v:group>
            </w:pict>
          </mc:Fallback>
        </mc:AlternateContent>
      </w:r>
      <w:r w:rsidRPr="0015257D">
        <w:rPr>
          <w:rFonts w:ascii="Calibri"/>
          <w:b/>
          <w:color w:val="7B7B7B" w:themeColor="accent3" w:themeShade="BF"/>
          <w:spacing w:val="-3"/>
          <w:w w:val="125"/>
          <w:sz w:val="23"/>
        </w:rPr>
        <w:t xml:space="preserve">De </w:t>
      </w:r>
      <w:r w:rsidRPr="0015257D">
        <w:rPr>
          <w:rFonts w:ascii="Calibri"/>
          <w:b/>
          <w:color w:val="7B7B7B" w:themeColor="accent3" w:themeShade="BF"/>
          <w:w w:val="125"/>
          <w:sz w:val="23"/>
        </w:rPr>
        <w:t>5</w:t>
      </w:r>
      <w:r w:rsidRPr="0015257D">
        <w:rPr>
          <w:rFonts w:ascii="Calibri"/>
          <w:b/>
          <w:color w:val="7B7B7B" w:themeColor="accent3" w:themeShade="BF"/>
          <w:spacing w:val="-49"/>
          <w:w w:val="125"/>
          <w:sz w:val="23"/>
        </w:rPr>
        <w:t xml:space="preserve"> </w:t>
      </w:r>
      <w:r w:rsidRPr="0015257D">
        <w:rPr>
          <w:rFonts w:ascii="Calibri"/>
          <w:b/>
          <w:color w:val="7B7B7B" w:themeColor="accent3" w:themeShade="BF"/>
          <w:spacing w:val="-5"/>
          <w:w w:val="125"/>
          <w:sz w:val="23"/>
        </w:rPr>
        <w:t>elementen</w:t>
      </w:r>
    </w:p>
    <w:p w14:paraId="6946F12A" w14:textId="77777777" w:rsidR="001F5A56" w:rsidRPr="00995DDF" w:rsidRDefault="001F5A56" w:rsidP="001F5A56">
      <w:pPr>
        <w:pStyle w:val="Plattetekst"/>
        <w:spacing w:before="79" w:line="247" w:lineRule="auto"/>
        <w:ind w:right="280"/>
        <w:rPr>
          <w:lang w:val="nl-NL"/>
        </w:rPr>
      </w:pPr>
      <w:r w:rsidRPr="00995DDF">
        <w:rPr>
          <w:w w:val="105"/>
          <w:lang w:val="nl-NL"/>
        </w:rPr>
        <w:t xml:space="preserve">Lees </w:t>
      </w:r>
      <w:r>
        <w:rPr>
          <w:w w:val="105"/>
          <w:lang w:val="nl-NL"/>
        </w:rPr>
        <w:t>de tekst</w:t>
      </w:r>
      <w:r w:rsidRPr="00995DDF">
        <w:rPr>
          <w:w w:val="105"/>
          <w:lang w:val="nl-NL"/>
        </w:rPr>
        <w:t xml:space="preserve"> </w:t>
      </w:r>
      <w:r w:rsidRPr="00995DDF">
        <w:rPr>
          <w:spacing w:val="2"/>
          <w:w w:val="105"/>
          <w:lang w:val="nl-NL"/>
        </w:rPr>
        <w:t xml:space="preserve">hieronder </w:t>
      </w:r>
      <w:r w:rsidRPr="00995DDF">
        <w:rPr>
          <w:w w:val="105"/>
          <w:lang w:val="nl-NL"/>
        </w:rPr>
        <w:t xml:space="preserve">en ga </w:t>
      </w:r>
      <w:r w:rsidRPr="00995DDF">
        <w:rPr>
          <w:spacing w:val="-4"/>
          <w:w w:val="105"/>
          <w:lang w:val="nl-NL"/>
        </w:rPr>
        <w:t xml:space="preserve">op </w:t>
      </w:r>
      <w:r w:rsidRPr="00995DDF">
        <w:rPr>
          <w:w w:val="105"/>
          <w:lang w:val="nl-NL"/>
        </w:rPr>
        <w:t xml:space="preserve">zoek </w:t>
      </w:r>
      <w:r w:rsidRPr="00995DDF">
        <w:rPr>
          <w:spacing w:val="2"/>
          <w:w w:val="105"/>
          <w:lang w:val="nl-NL"/>
        </w:rPr>
        <w:t xml:space="preserve">naar de </w:t>
      </w:r>
      <w:r w:rsidRPr="00995DDF">
        <w:rPr>
          <w:w w:val="105"/>
          <w:lang w:val="nl-NL"/>
        </w:rPr>
        <w:t>5 communicatie-elementen.</w:t>
      </w:r>
      <w:r w:rsidRPr="00995DDF">
        <w:rPr>
          <w:spacing w:val="24"/>
          <w:w w:val="105"/>
          <w:lang w:val="nl-NL"/>
        </w:rPr>
        <w:t xml:space="preserve"> </w:t>
      </w:r>
      <w:r w:rsidRPr="00995DDF">
        <w:rPr>
          <w:spacing w:val="3"/>
          <w:w w:val="105"/>
          <w:lang w:val="nl-NL"/>
        </w:rPr>
        <w:t>Schrijf</w:t>
      </w:r>
      <w:r w:rsidRPr="00995DDF">
        <w:rPr>
          <w:w w:val="103"/>
          <w:lang w:val="nl-NL"/>
        </w:rPr>
        <w:t xml:space="preserve"> </w:t>
      </w:r>
      <w:r w:rsidRPr="00995DDF">
        <w:rPr>
          <w:spacing w:val="2"/>
          <w:w w:val="105"/>
          <w:lang w:val="nl-NL"/>
        </w:rPr>
        <w:t xml:space="preserve">ze in je </w:t>
      </w:r>
      <w:r w:rsidRPr="00995DDF">
        <w:rPr>
          <w:w w:val="105"/>
          <w:lang w:val="nl-NL"/>
        </w:rPr>
        <w:t>eigen woorden</w:t>
      </w:r>
      <w:r w:rsidRPr="00995DDF">
        <w:rPr>
          <w:spacing w:val="20"/>
          <w:w w:val="105"/>
          <w:lang w:val="nl-NL"/>
        </w:rPr>
        <w:t xml:space="preserve"> </w:t>
      </w:r>
      <w:r w:rsidRPr="00995DDF">
        <w:rPr>
          <w:w w:val="105"/>
          <w:lang w:val="nl-NL"/>
        </w:rPr>
        <w:t>op.</w:t>
      </w:r>
    </w:p>
    <w:p w14:paraId="619ECFFE" w14:textId="77777777" w:rsidR="001F5A56" w:rsidRPr="00995DDF" w:rsidRDefault="001F5A56" w:rsidP="001F5A56">
      <w:pPr>
        <w:spacing w:before="1"/>
        <w:rPr>
          <w:rFonts w:ascii="Open Sans" w:eastAsia="Open Sans" w:hAnsi="Open Sans" w:cs="Open Sans"/>
          <w:sz w:val="14"/>
          <w:szCs w:val="14"/>
        </w:rPr>
      </w:pPr>
    </w:p>
    <w:p w14:paraId="249E2728" w14:textId="77777777" w:rsidR="001F5A56" w:rsidRPr="00995DDF" w:rsidRDefault="001F5A56" w:rsidP="001F5A56">
      <w:pPr>
        <w:spacing w:line="247" w:lineRule="auto"/>
        <w:ind w:left="1058" w:right="241"/>
        <w:rPr>
          <w:rFonts w:ascii="Open Sans" w:eastAsia="Open Sans" w:hAnsi="Open Sans" w:cs="Open Sans"/>
          <w:sz w:val="20"/>
          <w:szCs w:val="20"/>
        </w:rPr>
      </w:pPr>
      <w:r w:rsidRPr="00995DDF">
        <w:rPr>
          <w:rFonts w:ascii="Open Sans" w:hAnsi="Open Sans"/>
          <w:i/>
          <w:w w:val="105"/>
          <w:sz w:val="20"/>
        </w:rPr>
        <w:t xml:space="preserve">Bezoekers </w:t>
      </w:r>
      <w:r w:rsidRPr="00995DDF">
        <w:rPr>
          <w:rFonts w:ascii="Open Sans" w:hAnsi="Open Sans"/>
          <w:i/>
          <w:spacing w:val="-3"/>
          <w:w w:val="105"/>
          <w:sz w:val="20"/>
        </w:rPr>
        <w:t xml:space="preserve">van </w:t>
      </w:r>
      <w:r w:rsidRPr="00995DDF">
        <w:rPr>
          <w:rFonts w:ascii="Open Sans" w:hAnsi="Open Sans"/>
          <w:i/>
          <w:w w:val="105"/>
          <w:sz w:val="20"/>
        </w:rPr>
        <w:t xml:space="preserve">het Lauwersmeergebied </w:t>
      </w:r>
      <w:r w:rsidRPr="00995DDF">
        <w:rPr>
          <w:rFonts w:ascii="Open Sans" w:hAnsi="Open Sans"/>
          <w:i/>
          <w:spacing w:val="2"/>
          <w:w w:val="105"/>
          <w:sz w:val="20"/>
        </w:rPr>
        <w:t xml:space="preserve">in </w:t>
      </w:r>
      <w:r w:rsidRPr="00995DDF">
        <w:rPr>
          <w:rFonts w:ascii="Open Sans" w:hAnsi="Open Sans"/>
          <w:i/>
          <w:w w:val="105"/>
          <w:sz w:val="20"/>
        </w:rPr>
        <w:t>Groningen kunnen beter uit de buurt blijven</w:t>
      </w:r>
      <w:r w:rsidRPr="00995DDF">
        <w:rPr>
          <w:rFonts w:ascii="Open Sans" w:hAnsi="Open Sans"/>
          <w:i/>
          <w:spacing w:val="16"/>
          <w:w w:val="105"/>
          <w:sz w:val="20"/>
        </w:rPr>
        <w:t xml:space="preserve"> </w:t>
      </w:r>
      <w:r w:rsidRPr="00995DDF">
        <w:rPr>
          <w:rFonts w:ascii="Open Sans" w:hAnsi="Open Sans"/>
          <w:i/>
          <w:spacing w:val="-3"/>
          <w:w w:val="105"/>
          <w:sz w:val="20"/>
        </w:rPr>
        <w:t>van</w:t>
      </w:r>
      <w:r w:rsidRPr="00995DDF">
        <w:rPr>
          <w:rFonts w:ascii="Open Sans" w:hAnsi="Open Sans"/>
          <w:i/>
          <w:w w:val="103"/>
          <w:sz w:val="20"/>
        </w:rPr>
        <w:t xml:space="preserve"> </w:t>
      </w:r>
      <w:r w:rsidRPr="00995DDF">
        <w:rPr>
          <w:rFonts w:ascii="Open Sans" w:hAnsi="Open Sans"/>
          <w:i/>
          <w:w w:val="105"/>
          <w:sz w:val="20"/>
        </w:rPr>
        <w:t xml:space="preserve">een oehoe die daar leeft. Twee bezoekers </w:t>
      </w:r>
      <w:r w:rsidRPr="00995DDF">
        <w:rPr>
          <w:rFonts w:ascii="Open Sans" w:hAnsi="Open Sans"/>
          <w:i/>
          <w:spacing w:val="-3"/>
          <w:w w:val="105"/>
          <w:sz w:val="20"/>
        </w:rPr>
        <w:t xml:space="preserve">van </w:t>
      </w:r>
      <w:r w:rsidRPr="00995DDF">
        <w:rPr>
          <w:rFonts w:ascii="Open Sans" w:hAnsi="Open Sans"/>
          <w:i/>
          <w:w w:val="105"/>
          <w:sz w:val="20"/>
        </w:rPr>
        <w:t>het gebied zijn afgelopen dagen</w:t>
      </w:r>
      <w:r w:rsidRPr="00995DDF">
        <w:rPr>
          <w:rFonts w:ascii="Open Sans" w:hAnsi="Open Sans"/>
          <w:i/>
          <w:spacing w:val="17"/>
          <w:w w:val="105"/>
          <w:sz w:val="20"/>
        </w:rPr>
        <w:t xml:space="preserve"> </w:t>
      </w:r>
      <w:r w:rsidRPr="00995DDF">
        <w:rPr>
          <w:rFonts w:ascii="Open Sans" w:hAnsi="Open Sans"/>
          <w:i/>
          <w:w w:val="105"/>
          <w:sz w:val="20"/>
        </w:rPr>
        <w:t>aangevallen</w:t>
      </w:r>
      <w:r w:rsidRPr="00995DDF">
        <w:rPr>
          <w:rFonts w:ascii="Open Sans" w:hAnsi="Open Sans"/>
          <w:i/>
          <w:w w:val="103"/>
          <w:sz w:val="20"/>
        </w:rPr>
        <w:t xml:space="preserve"> </w:t>
      </w:r>
      <w:r w:rsidRPr="00995DDF">
        <w:rPr>
          <w:rFonts w:ascii="Open Sans" w:hAnsi="Open Sans"/>
          <w:i/>
          <w:w w:val="105"/>
          <w:sz w:val="20"/>
        </w:rPr>
        <w:t xml:space="preserve">door deze </w:t>
      </w:r>
      <w:proofErr w:type="spellStart"/>
      <w:r w:rsidRPr="00995DDF">
        <w:rPr>
          <w:rFonts w:ascii="Open Sans" w:hAnsi="Open Sans"/>
          <w:i/>
          <w:w w:val="105"/>
          <w:sz w:val="20"/>
        </w:rPr>
        <w:t>reuzenuil</w:t>
      </w:r>
      <w:proofErr w:type="spellEnd"/>
      <w:r w:rsidRPr="00995DDF">
        <w:rPr>
          <w:rFonts w:ascii="Open Sans" w:hAnsi="Open Sans"/>
          <w:i/>
          <w:w w:val="105"/>
          <w:sz w:val="20"/>
        </w:rPr>
        <w:t xml:space="preserve">. Dat </w:t>
      </w:r>
      <w:r w:rsidRPr="00995DDF">
        <w:rPr>
          <w:rFonts w:ascii="Open Sans" w:hAnsi="Open Sans"/>
          <w:i/>
          <w:spacing w:val="2"/>
          <w:w w:val="105"/>
          <w:sz w:val="20"/>
        </w:rPr>
        <w:t xml:space="preserve">liet </w:t>
      </w:r>
      <w:r w:rsidRPr="00995DDF">
        <w:rPr>
          <w:rFonts w:ascii="Open Sans" w:hAnsi="Open Sans"/>
          <w:i/>
          <w:w w:val="105"/>
          <w:sz w:val="20"/>
        </w:rPr>
        <w:t>boswachter Jaap Kloosterhuis afgelopen vrijdag weten aan</w:t>
      </w:r>
      <w:r w:rsidRPr="00995DDF">
        <w:rPr>
          <w:rFonts w:ascii="Open Sans" w:hAnsi="Open Sans"/>
          <w:i/>
          <w:spacing w:val="27"/>
          <w:w w:val="105"/>
          <w:sz w:val="20"/>
        </w:rPr>
        <w:t xml:space="preserve"> </w:t>
      </w:r>
      <w:r w:rsidRPr="00995DDF">
        <w:rPr>
          <w:rFonts w:ascii="Open Sans" w:hAnsi="Open Sans"/>
          <w:i/>
          <w:w w:val="105"/>
          <w:sz w:val="20"/>
        </w:rPr>
        <w:t>de</w:t>
      </w:r>
      <w:r w:rsidRPr="00995DDF">
        <w:rPr>
          <w:rFonts w:ascii="Open Sans" w:hAnsi="Open Sans"/>
          <w:i/>
          <w:w w:val="103"/>
          <w:sz w:val="20"/>
        </w:rPr>
        <w:t xml:space="preserve"> </w:t>
      </w:r>
      <w:r w:rsidRPr="00995DDF">
        <w:rPr>
          <w:rFonts w:ascii="Open Sans" w:hAnsi="Open Sans"/>
          <w:i/>
          <w:w w:val="105"/>
          <w:sz w:val="20"/>
        </w:rPr>
        <w:t xml:space="preserve">Volkskrant. </w:t>
      </w:r>
      <w:r w:rsidRPr="00995DDF">
        <w:rPr>
          <w:rFonts w:ascii="Open Sans" w:hAnsi="Open Sans"/>
          <w:i/>
          <w:spacing w:val="-3"/>
          <w:w w:val="105"/>
          <w:sz w:val="20"/>
        </w:rPr>
        <w:t xml:space="preserve">De </w:t>
      </w:r>
      <w:r w:rsidRPr="00995DDF">
        <w:rPr>
          <w:rFonts w:ascii="Open Sans" w:hAnsi="Open Sans"/>
          <w:i/>
          <w:w w:val="105"/>
          <w:sz w:val="20"/>
        </w:rPr>
        <w:t xml:space="preserve">twee raakten niet gewond, maar waren wel erg geschrokken. 'Eén </w:t>
      </w:r>
      <w:r w:rsidRPr="00995DDF">
        <w:rPr>
          <w:rFonts w:ascii="Open Sans" w:hAnsi="Open Sans"/>
          <w:i/>
          <w:spacing w:val="-3"/>
          <w:w w:val="105"/>
          <w:sz w:val="20"/>
        </w:rPr>
        <w:t xml:space="preserve">van </w:t>
      </w:r>
      <w:r w:rsidRPr="00995DDF">
        <w:rPr>
          <w:rFonts w:ascii="Open Sans" w:hAnsi="Open Sans"/>
          <w:i/>
          <w:w w:val="105"/>
          <w:sz w:val="20"/>
        </w:rPr>
        <w:t>hen</w:t>
      </w:r>
      <w:r w:rsidRPr="00995DDF">
        <w:rPr>
          <w:rFonts w:ascii="Open Sans" w:hAnsi="Open Sans"/>
          <w:i/>
          <w:spacing w:val="31"/>
          <w:w w:val="105"/>
          <w:sz w:val="20"/>
        </w:rPr>
        <w:t xml:space="preserve"> </w:t>
      </w:r>
      <w:r w:rsidRPr="00995DDF">
        <w:rPr>
          <w:rFonts w:ascii="Open Sans" w:hAnsi="Open Sans"/>
          <w:i/>
          <w:w w:val="105"/>
          <w:sz w:val="20"/>
        </w:rPr>
        <w:t>viel</w:t>
      </w:r>
      <w:r w:rsidRPr="00995DDF">
        <w:rPr>
          <w:rFonts w:ascii="Open Sans" w:hAnsi="Open Sans"/>
          <w:i/>
          <w:w w:val="103"/>
          <w:sz w:val="20"/>
        </w:rPr>
        <w:t xml:space="preserve"> </w:t>
      </w:r>
      <w:r w:rsidRPr="00995DDF">
        <w:rPr>
          <w:rFonts w:ascii="Open Sans" w:hAnsi="Open Sans"/>
          <w:i/>
          <w:spacing w:val="-3"/>
          <w:w w:val="105"/>
          <w:sz w:val="20"/>
        </w:rPr>
        <w:t xml:space="preserve">van </w:t>
      </w:r>
      <w:r w:rsidRPr="00995DDF">
        <w:rPr>
          <w:rFonts w:ascii="Open Sans" w:hAnsi="Open Sans"/>
          <w:i/>
          <w:w w:val="105"/>
          <w:sz w:val="20"/>
        </w:rPr>
        <w:t>schrik op zijn</w:t>
      </w:r>
      <w:r w:rsidRPr="00995DDF">
        <w:rPr>
          <w:rFonts w:ascii="Open Sans" w:hAnsi="Open Sans"/>
          <w:i/>
          <w:spacing w:val="15"/>
          <w:w w:val="105"/>
          <w:sz w:val="20"/>
        </w:rPr>
        <w:t xml:space="preserve"> </w:t>
      </w:r>
      <w:r w:rsidRPr="00995DDF">
        <w:rPr>
          <w:rFonts w:ascii="Open Sans" w:hAnsi="Open Sans"/>
          <w:i/>
          <w:w w:val="105"/>
          <w:sz w:val="20"/>
        </w:rPr>
        <w:t>achterwerk.'</w:t>
      </w:r>
    </w:p>
    <w:p w14:paraId="6250E1E0" w14:textId="77777777" w:rsidR="001F5A56" w:rsidRPr="00995DDF" w:rsidRDefault="001F5A56" w:rsidP="001F5A56">
      <w:pPr>
        <w:spacing w:before="7"/>
        <w:rPr>
          <w:rFonts w:ascii="Open Sans" w:eastAsia="Open Sans" w:hAnsi="Open Sans" w:cs="Open Sans"/>
          <w:i/>
          <w:sz w:val="19"/>
          <w:szCs w:val="19"/>
        </w:rPr>
      </w:pPr>
    </w:p>
    <w:p w14:paraId="53F63EFE" w14:textId="77777777" w:rsidR="001F5A56" w:rsidRPr="00995DDF" w:rsidRDefault="001F5A56" w:rsidP="001F5A56">
      <w:pPr>
        <w:pStyle w:val="Plattetekst"/>
        <w:tabs>
          <w:tab w:val="left" w:pos="3110"/>
          <w:tab w:val="left" w:pos="9788"/>
        </w:tabs>
        <w:ind w:right="5"/>
        <w:rPr>
          <w:rFonts w:ascii="Times New Roman" w:eastAsia="Times New Roman" w:hAnsi="Times New Roman" w:cs="Times New Roman"/>
          <w:lang w:val="nl-NL"/>
        </w:rPr>
      </w:pPr>
      <w:r w:rsidRPr="00995DDF">
        <w:rPr>
          <w:spacing w:val="2"/>
          <w:w w:val="105"/>
          <w:lang w:val="nl-NL"/>
        </w:rPr>
        <w:t>Zender</w:t>
      </w:r>
      <w:r w:rsidRPr="00995DDF">
        <w:rPr>
          <w:spacing w:val="2"/>
          <w:lang w:val="nl-NL"/>
        </w:rPr>
        <w:tab/>
      </w:r>
      <w:r w:rsidRPr="00995DDF">
        <w:rPr>
          <w:rFonts w:ascii="Times New Roman"/>
          <w:spacing w:val="2"/>
          <w:w w:val="103"/>
          <w:u w:val="single" w:color="333333"/>
          <w:lang w:val="nl-NL"/>
        </w:rPr>
        <w:t xml:space="preserve"> </w:t>
      </w:r>
      <w:r w:rsidRPr="00995DDF">
        <w:rPr>
          <w:rFonts w:ascii="Times New Roman"/>
          <w:spacing w:val="2"/>
          <w:u w:val="single" w:color="333333"/>
          <w:lang w:val="nl-NL"/>
        </w:rPr>
        <w:tab/>
      </w:r>
    </w:p>
    <w:p w14:paraId="28DB7057" w14:textId="77777777" w:rsidR="001F5A56" w:rsidRPr="00995DDF" w:rsidRDefault="001F5A56" w:rsidP="001F5A56">
      <w:pPr>
        <w:rPr>
          <w:rFonts w:ascii="Times New Roman" w:eastAsia="Times New Roman" w:hAnsi="Times New Roman" w:cs="Times New Roman"/>
          <w:sz w:val="20"/>
          <w:szCs w:val="20"/>
        </w:rPr>
      </w:pPr>
    </w:p>
    <w:p w14:paraId="057179D3" w14:textId="77777777" w:rsidR="001F5A56" w:rsidRPr="00995DDF" w:rsidRDefault="001F5A56" w:rsidP="001F5A56">
      <w:pPr>
        <w:spacing w:before="11"/>
        <w:rPr>
          <w:rFonts w:ascii="Times New Roman" w:eastAsia="Times New Roman" w:hAnsi="Times New Roman" w:cs="Times New Roman"/>
          <w:sz w:val="15"/>
          <w:szCs w:val="15"/>
        </w:rPr>
      </w:pPr>
    </w:p>
    <w:p w14:paraId="6D5B3A50" w14:textId="77777777" w:rsidR="001F5A56" w:rsidRDefault="001F5A56" w:rsidP="001F5A56">
      <w:pPr>
        <w:spacing w:line="20" w:lineRule="exact"/>
        <w:ind w:left="3103"/>
        <w:rPr>
          <w:rFonts w:ascii="Times New Roman" w:eastAsia="Times New Roman" w:hAnsi="Times New Roman" w:cs="Times New Roman"/>
          <w:sz w:val="2"/>
          <w:szCs w:val="2"/>
        </w:rPr>
      </w:pPr>
      <w:r>
        <w:rPr>
          <w:rFonts w:ascii="Times New Roman" w:eastAsia="Times New Roman" w:hAnsi="Times New Roman" w:cs="Times New Roman"/>
          <w:noProof/>
          <w:sz w:val="2"/>
          <w:szCs w:val="2"/>
          <w:lang w:eastAsia="nl-NL"/>
        </w:rPr>
        <mc:AlternateContent>
          <mc:Choice Requires="wpg">
            <w:drawing>
              <wp:inline distT="0" distB="0" distL="0" distR="0" wp14:anchorId="14008919" wp14:editId="7398329C">
                <wp:extent cx="4219575" cy="9525"/>
                <wp:effectExtent l="9525" t="9525" r="0" b="0"/>
                <wp:docPr id="5116" name="Group 5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9575" cy="9525"/>
                          <a:chOff x="0" y="0"/>
                          <a:chExt cx="6645" cy="15"/>
                        </a:xfrm>
                      </wpg:grpSpPr>
                      <wpg:grpSp>
                        <wpg:cNvPr id="5117" name="Group 5566"/>
                        <wpg:cNvGrpSpPr>
                          <a:grpSpLocks/>
                        </wpg:cNvGrpSpPr>
                        <wpg:grpSpPr bwMode="auto">
                          <a:xfrm>
                            <a:off x="7" y="7"/>
                            <a:ext cx="15" cy="2"/>
                            <a:chOff x="7" y="7"/>
                            <a:chExt cx="15" cy="2"/>
                          </a:xfrm>
                        </wpg:grpSpPr>
                        <wps:wsp>
                          <wps:cNvPr id="5118" name="Freeform 5567"/>
                          <wps:cNvSpPr>
                            <a:spLocks/>
                          </wps:cNvSpPr>
                          <wps:spPr bwMode="auto">
                            <a:xfrm>
                              <a:off x="7" y="7"/>
                              <a:ext cx="15" cy="2"/>
                            </a:xfrm>
                            <a:custGeom>
                              <a:avLst/>
                              <a:gdLst>
                                <a:gd name="T0" fmla="+- 0 7 7"/>
                                <a:gd name="T1" fmla="*/ T0 w 15"/>
                                <a:gd name="T2" fmla="+- 0 22 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9" name="Group 5564"/>
                        <wpg:cNvGrpSpPr>
                          <a:grpSpLocks/>
                        </wpg:cNvGrpSpPr>
                        <wpg:grpSpPr bwMode="auto">
                          <a:xfrm>
                            <a:off x="37" y="7"/>
                            <a:ext cx="15" cy="2"/>
                            <a:chOff x="37" y="7"/>
                            <a:chExt cx="15" cy="2"/>
                          </a:xfrm>
                        </wpg:grpSpPr>
                        <wps:wsp>
                          <wps:cNvPr id="5120" name="Freeform 5565"/>
                          <wps:cNvSpPr>
                            <a:spLocks/>
                          </wps:cNvSpPr>
                          <wps:spPr bwMode="auto">
                            <a:xfrm>
                              <a:off x="37" y="7"/>
                              <a:ext cx="15" cy="2"/>
                            </a:xfrm>
                            <a:custGeom>
                              <a:avLst/>
                              <a:gdLst>
                                <a:gd name="T0" fmla="+- 0 37 37"/>
                                <a:gd name="T1" fmla="*/ T0 w 15"/>
                                <a:gd name="T2" fmla="+- 0 52 3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1" name="Group 5562"/>
                        <wpg:cNvGrpSpPr>
                          <a:grpSpLocks/>
                        </wpg:cNvGrpSpPr>
                        <wpg:grpSpPr bwMode="auto">
                          <a:xfrm>
                            <a:off x="66" y="7"/>
                            <a:ext cx="15" cy="2"/>
                            <a:chOff x="66" y="7"/>
                            <a:chExt cx="15" cy="2"/>
                          </a:xfrm>
                        </wpg:grpSpPr>
                        <wps:wsp>
                          <wps:cNvPr id="5122" name="Freeform 5563"/>
                          <wps:cNvSpPr>
                            <a:spLocks/>
                          </wps:cNvSpPr>
                          <wps:spPr bwMode="auto">
                            <a:xfrm>
                              <a:off x="66" y="7"/>
                              <a:ext cx="15" cy="2"/>
                            </a:xfrm>
                            <a:custGeom>
                              <a:avLst/>
                              <a:gdLst>
                                <a:gd name="T0" fmla="+- 0 66 66"/>
                                <a:gd name="T1" fmla="*/ T0 w 15"/>
                                <a:gd name="T2" fmla="+- 0 81 6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3" name="Group 5560"/>
                        <wpg:cNvGrpSpPr>
                          <a:grpSpLocks/>
                        </wpg:cNvGrpSpPr>
                        <wpg:grpSpPr bwMode="auto">
                          <a:xfrm>
                            <a:off x="96" y="7"/>
                            <a:ext cx="15" cy="2"/>
                            <a:chOff x="96" y="7"/>
                            <a:chExt cx="15" cy="2"/>
                          </a:xfrm>
                        </wpg:grpSpPr>
                        <wps:wsp>
                          <wps:cNvPr id="5124" name="Freeform 5561"/>
                          <wps:cNvSpPr>
                            <a:spLocks/>
                          </wps:cNvSpPr>
                          <wps:spPr bwMode="auto">
                            <a:xfrm>
                              <a:off x="96" y="7"/>
                              <a:ext cx="15" cy="2"/>
                            </a:xfrm>
                            <a:custGeom>
                              <a:avLst/>
                              <a:gdLst>
                                <a:gd name="T0" fmla="+- 0 96 96"/>
                                <a:gd name="T1" fmla="*/ T0 w 15"/>
                                <a:gd name="T2" fmla="+- 0 111 9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5" name="Group 5558"/>
                        <wpg:cNvGrpSpPr>
                          <a:grpSpLocks/>
                        </wpg:cNvGrpSpPr>
                        <wpg:grpSpPr bwMode="auto">
                          <a:xfrm>
                            <a:off x="126" y="7"/>
                            <a:ext cx="15" cy="2"/>
                            <a:chOff x="126" y="7"/>
                            <a:chExt cx="15" cy="2"/>
                          </a:xfrm>
                        </wpg:grpSpPr>
                        <wps:wsp>
                          <wps:cNvPr id="5126" name="Freeform 5559"/>
                          <wps:cNvSpPr>
                            <a:spLocks/>
                          </wps:cNvSpPr>
                          <wps:spPr bwMode="auto">
                            <a:xfrm>
                              <a:off x="126" y="7"/>
                              <a:ext cx="15" cy="2"/>
                            </a:xfrm>
                            <a:custGeom>
                              <a:avLst/>
                              <a:gdLst>
                                <a:gd name="T0" fmla="+- 0 126 126"/>
                                <a:gd name="T1" fmla="*/ T0 w 15"/>
                                <a:gd name="T2" fmla="+- 0 140 12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7" name="Group 5556"/>
                        <wpg:cNvGrpSpPr>
                          <a:grpSpLocks/>
                        </wpg:cNvGrpSpPr>
                        <wpg:grpSpPr bwMode="auto">
                          <a:xfrm>
                            <a:off x="155" y="7"/>
                            <a:ext cx="15" cy="2"/>
                            <a:chOff x="155" y="7"/>
                            <a:chExt cx="15" cy="2"/>
                          </a:xfrm>
                        </wpg:grpSpPr>
                        <wps:wsp>
                          <wps:cNvPr id="5128" name="Freeform 5557"/>
                          <wps:cNvSpPr>
                            <a:spLocks/>
                          </wps:cNvSpPr>
                          <wps:spPr bwMode="auto">
                            <a:xfrm>
                              <a:off x="155" y="7"/>
                              <a:ext cx="15" cy="2"/>
                            </a:xfrm>
                            <a:custGeom>
                              <a:avLst/>
                              <a:gdLst>
                                <a:gd name="T0" fmla="+- 0 155 155"/>
                                <a:gd name="T1" fmla="*/ T0 w 15"/>
                                <a:gd name="T2" fmla="+- 0 170 15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9" name="Group 5554"/>
                        <wpg:cNvGrpSpPr>
                          <a:grpSpLocks/>
                        </wpg:cNvGrpSpPr>
                        <wpg:grpSpPr bwMode="auto">
                          <a:xfrm>
                            <a:off x="185" y="7"/>
                            <a:ext cx="15" cy="2"/>
                            <a:chOff x="185" y="7"/>
                            <a:chExt cx="15" cy="2"/>
                          </a:xfrm>
                        </wpg:grpSpPr>
                        <wps:wsp>
                          <wps:cNvPr id="5130" name="Freeform 5555"/>
                          <wps:cNvSpPr>
                            <a:spLocks/>
                          </wps:cNvSpPr>
                          <wps:spPr bwMode="auto">
                            <a:xfrm>
                              <a:off x="185" y="7"/>
                              <a:ext cx="15" cy="2"/>
                            </a:xfrm>
                            <a:custGeom>
                              <a:avLst/>
                              <a:gdLst>
                                <a:gd name="T0" fmla="+- 0 185 185"/>
                                <a:gd name="T1" fmla="*/ T0 w 15"/>
                                <a:gd name="T2" fmla="+- 0 199 18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1" name="Group 5552"/>
                        <wpg:cNvGrpSpPr>
                          <a:grpSpLocks/>
                        </wpg:cNvGrpSpPr>
                        <wpg:grpSpPr bwMode="auto">
                          <a:xfrm>
                            <a:off x="214" y="7"/>
                            <a:ext cx="15" cy="2"/>
                            <a:chOff x="214" y="7"/>
                            <a:chExt cx="15" cy="2"/>
                          </a:xfrm>
                        </wpg:grpSpPr>
                        <wps:wsp>
                          <wps:cNvPr id="5132" name="Freeform 5553"/>
                          <wps:cNvSpPr>
                            <a:spLocks/>
                          </wps:cNvSpPr>
                          <wps:spPr bwMode="auto">
                            <a:xfrm>
                              <a:off x="214" y="7"/>
                              <a:ext cx="15" cy="2"/>
                            </a:xfrm>
                            <a:custGeom>
                              <a:avLst/>
                              <a:gdLst>
                                <a:gd name="T0" fmla="+- 0 214 214"/>
                                <a:gd name="T1" fmla="*/ T0 w 15"/>
                                <a:gd name="T2" fmla="+- 0 229 21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3" name="Group 5550"/>
                        <wpg:cNvGrpSpPr>
                          <a:grpSpLocks/>
                        </wpg:cNvGrpSpPr>
                        <wpg:grpSpPr bwMode="auto">
                          <a:xfrm>
                            <a:off x="244" y="7"/>
                            <a:ext cx="15" cy="2"/>
                            <a:chOff x="244" y="7"/>
                            <a:chExt cx="15" cy="2"/>
                          </a:xfrm>
                        </wpg:grpSpPr>
                        <wps:wsp>
                          <wps:cNvPr id="5134" name="Freeform 5551"/>
                          <wps:cNvSpPr>
                            <a:spLocks/>
                          </wps:cNvSpPr>
                          <wps:spPr bwMode="auto">
                            <a:xfrm>
                              <a:off x="244" y="7"/>
                              <a:ext cx="15" cy="2"/>
                            </a:xfrm>
                            <a:custGeom>
                              <a:avLst/>
                              <a:gdLst>
                                <a:gd name="T0" fmla="+- 0 244 244"/>
                                <a:gd name="T1" fmla="*/ T0 w 15"/>
                                <a:gd name="T2" fmla="+- 0 258 24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5" name="Group 5548"/>
                        <wpg:cNvGrpSpPr>
                          <a:grpSpLocks/>
                        </wpg:cNvGrpSpPr>
                        <wpg:grpSpPr bwMode="auto">
                          <a:xfrm>
                            <a:off x="273" y="7"/>
                            <a:ext cx="15" cy="2"/>
                            <a:chOff x="273" y="7"/>
                            <a:chExt cx="15" cy="2"/>
                          </a:xfrm>
                        </wpg:grpSpPr>
                        <wps:wsp>
                          <wps:cNvPr id="5136" name="Freeform 5549"/>
                          <wps:cNvSpPr>
                            <a:spLocks/>
                          </wps:cNvSpPr>
                          <wps:spPr bwMode="auto">
                            <a:xfrm>
                              <a:off x="273" y="7"/>
                              <a:ext cx="15" cy="2"/>
                            </a:xfrm>
                            <a:custGeom>
                              <a:avLst/>
                              <a:gdLst>
                                <a:gd name="T0" fmla="+- 0 273 273"/>
                                <a:gd name="T1" fmla="*/ T0 w 15"/>
                                <a:gd name="T2" fmla="+- 0 288 27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7" name="Group 5546"/>
                        <wpg:cNvGrpSpPr>
                          <a:grpSpLocks/>
                        </wpg:cNvGrpSpPr>
                        <wpg:grpSpPr bwMode="auto">
                          <a:xfrm>
                            <a:off x="303" y="7"/>
                            <a:ext cx="15" cy="2"/>
                            <a:chOff x="303" y="7"/>
                            <a:chExt cx="15" cy="2"/>
                          </a:xfrm>
                        </wpg:grpSpPr>
                        <wps:wsp>
                          <wps:cNvPr id="5138" name="Freeform 5547"/>
                          <wps:cNvSpPr>
                            <a:spLocks/>
                          </wps:cNvSpPr>
                          <wps:spPr bwMode="auto">
                            <a:xfrm>
                              <a:off x="303" y="7"/>
                              <a:ext cx="15" cy="2"/>
                            </a:xfrm>
                            <a:custGeom>
                              <a:avLst/>
                              <a:gdLst>
                                <a:gd name="T0" fmla="+- 0 303 303"/>
                                <a:gd name="T1" fmla="*/ T0 w 15"/>
                                <a:gd name="T2" fmla="+- 0 317 30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9" name="Group 5544"/>
                        <wpg:cNvGrpSpPr>
                          <a:grpSpLocks/>
                        </wpg:cNvGrpSpPr>
                        <wpg:grpSpPr bwMode="auto">
                          <a:xfrm>
                            <a:off x="332" y="7"/>
                            <a:ext cx="15" cy="2"/>
                            <a:chOff x="332" y="7"/>
                            <a:chExt cx="15" cy="2"/>
                          </a:xfrm>
                        </wpg:grpSpPr>
                        <wps:wsp>
                          <wps:cNvPr id="5140" name="Freeform 5545"/>
                          <wps:cNvSpPr>
                            <a:spLocks/>
                          </wps:cNvSpPr>
                          <wps:spPr bwMode="auto">
                            <a:xfrm>
                              <a:off x="332" y="7"/>
                              <a:ext cx="15" cy="2"/>
                            </a:xfrm>
                            <a:custGeom>
                              <a:avLst/>
                              <a:gdLst>
                                <a:gd name="T0" fmla="+- 0 332 332"/>
                                <a:gd name="T1" fmla="*/ T0 w 15"/>
                                <a:gd name="T2" fmla="+- 0 347 33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1" name="Group 5542"/>
                        <wpg:cNvGrpSpPr>
                          <a:grpSpLocks/>
                        </wpg:cNvGrpSpPr>
                        <wpg:grpSpPr bwMode="auto">
                          <a:xfrm>
                            <a:off x="362" y="7"/>
                            <a:ext cx="15" cy="2"/>
                            <a:chOff x="362" y="7"/>
                            <a:chExt cx="15" cy="2"/>
                          </a:xfrm>
                        </wpg:grpSpPr>
                        <wps:wsp>
                          <wps:cNvPr id="5142" name="Freeform 5543"/>
                          <wps:cNvSpPr>
                            <a:spLocks/>
                          </wps:cNvSpPr>
                          <wps:spPr bwMode="auto">
                            <a:xfrm>
                              <a:off x="362" y="7"/>
                              <a:ext cx="15" cy="2"/>
                            </a:xfrm>
                            <a:custGeom>
                              <a:avLst/>
                              <a:gdLst>
                                <a:gd name="T0" fmla="+- 0 362 362"/>
                                <a:gd name="T1" fmla="*/ T0 w 15"/>
                                <a:gd name="T2" fmla="+- 0 377 36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3" name="Group 5540"/>
                        <wpg:cNvGrpSpPr>
                          <a:grpSpLocks/>
                        </wpg:cNvGrpSpPr>
                        <wpg:grpSpPr bwMode="auto">
                          <a:xfrm>
                            <a:off x="391" y="7"/>
                            <a:ext cx="15" cy="2"/>
                            <a:chOff x="391" y="7"/>
                            <a:chExt cx="15" cy="2"/>
                          </a:xfrm>
                        </wpg:grpSpPr>
                        <wps:wsp>
                          <wps:cNvPr id="5144" name="Freeform 5541"/>
                          <wps:cNvSpPr>
                            <a:spLocks/>
                          </wps:cNvSpPr>
                          <wps:spPr bwMode="auto">
                            <a:xfrm>
                              <a:off x="391" y="7"/>
                              <a:ext cx="15" cy="2"/>
                            </a:xfrm>
                            <a:custGeom>
                              <a:avLst/>
                              <a:gdLst>
                                <a:gd name="T0" fmla="+- 0 391 391"/>
                                <a:gd name="T1" fmla="*/ T0 w 15"/>
                                <a:gd name="T2" fmla="+- 0 406 39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5" name="Group 5538"/>
                        <wpg:cNvGrpSpPr>
                          <a:grpSpLocks/>
                        </wpg:cNvGrpSpPr>
                        <wpg:grpSpPr bwMode="auto">
                          <a:xfrm>
                            <a:off x="421" y="7"/>
                            <a:ext cx="15" cy="2"/>
                            <a:chOff x="421" y="7"/>
                            <a:chExt cx="15" cy="2"/>
                          </a:xfrm>
                        </wpg:grpSpPr>
                        <wps:wsp>
                          <wps:cNvPr id="5146" name="Freeform 5539"/>
                          <wps:cNvSpPr>
                            <a:spLocks/>
                          </wps:cNvSpPr>
                          <wps:spPr bwMode="auto">
                            <a:xfrm>
                              <a:off x="421" y="7"/>
                              <a:ext cx="15" cy="2"/>
                            </a:xfrm>
                            <a:custGeom>
                              <a:avLst/>
                              <a:gdLst>
                                <a:gd name="T0" fmla="+- 0 421 421"/>
                                <a:gd name="T1" fmla="*/ T0 w 15"/>
                                <a:gd name="T2" fmla="+- 0 436 42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7" name="Group 5536"/>
                        <wpg:cNvGrpSpPr>
                          <a:grpSpLocks/>
                        </wpg:cNvGrpSpPr>
                        <wpg:grpSpPr bwMode="auto">
                          <a:xfrm>
                            <a:off x="450" y="7"/>
                            <a:ext cx="15" cy="2"/>
                            <a:chOff x="450" y="7"/>
                            <a:chExt cx="15" cy="2"/>
                          </a:xfrm>
                        </wpg:grpSpPr>
                        <wps:wsp>
                          <wps:cNvPr id="5148" name="Freeform 5537"/>
                          <wps:cNvSpPr>
                            <a:spLocks/>
                          </wps:cNvSpPr>
                          <wps:spPr bwMode="auto">
                            <a:xfrm>
                              <a:off x="450" y="7"/>
                              <a:ext cx="15" cy="2"/>
                            </a:xfrm>
                            <a:custGeom>
                              <a:avLst/>
                              <a:gdLst>
                                <a:gd name="T0" fmla="+- 0 450 450"/>
                                <a:gd name="T1" fmla="*/ T0 w 15"/>
                                <a:gd name="T2" fmla="+- 0 465 45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9" name="Group 5534"/>
                        <wpg:cNvGrpSpPr>
                          <a:grpSpLocks/>
                        </wpg:cNvGrpSpPr>
                        <wpg:grpSpPr bwMode="auto">
                          <a:xfrm>
                            <a:off x="480" y="7"/>
                            <a:ext cx="15" cy="2"/>
                            <a:chOff x="480" y="7"/>
                            <a:chExt cx="15" cy="2"/>
                          </a:xfrm>
                        </wpg:grpSpPr>
                        <wps:wsp>
                          <wps:cNvPr id="5150" name="Freeform 5535"/>
                          <wps:cNvSpPr>
                            <a:spLocks/>
                          </wps:cNvSpPr>
                          <wps:spPr bwMode="auto">
                            <a:xfrm>
                              <a:off x="480" y="7"/>
                              <a:ext cx="15" cy="2"/>
                            </a:xfrm>
                            <a:custGeom>
                              <a:avLst/>
                              <a:gdLst>
                                <a:gd name="T0" fmla="+- 0 480 480"/>
                                <a:gd name="T1" fmla="*/ T0 w 15"/>
                                <a:gd name="T2" fmla="+- 0 495 48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1" name="Group 5532"/>
                        <wpg:cNvGrpSpPr>
                          <a:grpSpLocks/>
                        </wpg:cNvGrpSpPr>
                        <wpg:grpSpPr bwMode="auto">
                          <a:xfrm>
                            <a:off x="509" y="7"/>
                            <a:ext cx="15" cy="2"/>
                            <a:chOff x="509" y="7"/>
                            <a:chExt cx="15" cy="2"/>
                          </a:xfrm>
                        </wpg:grpSpPr>
                        <wps:wsp>
                          <wps:cNvPr id="5152" name="Freeform 5533"/>
                          <wps:cNvSpPr>
                            <a:spLocks/>
                          </wps:cNvSpPr>
                          <wps:spPr bwMode="auto">
                            <a:xfrm>
                              <a:off x="509" y="7"/>
                              <a:ext cx="15" cy="2"/>
                            </a:xfrm>
                            <a:custGeom>
                              <a:avLst/>
                              <a:gdLst>
                                <a:gd name="T0" fmla="+- 0 509 509"/>
                                <a:gd name="T1" fmla="*/ T0 w 15"/>
                                <a:gd name="T2" fmla="+- 0 524 50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3" name="Group 5530"/>
                        <wpg:cNvGrpSpPr>
                          <a:grpSpLocks/>
                        </wpg:cNvGrpSpPr>
                        <wpg:grpSpPr bwMode="auto">
                          <a:xfrm>
                            <a:off x="539" y="7"/>
                            <a:ext cx="15" cy="2"/>
                            <a:chOff x="539" y="7"/>
                            <a:chExt cx="15" cy="2"/>
                          </a:xfrm>
                        </wpg:grpSpPr>
                        <wps:wsp>
                          <wps:cNvPr id="5154" name="Freeform 5531"/>
                          <wps:cNvSpPr>
                            <a:spLocks/>
                          </wps:cNvSpPr>
                          <wps:spPr bwMode="auto">
                            <a:xfrm>
                              <a:off x="539" y="7"/>
                              <a:ext cx="15" cy="2"/>
                            </a:xfrm>
                            <a:custGeom>
                              <a:avLst/>
                              <a:gdLst>
                                <a:gd name="T0" fmla="+- 0 539 539"/>
                                <a:gd name="T1" fmla="*/ T0 w 15"/>
                                <a:gd name="T2" fmla="+- 0 554 53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5" name="Group 5528"/>
                        <wpg:cNvGrpSpPr>
                          <a:grpSpLocks/>
                        </wpg:cNvGrpSpPr>
                        <wpg:grpSpPr bwMode="auto">
                          <a:xfrm>
                            <a:off x="568" y="7"/>
                            <a:ext cx="15" cy="2"/>
                            <a:chOff x="568" y="7"/>
                            <a:chExt cx="15" cy="2"/>
                          </a:xfrm>
                        </wpg:grpSpPr>
                        <wps:wsp>
                          <wps:cNvPr id="5156" name="Freeform 5529"/>
                          <wps:cNvSpPr>
                            <a:spLocks/>
                          </wps:cNvSpPr>
                          <wps:spPr bwMode="auto">
                            <a:xfrm>
                              <a:off x="568" y="7"/>
                              <a:ext cx="15" cy="2"/>
                            </a:xfrm>
                            <a:custGeom>
                              <a:avLst/>
                              <a:gdLst>
                                <a:gd name="T0" fmla="+- 0 568 568"/>
                                <a:gd name="T1" fmla="*/ T0 w 15"/>
                                <a:gd name="T2" fmla="+- 0 583 56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7" name="Group 5526"/>
                        <wpg:cNvGrpSpPr>
                          <a:grpSpLocks/>
                        </wpg:cNvGrpSpPr>
                        <wpg:grpSpPr bwMode="auto">
                          <a:xfrm>
                            <a:off x="598" y="7"/>
                            <a:ext cx="15" cy="2"/>
                            <a:chOff x="598" y="7"/>
                            <a:chExt cx="15" cy="2"/>
                          </a:xfrm>
                        </wpg:grpSpPr>
                        <wps:wsp>
                          <wps:cNvPr id="5158" name="Freeform 5527"/>
                          <wps:cNvSpPr>
                            <a:spLocks/>
                          </wps:cNvSpPr>
                          <wps:spPr bwMode="auto">
                            <a:xfrm>
                              <a:off x="598" y="7"/>
                              <a:ext cx="15" cy="2"/>
                            </a:xfrm>
                            <a:custGeom>
                              <a:avLst/>
                              <a:gdLst>
                                <a:gd name="T0" fmla="+- 0 598 598"/>
                                <a:gd name="T1" fmla="*/ T0 w 15"/>
                                <a:gd name="T2" fmla="+- 0 613 59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9" name="Group 5524"/>
                        <wpg:cNvGrpSpPr>
                          <a:grpSpLocks/>
                        </wpg:cNvGrpSpPr>
                        <wpg:grpSpPr bwMode="auto">
                          <a:xfrm>
                            <a:off x="628" y="7"/>
                            <a:ext cx="15" cy="2"/>
                            <a:chOff x="628" y="7"/>
                            <a:chExt cx="15" cy="2"/>
                          </a:xfrm>
                        </wpg:grpSpPr>
                        <wps:wsp>
                          <wps:cNvPr id="5160" name="Freeform 5525"/>
                          <wps:cNvSpPr>
                            <a:spLocks/>
                          </wps:cNvSpPr>
                          <wps:spPr bwMode="auto">
                            <a:xfrm>
                              <a:off x="628" y="7"/>
                              <a:ext cx="15" cy="2"/>
                            </a:xfrm>
                            <a:custGeom>
                              <a:avLst/>
                              <a:gdLst>
                                <a:gd name="T0" fmla="+- 0 628 628"/>
                                <a:gd name="T1" fmla="*/ T0 w 15"/>
                                <a:gd name="T2" fmla="+- 0 642 62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1" name="Group 5522"/>
                        <wpg:cNvGrpSpPr>
                          <a:grpSpLocks/>
                        </wpg:cNvGrpSpPr>
                        <wpg:grpSpPr bwMode="auto">
                          <a:xfrm>
                            <a:off x="657" y="7"/>
                            <a:ext cx="15" cy="2"/>
                            <a:chOff x="657" y="7"/>
                            <a:chExt cx="15" cy="2"/>
                          </a:xfrm>
                        </wpg:grpSpPr>
                        <wps:wsp>
                          <wps:cNvPr id="5162" name="Freeform 5523"/>
                          <wps:cNvSpPr>
                            <a:spLocks/>
                          </wps:cNvSpPr>
                          <wps:spPr bwMode="auto">
                            <a:xfrm>
                              <a:off x="657" y="7"/>
                              <a:ext cx="15" cy="2"/>
                            </a:xfrm>
                            <a:custGeom>
                              <a:avLst/>
                              <a:gdLst>
                                <a:gd name="T0" fmla="+- 0 657 657"/>
                                <a:gd name="T1" fmla="*/ T0 w 15"/>
                                <a:gd name="T2" fmla="+- 0 672 65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3" name="Group 5520"/>
                        <wpg:cNvGrpSpPr>
                          <a:grpSpLocks/>
                        </wpg:cNvGrpSpPr>
                        <wpg:grpSpPr bwMode="auto">
                          <a:xfrm>
                            <a:off x="687" y="7"/>
                            <a:ext cx="15" cy="2"/>
                            <a:chOff x="687" y="7"/>
                            <a:chExt cx="15" cy="2"/>
                          </a:xfrm>
                        </wpg:grpSpPr>
                        <wps:wsp>
                          <wps:cNvPr id="5164" name="Freeform 5521"/>
                          <wps:cNvSpPr>
                            <a:spLocks/>
                          </wps:cNvSpPr>
                          <wps:spPr bwMode="auto">
                            <a:xfrm>
                              <a:off x="687" y="7"/>
                              <a:ext cx="15" cy="2"/>
                            </a:xfrm>
                            <a:custGeom>
                              <a:avLst/>
                              <a:gdLst>
                                <a:gd name="T0" fmla="+- 0 687 687"/>
                                <a:gd name="T1" fmla="*/ T0 w 15"/>
                                <a:gd name="T2" fmla="+- 0 701 68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5" name="Group 5518"/>
                        <wpg:cNvGrpSpPr>
                          <a:grpSpLocks/>
                        </wpg:cNvGrpSpPr>
                        <wpg:grpSpPr bwMode="auto">
                          <a:xfrm>
                            <a:off x="716" y="7"/>
                            <a:ext cx="15" cy="2"/>
                            <a:chOff x="716" y="7"/>
                            <a:chExt cx="15" cy="2"/>
                          </a:xfrm>
                        </wpg:grpSpPr>
                        <wps:wsp>
                          <wps:cNvPr id="5166" name="Freeform 5519"/>
                          <wps:cNvSpPr>
                            <a:spLocks/>
                          </wps:cNvSpPr>
                          <wps:spPr bwMode="auto">
                            <a:xfrm>
                              <a:off x="716" y="7"/>
                              <a:ext cx="15" cy="2"/>
                            </a:xfrm>
                            <a:custGeom>
                              <a:avLst/>
                              <a:gdLst>
                                <a:gd name="T0" fmla="+- 0 716 716"/>
                                <a:gd name="T1" fmla="*/ T0 w 15"/>
                                <a:gd name="T2" fmla="+- 0 731 71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7" name="Group 5516"/>
                        <wpg:cNvGrpSpPr>
                          <a:grpSpLocks/>
                        </wpg:cNvGrpSpPr>
                        <wpg:grpSpPr bwMode="auto">
                          <a:xfrm>
                            <a:off x="746" y="7"/>
                            <a:ext cx="15" cy="2"/>
                            <a:chOff x="746" y="7"/>
                            <a:chExt cx="15" cy="2"/>
                          </a:xfrm>
                        </wpg:grpSpPr>
                        <wps:wsp>
                          <wps:cNvPr id="5168" name="Freeform 5517"/>
                          <wps:cNvSpPr>
                            <a:spLocks/>
                          </wps:cNvSpPr>
                          <wps:spPr bwMode="auto">
                            <a:xfrm>
                              <a:off x="746" y="7"/>
                              <a:ext cx="15" cy="2"/>
                            </a:xfrm>
                            <a:custGeom>
                              <a:avLst/>
                              <a:gdLst>
                                <a:gd name="T0" fmla="+- 0 746 746"/>
                                <a:gd name="T1" fmla="*/ T0 w 15"/>
                                <a:gd name="T2" fmla="+- 0 760 74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9" name="Group 5514"/>
                        <wpg:cNvGrpSpPr>
                          <a:grpSpLocks/>
                        </wpg:cNvGrpSpPr>
                        <wpg:grpSpPr bwMode="auto">
                          <a:xfrm>
                            <a:off x="775" y="7"/>
                            <a:ext cx="15" cy="2"/>
                            <a:chOff x="775" y="7"/>
                            <a:chExt cx="15" cy="2"/>
                          </a:xfrm>
                        </wpg:grpSpPr>
                        <wps:wsp>
                          <wps:cNvPr id="5170" name="Freeform 5515"/>
                          <wps:cNvSpPr>
                            <a:spLocks/>
                          </wps:cNvSpPr>
                          <wps:spPr bwMode="auto">
                            <a:xfrm>
                              <a:off x="775" y="7"/>
                              <a:ext cx="15" cy="2"/>
                            </a:xfrm>
                            <a:custGeom>
                              <a:avLst/>
                              <a:gdLst>
                                <a:gd name="T0" fmla="+- 0 775 775"/>
                                <a:gd name="T1" fmla="*/ T0 w 15"/>
                                <a:gd name="T2" fmla="+- 0 790 77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1" name="Group 5512"/>
                        <wpg:cNvGrpSpPr>
                          <a:grpSpLocks/>
                        </wpg:cNvGrpSpPr>
                        <wpg:grpSpPr bwMode="auto">
                          <a:xfrm>
                            <a:off x="805" y="7"/>
                            <a:ext cx="15" cy="2"/>
                            <a:chOff x="805" y="7"/>
                            <a:chExt cx="15" cy="2"/>
                          </a:xfrm>
                        </wpg:grpSpPr>
                        <wps:wsp>
                          <wps:cNvPr id="5172" name="Freeform 5513"/>
                          <wps:cNvSpPr>
                            <a:spLocks/>
                          </wps:cNvSpPr>
                          <wps:spPr bwMode="auto">
                            <a:xfrm>
                              <a:off x="805" y="7"/>
                              <a:ext cx="15" cy="2"/>
                            </a:xfrm>
                            <a:custGeom>
                              <a:avLst/>
                              <a:gdLst>
                                <a:gd name="T0" fmla="+- 0 805 805"/>
                                <a:gd name="T1" fmla="*/ T0 w 15"/>
                                <a:gd name="T2" fmla="+- 0 820 80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3" name="Group 5510"/>
                        <wpg:cNvGrpSpPr>
                          <a:grpSpLocks/>
                        </wpg:cNvGrpSpPr>
                        <wpg:grpSpPr bwMode="auto">
                          <a:xfrm>
                            <a:off x="834" y="7"/>
                            <a:ext cx="15" cy="2"/>
                            <a:chOff x="834" y="7"/>
                            <a:chExt cx="15" cy="2"/>
                          </a:xfrm>
                        </wpg:grpSpPr>
                        <wps:wsp>
                          <wps:cNvPr id="5174" name="Freeform 5511"/>
                          <wps:cNvSpPr>
                            <a:spLocks/>
                          </wps:cNvSpPr>
                          <wps:spPr bwMode="auto">
                            <a:xfrm>
                              <a:off x="834" y="7"/>
                              <a:ext cx="15" cy="2"/>
                            </a:xfrm>
                            <a:custGeom>
                              <a:avLst/>
                              <a:gdLst>
                                <a:gd name="T0" fmla="+- 0 834 834"/>
                                <a:gd name="T1" fmla="*/ T0 w 15"/>
                                <a:gd name="T2" fmla="+- 0 849 83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5" name="Group 5508"/>
                        <wpg:cNvGrpSpPr>
                          <a:grpSpLocks/>
                        </wpg:cNvGrpSpPr>
                        <wpg:grpSpPr bwMode="auto">
                          <a:xfrm>
                            <a:off x="864" y="7"/>
                            <a:ext cx="15" cy="2"/>
                            <a:chOff x="864" y="7"/>
                            <a:chExt cx="15" cy="2"/>
                          </a:xfrm>
                        </wpg:grpSpPr>
                        <wps:wsp>
                          <wps:cNvPr id="5176" name="Freeform 5509"/>
                          <wps:cNvSpPr>
                            <a:spLocks/>
                          </wps:cNvSpPr>
                          <wps:spPr bwMode="auto">
                            <a:xfrm>
                              <a:off x="864" y="7"/>
                              <a:ext cx="15" cy="2"/>
                            </a:xfrm>
                            <a:custGeom>
                              <a:avLst/>
                              <a:gdLst>
                                <a:gd name="T0" fmla="+- 0 864 864"/>
                                <a:gd name="T1" fmla="*/ T0 w 15"/>
                                <a:gd name="T2" fmla="+- 0 879 86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7" name="Group 5506"/>
                        <wpg:cNvGrpSpPr>
                          <a:grpSpLocks/>
                        </wpg:cNvGrpSpPr>
                        <wpg:grpSpPr bwMode="auto">
                          <a:xfrm>
                            <a:off x="893" y="7"/>
                            <a:ext cx="15" cy="2"/>
                            <a:chOff x="893" y="7"/>
                            <a:chExt cx="15" cy="2"/>
                          </a:xfrm>
                        </wpg:grpSpPr>
                        <wps:wsp>
                          <wps:cNvPr id="5178" name="Freeform 5507"/>
                          <wps:cNvSpPr>
                            <a:spLocks/>
                          </wps:cNvSpPr>
                          <wps:spPr bwMode="auto">
                            <a:xfrm>
                              <a:off x="893" y="7"/>
                              <a:ext cx="15" cy="2"/>
                            </a:xfrm>
                            <a:custGeom>
                              <a:avLst/>
                              <a:gdLst>
                                <a:gd name="T0" fmla="+- 0 893 893"/>
                                <a:gd name="T1" fmla="*/ T0 w 15"/>
                                <a:gd name="T2" fmla="+- 0 908 89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9" name="Group 5504"/>
                        <wpg:cNvGrpSpPr>
                          <a:grpSpLocks/>
                        </wpg:cNvGrpSpPr>
                        <wpg:grpSpPr bwMode="auto">
                          <a:xfrm>
                            <a:off x="923" y="7"/>
                            <a:ext cx="15" cy="2"/>
                            <a:chOff x="923" y="7"/>
                            <a:chExt cx="15" cy="2"/>
                          </a:xfrm>
                        </wpg:grpSpPr>
                        <wps:wsp>
                          <wps:cNvPr id="5180" name="Freeform 5505"/>
                          <wps:cNvSpPr>
                            <a:spLocks/>
                          </wps:cNvSpPr>
                          <wps:spPr bwMode="auto">
                            <a:xfrm>
                              <a:off x="923" y="7"/>
                              <a:ext cx="15" cy="2"/>
                            </a:xfrm>
                            <a:custGeom>
                              <a:avLst/>
                              <a:gdLst>
                                <a:gd name="T0" fmla="+- 0 923 923"/>
                                <a:gd name="T1" fmla="*/ T0 w 15"/>
                                <a:gd name="T2" fmla="+- 0 938 92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1" name="Group 5502"/>
                        <wpg:cNvGrpSpPr>
                          <a:grpSpLocks/>
                        </wpg:cNvGrpSpPr>
                        <wpg:grpSpPr bwMode="auto">
                          <a:xfrm>
                            <a:off x="952" y="7"/>
                            <a:ext cx="15" cy="2"/>
                            <a:chOff x="952" y="7"/>
                            <a:chExt cx="15" cy="2"/>
                          </a:xfrm>
                        </wpg:grpSpPr>
                        <wps:wsp>
                          <wps:cNvPr id="5182" name="Freeform 5503"/>
                          <wps:cNvSpPr>
                            <a:spLocks/>
                          </wps:cNvSpPr>
                          <wps:spPr bwMode="auto">
                            <a:xfrm>
                              <a:off x="952" y="7"/>
                              <a:ext cx="15" cy="2"/>
                            </a:xfrm>
                            <a:custGeom>
                              <a:avLst/>
                              <a:gdLst>
                                <a:gd name="T0" fmla="+- 0 952 952"/>
                                <a:gd name="T1" fmla="*/ T0 w 15"/>
                                <a:gd name="T2" fmla="+- 0 967 95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3" name="Group 5500"/>
                        <wpg:cNvGrpSpPr>
                          <a:grpSpLocks/>
                        </wpg:cNvGrpSpPr>
                        <wpg:grpSpPr bwMode="auto">
                          <a:xfrm>
                            <a:off x="982" y="7"/>
                            <a:ext cx="15" cy="2"/>
                            <a:chOff x="982" y="7"/>
                            <a:chExt cx="15" cy="2"/>
                          </a:xfrm>
                        </wpg:grpSpPr>
                        <wps:wsp>
                          <wps:cNvPr id="5184" name="Freeform 5501"/>
                          <wps:cNvSpPr>
                            <a:spLocks/>
                          </wps:cNvSpPr>
                          <wps:spPr bwMode="auto">
                            <a:xfrm>
                              <a:off x="982" y="7"/>
                              <a:ext cx="15" cy="2"/>
                            </a:xfrm>
                            <a:custGeom>
                              <a:avLst/>
                              <a:gdLst>
                                <a:gd name="T0" fmla="+- 0 982 982"/>
                                <a:gd name="T1" fmla="*/ T0 w 15"/>
                                <a:gd name="T2" fmla="+- 0 997 98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5" name="Group 5498"/>
                        <wpg:cNvGrpSpPr>
                          <a:grpSpLocks/>
                        </wpg:cNvGrpSpPr>
                        <wpg:grpSpPr bwMode="auto">
                          <a:xfrm>
                            <a:off x="1011" y="7"/>
                            <a:ext cx="15" cy="2"/>
                            <a:chOff x="1011" y="7"/>
                            <a:chExt cx="15" cy="2"/>
                          </a:xfrm>
                        </wpg:grpSpPr>
                        <wps:wsp>
                          <wps:cNvPr id="5186" name="Freeform 5499"/>
                          <wps:cNvSpPr>
                            <a:spLocks/>
                          </wps:cNvSpPr>
                          <wps:spPr bwMode="auto">
                            <a:xfrm>
                              <a:off x="1011" y="7"/>
                              <a:ext cx="15" cy="2"/>
                            </a:xfrm>
                            <a:custGeom>
                              <a:avLst/>
                              <a:gdLst>
                                <a:gd name="T0" fmla="+- 0 1011 1011"/>
                                <a:gd name="T1" fmla="*/ T0 w 15"/>
                                <a:gd name="T2" fmla="+- 0 1026 101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7" name="Group 5496"/>
                        <wpg:cNvGrpSpPr>
                          <a:grpSpLocks/>
                        </wpg:cNvGrpSpPr>
                        <wpg:grpSpPr bwMode="auto">
                          <a:xfrm>
                            <a:off x="1041" y="7"/>
                            <a:ext cx="15" cy="2"/>
                            <a:chOff x="1041" y="7"/>
                            <a:chExt cx="15" cy="2"/>
                          </a:xfrm>
                        </wpg:grpSpPr>
                        <wps:wsp>
                          <wps:cNvPr id="5188" name="Freeform 5497"/>
                          <wps:cNvSpPr>
                            <a:spLocks/>
                          </wps:cNvSpPr>
                          <wps:spPr bwMode="auto">
                            <a:xfrm>
                              <a:off x="1041" y="7"/>
                              <a:ext cx="15" cy="2"/>
                            </a:xfrm>
                            <a:custGeom>
                              <a:avLst/>
                              <a:gdLst>
                                <a:gd name="T0" fmla="+- 0 1041 1041"/>
                                <a:gd name="T1" fmla="*/ T0 w 15"/>
                                <a:gd name="T2" fmla="+- 0 1056 104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9" name="Group 5494"/>
                        <wpg:cNvGrpSpPr>
                          <a:grpSpLocks/>
                        </wpg:cNvGrpSpPr>
                        <wpg:grpSpPr bwMode="auto">
                          <a:xfrm>
                            <a:off x="1071" y="7"/>
                            <a:ext cx="15" cy="2"/>
                            <a:chOff x="1071" y="7"/>
                            <a:chExt cx="15" cy="2"/>
                          </a:xfrm>
                        </wpg:grpSpPr>
                        <wps:wsp>
                          <wps:cNvPr id="5190" name="Freeform 5495"/>
                          <wps:cNvSpPr>
                            <a:spLocks/>
                          </wps:cNvSpPr>
                          <wps:spPr bwMode="auto">
                            <a:xfrm>
                              <a:off x="1071" y="7"/>
                              <a:ext cx="15" cy="2"/>
                            </a:xfrm>
                            <a:custGeom>
                              <a:avLst/>
                              <a:gdLst>
                                <a:gd name="T0" fmla="+- 0 1071 1071"/>
                                <a:gd name="T1" fmla="*/ T0 w 15"/>
                                <a:gd name="T2" fmla="+- 0 1085 107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1" name="Group 5492"/>
                        <wpg:cNvGrpSpPr>
                          <a:grpSpLocks/>
                        </wpg:cNvGrpSpPr>
                        <wpg:grpSpPr bwMode="auto">
                          <a:xfrm>
                            <a:off x="1100" y="7"/>
                            <a:ext cx="15" cy="2"/>
                            <a:chOff x="1100" y="7"/>
                            <a:chExt cx="15" cy="2"/>
                          </a:xfrm>
                        </wpg:grpSpPr>
                        <wps:wsp>
                          <wps:cNvPr id="5192" name="Freeform 5493"/>
                          <wps:cNvSpPr>
                            <a:spLocks/>
                          </wps:cNvSpPr>
                          <wps:spPr bwMode="auto">
                            <a:xfrm>
                              <a:off x="1100" y="7"/>
                              <a:ext cx="15" cy="2"/>
                            </a:xfrm>
                            <a:custGeom>
                              <a:avLst/>
                              <a:gdLst>
                                <a:gd name="T0" fmla="+- 0 1100 1100"/>
                                <a:gd name="T1" fmla="*/ T0 w 15"/>
                                <a:gd name="T2" fmla="+- 0 1115 110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3" name="Group 5490"/>
                        <wpg:cNvGrpSpPr>
                          <a:grpSpLocks/>
                        </wpg:cNvGrpSpPr>
                        <wpg:grpSpPr bwMode="auto">
                          <a:xfrm>
                            <a:off x="1130" y="7"/>
                            <a:ext cx="15" cy="2"/>
                            <a:chOff x="1130" y="7"/>
                            <a:chExt cx="15" cy="2"/>
                          </a:xfrm>
                        </wpg:grpSpPr>
                        <wps:wsp>
                          <wps:cNvPr id="5194" name="Freeform 5491"/>
                          <wps:cNvSpPr>
                            <a:spLocks/>
                          </wps:cNvSpPr>
                          <wps:spPr bwMode="auto">
                            <a:xfrm>
                              <a:off x="1130" y="7"/>
                              <a:ext cx="15" cy="2"/>
                            </a:xfrm>
                            <a:custGeom>
                              <a:avLst/>
                              <a:gdLst>
                                <a:gd name="T0" fmla="+- 0 1130 1130"/>
                                <a:gd name="T1" fmla="*/ T0 w 15"/>
                                <a:gd name="T2" fmla="+- 0 1144 113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5" name="Group 5488"/>
                        <wpg:cNvGrpSpPr>
                          <a:grpSpLocks/>
                        </wpg:cNvGrpSpPr>
                        <wpg:grpSpPr bwMode="auto">
                          <a:xfrm>
                            <a:off x="1159" y="7"/>
                            <a:ext cx="15" cy="2"/>
                            <a:chOff x="1159" y="7"/>
                            <a:chExt cx="15" cy="2"/>
                          </a:xfrm>
                        </wpg:grpSpPr>
                        <wps:wsp>
                          <wps:cNvPr id="5196" name="Freeform 5489"/>
                          <wps:cNvSpPr>
                            <a:spLocks/>
                          </wps:cNvSpPr>
                          <wps:spPr bwMode="auto">
                            <a:xfrm>
                              <a:off x="1159" y="7"/>
                              <a:ext cx="15" cy="2"/>
                            </a:xfrm>
                            <a:custGeom>
                              <a:avLst/>
                              <a:gdLst>
                                <a:gd name="T0" fmla="+- 0 1159 1159"/>
                                <a:gd name="T1" fmla="*/ T0 w 15"/>
                                <a:gd name="T2" fmla="+- 0 1174 115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7" name="Group 5486"/>
                        <wpg:cNvGrpSpPr>
                          <a:grpSpLocks/>
                        </wpg:cNvGrpSpPr>
                        <wpg:grpSpPr bwMode="auto">
                          <a:xfrm>
                            <a:off x="1189" y="7"/>
                            <a:ext cx="15" cy="2"/>
                            <a:chOff x="1189" y="7"/>
                            <a:chExt cx="15" cy="2"/>
                          </a:xfrm>
                        </wpg:grpSpPr>
                        <wps:wsp>
                          <wps:cNvPr id="5198" name="Freeform 5487"/>
                          <wps:cNvSpPr>
                            <a:spLocks/>
                          </wps:cNvSpPr>
                          <wps:spPr bwMode="auto">
                            <a:xfrm>
                              <a:off x="1189" y="7"/>
                              <a:ext cx="15" cy="2"/>
                            </a:xfrm>
                            <a:custGeom>
                              <a:avLst/>
                              <a:gdLst>
                                <a:gd name="T0" fmla="+- 0 1189 1189"/>
                                <a:gd name="T1" fmla="*/ T0 w 15"/>
                                <a:gd name="T2" fmla="+- 0 1203 118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9" name="Group 5484"/>
                        <wpg:cNvGrpSpPr>
                          <a:grpSpLocks/>
                        </wpg:cNvGrpSpPr>
                        <wpg:grpSpPr bwMode="auto">
                          <a:xfrm>
                            <a:off x="1218" y="7"/>
                            <a:ext cx="15" cy="2"/>
                            <a:chOff x="1218" y="7"/>
                            <a:chExt cx="15" cy="2"/>
                          </a:xfrm>
                        </wpg:grpSpPr>
                        <wps:wsp>
                          <wps:cNvPr id="5200" name="Freeform 5485"/>
                          <wps:cNvSpPr>
                            <a:spLocks/>
                          </wps:cNvSpPr>
                          <wps:spPr bwMode="auto">
                            <a:xfrm>
                              <a:off x="1218" y="7"/>
                              <a:ext cx="15" cy="2"/>
                            </a:xfrm>
                            <a:custGeom>
                              <a:avLst/>
                              <a:gdLst>
                                <a:gd name="T0" fmla="+- 0 1218 1218"/>
                                <a:gd name="T1" fmla="*/ T0 w 15"/>
                                <a:gd name="T2" fmla="+- 0 1233 121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1" name="Group 5482"/>
                        <wpg:cNvGrpSpPr>
                          <a:grpSpLocks/>
                        </wpg:cNvGrpSpPr>
                        <wpg:grpSpPr bwMode="auto">
                          <a:xfrm>
                            <a:off x="1248" y="7"/>
                            <a:ext cx="15" cy="2"/>
                            <a:chOff x="1248" y="7"/>
                            <a:chExt cx="15" cy="2"/>
                          </a:xfrm>
                        </wpg:grpSpPr>
                        <wps:wsp>
                          <wps:cNvPr id="5202" name="Freeform 5483"/>
                          <wps:cNvSpPr>
                            <a:spLocks/>
                          </wps:cNvSpPr>
                          <wps:spPr bwMode="auto">
                            <a:xfrm>
                              <a:off x="1248" y="7"/>
                              <a:ext cx="15" cy="2"/>
                            </a:xfrm>
                            <a:custGeom>
                              <a:avLst/>
                              <a:gdLst>
                                <a:gd name="T0" fmla="+- 0 1248 1248"/>
                                <a:gd name="T1" fmla="*/ T0 w 15"/>
                                <a:gd name="T2" fmla="+- 0 1262 124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3" name="Group 5480"/>
                        <wpg:cNvGrpSpPr>
                          <a:grpSpLocks/>
                        </wpg:cNvGrpSpPr>
                        <wpg:grpSpPr bwMode="auto">
                          <a:xfrm>
                            <a:off x="1277" y="7"/>
                            <a:ext cx="15" cy="2"/>
                            <a:chOff x="1277" y="7"/>
                            <a:chExt cx="15" cy="2"/>
                          </a:xfrm>
                        </wpg:grpSpPr>
                        <wps:wsp>
                          <wps:cNvPr id="5204" name="Freeform 5481"/>
                          <wps:cNvSpPr>
                            <a:spLocks/>
                          </wps:cNvSpPr>
                          <wps:spPr bwMode="auto">
                            <a:xfrm>
                              <a:off x="1277" y="7"/>
                              <a:ext cx="15" cy="2"/>
                            </a:xfrm>
                            <a:custGeom>
                              <a:avLst/>
                              <a:gdLst>
                                <a:gd name="T0" fmla="+- 0 1277 1277"/>
                                <a:gd name="T1" fmla="*/ T0 w 15"/>
                                <a:gd name="T2" fmla="+- 0 1292 127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5" name="Group 5478"/>
                        <wpg:cNvGrpSpPr>
                          <a:grpSpLocks/>
                        </wpg:cNvGrpSpPr>
                        <wpg:grpSpPr bwMode="auto">
                          <a:xfrm>
                            <a:off x="1307" y="7"/>
                            <a:ext cx="15" cy="2"/>
                            <a:chOff x="1307" y="7"/>
                            <a:chExt cx="15" cy="2"/>
                          </a:xfrm>
                        </wpg:grpSpPr>
                        <wps:wsp>
                          <wps:cNvPr id="5206" name="Freeform 5479"/>
                          <wps:cNvSpPr>
                            <a:spLocks/>
                          </wps:cNvSpPr>
                          <wps:spPr bwMode="auto">
                            <a:xfrm>
                              <a:off x="1307" y="7"/>
                              <a:ext cx="15" cy="2"/>
                            </a:xfrm>
                            <a:custGeom>
                              <a:avLst/>
                              <a:gdLst>
                                <a:gd name="T0" fmla="+- 0 1307 1307"/>
                                <a:gd name="T1" fmla="*/ T0 w 15"/>
                                <a:gd name="T2" fmla="+- 0 1322 130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7" name="Group 5476"/>
                        <wpg:cNvGrpSpPr>
                          <a:grpSpLocks/>
                        </wpg:cNvGrpSpPr>
                        <wpg:grpSpPr bwMode="auto">
                          <a:xfrm>
                            <a:off x="1336" y="7"/>
                            <a:ext cx="15" cy="2"/>
                            <a:chOff x="1336" y="7"/>
                            <a:chExt cx="15" cy="2"/>
                          </a:xfrm>
                        </wpg:grpSpPr>
                        <wps:wsp>
                          <wps:cNvPr id="5208" name="Freeform 5477"/>
                          <wps:cNvSpPr>
                            <a:spLocks/>
                          </wps:cNvSpPr>
                          <wps:spPr bwMode="auto">
                            <a:xfrm>
                              <a:off x="1336" y="7"/>
                              <a:ext cx="15" cy="2"/>
                            </a:xfrm>
                            <a:custGeom>
                              <a:avLst/>
                              <a:gdLst>
                                <a:gd name="T0" fmla="+- 0 1336 1336"/>
                                <a:gd name="T1" fmla="*/ T0 w 15"/>
                                <a:gd name="T2" fmla="+- 0 1351 133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9" name="Group 5474"/>
                        <wpg:cNvGrpSpPr>
                          <a:grpSpLocks/>
                        </wpg:cNvGrpSpPr>
                        <wpg:grpSpPr bwMode="auto">
                          <a:xfrm>
                            <a:off x="1366" y="7"/>
                            <a:ext cx="15" cy="2"/>
                            <a:chOff x="1366" y="7"/>
                            <a:chExt cx="15" cy="2"/>
                          </a:xfrm>
                        </wpg:grpSpPr>
                        <wps:wsp>
                          <wps:cNvPr id="5210" name="Freeform 5475"/>
                          <wps:cNvSpPr>
                            <a:spLocks/>
                          </wps:cNvSpPr>
                          <wps:spPr bwMode="auto">
                            <a:xfrm>
                              <a:off x="1366" y="7"/>
                              <a:ext cx="15" cy="2"/>
                            </a:xfrm>
                            <a:custGeom>
                              <a:avLst/>
                              <a:gdLst>
                                <a:gd name="T0" fmla="+- 0 1366 1366"/>
                                <a:gd name="T1" fmla="*/ T0 w 15"/>
                                <a:gd name="T2" fmla="+- 0 1381 136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1" name="Group 5472"/>
                        <wpg:cNvGrpSpPr>
                          <a:grpSpLocks/>
                        </wpg:cNvGrpSpPr>
                        <wpg:grpSpPr bwMode="auto">
                          <a:xfrm>
                            <a:off x="1395" y="7"/>
                            <a:ext cx="15" cy="2"/>
                            <a:chOff x="1395" y="7"/>
                            <a:chExt cx="15" cy="2"/>
                          </a:xfrm>
                        </wpg:grpSpPr>
                        <wps:wsp>
                          <wps:cNvPr id="5212" name="Freeform 5473"/>
                          <wps:cNvSpPr>
                            <a:spLocks/>
                          </wps:cNvSpPr>
                          <wps:spPr bwMode="auto">
                            <a:xfrm>
                              <a:off x="1395" y="7"/>
                              <a:ext cx="15" cy="2"/>
                            </a:xfrm>
                            <a:custGeom>
                              <a:avLst/>
                              <a:gdLst>
                                <a:gd name="T0" fmla="+- 0 1395 1395"/>
                                <a:gd name="T1" fmla="*/ T0 w 15"/>
                                <a:gd name="T2" fmla="+- 0 1410 139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3" name="Group 5470"/>
                        <wpg:cNvGrpSpPr>
                          <a:grpSpLocks/>
                        </wpg:cNvGrpSpPr>
                        <wpg:grpSpPr bwMode="auto">
                          <a:xfrm>
                            <a:off x="1425" y="7"/>
                            <a:ext cx="15" cy="2"/>
                            <a:chOff x="1425" y="7"/>
                            <a:chExt cx="15" cy="2"/>
                          </a:xfrm>
                        </wpg:grpSpPr>
                        <wps:wsp>
                          <wps:cNvPr id="5214" name="Freeform 5471"/>
                          <wps:cNvSpPr>
                            <a:spLocks/>
                          </wps:cNvSpPr>
                          <wps:spPr bwMode="auto">
                            <a:xfrm>
                              <a:off x="1425" y="7"/>
                              <a:ext cx="15" cy="2"/>
                            </a:xfrm>
                            <a:custGeom>
                              <a:avLst/>
                              <a:gdLst>
                                <a:gd name="T0" fmla="+- 0 1425 1425"/>
                                <a:gd name="T1" fmla="*/ T0 w 15"/>
                                <a:gd name="T2" fmla="+- 0 1440 142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5" name="Group 5468"/>
                        <wpg:cNvGrpSpPr>
                          <a:grpSpLocks/>
                        </wpg:cNvGrpSpPr>
                        <wpg:grpSpPr bwMode="auto">
                          <a:xfrm>
                            <a:off x="1454" y="7"/>
                            <a:ext cx="15" cy="2"/>
                            <a:chOff x="1454" y="7"/>
                            <a:chExt cx="15" cy="2"/>
                          </a:xfrm>
                        </wpg:grpSpPr>
                        <wps:wsp>
                          <wps:cNvPr id="5216" name="Freeform 5469"/>
                          <wps:cNvSpPr>
                            <a:spLocks/>
                          </wps:cNvSpPr>
                          <wps:spPr bwMode="auto">
                            <a:xfrm>
                              <a:off x="1454" y="7"/>
                              <a:ext cx="15" cy="2"/>
                            </a:xfrm>
                            <a:custGeom>
                              <a:avLst/>
                              <a:gdLst>
                                <a:gd name="T0" fmla="+- 0 1454 1454"/>
                                <a:gd name="T1" fmla="*/ T0 w 15"/>
                                <a:gd name="T2" fmla="+- 0 1469 145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7" name="Group 5466"/>
                        <wpg:cNvGrpSpPr>
                          <a:grpSpLocks/>
                        </wpg:cNvGrpSpPr>
                        <wpg:grpSpPr bwMode="auto">
                          <a:xfrm>
                            <a:off x="1484" y="7"/>
                            <a:ext cx="15" cy="2"/>
                            <a:chOff x="1484" y="7"/>
                            <a:chExt cx="15" cy="2"/>
                          </a:xfrm>
                        </wpg:grpSpPr>
                        <wps:wsp>
                          <wps:cNvPr id="5218" name="Freeform 5467"/>
                          <wps:cNvSpPr>
                            <a:spLocks/>
                          </wps:cNvSpPr>
                          <wps:spPr bwMode="auto">
                            <a:xfrm>
                              <a:off x="1484" y="7"/>
                              <a:ext cx="15" cy="2"/>
                            </a:xfrm>
                            <a:custGeom>
                              <a:avLst/>
                              <a:gdLst>
                                <a:gd name="T0" fmla="+- 0 1484 1484"/>
                                <a:gd name="T1" fmla="*/ T0 w 15"/>
                                <a:gd name="T2" fmla="+- 0 1499 148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9" name="Group 5464"/>
                        <wpg:cNvGrpSpPr>
                          <a:grpSpLocks/>
                        </wpg:cNvGrpSpPr>
                        <wpg:grpSpPr bwMode="auto">
                          <a:xfrm>
                            <a:off x="1514" y="7"/>
                            <a:ext cx="15" cy="2"/>
                            <a:chOff x="1514" y="7"/>
                            <a:chExt cx="15" cy="2"/>
                          </a:xfrm>
                        </wpg:grpSpPr>
                        <wps:wsp>
                          <wps:cNvPr id="5220" name="Freeform 5465"/>
                          <wps:cNvSpPr>
                            <a:spLocks/>
                          </wps:cNvSpPr>
                          <wps:spPr bwMode="auto">
                            <a:xfrm>
                              <a:off x="1514" y="7"/>
                              <a:ext cx="15" cy="2"/>
                            </a:xfrm>
                            <a:custGeom>
                              <a:avLst/>
                              <a:gdLst>
                                <a:gd name="T0" fmla="+- 0 1514 1514"/>
                                <a:gd name="T1" fmla="*/ T0 w 15"/>
                                <a:gd name="T2" fmla="+- 0 1528 151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1" name="Group 5462"/>
                        <wpg:cNvGrpSpPr>
                          <a:grpSpLocks/>
                        </wpg:cNvGrpSpPr>
                        <wpg:grpSpPr bwMode="auto">
                          <a:xfrm>
                            <a:off x="1543" y="7"/>
                            <a:ext cx="15" cy="2"/>
                            <a:chOff x="1543" y="7"/>
                            <a:chExt cx="15" cy="2"/>
                          </a:xfrm>
                        </wpg:grpSpPr>
                        <wps:wsp>
                          <wps:cNvPr id="5222" name="Freeform 5463"/>
                          <wps:cNvSpPr>
                            <a:spLocks/>
                          </wps:cNvSpPr>
                          <wps:spPr bwMode="auto">
                            <a:xfrm>
                              <a:off x="1543" y="7"/>
                              <a:ext cx="15" cy="2"/>
                            </a:xfrm>
                            <a:custGeom>
                              <a:avLst/>
                              <a:gdLst>
                                <a:gd name="T0" fmla="+- 0 1543 1543"/>
                                <a:gd name="T1" fmla="*/ T0 w 15"/>
                                <a:gd name="T2" fmla="+- 0 1558 154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3" name="Group 5460"/>
                        <wpg:cNvGrpSpPr>
                          <a:grpSpLocks/>
                        </wpg:cNvGrpSpPr>
                        <wpg:grpSpPr bwMode="auto">
                          <a:xfrm>
                            <a:off x="1573" y="7"/>
                            <a:ext cx="15" cy="2"/>
                            <a:chOff x="1573" y="7"/>
                            <a:chExt cx="15" cy="2"/>
                          </a:xfrm>
                        </wpg:grpSpPr>
                        <wps:wsp>
                          <wps:cNvPr id="5224" name="Freeform 5461"/>
                          <wps:cNvSpPr>
                            <a:spLocks/>
                          </wps:cNvSpPr>
                          <wps:spPr bwMode="auto">
                            <a:xfrm>
                              <a:off x="1573" y="7"/>
                              <a:ext cx="15" cy="2"/>
                            </a:xfrm>
                            <a:custGeom>
                              <a:avLst/>
                              <a:gdLst>
                                <a:gd name="T0" fmla="+- 0 1573 1573"/>
                                <a:gd name="T1" fmla="*/ T0 w 15"/>
                                <a:gd name="T2" fmla="+- 0 1587 157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5" name="Group 5458"/>
                        <wpg:cNvGrpSpPr>
                          <a:grpSpLocks/>
                        </wpg:cNvGrpSpPr>
                        <wpg:grpSpPr bwMode="auto">
                          <a:xfrm>
                            <a:off x="1602" y="7"/>
                            <a:ext cx="15" cy="2"/>
                            <a:chOff x="1602" y="7"/>
                            <a:chExt cx="15" cy="2"/>
                          </a:xfrm>
                        </wpg:grpSpPr>
                        <wps:wsp>
                          <wps:cNvPr id="5226" name="Freeform 5459"/>
                          <wps:cNvSpPr>
                            <a:spLocks/>
                          </wps:cNvSpPr>
                          <wps:spPr bwMode="auto">
                            <a:xfrm>
                              <a:off x="1602" y="7"/>
                              <a:ext cx="15" cy="2"/>
                            </a:xfrm>
                            <a:custGeom>
                              <a:avLst/>
                              <a:gdLst>
                                <a:gd name="T0" fmla="+- 0 1602 1602"/>
                                <a:gd name="T1" fmla="*/ T0 w 15"/>
                                <a:gd name="T2" fmla="+- 0 1617 160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7" name="Group 5456"/>
                        <wpg:cNvGrpSpPr>
                          <a:grpSpLocks/>
                        </wpg:cNvGrpSpPr>
                        <wpg:grpSpPr bwMode="auto">
                          <a:xfrm>
                            <a:off x="1632" y="7"/>
                            <a:ext cx="15" cy="2"/>
                            <a:chOff x="1632" y="7"/>
                            <a:chExt cx="15" cy="2"/>
                          </a:xfrm>
                        </wpg:grpSpPr>
                        <wps:wsp>
                          <wps:cNvPr id="5228" name="Freeform 5457"/>
                          <wps:cNvSpPr>
                            <a:spLocks/>
                          </wps:cNvSpPr>
                          <wps:spPr bwMode="auto">
                            <a:xfrm>
                              <a:off x="1632" y="7"/>
                              <a:ext cx="15" cy="2"/>
                            </a:xfrm>
                            <a:custGeom>
                              <a:avLst/>
                              <a:gdLst>
                                <a:gd name="T0" fmla="+- 0 1632 1632"/>
                                <a:gd name="T1" fmla="*/ T0 w 15"/>
                                <a:gd name="T2" fmla="+- 0 1646 163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9" name="Group 5454"/>
                        <wpg:cNvGrpSpPr>
                          <a:grpSpLocks/>
                        </wpg:cNvGrpSpPr>
                        <wpg:grpSpPr bwMode="auto">
                          <a:xfrm>
                            <a:off x="1661" y="7"/>
                            <a:ext cx="15" cy="2"/>
                            <a:chOff x="1661" y="7"/>
                            <a:chExt cx="15" cy="2"/>
                          </a:xfrm>
                        </wpg:grpSpPr>
                        <wps:wsp>
                          <wps:cNvPr id="5230" name="Freeform 5455"/>
                          <wps:cNvSpPr>
                            <a:spLocks/>
                          </wps:cNvSpPr>
                          <wps:spPr bwMode="auto">
                            <a:xfrm>
                              <a:off x="1661" y="7"/>
                              <a:ext cx="15" cy="2"/>
                            </a:xfrm>
                            <a:custGeom>
                              <a:avLst/>
                              <a:gdLst>
                                <a:gd name="T0" fmla="+- 0 1661 1661"/>
                                <a:gd name="T1" fmla="*/ T0 w 15"/>
                                <a:gd name="T2" fmla="+- 0 1676 166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1" name="Group 5452"/>
                        <wpg:cNvGrpSpPr>
                          <a:grpSpLocks/>
                        </wpg:cNvGrpSpPr>
                        <wpg:grpSpPr bwMode="auto">
                          <a:xfrm>
                            <a:off x="1691" y="7"/>
                            <a:ext cx="15" cy="2"/>
                            <a:chOff x="1691" y="7"/>
                            <a:chExt cx="15" cy="2"/>
                          </a:xfrm>
                        </wpg:grpSpPr>
                        <wps:wsp>
                          <wps:cNvPr id="5232" name="Freeform 5453"/>
                          <wps:cNvSpPr>
                            <a:spLocks/>
                          </wps:cNvSpPr>
                          <wps:spPr bwMode="auto">
                            <a:xfrm>
                              <a:off x="1691" y="7"/>
                              <a:ext cx="15" cy="2"/>
                            </a:xfrm>
                            <a:custGeom>
                              <a:avLst/>
                              <a:gdLst>
                                <a:gd name="T0" fmla="+- 0 1691 1691"/>
                                <a:gd name="T1" fmla="*/ T0 w 15"/>
                                <a:gd name="T2" fmla="+- 0 1705 169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3" name="Group 5450"/>
                        <wpg:cNvGrpSpPr>
                          <a:grpSpLocks/>
                        </wpg:cNvGrpSpPr>
                        <wpg:grpSpPr bwMode="auto">
                          <a:xfrm>
                            <a:off x="1720" y="7"/>
                            <a:ext cx="15" cy="2"/>
                            <a:chOff x="1720" y="7"/>
                            <a:chExt cx="15" cy="2"/>
                          </a:xfrm>
                        </wpg:grpSpPr>
                        <wps:wsp>
                          <wps:cNvPr id="5234" name="Freeform 5451"/>
                          <wps:cNvSpPr>
                            <a:spLocks/>
                          </wps:cNvSpPr>
                          <wps:spPr bwMode="auto">
                            <a:xfrm>
                              <a:off x="1720" y="7"/>
                              <a:ext cx="15" cy="2"/>
                            </a:xfrm>
                            <a:custGeom>
                              <a:avLst/>
                              <a:gdLst>
                                <a:gd name="T0" fmla="+- 0 1720 1720"/>
                                <a:gd name="T1" fmla="*/ T0 w 15"/>
                                <a:gd name="T2" fmla="+- 0 1735 172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5" name="Group 5448"/>
                        <wpg:cNvGrpSpPr>
                          <a:grpSpLocks/>
                        </wpg:cNvGrpSpPr>
                        <wpg:grpSpPr bwMode="auto">
                          <a:xfrm>
                            <a:off x="1750" y="7"/>
                            <a:ext cx="15" cy="2"/>
                            <a:chOff x="1750" y="7"/>
                            <a:chExt cx="15" cy="2"/>
                          </a:xfrm>
                        </wpg:grpSpPr>
                        <wps:wsp>
                          <wps:cNvPr id="5236" name="Freeform 5449"/>
                          <wps:cNvSpPr>
                            <a:spLocks/>
                          </wps:cNvSpPr>
                          <wps:spPr bwMode="auto">
                            <a:xfrm>
                              <a:off x="1750" y="7"/>
                              <a:ext cx="15" cy="2"/>
                            </a:xfrm>
                            <a:custGeom>
                              <a:avLst/>
                              <a:gdLst>
                                <a:gd name="T0" fmla="+- 0 1750 1750"/>
                                <a:gd name="T1" fmla="*/ T0 w 15"/>
                                <a:gd name="T2" fmla="+- 0 1765 175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7" name="Group 5446"/>
                        <wpg:cNvGrpSpPr>
                          <a:grpSpLocks/>
                        </wpg:cNvGrpSpPr>
                        <wpg:grpSpPr bwMode="auto">
                          <a:xfrm>
                            <a:off x="1779" y="7"/>
                            <a:ext cx="15" cy="2"/>
                            <a:chOff x="1779" y="7"/>
                            <a:chExt cx="15" cy="2"/>
                          </a:xfrm>
                        </wpg:grpSpPr>
                        <wps:wsp>
                          <wps:cNvPr id="5238" name="Freeform 5447"/>
                          <wps:cNvSpPr>
                            <a:spLocks/>
                          </wps:cNvSpPr>
                          <wps:spPr bwMode="auto">
                            <a:xfrm>
                              <a:off x="1779" y="7"/>
                              <a:ext cx="15" cy="2"/>
                            </a:xfrm>
                            <a:custGeom>
                              <a:avLst/>
                              <a:gdLst>
                                <a:gd name="T0" fmla="+- 0 1779 1779"/>
                                <a:gd name="T1" fmla="*/ T0 w 15"/>
                                <a:gd name="T2" fmla="+- 0 1794 177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9" name="Group 5444"/>
                        <wpg:cNvGrpSpPr>
                          <a:grpSpLocks/>
                        </wpg:cNvGrpSpPr>
                        <wpg:grpSpPr bwMode="auto">
                          <a:xfrm>
                            <a:off x="1809" y="7"/>
                            <a:ext cx="15" cy="2"/>
                            <a:chOff x="1809" y="7"/>
                            <a:chExt cx="15" cy="2"/>
                          </a:xfrm>
                        </wpg:grpSpPr>
                        <wps:wsp>
                          <wps:cNvPr id="5240" name="Freeform 5445"/>
                          <wps:cNvSpPr>
                            <a:spLocks/>
                          </wps:cNvSpPr>
                          <wps:spPr bwMode="auto">
                            <a:xfrm>
                              <a:off x="1809" y="7"/>
                              <a:ext cx="15" cy="2"/>
                            </a:xfrm>
                            <a:custGeom>
                              <a:avLst/>
                              <a:gdLst>
                                <a:gd name="T0" fmla="+- 0 1809 1809"/>
                                <a:gd name="T1" fmla="*/ T0 w 15"/>
                                <a:gd name="T2" fmla="+- 0 1824 180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1" name="Group 5442"/>
                        <wpg:cNvGrpSpPr>
                          <a:grpSpLocks/>
                        </wpg:cNvGrpSpPr>
                        <wpg:grpSpPr bwMode="auto">
                          <a:xfrm>
                            <a:off x="1838" y="7"/>
                            <a:ext cx="15" cy="2"/>
                            <a:chOff x="1838" y="7"/>
                            <a:chExt cx="15" cy="2"/>
                          </a:xfrm>
                        </wpg:grpSpPr>
                        <wps:wsp>
                          <wps:cNvPr id="5242" name="Freeform 5443"/>
                          <wps:cNvSpPr>
                            <a:spLocks/>
                          </wps:cNvSpPr>
                          <wps:spPr bwMode="auto">
                            <a:xfrm>
                              <a:off x="1838" y="7"/>
                              <a:ext cx="15" cy="2"/>
                            </a:xfrm>
                            <a:custGeom>
                              <a:avLst/>
                              <a:gdLst>
                                <a:gd name="T0" fmla="+- 0 1838 1838"/>
                                <a:gd name="T1" fmla="*/ T0 w 15"/>
                                <a:gd name="T2" fmla="+- 0 1853 183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3" name="Group 5440"/>
                        <wpg:cNvGrpSpPr>
                          <a:grpSpLocks/>
                        </wpg:cNvGrpSpPr>
                        <wpg:grpSpPr bwMode="auto">
                          <a:xfrm>
                            <a:off x="1868" y="7"/>
                            <a:ext cx="15" cy="2"/>
                            <a:chOff x="1868" y="7"/>
                            <a:chExt cx="15" cy="2"/>
                          </a:xfrm>
                        </wpg:grpSpPr>
                        <wps:wsp>
                          <wps:cNvPr id="5244" name="Freeform 5441"/>
                          <wps:cNvSpPr>
                            <a:spLocks/>
                          </wps:cNvSpPr>
                          <wps:spPr bwMode="auto">
                            <a:xfrm>
                              <a:off x="1868" y="7"/>
                              <a:ext cx="15" cy="2"/>
                            </a:xfrm>
                            <a:custGeom>
                              <a:avLst/>
                              <a:gdLst>
                                <a:gd name="T0" fmla="+- 0 1868 1868"/>
                                <a:gd name="T1" fmla="*/ T0 w 15"/>
                                <a:gd name="T2" fmla="+- 0 1883 186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5" name="Group 5438"/>
                        <wpg:cNvGrpSpPr>
                          <a:grpSpLocks/>
                        </wpg:cNvGrpSpPr>
                        <wpg:grpSpPr bwMode="auto">
                          <a:xfrm>
                            <a:off x="1897" y="7"/>
                            <a:ext cx="15" cy="2"/>
                            <a:chOff x="1897" y="7"/>
                            <a:chExt cx="15" cy="2"/>
                          </a:xfrm>
                        </wpg:grpSpPr>
                        <wps:wsp>
                          <wps:cNvPr id="5246" name="Freeform 5439"/>
                          <wps:cNvSpPr>
                            <a:spLocks/>
                          </wps:cNvSpPr>
                          <wps:spPr bwMode="auto">
                            <a:xfrm>
                              <a:off x="1897" y="7"/>
                              <a:ext cx="15" cy="2"/>
                            </a:xfrm>
                            <a:custGeom>
                              <a:avLst/>
                              <a:gdLst>
                                <a:gd name="T0" fmla="+- 0 1897 1897"/>
                                <a:gd name="T1" fmla="*/ T0 w 15"/>
                                <a:gd name="T2" fmla="+- 0 1912 189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7" name="Group 5436"/>
                        <wpg:cNvGrpSpPr>
                          <a:grpSpLocks/>
                        </wpg:cNvGrpSpPr>
                        <wpg:grpSpPr bwMode="auto">
                          <a:xfrm>
                            <a:off x="1927" y="7"/>
                            <a:ext cx="15" cy="2"/>
                            <a:chOff x="1927" y="7"/>
                            <a:chExt cx="15" cy="2"/>
                          </a:xfrm>
                        </wpg:grpSpPr>
                        <wps:wsp>
                          <wps:cNvPr id="5248" name="Freeform 5437"/>
                          <wps:cNvSpPr>
                            <a:spLocks/>
                          </wps:cNvSpPr>
                          <wps:spPr bwMode="auto">
                            <a:xfrm>
                              <a:off x="1927" y="7"/>
                              <a:ext cx="15" cy="2"/>
                            </a:xfrm>
                            <a:custGeom>
                              <a:avLst/>
                              <a:gdLst>
                                <a:gd name="T0" fmla="+- 0 1927 1927"/>
                                <a:gd name="T1" fmla="*/ T0 w 15"/>
                                <a:gd name="T2" fmla="+- 0 1942 192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9" name="Group 5434"/>
                        <wpg:cNvGrpSpPr>
                          <a:grpSpLocks/>
                        </wpg:cNvGrpSpPr>
                        <wpg:grpSpPr bwMode="auto">
                          <a:xfrm>
                            <a:off x="1956" y="7"/>
                            <a:ext cx="15" cy="2"/>
                            <a:chOff x="1956" y="7"/>
                            <a:chExt cx="15" cy="2"/>
                          </a:xfrm>
                        </wpg:grpSpPr>
                        <wps:wsp>
                          <wps:cNvPr id="5250" name="Freeform 5435"/>
                          <wps:cNvSpPr>
                            <a:spLocks/>
                          </wps:cNvSpPr>
                          <wps:spPr bwMode="auto">
                            <a:xfrm>
                              <a:off x="1956" y="7"/>
                              <a:ext cx="15" cy="2"/>
                            </a:xfrm>
                            <a:custGeom>
                              <a:avLst/>
                              <a:gdLst>
                                <a:gd name="T0" fmla="+- 0 1956 1956"/>
                                <a:gd name="T1" fmla="*/ T0 w 15"/>
                                <a:gd name="T2" fmla="+- 0 1971 195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1" name="Group 5432"/>
                        <wpg:cNvGrpSpPr>
                          <a:grpSpLocks/>
                        </wpg:cNvGrpSpPr>
                        <wpg:grpSpPr bwMode="auto">
                          <a:xfrm>
                            <a:off x="1986" y="7"/>
                            <a:ext cx="15" cy="2"/>
                            <a:chOff x="1986" y="7"/>
                            <a:chExt cx="15" cy="2"/>
                          </a:xfrm>
                        </wpg:grpSpPr>
                        <wps:wsp>
                          <wps:cNvPr id="5252" name="Freeform 5433"/>
                          <wps:cNvSpPr>
                            <a:spLocks/>
                          </wps:cNvSpPr>
                          <wps:spPr bwMode="auto">
                            <a:xfrm>
                              <a:off x="1986" y="7"/>
                              <a:ext cx="15" cy="2"/>
                            </a:xfrm>
                            <a:custGeom>
                              <a:avLst/>
                              <a:gdLst>
                                <a:gd name="T0" fmla="+- 0 1986 1986"/>
                                <a:gd name="T1" fmla="*/ T0 w 15"/>
                                <a:gd name="T2" fmla="+- 0 2001 198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3" name="Group 5430"/>
                        <wpg:cNvGrpSpPr>
                          <a:grpSpLocks/>
                        </wpg:cNvGrpSpPr>
                        <wpg:grpSpPr bwMode="auto">
                          <a:xfrm>
                            <a:off x="2016" y="7"/>
                            <a:ext cx="15" cy="2"/>
                            <a:chOff x="2016" y="7"/>
                            <a:chExt cx="15" cy="2"/>
                          </a:xfrm>
                        </wpg:grpSpPr>
                        <wps:wsp>
                          <wps:cNvPr id="5254" name="Freeform 5431"/>
                          <wps:cNvSpPr>
                            <a:spLocks/>
                          </wps:cNvSpPr>
                          <wps:spPr bwMode="auto">
                            <a:xfrm>
                              <a:off x="2016" y="7"/>
                              <a:ext cx="15" cy="2"/>
                            </a:xfrm>
                            <a:custGeom>
                              <a:avLst/>
                              <a:gdLst>
                                <a:gd name="T0" fmla="+- 0 2016 2016"/>
                                <a:gd name="T1" fmla="*/ T0 w 15"/>
                                <a:gd name="T2" fmla="+- 0 2030 201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5" name="Group 5428"/>
                        <wpg:cNvGrpSpPr>
                          <a:grpSpLocks/>
                        </wpg:cNvGrpSpPr>
                        <wpg:grpSpPr bwMode="auto">
                          <a:xfrm>
                            <a:off x="2045" y="7"/>
                            <a:ext cx="15" cy="2"/>
                            <a:chOff x="2045" y="7"/>
                            <a:chExt cx="15" cy="2"/>
                          </a:xfrm>
                        </wpg:grpSpPr>
                        <wps:wsp>
                          <wps:cNvPr id="5256" name="Freeform 5429"/>
                          <wps:cNvSpPr>
                            <a:spLocks/>
                          </wps:cNvSpPr>
                          <wps:spPr bwMode="auto">
                            <a:xfrm>
                              <a:off x="2045" y="7"/>
                              <a:ext cx="15" cy="2"/>
                            </a:xfrm>
                            <a:custGeom>
                              <a:avLst/>
                              <a:gdLst>
                                <a:gd name="T0" fmla="+- 0 2045 2045"/>
                                <a:gd name="T1" fmla="*/ T0 w 15"/>
                                <a:gd name="T2" fmla="+- 0 2060 204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7" name="Group 5426"/>
                        <wpg:cNvGrpSpPr>
                          <a:grpSpLocks/>
                        </wpg:cNvGrpSpPr>
                        <wpg:grpSpPr bwMode="auto">
                          <a:xfrm>
                            <a:off x="2075" y="7"/>
                            <a:ext cx="15" cy="2"/>
                            <a:chOff x="2075" y="7"/>
                            <a:chExt cx="15" cy="2"/>
                          </a:xfrm>
                        </wpg:grpSpPr>
                        <wps:wsp>
                          <wps:cNvPr id="5258" name="Freeform 5427"/>
                          <wps:cNvSpPr>
                            <a:spLocks/>
                          </wps:cNvSpPr>
                          <wps:spPr bwMode="auto">
                            <a:xfrm>
                              <a:off x="2075" y="7"/>
                              <a:ext cx="15" cy="2"/>
                            </a:xfrm>
                            <a:custGeom>
                              <a:avLst/>
                              <a:gdLst>
                                <a:gd name="T0" fmla="+- 0 2075 2075"/>
                                <a:gd name="T1" fmla="*/ T0 w 15"/>
                                <a:gd name="T2" fmla="+- 0 2089 207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9" name="Group 5424"/>
                        <wpg:cNvGrpSpPr>
                          <a:grpSpLocks/>
                        </wpg:cNvGrpSpPr>
                        <wpg:grpSpPr bwMode="auto">
                          <a:xfrm>
                            <a:off x="2104" y="7"/>
                            <a:ext cx="15" cy="2"/>
                            <a:chOff x="2104" y="7"/>
                            <a:chExt cx="15" cy="2"/>
                          </a:xfrm>
                        </wpg:grpSpPr>
                        <wps:wsp>
                          <wps:cNvPr id="5260" name="Freeform 5425"/>
                          <wps:cNvSpPr>
                            <a:spLocks/>
                          </wps:cNvSpPr>
                          <wps:spPr bwMode="auto">
                            <a:xfrm>
                              <a:off x="2104" y="7"/>
                              <a:ext cx="15" cy="2"/>
                            </a:xfrm>
                            <a:custGeom>
                              <a:avLst/>
                              <a:gdLst>
                                <a:gd name="T0" fmla="+- 0 2104 2104"/>
                                <a:gd name="T1" fmla="*/ T0 w 15"/>
                                <a:gd name="T2" fmla="+- 0 2119 210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1" name="Group 5422"/>
                        <wpg:cNvGrpSpPr>
                          <a:grpSpLocks/>
                        </wpg:cNvGrpSpPr>
                        <wpg:grpSpPr bwMode="auto">
                          <a:xfrm>
                            <a:off x="2134" y="7"/>
                            <a:ext cx="15" cy="2"/>
                            <a:chOff x="2134" y="7"/>
                            <a:chExt cx="15" cy="2"/>
                          </a:xfrm>
                        </wpg:grpSpPr>
                        <wps:wsp>
                          <wps:cNvPr id="5262" name="Freeform 5423"/>
                          <wps:cNvSpPr>
                            <a:spLocks/>
                          </wps:cNvSpPr>
                          <wps:spPr bwMode="auto">
                            <a:xfrm>
                              <a:off x="2134" y="7"/>
                              <a:ext cx="15" cy="2"/>
                            </a:xfrm>
                            <a:custGeom>
                              <a:avLst/>
                              <a:gdLst>
                                <a:gd name="T0" fmla="+- 0 2134 2134"/>
                                <a:gd name="T1" fmla="*/ T0 w 15"/>
                                <a:gd name="T2" fmla="+- 0 2148 213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3" name="Group 5420"/>
                        <wpg:cNvGrpSpPr>
                          <a:grpSpLocks/>
                        </wpg:cNvGrpSpPr>
                        <wpg:grpSpPr bwMode="auto">
                          <a:xfrm>
                            <a:off x="2163" y="7"/>
                            <a:ext cx="15" cy="2"/>
                            <a:chOff x="2163" y="7"/>
                            <a:chExt cx="15" cy="2"/>
                          </a:xfrm>
                        </wpg:grpSpPr>
                        <wps:wsp>
                          <wps:cNvPr id="5264" name="Freeform 5421"/>
                          <wps:cNvSpPr>
                            <a:spLocks/>
                          </wps:cNvSpPr>
                          <wps:spPr bwMode="auto">
                            <a:xfrm>
                              <a:off x="2163" y="7"/>
                              <a:ext cx="15" cy="2"/>
                            </a:xfrm>
                            <a:custGeom>
                              <a:avLst/>
                              <a:gdLst>
                                <a:gd name="T0" fmla="+- 0 2163 2163"/>
                                <a:gd name="T1" fmla="*/ T0 w 15"/>
                                <a:gd name="T2" fmla="+- 0 2178 216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5" name="Group 5418"/>
                        <wpg:cNvGrpSpPr>
                          <a:grpSpLocks/>
                        </wpg:cNvGrpSpPr>
                        <wpg:grpSpPr bwMode="auto">
                          <a:xfrm>
                            <a:off x="2193" y="7"/>
                            <a:ext cx="15" cy="2"/>
                            <a:chOff x="2193" y="7"/>
                            <a:chExt cx="15" cy="2"/>
                          </a:xfrm>
                        </wpg:grpSpPr>
                        <wps:wsp>
                          <wps:cNvPr id="5266" name="Freeform 5419"/>
                          <wps:cNvSpPr>
                            <a:spLocks/>
                          </wps:cNvSpPr>
                          <wps:spPr bwMode="auto">
                            <a:xfrm>
                              <a:off x="2193" y="7"/>
                              <a:ext cx="15" cy="2"/>
                            </a:xfrm>
                            <a:custGeom>
                              <a:avLst/>
                              <a:gdLst>
                                <a:gd name="T0" fmla="+- 0 2193 2193"/>
                                <a:gd name="T1" fmla="*/ T0 w 15"/>
                                <a:gd name="T2" fmla="+- 0 2208 219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7" name="Group 5416"/>
                        <wpg:cNvGrpSpPr>
                          <a:grpSpLocks/>
                        </wpg:cNvGrpSpPr>
                        <wpg:grpSpPr bwMode="auto">
                          <a:xfrm>
                            <a:off x="2222" y="7"/>
                            <a:ext cx="15" cy="2"/>
                            <a:chOff x="2222" y="7"/>
                            <a:chExt cx="15" cy="2"/>
                          </a:xfrm>
                        </wpg:grpSpPr>
                        <wps:wsp>
                          <wps:cNvPr id="5268" name="Freeform 5417"/>
                          <wps:cNvSpPr>
                            <a:spLocks/>
                          </wps:cNvSpPr>
                          <wps:spPr bwMode="auto">
                            <a:xfrm>
                              <a:off x="2222" y="7"/>
                              <a:ext cx="15" cy="2"/>
                            </a:xfrm>
                            <a:custGeom>
                              <a:avLst/>
                              <a:gdLst>
                                <a:gd name="T0" fmla="+- 0 2222 2222"/>
                                <a:gd name="T1" fmla="*/ T0 w 15"/>
                                <a:gd name="T2" fmla="+- 0 2237 222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9" name="Group 5414"/>
                        <wpg:cNvGrpSpPr>
                          <a:grpSpLocks/>
                        </wpg:cNvGrpSpPr>
                        <wpg:grpSpPr bwMode="auto">
                          <a:xfrm>
                            <a:off x="2252" y="7"/>
                            <a:ext cx="15" cy="2"/>
                            <a:chOff x="2252" y="7"/>
                            <a:chExt cx="15" cy="2"/>
                          </a:xfrm>
                        </wpg:grpSpPr>
                        <wps:wsp>
                          <wps:cNvPr id="5270" name="Freeform 5415"/>
                          <wps:cNvSpPr>
                            <a:spLocks/>
                          </wps:cNvSpPr>
                          <wps:spPr bwMode="auto">
                            <a:xfrm>
                              <a:off x="2252" y="7"/>
                              <a:ext cx="15" cy="2"/>
                            </a:xfrm>
                            <a:custGeom>
                              <a:avLst/>
                              <a:gdLst>
                                <a:gd name="T0" fmla="+- 0 2252 2252"/>
                                <a:gd name="T1" fmla="*/ T0 w 15"/>
                                <a:gd name="T2" fmla="+- 0 2267 225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1" name="Group 5412"/>
                        <wpg:cNvGrpSpPr>
                          <a:grpSpLocks/>
                        </wpg:cNvGrpSpPr>
                        <wpg:grpSpPr bwMode="auto">
                          <a:xfrm>
                            <a:off x="2281" y="7"/>
                            <a:ext cx="15" cy="2"/>
                            <a:chOff x="2281" y="7"/>
                            <a:chExt cx="15" cy="2"/>
                          </a:xfrm>
                        </wpg:grpSpPr>
                        <wps:wsp>
                          <wps:cNvPr id="5272" name="Freeform 5413"/>
                          <wps:cNvSpPr>
                            <a:spLocks/>
                          </wps:cNvSpPr>
                          <wps:spPr bwMode="auto">
                            <a:xfrm>
                              <a:off x="2281" y="7"/>
                              <a:ext cx="15" cy="2"/>
                            </a:xfrm>
                            <a:custGeom>
                              <a:avLst/>
                              <a:gdLst>
                                <a:gd name="T0" fmla="+- 0 2281 2281"/>
                                <a:gd name="T1" fmla="*/ T0 w 15"/>
                                <a:gd name="T2" fmla="+- 0 2296 228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3" name="Group 5410"/>
                        <wpg:cNvGrpSpPr>
                          <a:grpSpLocks/>
                        </wpg:cNvGrpSpPr>
                        <wpg:grpSpPr bwMode="auto">
                          <a:xfrm>
                            <a:off x="2311" y="7"/>
                            <a:ext cx="15" cy="2"/>
                            <a:chOff x="2311" y="7"/>
                            <a:chExt cx="15" cy="2"/>
                          </a:xfrm>
                        </wpg:grpSpPr>
                        <wps:wsp>
                          <wps:cNvPr id="5274" name="Freeform 5411"/>
                          <wps:cNvSpPr>
                            <a:spLocks/>
                          </wps:cNvSpPr>
                          <wps:spPr bwMode="auto">
                            <a:xfrm>
                              <a:off x="2311" y="7"/>
                              <a:ext cx="15" cy="2"/>
                            </a:xfrm>
                            <a:custGeom>
                              <a:avLst/>
                              <a:gdLst>
                                <a:gd name="T0" fmla="+- 0 2311 2311"/>
                                <a:gd name="T1" fmla="*/ T0 w 15"/>
                                <a:gd name="T2" fmla="+- 0 2326 231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5" name="Group 5408"/>
                        <wpg:cNvGrpSpPr>
                          <a:grpSpLocks/>
                        </wpg:cNvGrpSpPr>
                        <wpg:grpSpPr bwMode="auto">
                          <a:xfrm>
                            <a:off x="2340" y="7"/>
                            <a:ext cx="15" cy="2"/>
                            <a:chOff x="2340" y="7"/>
                            <a:chExt cx="15" cy="2"/>
                          </a:xfrm>
                        </wpg:grpSpPr>
                        <wps:wsp>
                          <wps:cNvPr id="5276" name="Freeform 5409"/>
                          <wps:cNvSpPr>
                            <a:spLocks/>
                          </wps:cNvSpPr>
                          <wps:spPr bwMode="auto">
                            <a:xfrm>
                              <a:off x="2340" y="7"/>
                              <a:ext cx="15" cy="2"/>
                            </a:xfrm>
                            <a:custGeom>
                              <a:avLst/>
                              <a:gdLst>
                                <a:gd name="T0" fmla="+- 0 2340 2340"/>
                                <a:gd name="T1" fmla="*/ T0 w 15"/>
                                <a:gd name="T2" fmla="+- 0 2355 234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7" name="Group 5406"/>
                        <wpg:cNvGrpSpPr>
                          <a:grpSpLocks/>
                        </wpg:cNvGrpSpPr>
                        <wpg:grpSpPr bwMode="auto">
                          <a:xfrm>
                            <a:off x="2370" y="7"/>
                            <a:ext cx="15" cy="2"/>
                            <a:chOff x="2370" y="7"/>
                            <a:chExt cx="15" cy="2"/>
                          </a:xfrm>
                        </wpg:grpSpPr>
                        <wps:wsp>
                          <wps:cNvPr id="5278" name="Freeform 5407"/>
                          <wps:cNvSpPr>
                            <a:spLocks/>
                          </wps:cNvSpPr>
                          <wps:spPr bwMode="auto">
                            <a:xfrm>
                              <a:off x="2370" y="7"/>
                              <a:ext cx="15" cy="2"/>
                            </a:xfrm>
                            <a:custGeom>
                              <a:avLst/>
                              <a:gdLst>
                                <a:gd name="T0" fmla="+- 0 2370 2370"/>
                                <a:gd name="T1" fmla="*/ T0 w 15"/>
                                <a:gd name="T2" fmla="+- 0 2385 237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9" name="Group 5404"/>
                        <wpg:cNvGrpSpPr>
                          <a:grpSpLocks/>
                        </wpg:cNvGrpSpPr>
                        <wpg:grpSpPr bwMode="auto">
                          <a:xfrm>
                            <a:off x="2399" y="7"/>
                            <a:ext cx="15" cy="2"/>
                            <a:chOff x="2399" y="7"/>
                            <a:chExt cx="15" cy="2"/>
                          </a:xfrm>
                        </wpg:grpSpPr>
                        <wps:wsp>
                          <wps:cNvPr id="5280" name="Freeform 5405"/>
                          <wps:cNvSpPr>
                            <a:spLocks/>
                          </wps:cNvSpPr>
                          <wps:spPr bwMode="auto">
                            <a:xfrm>
                              <a:off x="2399" y="7"/>
                              <a:ext cx="15" cy="2"/>
                            </a:xfrm>
                            <a:custGeom>
                              <a:avLst/>
                              <a:gdLst>
                                <a:gd name="T0" fmla="+- 0 2399 2399"/>
                                <a:gd name="T1" fmla="*/ T0 w 15"/>
                                <a:gd name="T2" fmla="+- 0 2414 239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1" name="Group 5402"/>
                        <wpg:cNvGrpSpPr>
                          <a:grpSpLocks/>
                        </wpg:cNvGrpSpPr>
                        <wpg:grpSpPr bwMode="auto">
                          <a:xfrm>
                            <a:off x="2429" y="7"/>
                            <a:ext cx="15" cy="2"/>
                            <a:chOff x="2429" y="7"/>
                            <a:chExt cx="15" cy="2"/>
                          </a:xfrm>
                        </wpg:grpSpPr>
                        <wps:wsp>
                          <wps:cNvPr id="5282" name="Freeform 5403"/>
                          <wps:cNvSpPr>
                            <a:spLocks/>
                          </wps:cNvSpPr>
                          <wps:spPr bwMode="auto">
                            <a:xfrm>
                              <a:off x="2429" y="7"/>
                              <a:ext cx="15" cy="2"/>
                            </a:xfrm>
                            <a:custGeom>
                              <a:avLst/>
                              <a:gdLst>
                                <a:gd name="T0" fmla="+- 0 2429 2429"/>
                                <a:gd name="T1" fmla="*/ T0 w 15"/>
                                <a:gd name="T2" fmla="+- 0 2444 242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3" name="Group 5400"/>
                        <wpg:cNvGrpSpPr>
                          <a:grpSpLocks/>
                        </wpg:cNvGrpSpPr>
                        <wpg:grpSpPr bwMode="auto">
                          <a:xfrm>
                            <a:off x="2459" y="7"/>
                            <a:ext cx="15" cy="2"/>
                            <a:chOff x="2459" y="7"/>
                            <a:chExt cx="15" cy="2"/>
                          </a:xfrm>
                        </wpg:grpSpPr>
                        <wps:wsp>
                          <wps:cNvPr id="5284" name="Freeform 5401"/>
                          <wps:cNvSpPr>
                            <a:spLocks/>
                          </wps:cNvSpPr>
                          <wps:spPr bwMode="auto">
                            <a:xfrm>
                              <a:off x="2459" y="7"/>
                              <a:ext cx="15" cy="2"/>
                            </a:xfrm>
                            <a:custGeom>
                              <a:avLst/>
                              <a:gdLst>
                                <a:gd name="T0" fmla="+- 0 2459 2459"/>
                                <a:gd name="T1" fmla="*/ T0 w 15"/>
                                <a:gd name="T2" fmla="+- 0 2473 245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5" name="Group 5398"/>
                        <wpg:cNvGrpSpPr>
                          <a:grpSpLocks/>
                        </wpg:cNvGrpSpPr>
                        <wpg:grpSpPr bwMode="auto">
                          <a:xfrm>
                            <a:off x="2488" y="7"/>
                            <a:ext cx="15" cy="2"/>
                            <a:chOff x="2488" y="7"/>
                            <a:chExt cx="15" cy="2"/>
                          </a:xfrm>
                        </wpg:grpSpPr>
                        <wps:wsp>
                          <wps:cNvPr id="5286" name="Freeform 5399"/>
                          <wps:cNvSpPr>
                            <a:spLocks/>
                          </wps:cNvSpPr>
                          <wps:spPr bwMode="auto">
                            <a:xfrm>
                              <a:off x="2488" y="7"/>
                              <a:ext cx="15" cy="2"/>
                            </a:xfrm>
                            <a:custGeom>
                              <a:avLst/>
                              <a:gdLst>
                                <a:gd name="T0" fmla="+- 0 2488 2488"/>
                                <a:gd name="T1" fmla="*/ T0 w 15"/>
                                <a:gd name="T2" fmla="+- 0 2503 248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7" name="Group 5396"/>
                        <wpg:cNvGrpSpPr>
                          <a:grpSpLocks/>
                        </wpg:cNvGrpSpPr>
                        <wpg:grpSpPr bwMode="auto">
                          <a:xfrm>
                            <a:off x="2518" y="7"/>
                            <a:ext cx="15" cy="2"/>
                            <a:chOff x="2518" y="7"/>
                            <a:chExt cx="15" cy="2"/>
                          </a:xfrm>
                        </wpg:grpSpPr>
                        <wps:wsp>
                          <wps:cNvPr id="5288" name="Freeform 5397"/>
                          <wps:cNvSpPr>
                            <a:spLocks/>
                          </wps:cNvSpPr>
                          <wps:spPr bwMode="auto">
                            <a:xfrm>
                              <a:off x="2518" y="7"/>
                              <a:ext cx="15" cy="2"/>
                            </a:xfrm>
                            <a:custGeom>
                              <a:avLst/>
                              <a:gdLst>
                                <a:gd name="T0" fmla="+- 0 2518 2518"/>
                                <a:gd name="T1" fmla="*/ T0 w 15"/>
                                <a:gd name="T2" fmla="+- 0 2532 251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9" name="Group 5394"/>
                        <wpg:cNvGrpSpPr>
                          <a:grpSpLocks/>
                        </wpg:cNvGrpSpPr>
                        <wpg:grpSpPr bwMode="auto">
                          <a:xfrm>
                            <a:off x="2547" y="7"/>
                            <a:ext cx="15" cy="2"/>
                            <a:chOff x="2547" y="7"/>
                            <a:chExt cx="15" cy="2"/>
                          </a:xfrm>
                        </wpg:grpSpPr>
                        <wps:wsp>
                          <wps:cNvPr id="5290" name="Freeform 5395"/>
                          <wps:cNvSpPr>
                            <a:spLocks/>
                          </wps:cNvSpPr>
                          <wps:spPr bwMode="auto">
                            <a:xfrm>
                              <a:off x="2547" y="7"/>
                              <a:ext cx="15" cy="2"/>
                            </a:xfrm>
                            <a:custGeom>
                              <a:avLst/>
                              <a:gdLst>
                                <a:gd name="T0" fmla="+- 0 2547 2547"/>
                                <a:gd name="T1" fmla="*/ T0 w 15"/>
                                <a:gd name="T2" fmla="+- 0 2562 254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1" name="Group 5392"/>
                        <wpg:cNvGrpSpPr>
                          <a:grpSpLocks/>
                        </wpg:cNvGrpSpPr>
                        <wpg:grpSpPr bwMode="auto">
                          <a:xfrm>
                            <a:off x="2577" y="7"/>
                            <a:ext cx="15" cy="2"/>
                            <a:chOff x="2577" y="7"/>
                            <a:chExt cx="15" cy="2"/>
                          </a:xfrm>
                        </wpg:grpSpPr>
                        <wps:wsp>
                          <wps:cNvPr id="5292" name="Freeform 5393"/>
                          <wps:cNvSpPr>
                            <a:spLocks/>
                          </wps:cNvSpPr>
                          <wps:spPr bwMode="auto">
                            <a:xfrm>
                              <a:off x="2577" y="7"/>
                              <a:ext cx="15" cy="2"/>
                            </a:xfrm>
                            <a:custGeom>
                              <a:avLst/>
                              <a:gdLst>
                                <a:gd name="T0" fmla="+- 0 2577 2577"/>
                                <a:gd name="T1" fmla="*/ T0 w 15"/>
                                <a:gd name="T2" fmla="+- 0 2591 257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3" name="Group 5390"/>
                        <wpg:cNvGrpSpPr>
                          <a:grpSpLocks/>
                        </wpg:cNvGrpSpPr>
                        <wpg:grpSpPr bwMode="auto">
                          <a:xfrm>
                            <a:off x="2606" y="7"/>
                            <a:ext cx="15" cy="2"/>
                            <a:chOff x="2606" y="7"/>
                            <a:chExt cx="15" cy="2"/>
                          </a:xfrm>
                        </wpg:grpSpPr>
                        <wps:wsp>
                          <wps:cNvPr id="5294" name="Freeform 5391"/>
                          <wps:cNvSpPr>
                            <a:spLocks/>
                          </wps:cNvSpPr>
                          <wps:spPr bwMode="auto">
                            <a:xfrm>
                              <a:off x="2606" y="7"/>
                              <a:ext cx="15" cy="2"/>
                            </a:xfrm>
                            <a:custGeom>
                              <a:avLst/>
                              <a:gdLst>
                                <a:gd name="T0" fmla="+- 0 2606 2606"/>
                                <a:gd name="T1" fmla="*/ T0 w 15"/>
                                <a:gd name="T2" fmla="+- 0 2621 260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5" name="Group 5388"/>
                        <wpg:cNvGrpSpPr>
                          <a:grpSpLocks/>
                        </wpg:cNvGrpSpPr>
                        <wpg:grpSpPr bwMode="auto">
                          <a:xfrm>
                            <a:off x="2636" y="7"/>
                            <a:ext cx="15" cy="2"/>
                            <a:chOff x="2636" y="7"/>
                            <a:chExt cx="15" cy="2"/>
                          </a:xfrm>
                        </wpg:grpSpPr>
                        <wps:wsp>
                          <wps:cNvPr id="5296" name="Freeform 5389"/>
                          <wps:cNvSpPr>
                            <a:spLocks/>
                          </wps:cNvSpPr>
                          <wps:spPr bwMode="auto">
                            <a:xfrm>
                              <a:off x="2636" y="7"/>
                              <a:ext cx="15" cy="2"/>
                            </a:xfrm>
                            <a:custGeom>
                              <a:avLst/>
                              <a:gdLst>
                                <a:gd name="T0" fmla="+- 0 2636 2636"/>
                                <a:gd name="T1" fmla="*/ T0 w 15"/>
                                <a:gd name="T2" fmla="+- 0 2650 263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7" name="Group 5386"/>
                        <wpg:cNvGrpSpPr>
                          <a:grpSpLocks/>
                        </wpg:cNvGrpSpPr>
                        <wpg:grpSpPr bwMode="auto">
                          <a:xfrm>
                            <a:off x="2665" y="7"/>
                            <a:ext cx="15" cy="2"/>
                            <a:chOff x="2665" y="7"/>
                            <a:chExt cx="15" cy="2"/>
                          </a:xfrm>
                        </wpg:grpSpPr>
                        <wps:wsp>
                          <wps:cNvPr id="5298" name="Freeform 5387"/>
                          <wps:cNvSpPr>
                            <a:spLocks/>
                          </wps:cNvSpPr>
                          <wps:spPr bwMode="auto">
                            <a:xfrm>
                              <a:off x="2665" y="7"/>
                              <a:ext cx="15" cy="2"/>
                            </a:xfrm>
                            <a:custGeom>
                              <a:avLst/>
                              <a:gdLst>
                                <a:gd name="T0" fmla="+- 0 2665 2665"/>
                                <a:gd name="T1" fmla="*/ T0 w 15"/>
                                <a:gd name="T2" fmla="+- 0 2680 266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9" name="Group 5384"/>
                        <wpg:cNvGrpSpPr>
                          <a:grpSpLocks/>
                        </wpg:cNvGrpSpPr>
                        <wpg:grpSpPr bwMode="auto">
                          <a:xfrm>
                            <a:off x="2695" y="7"/>
                            <a:ext cx="15" cy="2"/>
                            <a:chOff x="2695" y="7"/>
                            <a:chExt cx="15" cy="2"/>
                          </a:xfrm>
                        </wpg:grpSpPr>
                        <wps:wsp>
                          <wps:cNvPr id="5300" name="Freeform 5385"/>
                          <wps:cNvSpPr>
                            <a:spLocks/>
                          </wps:cNvSpPr>
                          <wps:spPr bwMode="auto">
                            <a:xfrm>
                              <a:off x="2695" y="7"/>
                              <a:ext cx="15" cy="2"/>
                            </a:xfrm>
                            <a:custGeom>
                              <a:avLst/>
                              <a:gdLst>
                                <a:gd name="T0" fmla="+- 0 2695 2695"/>
                                <a:gd name="T1" fmla="*/ T0 w 15"/>
                                <a:gd name="T2" fmla="+- 0 2710 269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1" name="Group 5382"/>
                        <wpg:cNvGrpSpPr>
                          <a:grpSpLocks/>
                        </wpg:cNvGrpSpPr>
                        <wpg:grpSpPr bwMode="auto">
                          <a:xfrm>
                            <a:off x="2724" y="7"/>
                            <a:ext cx="15" cy="2"/>
                            <a:chOff x="2724" y="7"/>
                            <a:chExt cx="15" cy="2"/>
                          </a:xfrm>
                        </wpg:grpSpPr>
                        <wps:wsp>
                          <wps:cNvPr id="5302" name="Freeform 5383"/>
                          <wps:cNvSpPr>
                            <a:spLocks/>
                          </wps:cNvSpPr>
                          <wps:spPr bwMode="auto">
                            <a:xfrm>
                              <a:off x="2724" y="7"/>
                              <a:ext cx="15" cy="2"/>
                            </a:xfrm>
                            <a:custGeom>
                              <a:avLst/>
                              <a:gdLst>
                                <a:gd name="T0" fmla="+- 0 2724 2724"/>
                                <a:gd name="T1" fmla="*/ T0 w 15"/>
                                <a:gd name="T2" fmla="+- 0 2739 272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3" name="Group 5380"/>
                        <wpg:cNvGrpSpPr>
                          <a:grpSpLocks/>
                        </wpg:cNvGrpSpPr>
                        <wpg:grpSpPr bwMode="auto">
                          <a:xfrm>
                            <a:off x="2754" y="7"/>
                            <a:ext cx="15" cy="2"/>
                            <a:chOff x="2754" y="7"/>
                            <a:chExt cx="15" cy="2"/>
                          </a:xfrm>
                        </wpg:grpSpPr>
                        <wps:wsp>
                          <wps:cNvPr id="5304" name="Freeform 5381"/>
                          <wps:cNvSpPr>
                            <a:spLocks/>
                          </wps:cNvSpPr>
                          <wps:spPr bwMode="auto">
                            <a:xfrm>
                              <a:off x="2754" y="7"/>
                              <a:ext cx="15" cy="2"/>
                            </a:xfrm>
                            <a:custGeom>
                              <a:avLst/>
                              <a:gdLst>
                                <a:gd name="T0" fmla="+- 0 2754 2754"/>
                                <a:gd name="T1" fmla="*/ T0 w 15"/>
                                <a:gd name="T2" fmla="+- 0 2769 275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5" name="Group 5378"/>
                        <wpg:cNvGrpSpPr>
                          <a:grpSpLocks/>
                        </wpg:cNvGrpSpPr>
                        <wpg:grpSpPr bwMode="auto">
                          <a:xfrm>
                            <a:off x="2783" y="7"/>
                            <a:ext cx="15" cy="2"/>
                            <a:chOff x="2783" y="7"/>
                            <a:chExt cx="15" cy="2"/>
                          </a:xfrm>
                        </wpg:grpSpPr>
                        <wps:wsp>
                          <wps:cNvPr id="5306" name="Freeform 5379"/>
                          <wps:cNvSpPr>
                            <a:spLocks/>
                          </wps:cNvSpPr>
                          <wps:spPr bwMode="auto">
                            <a:xfrm>
                              <a:off x="2783" y="7"/>
                              <a:ext cx="15" cy="2"/>
                            </a:xfrm>
                            <a:custGeom>
                              <a:avLst/>
                              <a:gdLst>
                                <a:gd name="T0" fmla="+- 0 2783 2783"/>
                                <a:gd name="T1" fmla="*/ T0 w 15"/>
                                <a:gd name="T2" fmla="+- 0 2798 278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7" name="Group 5376"/>
                        <wpg:cNvGrpSpPr>
                          <a:grpSpLocks/>
                        </wpg:cNvGrpSpPr>
                        <wpg:grpSpPr bwMode="auto">
                          <a:xfrm>
                            <a:off x="2813" y="7"/>
                            <a:ext cx="15" cy="2"/>
                            <a:chOff x="2813" y="7"/>
                            <a:chExt cx="15" cy="2"/>
                          </a:xfrm>
                        </wpg:grpSpPr>
                        <wps:wsp>
                          <wps:cNvPr id="5308" name="Freeform 5377"/>
                          <wps:cNvSpPr>
                            <a:spLocks/>
                          </wps:cNvSpPr>
                          <wps:spPr bwMode="auto">
                            <a:xfrm>
                              <a:off x="2813" y="7"/>
                              <a:ext cx="15" cy="2"/>
                            </a:xfrm>
                            <a:custGeom>
                              <a:avLst/>
                              <a:gdLst>
                                <a:gd name="T0" fmla="+- 0 2813 2813"/>
                                <a:gd name="T1" fmla="*/ T0 w 15"/>
                                <a:gd name="T2" fmla="+- 0 2828 281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9" name="Group 5374"/>
                        <wpg:cNvGrpSpPr>
                          <a:grpSpLocks/>
                        </wpg:cNvGrpSpPr>
                        <wpg:grpSpPr bwMode="auto">
                          <a:xfrm>
                            <a:off x="2842" y="7"/>
                            <a:ext cx="15" cy="2"/>
                            <a:chOff x="2842" y="7"/>
                            <a:chExt cx="15" cy="2"/>
                          </a:xfrm>
                        </wpg:grpSpPr>
                        <wps:wsp>
                          <wps:cNvPr id="5310" name="Freeform 5375"/>
                          <wps:cNvSpPr>
                            <a:spLocks/>
                          </wps:cNvSpPr>
                          <wps:spPr bwMode="auto">
                            <a:xfrm>
                              <a:off x="2842" y="7"/>
                              <a:ext cx="15" cy="2"/>
                            </a:xfrm>
                            <a:custGeom>
                              <a:avLst/>
                              <a:gdLst>
                                <a:gd name="T0" fmla="+- 0 2842 2842"/>
                                <a:gd name="T1" fmla="*/ T0 w 15"/>
                                <a:gd name="T2" fmla="+- 0 2857 284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1" name="Group 5372"/>
                        <wpg:cNvGrpSpPr>
                          <a:grpSpLocks/>
                        </wpg:cNvGrpSpPr>
                        <wpg:grpSpPr bwMode="auto">
                          <a:xfrm>
                            <a:off x="2872" y="7"/>
                            <a:ext cx="15" cy="2"/>
                            <a:chOff x="2872" y="7"/>
                            <a:chExt cx="15" cy="2"/>
                          </a:xfrm>
                        </wpg:grpSpPr>
                        <wps:wsp>
                          <wps:cNvPr id="5312" name="Freeform 5373"/>
                          <wps:cNvSpPr>
                            <a:spLocks/>
                          </wps:cNvSpPr>
                          <wps:spPr bwMode="auto">
                            <a:xfrm>
                              <a:off x="2872" y="7"/>
                              <a:ext cx="15" cy="2"/>
                            </a:xfrm>
                            <a:custGeom>
                              <a:avLst/>
                              <a:gdLst>
                                <a:gd name="T0" fmla="+- 0 2872 2872"/>
                                <a:gd name="T1" fmla="*/ T0 w 15"/>
                                <a:gd name="T2" fmla="+- 0 2887 287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3" name="Group 5370"/>
                        <wpg:cNvGrpSpPr>
                          <a:grpSpLocks/>
                        </wpg:cNvGrpSpPr>
                        <wpg:grpSpPr bwMode="auto">
                          <a:xfrm>
                            <a:off x="2902" y="7"/>
                            <a:ext cx="15" cy="2"/>
                            <a:chOff x="2902" y="7"/>
                            <a:chExt cx="15" cy="2"/>
                          </a:xfrm>
                        </wpg:grpSpPr>
                        <wps:wsp>
                          <wps:cNvPr id="5314" name="Freeform 5371"/>
                          <wps:cNvSpPr>
                            <a:spLocks/>
                          </wps:cNvSpPr>
                          <wps:spPr bwMode="auto">
                            <a:xfrm>
                              <a:off x="2902" y="7"/>
                              <a:ext cx="15" cy="2"/>
                            </a:xfrm>
                            <a:custGeom>
                              <a:avLst/>
                              <a:gdLst>
                                <a:gd name="T0" fmla="+- 0 2902 2902"/>
                                <a:gd name="T1" fmla="*/ T0 w 15"/>
                                <a:gd name="T2" fmla="+- 0 2916 290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5" name="Group 5368"/>
                        <wpg:cNvGrpSpPr>
                          <a:grpSpLocks/>
                        </wpg:cNvGrpSpPr>
                        <wpg:grpSpPr bwMode="auto">
                          <a:xfrm>
                            <a:off x="2931" y="7"/>
                            <a:ext cx="15" cy="2"/>
                            <a:chOff x="2931" y="7"/>
                            <a:chExt cx="15" cy="2"/>
                          </a:xfrm>
                        </wpg:grpSpPr>
                        <wps:wsp>
                          <wps:cNvPr id="5316" name="Freeform 5369"/>
                          <wps:cNvSpPr>
                            <a:spLocks/>
                          </wps:cNvSpPr>
                          <wps:spPr bwMode="auto">
                            <a:xfrm>
                              <a:off x="2931" y="7"/>
                              <a:ext cx="15" cy="2"/>
                            </a:xfrm>
                            <a:custGeom>
                              <a:avLst/>
                              <a:gdLst>
                                <a:gd name="T0" fmla="+- 0 2931 2931"/>
                                <a:gd name="T1" fmla="*/ T0 w 15"/>
                                <a:gd name="T2" fmla="+- 0 2946 293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7" name="Group 5366"/>
                        <wpg:cNvGrpSpPr>
                          <a:grpSpLocks/>
                        </wpg:cNvGrpSpPr>
                        <wpg:grpSpPr bwMode="auto">
                          <a:xfrm>
                            <a:off x="2961" y="7"/>
                            <a:ext cx="15" cy="2"/>
                            <a:chOff x="2961" y="7"/>
                            <a:chExt cx="15" cy="2"/>
                          </a:xfrm>
                        </wpg:grpSpPr>
                        <wps:wsp>
                          <wps:cNvPr id="5318" name="Freeform 5367"/>
                          <wps:cNvSpPr>
                            <a:spLocks/>
                          </wps:cNvSpPr>
                          <wps:spPr bwMode="auto">
                            <a:xfrm>
                              <a:off x="2961" y="7"/>
                              <a:ext cx="15" cy="2"/>
                            </a:xfrm>
                            <a:custGeom>
                              <a:avLst/>
                              <a:gdLst>
                                <a:gd name="T0" fmla="+- 0 2961 2961"/>
                                <a:gd name="T1" fmla="*/ T0 w 15"/>
                                <a:gd name="T2" fmla="+- 0 2975 296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9" name="Group 5364"/>
                        <wpg:cNvGrpSpPr>
                          <a:grpSpLocks/>
                        </wpg:cNvGrpSpPr>
                        <wpg:grpSpPr bwMode="auto">
                          <a:xfrm>
                            <a:off x="2990" y="7"/>
                            <a:ext cx="15" cy="2"/>
                            <a:chOff x="2990" y="7"/>
                            <a:chExt cx="15" cy="2"/>
                          </a:xfrm>
                        </wpg:grpSpPr>
                        <wps:wsp>
                          <wps:cNvPr id="5320" name="Freeform 5365"/>
                          <wps:cNvSpPr>
                            <a:spLocks/>
                          </wps:cNvSpPr>
                          <wps:spPr bwMode="auto">
                            <a:xfrm>
                              <a:off x="2990" y="7"/>
                              <a:ext cx="15" cy="2"/>
                            </a:xfrm>
                            <a:custGeom>
                              <a:avLst/>
                              <a:gdLst>
                                <a:gd name="T0" fmla="+- 0 2990 2990"/>
                                <a:gd name="T1" fmla="*/ T0 w 15"/>
                                <a:gd name="T2" fmla="+- 0 3005 299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1" name="Group 5362"/>
                        <wpg:cNvGrpSpPr>
                          <a:grpSpLocks/>
                        </wpg:cNvGrpSpPr>
                        <wpg:grpSpPr bwMode="auto">
                          <a:xfrm>
                            <a:off x="3020" y="7"/>
                            <a:ext cx="15" cy="2"/>
                            <a:chOff x="3020" y="7"/>
                            <a:chExt cx="15" cy="2"/>
                          </a:xfrm>
                        </wpg:grpSpPr>
                        <wps:wsp>
                          <wps:cNvPr id="5322" name="Freeform 5363"/>
                          <wps:cNvSpPr>
                            <a:spLocks/>
                          </wps:cNvSpPr>
                          <wps:spPr bwMode="auto">
                            <a:xfrm>
                              <a:off x="3020" y="7"/>
                              <a:ext cx="15" cy="2"/>
                            </a:xfrm>
                            <a:custGeom>
                              <a:avLst/>
                              <a:gdLst>
                                <a:gd name="T0" fmla="+- 0 3020 3020"/>
                                <a:gd name="T1" fmla="*/ T0 w 15"/>
                                <a:gd name="T2" fmla="+- 0 3034 302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3" name="Group 5360"/>
                        <wpg:cNvGrpSpPr>
                          <a:grpSpLocks/>
                        </wpg:cNvGrpSpPr>
                        <wpg:grpSpPr bwMode="auto">
                          <a:xfrm>
                            <a:off x="3049" y="7"/>
                            <a:ext cx="15" cy="2"/>
                            <a:chOff x="3049" y="7"/>
                            <a:chExt cx="15" cy="2"/>
                          </a:xfrm>
                        </wpg:grpSpPr>
                        <wps:wsp>
                          <wps:cNvPr id="5324" name="Freeform 5361"/>
                          <wps:cNvSpPr>
                            <a:spLocks/>
                          </wps:cNvSpPr>
                          <wps:spPr bwMode="auto">
                            <a:xfrm>
                              <a:off x="3049" y="7"/>
                              <a:ext cx="15" cy="2"/>
                            </a:xfrm>
                            <a:custGeom>
                              <a:avLst/>
                              <a:gdLst>
                                <a:gd name="T0" fmla="+- 0 3049 3049"/>
                                <a:gd name="T1" fmla="*/ T0 w 15"/>
                                <a:gd name="T2" fmla="+- 0 3064 304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5" name="Group 5358"/>
                        <wpg:cNvGrpSpPr>
                          <a:grpSpLocks/>
                        </wpg:cNvGrpSpPr>
                        <wpg:grpSpPr bwMode="auto">
                          <a:xfrm>
                            <a:off x="3079" y="7"/>
                            <a:ext cx="15" cy="2"/>
                            <a:chOff x="3079" y="7"/>
                            <a:chExt cx="15" cy="2"/>
                          </a:xfrm>
                        </wpg:grpSpPr>
                        <wps:wsp>
                          <wps:cNvPr id="5326" name="Freeform 5359"/>
                          <wps:cNvSpPr>
                            <a:spLocks/>
                          </wps:cNvSpPr>
                          <wps:spPr bwMode="auto">
                            <a:xfrm>
                              <a:off x="3079" y="7"/>
                              <a:ext cx="15" cy="2"/>
                            </a:xfrm>
                            <a:custGeom>
                              <a:avLst/>
                              <a:gdLst>
                                <a:gd name="T0" fmla="+- 0 3079 3079"/>
                                <a:gd name="T1" fmla="*/ T0 w 15"/>
                                <a:gd name="T2" fmla="+- 0 3093 307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7" name="Group 5356"/>
                        <wpg:cNvGrpSpPr>
                          <a:grpSpLocks/>
                        </wpg:cNvGrpSpPr>
                        <wpg:grpSpPr bwMode="auto">
                          <a:xfrm>
                            <a:off x="3108" y="7"/>
                            <a:ext cx="15" cy="2"/>
                            <a:chOff x="3108" y="7"/>
                            <a:chExt cx="15" cy="2"/>
                          </a:xfrm>
                        </wpg:grpSpPr>
                        <wps:wsp>
                          <wps:cNvPr id="5328" name="Freeform 5357"/>
                          <wps:cNvSpPr>
                            <a:spLocks/>
                          </wps:cNvSpPr>
                          <wps:spPr bwMode="auto">
                            <a:xfrm>
                              <a:off x="3108" y="7"/>
                              <a:ext cx="15" cy="2"/>
                            </a:xfrm>
                            <a:custGeom>
                              <a:avLst/>
                              <a:gdLst>
                                <a:gd name="T0" fmla="+- 0 3108 3108"/>
                                <a:gd name="T1" fmla="*/ T0 w 15"/>
                                <a:gd name="T2" fmla="+- 0 3123 310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9" name="Group 5354"/>
                        <wpg:cNvGrpSpPr>
                          <a:grpSpLocks/>
                        </wpg:cNvGrpSpPr>
                        <wpg:grpSpPr bwMode="auto">
                          <a:xfrm>
                            <a:off x="3138" y="7"/>
                            <a:ext cx="15" cy="2"/>
                            <a:chOff x="3138" y="7"/>
                            <a:chExt cx="15" cy="2"/>
                          </a:xfrm>
                        </wpg:grpSpPr>
                        <wps:wsp>
                          <wps:cNvPr id="5330" name="Freeform 5355"/>
                          <wps:cNvSpPr>
                            <a:spLocks/>
                          </wps:cNvSpPr>
                          <wps:spPr bwMode="auto">
                            <a:xfrm>
                              <a:off x="3138" y="7"/>
                              <a:ext cx="15" cy="2"/>
                            </a:xfrm>
                            <a:custGeom>
                              <a:avLst/>
                              <a:gdLst>
                                <a:gd name="T0" fmla="+- 0 3138 3138"/>
                                <a:gd name="T1" fmla="*/ T0 w 15"/>
                                <a:gd name="T2" fmla="+- 0 3153 313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1" name="Group 5352"/>
                        <wpg:cNvGrpSpPr>
                          <a:grpSpLocks/>
                        </wpg:cNvGrpSpPr>
                        <wpg:grpSpPr bwMode="auto">
                          <a:xfrm>
                            <a:off x="3167" y="7"/>
                            <a:ext cx="15" cy="2"/>
                            <a:chOff x="3167" y="7"/>
                            <a:chExt cx="15" cy="2"/>
                          </a:xfrm>
                        </wpg:grpSpPr>
                        <wps:wsp>
                          <wps:cNvPr id="5332" name="Freeform 5353"/>
                          <wps:cNvSpPr>
                            <a:spLocks/>
                          </wps:cNvSpPr>
                          <wps:spPr bwMode="auto">
                            <a:xfrm>
                              <a:off x="3167" y="7"/>
                              <a:ext cx="15" cy="2"/>
                            </a:xfrm>
                            <a:custGeom>
                              <a:avLst/>
                              <a:gdLst>
                                <a:gd name="T0" fmla="+- 0 3167 3167"/>
                                <a:gd name="T1" fmla="*/ T0 w 15"/>
                                <a:gd name="T2" fmla="+- 0 3182 316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3" name="Group 5350"/>
                        <wpg:cNvGrpSpPr>
                          <a:grpSpLocks/>
                        </wpg:cNvGrpSpPr>
                        <wpg:grpSpPr bwMode="auto">
                          <a:xfrm>
                            <a:off x="3197" y="7"/>
                            <a:ext cx="15" cy="2"/>
                            <a:chOff x="3197" y="7"/>
                            <a:chExt cx="15" cy="2"/>
                          </a:xfrm>
                        </wpg:grpSpPr>
                        <wps:wsp>
                          <wps:cNvPr id="5334" name="Freeform 5351"/>
                          <wps:cNvSpPr>
                            <a:spLocks/>
                          </wps:cNvSpPr>
                          <wps:spPr bwMode="auto">
                            <a:xfrm>
                              <a:off x="3197" y="7"/>
                              <a:ext cx="15" cy="2"/>
                            </a:xfrm>
                            <a:custGeom>
                              <a:avLst/>
                              <a:gdLst>
                                <a:gd name="T0" fmla="+- 0 3197 3197"/>
                                <a:gd name="T1" fmla="*/ T0 w 15"/>
                                <a:gd name="T2" fmla="+- 0 3212 319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5" name="Group 5348"/>
                        <wpg:cNvGrpSpPr>
                          <a:grpSpLocks/>
                        </wpg:cNvGrpSpPr>
                        <wpg:grpSpPr bwMode="auto">
                          <a:xfrm>
                            <a:off x="3226" y="7"/>
                            <a:ext cx="15" cy="2"/>
                            <a:chOff x="3226" y="7"/>
                            <a:chExt cx="15" cy="2"/>
                          </a:xfrm>
                        </wpg:grpSpPr>
                        <wps:wsp>
                          <wps:cNvPr id="5336" name="Freeform 5349"/>
                          <wps:cNvSpPr>
                            <a:spLocks/>
                          </wps:cNvSpPr>
                          <wps:spPr bwMode="auto">
                            <a:xfrm>
                              <a:off x="3226" y="7"/>
                              <a:ext cx="15" cy="2"/>
                            </a:xfrm>
                            <a:custGeom>
                              <a:avLst/>
                              <a:gdLst>
                                <a:gd name="T0" fmla="+- 0 3226 3226"/>
                                <a:gd name="T1" fmla="*/ T0 w 15"/>
                                <a:gd name="T2" fmla="+- 0 3241 322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7" name="Group 5346"/>
                        <wpg:cNvGrpSpPr>
                          <a:grpSpLocks/>
                        </wpg:cNvGrpSpPr>
                        <wpg:grpSpPr bwMode="auto">
                          <a:xfrm>
                            <a:off x="3256" y="7"/>
                            <a:ext cx="15" cy="2"/>
                            <a:chOff x="3256" y="7"/>
                            <a:chExt cx="15" cy="2"/>
                          </a:xfrm>
                        </wpg:grpSpPr>
                        <wps:wsp>
                          <wps:cNvPr id="5338" name="Freeform 5347"/>
                          <wps:cNvSpPr>
                            <a:spLocks/>
                          </wps:cNvSpPr>
                          <wps:spPr bwMode="auto">
                            <a:xfrm>
                              <a:off x="3256" y="7"/>
                              <a:ext cx="15" cy="2"/>
                            </a:xfrm>
                            <a:custGeom>
                              <a:avLst/>
                              <a:gdLst>
                                <a:gd name="T0" fmla="+- 0 3256 3256"/>
                                <a:gd name="T1" fmla="*/ T0 w 15"/>
                                <a:gd name="T2" fmla="+- 0 3271 325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9" name="Group 5344"/>
                        <wpg:cNvGrpSpPr>
                          <a:grpSpLocks/>
                        </wpg:cNvGrpSpPr>
                        <wpg:grpSpPr bwMode="auto">
                          <a:xfrm>
                            <a:off x="3285" y="7"/>
                            <a:ext cx="15" cy="2"/>
                            <a:chOff x="3285" y="7"/>
                            <a:chExt cx="15" cy="2"/>
                          </a:xfrm>
                        </wpg:grpSpPr>
                        <wps:wsp>
                          <wps:cNvPr id="5340" name="Freeform 5345"/>
                          <wps:cNvSpPr>
                            <a:spLocks/>
                          </wps:cNvSpPr>
                          <wps:spPr bwMode="auto">
                            <a:xfrm>
                              <a:off x="3285" y="7"/>
                              <a:ext cx="15" cy="2"/>
                            </a:xfrm>
                            <a:custGeom>
                              <a:avLst/>
                              <a:gdLst>
                                <a:gd name="T0" fmla="+- 0 3285 3285"/>
                                <a:gd name="T1" fmla="*/ T0 w 15"/>
                                <a:gd name="T2" fmla="+- 0 3300 328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1" name="Group 5342"/>
                        <wpg:cNvGrpSpPr>
                          <a:grpSpLocks/>
                        </wpg:cNvGrpSpPr>
                        <wpg:grpSpPr bwMode="auto">
                          <a:xfrm>
                            <a:off x="3315" y="7"/>
                            <a:ext cx="15" cy="2"/>
                            <a:chOff x="3315" y="7"/>
                            <a:chExt cx="15" cy="2"/>
                          </a:xfrm>
                        </wpg:grpSpPr>
                        <wps:wsp>
                          <wps:cNvPr id="5342" name="Freeform 5343"/>
                          <wps:cNvSpPr>
                            <a:spLocks/>
                          </wps:cNvSpPr>
                          <wps:spPr bwMode="auto">
                            <a:xfrm>
                              <a:off x="3315" y="7"/>
                              <a:ext cx="15" cy="2"/>
                            </a:xfrm>
                            <a:custGeom>
                              <a:avLst/>
                              <a:gdLst>
                                <a:gd name="T0" fmla="+- 0 3315 3315"/>
                                <a:gd name="T1" fmla="*/ T0 w 15"/>
                                <a:gd name="T2" fmla="+- 0 3330 331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3" name="Group 5340"/>
                        <wpg:cNvGrpSpPr>
                          <a:grpSpLocks/>
                        </wpg:cNvGrpSpPr>
                        <wpg:grpSpPr bwMode="auto">
                          <a:xfrm>
                            <a:off x="3344" y="7"/>
                            <a:ext cx="15" cy="2"/>
                            <a:chOff x="3344" y="7"/>
                            <a:chExt cx="15" cy="2"/>
                          </a:xfrm>
                        </wpg:grpSpPr>
                        <wps:wsp>
                          <wps:cNvPr id="5344" name="Freeform 5341"/>
                          <wps:cNvSpPr>
                            <a:spLocks/>
                          </wps:cNvSpPr>
                          <wps:spPr bwMode="auto">
                            <a:xfrm>
                              <a:off x="3344" y="7"/>
                              <a:ext cx="15" cy="2"/>
                            </a:xfrm>
                            <a:custGeom>
                              <a:avLst/>
                              <a:gdLst>
                                <a:gd name="T0" fmla="+- 0 3344 3344"/>
                                <a:gd name="T1" fmla="*/ T0 w 15"/>
                                <a:gd name="T2" fmla="+- 0 3359 334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5" name="Group 5338"/>
                        <wpg:cNvGrpSpPr>
                          <a:grpSpLocks/>
                        </wpg:cNvGrpSpPr>
                        <wpg:grpSpPr bwMode="auto">
                          <a:xfrm>
                            <a:off x="3374" y="7"/>
                            <a:ext cx="15" cy="2"/>
                            <a:chOff x="3374" y="7"/>
                            <a:chExt cx="15" cy="2"/>
                          </a:xfrm>
                        </wpg:grpSpPr>
                        <wps:wsp>
                          <wps:cNvPr id="5346" name="Freeform 5339"/>
                          <wps:cNvSpPr>
                            <a:spLocks/>
                          </wps:cNvSpPr>
                          <wps:spPr bwMode="auto">
                            <a:xfrm>
                              <a:off x="3374" y="7"/>
                              <a:ext cx="15" cy="2"/>
                            </a:xfrm>
                            <a:custGeom>
                              <a:avLst/>
                              <a:gdLst>
                                <a:gd name="T0" fmla="+- 0 3374 3374"/>
                                <a:gd name="T1" fmla="*/ T0 w 15"/>
                                <a:gd name="T2" fmla="+- 0 3389 337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7" name="Group 5336"/>
                        <wpg:cNvGrpSpPr>
                          <a:grpSpLocks/>
                        </wpg:cNvGrpSpPr>
                        <wpg:grpSpPr bwMode="auto">
                          <a:xfrm>
                            <a:off x="3404" y="7"/>
                            <a:ext cx="15" cy="2"/>
                            <a:chOff x="3404" y="7"/>
                            <a:chExt cx="15" cy="2"/>
                          </a:xfrm>
                        </wpg:grpSpPr>
                        <wps:wsp>
                          <wps:cNvPr id="5348" name="Freeform 5337"/>
                          <wps:cNvSpPr>
                            <a:spLocks/>
                          </wps:cNvSpPr>
                          <wps:spPr bwMode="auto">
                            <a:xfrm>
                              <a:off x="3404" y="7"/>
                              <a:ext cx="15" cy="2"/>
                            </a:xfrm>
                            <a:custGeom>
                              <a:avLst/>
                              <a:gdLst>
                                <a:gd name="T0" fmla="+- 0 3404 3404"/>
                                <a:gd name="T1" fmla="*/ T0 w 15"/>
                                <a:gd name="T2" fmla="+- 0 3418 340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9" name="Group 5334"/>
                        <wpg:cNvGrpSpPr>
                          <a:grpSpLocks/>
                        </wpg:cNvGrpSpPr>
                        <wpg:grpSpPr bwMode="auto">
                          <a:xfrm>
                            <a:off x="3433" y="7"/>
                            <a:ext cx="15" cy="2"/>
                            <a:chOff x="3433" y="7"/>
                            <a:chExt cx="15" cy="2"/>
                          </a:xfrm>
                        </wpg:grpSpPr>
                        <wps:wsp>
                          <wps:cNvPr id="5350" name="Freeform 5335"/>
                          <wps:cNvSpPr>
                            <a:spLocks/>
                          </wps:cNvSpPr>
                          <wps:spPr bwMode="auto">
                            <a:xfrm>
                              <a:off x="3433" y="7"/>
                              <a:ext cx="15" cy="2"/>
                            </a:xfrm>
                            <a:custGeom>
                              <a:avLst/>
                              <a:gdLst>
                                <a:gd name="T0" fmla="+- 0 3433 3433"/>
                                <a:gd name="T1" fmla="*/ T0 w 15"/>
                                <a:gd name="T2" fmla="+- 0 3448 343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1" name="Group 5332"/>
                        <wpg:cNvGrpSpPr>
                          <a:grpSpLocks/>
                        </wpg:cNvGrpSpPr>
                        <wpg:grpSpPr bwMode="auto">
                          <a:xfrm>
                            <a:off x="3463" y="7"/>
                            <a:ext cx="15" cy="2"/>
                            <a:chOff x="3463" y="7"/>
                            <a:chExt cx="15" cy="2"/>
                          </a:xfrm>
                        </wpg:grpSpPr>
                        <wps:wsp>
                          <wps:cNvPr id="5352" name="Freeform 5333"/>
                          <wps:cNvSpPr>
                            <a:spLocks/>
                          </wps:cNvSpPr>
                          <wps:spPr bwMode="auto">
                            <a:xfrm>
                              <a:off x="3463" y="7"/>
                              <a:ext cx="15" cy="2"/>
                            </a:xfrm>
                            <a:custGeom>
                              <a:avLst/>
                              <a:gdLst>
                                <a:gd name="T0" fmla="+- 0 3463 3463"/>
                                <a:gd name="T1" fmla="*/ T0 w 15"/>
                                <a:gd name="T2" fmla="+- 0 3477 346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3" name="Group 5330"/>
                        <wpg:cNvGrpSpPr>
                          <a:grpSpLocks/>
                        </wpg:cNvGrpSpPr>
                        <wpg:grpSpPr bwMode="auto">
                          <a:xfrm>
                            <a:off x="3492" y="7"/>
                            <a:ext cx="15" cy="2"/>
                            <a:chOff x="3492" y="7"/>
                            <a:chExt cx="15" cy="2"/>
                          </a:xfrm>
                        </wpg:grpSpPr>
                        <wps:wsp>
                          <wps:cNvPr id="5354" name="Freeform 5331"/>
                          <wps:cNvSpPr>
                            <a:spLocks/>
                          </wps:cNvSpPr>
                          <wps:spPr bwMode="auto">
                            <a:xfrm>
                              <a:off x="3492" y="7"/>
                              <a:ext cx="15" cy="2"/>
                            </a:xfrm>
                            <a:custGeom>
                              <a:avLst/>
                              <a:gdLst>
                                <a:gd name="T0" fmla="+- 0 3492 3492"/>
                                <a:gd name="T1" fmla="*/ T0 w 15"/>
                                <a:gd name="T2" fmla="+- 0 3507 349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5" name="Group 5328"/>
                        <wpg:cNvGrpSpPr>
                          <a:grpSpLocks/>
                        </wpg:cNvGrpSpPr>
                        <wpg:grpSpPr bwMode="auto">
                          <a:xfrm>
                            <a:off x="3522" y="7"/>
                            <a:ext cx="15" cy="2"/>
                            <a:chOff x="3522" y="7"/>
                            <a:chExt cx="15" cy="2"/>
                          </a:xfrm>
                        </wpg:grpSpPr>
                        <wps:wsp>
                          <wps:cNvPr id="5356" name="Freeform 5329"/>
                          <wps:cNvSpPr>
                            <a:spLocks/>
                          </wps:cNvSpPr>
                          <wps:spPr bwMode="auto">
                            <a:xfrm>
                              <a:off x="3522" y="7"/>
                              <a:ext cx="15" cy="2"/>
                            </a:xfrm>
                            <a:custGeom>
                              <a:avLst/>
                              <a:gdLst>
                                <a:gd name="T0" fmla="+- 0 3522 3522"/>
                                <a:gd name="T1" fmla="*/ T0 w 15"/>
                                <a:gd name="T2" fmla="+- 0 3536 352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7" name="Group 5326"/>
                        <wpg:cNvGrpSpPr>
                          <a:grpSpLocks/>
                        </wpg:cNvGrpSpPr>
                        <wpg:grpSpPr bwMode="auto">
                          <a:xfrm>
                            <a:off x="3551" y="7"/>
                            <a:ext cx="15" cy="2"/>
                            <a:chOff x="3551" y="7"/>
                            <a:chExt cx="15" cy="2"/>
                          </a:xfrm>
                        </wpg:grpSpPr>
                        <wps:wsp>
                          <wps:cNvPr id="5358" name="Freeform 5327"/>
                          <wps:cNvSpPr>
                            <a:spLocks/>
                          </wps:cNvSpPr>
                          <wps:spPr bwMode="auto">
                            <a:xfrm>
                              <a:off x="3551" y="7"/>
                              <a:ext cx="15" cy="2"/>
                            </a:xfrm>
                            <a:custGeom>
                              <a:avLst/>
                              <a:gdLst>
                                <a:gd name="T0" fmla="+- 0 3551 3551"/>
                                <a:gd name="T1" fmla="*/ T0 w 15"/>
                                <a:gd name="T2" fmla="+- 0 3566 355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9" name="Group 5324"/>
                        <wpg:cNvGrpSpPr>
                          <a:grpSpLocks/>
                        </wpg:cNvGrpSpPr>
                        <wpg:grpSpPr bwMode="auto">
                          <a:xfrm>
                            <a:off x="3581" y="7"/>
                            <a:ext cx="15" cy="2"/>
                            <a:chOff x="3581" y="7"/>
                            <a:chExt cx="15" cy="2"/>
                          </a:xfrm>
                        </wpg:grpSpPr>
                        <wps:wsp>
                          <wps:cNvPr id="5360" name="Freeform 5325"/>
                          <wps:cNvSpPr>
                            <a:spLocks/>
                          </wps:cNvSpPr>
                          <wps:spPr bwMode="auto">
                            <a:xfrm>
                              <a:off x="3581" y="7"/>
                              <a:ext cx="15" cy="2"/>
                            </a:xfrm>
                            <a:custGeom>
                              <a:avLst/>
                              <a:gdLst>
                                <a:gd name="T0" fmla="+- 0 3581 3581"/>
                                <a:gd name="T1" fmla="*/ T0 w 15"/>
                                <a:gd name="T2" fmla="+- 0 3596 358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1" name="Group 5322"/>
                        <wpg:cNvGrpSpPr>
                          <a:grpSpLocks/>
                        </wpg:cNvGrpSpPr>
                        <wpg:grpSpPr bwMode="auto">
                          <a:xfrm>
                            <a:off x="3610" y="7"/>
                            <a:ext cx="15" cy="2"/>
                            <a:chOff x="3610" y="7"/>
                            <a:chExt cx="15" cy="2"/>
                          </a:xfrm>
                        </wpg:grpSpPr>
                        <wps:wsp>
                          <wps:cNvPr id="5362" name="Freeform 5323"/>
                          <wps:cNvSpPr>
                            <a:spLocks/>
                          </wps:cNvSpPr>
                          <wps:spPr bwMode="auto">
                            <a:xfrm>
                              <a:off x="3610" y="7"/>
                              <a:ext cx="15" cy="2"/>
                            </a:xfrm>
                            <a:custGeom>
                              <a:avLst/>
                              <a:gdLst>
                                <a:gd name="T0" fmla="+- 0 3610 3610"/>
                                <a:gd name="T1" fmla="*/ T0 w 15"/>
                                <a:gd name="T2" fmla="+- 0 3625 361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3" name="Group 5320"/>
                        <wpg:cNvGrpSpPr>
                          <a:grpSpLocks/>
                        </wpg:cNvGrpSpPr>
                        <wpg:grpSpPr bwMode="auto">
                          <a:xfrm>
                            <a:off x="3640" y="7"/>
                            <a:ext cx="15" cy="2"/>
                            <a:chOff x="3640" y="7"/>
                            <a:chExt cx="15" cy="2"/>
                          </a:xfrm>
                        </wpg:grpSpPr>
                        <wps:wsp>
                          <wps:cNvPr id="5364" name="Freeform 5321"/>
                          <wps:cNvSpPr>
                            <a:spLocks/>
                          </wps:cNvSpPr>
                          <wps:spPr bwMode="auto">
                            <a:xfrm>
                              <a:off x="3640" y="7"/>
                              <a:ext cx="15" cy="2"/>
                            </a:xfrm>
                            <a:custGeom>
                              <a:avLst/>
                              <a:gdLst>
                                <a:gd name="T0" fmla="+- 0 3640 3640"/>
                                <a:gd name="T1" fmla="*/ T0 w 15"/>
                                <a:gd name="T2" fmla="+- 0 3655 364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5" name="Group 5318"/>
                        <wpg:cNvGrpSpPr>
                          <a:grpSpLocks/>
                        </wpg:cNvGrpSpPr>
                        <wpg:grpSpPr bwMode="auto">
                          <a:xfrm>
                            <a:off x="3669" y="7"/>
                            <a:ext cx="15" cy="2"/>
                            <a:chOff x="3669" y="7"/>
                            <a:chExt cx="15" cy="2"/>
                          </a:xfrm>
                        </wpg:grpSpPr>
                        <wps:wsp>
                          <wps:cNvPr id="5366" name="Freeform 5319"/>
                          <wps:cNvSpPr>
                            <a:spLocks/>
                          </wps:cNvSpPr>
                          <wps:spPr bwMode="auto">
                            <a:xfrm>
                              <a:off x="3669" y="7"/>
                              <a:ext cx="15" cy="2"/>
                            </a:xfrm>
                            <a:custGeom>
                              <a:avLst/>
                              <a:gdLst>
                                <a:gd name="T0" fmla="+- 0 3669 3669"/>
                                <a:gd name="T1" fmla="*/ T0 w 15"/>
                                <a:gd name="T2" fmla="+- 0 3684 366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7" name="Group 5316"/>
                        <wpg:cNvGrpSpPr>
                          <a:grpSpLocks/>
                        </wpg:cNvGrpSpPr>
                        <wpg:grpSpPr bwMode="auto">
                          <a:xfrm>
                            <a:off x="3699" y="7"/>
                            <a:ext cx="15" cy="2"/>
                            <a:chOff x="3699" y="7"/>
                            <a:chExt cx="15" cy="2"/>
                          </a:xfrm>
                        </wpg:grpSpPr>
                        <wps:wsp>
                          <wps:cNvPr id="5368" name="Freeform 5317"/>
                          <wps:cNvSpPr>
                            <a:spLocks/>
                          </wps:cNvSpPr>
                          <wps:spPr bwMode="auto">
                            <a:xfrm>
                              <a:off x="3699" y="7"/>
                              <a:ext cx="15" cy="2"/>
                            </a:xfrm>
                            <a:custGeom>
                              <a:avLst/>
                              <a:gdLst>
                                <a:gd name="T0" fmla="+- 0 3699 3699"/>
                                <a:gd name="T1" fmla="*/ T0 w 15"/>
                                <a:gd name="T2" fmla="+- 0 3714 369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9" name="Group 5314"/>
                        <wpg:cNvGrpSpPr>
                          <a:grpSpLocks/>
                        </wpg:cNvGrpSpPr>
                        <wpg:grpSpPr bwMode="auto">
                          <a:xfrm>
                            <a:off x="3728" y="7"/>
                            <a:ext cx="15" cy="2"/>
                            <a:chOff x="3728" y="7"/>
                            <a:chExt cx="15" cy="2"/>
                          </a:xfrm>
                        </wpg:grpSpPr>
                        <wps:wsp>
                          <wps:cNvPr id="5370" name="Freeform 5315"/>
                          <wps:cNvSpPr>
                            <a:spLocks/>
                          </wps:cNvSpPr>
                          <wps:spPr bwMode="auto">
                            <a:xfrm>
                              <a:off x="3728" y="7"/>
                              <a:ext cx="15" cy="2"/>
                            </a:xfrm>
                            <a:custGeom>
                              <a:avLst/>
                              <a:gdLst>
                                <a:gd name="T0" fmla="+- 0 3728 3728"/>
                                <a:gd name="T1" fmla="*/ T0 w 15"/>
                                <a:gd name="T2" fmla="+- 0 3743 372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1" name="Group 5312"/>
                        <wpg:cNvGrpSpPr>
                          <a:grpSpLocks/>
                        </wpg:cNvGrpSpPr>
                        <wpg:grpSpPr bwMode="auto">
                          <a:xfrm>
                            <a:off x="3758" y="7"/>
                            <a:ext cx="15" cy="2"/>
                            <a:chOff x="3758" y="7"/>
                            <a:chExt cx="15" cy="2"/>
                          </a:xfrm>
                        </wpg:grpSpPr>
                        <wps:wsp>
                          <wps:cNvPr id="5372" name="Freeform 5313"/>
                          <wps:cNvSpPr>
                            <a:spLocks/>
                          </wps:cNvSpPr>
                          <wps:spPr bwMode="auto">
                            <a:xfrm>
                              <a:off x="3758" y="7"/>
                              <a:ext cx="15" cy="2"/>
                            </a:xfrm>
                            <a:custGeom>
                              <a:avLst/>
                              <a:gdLst>
                                <a:gd name="T0" fmla="+- 0 3758 3758"/>
                                <a:gd name="T1" fmla="*/ T0 w 15"/>
                                <a:gd name="T2" fmla="+- 0 3773 375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3" name="Group 5310"/>
                        <wpg:cNvGrpSpPr>
                          <a:grpSpLocks/>
                        </wpg:cNvGrpSpPr>
                        <wpg:grpSpPr bwMode="auto">
                          <a:xfrm>
                            <a:off x="3787" y="7"/>
                            <a:ext cx="15" cy="2"/>
                            <a:chOff x="3787" y="7"/>
                            <a:chExt cx="15" cy="2"/>
                          </a:xfrm>
                        </wpg:grpSpPr>
                        <wps:wsp>
                          <wps:cNvPr id="5374" name="Freeform 5311"/>
                          <wps:cNvSpPr>
                            <a:spLocks/>
                          </wps:cNvSpPr>
                          <wps:spPr bwMode="auto">
                            <a:xfrm>
                              <a:off x="3787" y="7"/>
                              <a:ext cx="15" cy="2"/>
                            </a:xfrm>
                            <a:custGeom>
                              <a:avLst/>
                              <a:gdLst>
                                <a:gd name="T0" fmla="+- 0 3787 3787"/>
                                <a:gd name="T1" fmla="*/ T0 w 15"/>
                                <a:gd name="T2" fmla="+- 0 3802 378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5" name="Group 5308"/>
                        <wpg:cNvGrpSpPr>
                          <a:grpSpLocks/>
                        </wpg:cNvGrpSpPr>
                        <wpg:grpSpPr bwMode="auto">
                          <a:xfrm>
                            <a:off x="3817" y="7"/>
                            <a:ext cx="15" cy="2"/>
                            <a:chOff x="3817" y="7"/>
                            <a:chExt cx="15" cy="2"/>
                          </a:xfrm>
                        </wpg:grpSpPr>
                        <wps:wsp>
                          <wps:cNvPr id="5376" name="Freeform 5309"/>
                          <wps:cNvSpPr>
                            <a:spLocks/>
                          </wps:cNvSpPr>
                          <wps:spPr bwMode="auto">
                            <a:xfrm>
                              <a:off x="3817" y="7"/>
                              <a:ext cx="15" cy="2"/>
                            </a:xfrm>
                            <a:custGeom>
                              <a:avLst/>
                              <a:gdLst>
                                <a:gd name="T0" fmla="+- 0 3817 3817"/>
                                <a:gd name="T1" fmla="*/ T0 w 15"/>
                                <a:gd name="T2" fmla="+- 0 3832 381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7" name="Group 5306"/>
                        <wpg:cNvGrpSpPr>
                          <a:grpSpLocks/>
                        </wpg:cNvGrpSpPr>
                        <wpg:grpSpPr bwMode="auto">
                          <a:xfrm>
                            <a:off x="3847" y="7"/>
                            <a:ext cx="15" cy="2"/>
                            <a:chOff x="3847" y="7"/>
                            <a:chExt cx="15" cy="2"/>
                          </a:xfrm>
                        </wpg:grpSpPr>
                        <wps:wsp>
                          <wps:cNvPr id="5378" name="Freeform 5307"/>
                          <wps:cNvSpPr>
                            <a:spLocks/>
                          </wps:cNvSpPr>
                          <wps:spPr bwMode="auto">
                            <a:xfrm>
                              <a:off x="3847" y="7"/>
                              <a:ext cx="15" cy="2"/>
                            </a:xfrm>
                            <a:custGeom>
                              <a:avLst/>
                              <a:gdLst>
                                <a:gd name="T0" fmla="+- 0 3847 3847"/>
                                <a:gd name="T1" fmla="*/ T0 w 15"/>
                                <a:gd name="T2" fmla="+- 0 3861 384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9" name="Group 5304"/>
                        <wpg:cNvGrpSpPr>
                          <a:grpSpLocks/>
                        </wpg:cNvGrpSpPr>
                        <wpg:grpSpPr bwMode="auto">
                          <a:xfrm>
                            <a:off x="3876" y="7"/>
                            <a:ext cx="15" cy="2"/>
                            <a:chOff x="3876" y="7"/>
                            <a:chExt cx="15" cy="2"/>
                          </a:xfrm>
                        </wpg:grpSpPr>
                        <wps:wsp>
                          <wps:cNvPr id="5380" name="Freeform 5305"/>
                          <wps:cNvSpPr>
                            <a:spLocks/>
                          </wps:cNvSpPr>
                          <wps:spPr bwMode="auto">
                            <a:xfrm>
                              <a:off x="3876" y="7"/>
                              <a:ext cx="15" cy="2"/>
                            </a:xfrm>
                            <a:custGeom>
                              <a:avLst/>
                              <a:gdLst>
                                <a:gd name="T0" fmla="+- 0 3876 3876"/>
                                <a:gd name="T1" fmla="*/ T0 w 15"/>
                                <a:gd name="T2" fmla="+- 0 3891 387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1" name="Group 5302"/>
                        <wpg:cNvGrpSpPr>
                          <a:grpSpLocks/>
                        </wpg:cNvGrpSpPr>
                        <wpg:grpSpPr bwMode="auto">
                          <a:xfrm>
                            <a:off x="3906" y="7"/>
                            <a:ext cx="15" cy="2"/>
                            <a:chOff x="3906" y="7"/>
                            <a:chExt cx="15" cy="2"/>
                          </a:xfrm>
                        </wpg:grpSpPr>
                        <wps:wsp>
                          <wps:cNvPr id="5382" name="Freeform 5303"/>
                          <wps:cNvSpPr>
                            <a:spLocks/>
                          </wps:cNvSpPr>
                          <wps:spPr bwMode="auto">
                            <a:xfrm>
                              <a:off x="3906" y="7"/>
                              <a:ext cx="15" cy="2"/>
                            </a:xfrm>
                            <a:custGeom>
                              <a:avLst/>
                              <a:gdLst>
                                <a:gd name="T0" fmla="+- 0 3906 3906"/>
                                <a:gd name="T1" fmla="*/ T0 w 15"/>
                                <a:gd name="T2" fmla="+- 0 3920 390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3" name="Group 5300"/>
                        <wpg:cNvGrpSpPr>
                          <a:grpSpLocks/>
                        </wpg:cNvGrpSpPr>
                        <wpg:grpSpPr bwMode="auto">
                          <a:xfrm>
                            <a:off x="3935" y="7"/>
                            <a:ext cx="15" cy="2"/>
                            <a:chOff x="3935" y="7"/>
                            <a:chExt cx="15" cy="2"/>
                          </a:xfrm>
                        </wpg:grpSpPr>
                        <wps:wsp>
                          <wps:cNvPr id="5384" name="Freeform 5301"/>
                          <wps:cNvSpPr>
                            <a:spLocks/>
                          </wps:cNvSpPr>
                          <wps:spPr bwMode="auto">
                            <a:xfrm>
                              <a:off x="3935" y="7"/>
                              <a:ext cx="15" cy="2"/>
                            </a:xfrm>
                            <a:custGeom>
                              <a:avLst/>
                              <a:gdLst>
                                <a:gd name="T0" fmla="+- 0 3935 3935"/>
                                <a:gd name="T1" fmla="*/ T0 w 15"/>
                                <a:gd name="T2" fmla="+- 0 3950 393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5" name="Group 5298"/>
                        <wpg:cNvGrpSpPr>
                          <a:grpSpLocks/>
                        </wpg:cNvGrpSpPr>
                        <wpg:grpSpPr bwMode="auto">
                          <a:xfrm>
                            <a:off x="3965" y="7"/>
                            <a:ext cx="15" cy="2"/>
                            <a:chOff x="3965" y="7"/>
                            <a:chExt cx="15" cy="2"/>
                          </a:xfrm>
                        </wpg:grpSpPr>
                        <wps:wsp>
                          <wps:cNvPr id="5386" name="Freeform 5299"/>
                          <wps:cNvSpPr>
                            <a:spLocks/>
                          </wps:cNvSpPr>
                          <wps:spPr bwMode="auto">
                            <a:xfrm>
                              <a:off x="3965" y="7"/>
                              <a:ext cx="15" cy="2"/>
                            </a:xfrm>
                            <a:custGeom>
                              <a:avLst/>
                              <a:gdLst>
                                <a:gd name="T0" fmla="+- 0 3965 3965"/>
                                <a:gd name="T1" fmla="*/ T0 w 15"/>
                                <a:gd name="T2" fmla="+- 0 3979 396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7" name="Group 5296"/>
                        <wpg:cNvGrpSpPr>
                          <a:grpSpLocks/>
                        </wpg:cNvGrpSpPr>
                        <wpg:grpSpPr bwMode="auto">
                          <a:xfrm>
                            <a:off x="3994" y="7"/>
                            <a:ext cx="15" cy="2"/>
                            <a:chOff x="3994" y="7"/>
                            <a:chExt cx="15" cy="2"/>
                          </a:xfrm>
                        </wpg:grpSpPr>
                        <wps:wsp>
                          <wps:cNvPr id="5388" name="Freeform 5297"/>
                          <wps:cNvSpPr>
                            <a:spLocks/>
                          </wps:cNvSpPr>
                          <wps:spPr bwMode="auto">
                            <a:xfrm>
                              <a:off x="3994" y="7"/>
                              <a:ext cx="15" cy="2"/>
                            </a:xfrm>
                            <a:custGeom>
                              <a:avLst/>
                              <a:gdLst>
                                <a:gd name="T0" fmla="+- 0 3994 3994"/>
                                <a:gd name="T1" fmla="*/ T0 w 15"/>
                                <a:gd name="T2" fmla="+- 0 4009 399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9" name="Group 5294"/>
                        <wpg:cNvGrpSpPr>
                          <a:grpSpLocks/>
                        </wpg:cNvGrpSpPr>
                        <wpg:grpSpPr bwMode="auto">
                          <a:xfrm>
                            <a:off x="4024" y="7"/>
                            <a:ext cx="15" cy="2"/>
                            <a:chOff x="4024" y="7"/>
                            <a:chExt cx="15" cy="2"/>
                          </a:xfrm>
                        </wpg:grpSpPr>
                        <wps:wsp>
                          <wps:cNvPr id="5390" name="Freeform 5295"/>
                          <wps:cNvSpPr>
                            <a:spLocks/>
                          </wps:cNvSpPr>
                          <wps:spPr bwMode="auto">
                            <a:xfrm>
                              <a:off x="4024" y="7"/>
                              <a:ext cx="15" cy="2"/>
                            </a:xfrm>
                            <a:custGeom>
                              <a:avLst/>
                              <a:gdLst>
                                <a:gd name="T0" fmla="+- 0 4024 4024"/>
                                <a:gd name="T1" fmla="*/ T0 w 15"/>
                                <a:gd name="T2" fmla="+- 0 4039 402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1" name="Group 5292"/>
                        <wpg:cNvGrpSpPr>
                          <a:grpSpLocks/>
                        </wpg:cNvGrpSpPr>
                        <wpg:grpSpPr bwMode="auto">
                          <a:xfrm>
                            <a:off x="4053" y="7"/>
                            <a:ext cx="15" cy="2"/>
                            <a:chOff x="4053" y="7"/>
                            <a:chExt cx="15" cy="2"/>
                          </a:xfrm>
                        </wpg:grpSpPr>
                        <wps:wsp>
                          <wps:cNvPr id="5392" name="Freeform 5293"/>
                          <wps:cNvSpPr>
                            <a:spLocks/>
                          </wps:cNvSpPr>
                          <wps:spPr bwMode="auto">
                            <a:xfrm>
                              <a:off x="4053" y="7"/>
                              <a:ext cx="15" cy="2"/>
                            </a:xfrm>
                            <a:custGeom>
                              <a:avLst/>
                              <a:gdLst>
                                <a:gd name="T0" fmla="+- 0 4053 4053"/>
                                <a:gd name="T1" fmla="*/ T0 w 15"/>
                                <a:gd name="T2" fmla="+- 0 4068 405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3" name="Group 5290"/>
                        <wpg:cNvGrpSpPr>
                          <a:grpSpLocks/>
                        </wpg:cNvGrpSpPr>
                        <wpg:grpSpPr bwMode="auto">
                          <a:xfrm>
                            <a:off x="4083" y="7"/>
                            <a:ext cx="15" cy="2"/>
                            <a:chOff x="4083" y="7"/>
                            <a:chExt cx="15" cy="2"/>
                          </a:xfrm>
                        </wpg:grpSpPr>
                        <wps:wsp>
                          <wps:cNvPr id="5394" name="Freeform 5291"/>
                          <wps:cNvSpPr>
                            <a:spLocks/>
                          </wps:cNvSpPr>
                          <wps:spPr bwMode="auto">
                            <a:xfrm>
                              <a:off x="4083" y="7"/>
                              <a:ext cx="15" cy="2"/>
                            </a:xfrm>
                            <a:custGeom>
                              <a:avLst/>
                              <a:gdLst>
                                <a:gd name="T0" fmla="+- 0 4083 4083"/>
                                <a:gd name="T1" fmla="*/ T0 w 15"/>
                                <a:gd name="T2" fmla="+- 0 4098 408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5" name="Group 5288"/>
                        <wpg:cNvGrpSpPr>
                          <a:grpSpLocks/>
                        </wpg:cNvGrpSpPr>
                        <wpg:grpSpPr bwMode="auto">
                          <a:xfrm>
                            <a:off x="4112" y="7"/>
                            <a:ext cx="15" cy="2"/>
                            <a:chOff x="4112" y="7"/>
                            <a:chExt cx="15" cy="2"/>
                          </a:xfrm>
                        </wpg:grpSpPr>
                        <wps:wsp>
                          <wps:cNvPr id="5396" name="Freeform 5289"/>
                          <wps:cNvSpPr>
                            <a:spLocks/>
                          </wps:cNvSpPr>
                          <wps:spPr bwMode="auto">
                            <a:xfrm>
                              <a:off x="4112" y="7"/>
                              <a:ext cx="15" cy="2"/>
                            </a:xfrm>
                            <a:custGeom>
                              <a:avLst/>
                              <a:gdLst>
                                <a:gd name="T0" fmla="+- 0 4112 4112"/>
                                <a:gd name="T1" fmla="*/ T0 w 15"/>
                                <a:gd name="T2" fmla="+- 0 4127 411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7" name="Group 5286"/>
                        <wpg:cNvGrpSpPr>
                          <a:grpSpLocks/>
                        </wpg:cNvGrpSpPr>
                        <wpg:grpSpPr bwMode="auto">
                          <a:xfrm>
                            <a:off x="4142" y="7"/>
                            <a:ext cx="15" cy="2"/>
                            <a:chOff x="4142" y="7"/>
                            <a:chExt cx="15" cy="2"/>
                          </a:xfrm>
                        </wpg:grpSpPr>
                        <wps:wsp>
                          <wps:cNvPr id="5398" name="Freeform 5287"/>
                          <wps:cNvSpPr>
                            <a:spLocks/>
                          </wps:cNvSpPr>
                          <wps:spPr bwMode="auto">
                            <a:xfrm>
                              <a:off x="4142" y="7"/>
                              <a:ext cx="15" cy="2"/>
                            </a:xfrm>
                            <a:custGeom>
                              <a:avLst/>
                              <a:gdLst>
                                <a:gd name="T0" fmla="+- 0 4142 4142"/>
                                <a:gd name="T1" fmla="*/ T0 w 15"/>
                                <a:gd name="T2" fmla="+- 0 4157 414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9" name="Group 5284"/>
                        <wpg:cNvGrpSpPr>
                          <a:grpSpLocks/>
                        </wpg:cNvGrpSpPr>
                        <wpg:grpSpPr bwMode="auto">
                          <a:xfrm>
                            <a:off x="4171" y="7"/>
                            <a:ext cx="15" cy="2"/>
                            <a:chOff x="4171" y="7"/>
                            <a:chExt cx="15" cy="2"/>
                          </a:xfrm>
                        </wpg:grpSpPr>
                        <wps:wsp>
                          <wps:cNvPr id="5400" name="Freeform 5285"/>
                          <wps:cNvSpPr>
                            <a:spLocks/>
                          </wps:cNvSpPr>
                          <wps:spPr bwMode="auto">
                            <a:xfrm>
                              <a:off x="4171" y="7"/>
                              <a:ext cx="15" cy="2"/>
                            </a:xfrm>
                            <a:custGeom>
                              <a:avLst/>
                              <a:gdLst>
                                <a:gd name="T0" fmla="+- 0 4171 4171"/>
                                <a:gd name="T1" fmla="*/ T0 w 15"/>
                                <a:gd name="T2" fmla="+- 0 4186 417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1" name="Group 5282"/>
                        <wpg:cNvGrpSpPr>
                          <a:grpSpLocks/>
                        </wpg:cNvGrpSpPr>
                        <wpg:grpSpPr bwMode="auto">
                          <a:xfrm>
                            <a:off x="4201" y="7"/>
                            <a:ext cx="15" cy="2"/>
                            <a:chOff x="4201" y="7"/>
                            <a:chExt cx="15" cy="2"/>
                          </a:xfrm>
                        </wpg:grpSpPr>
                        <wps:wsp>
                          <wps:cNvPr id="5402" name="Freeform 5283"/>
                          <wps:cNvSpPr>
                            <a:spLocks/>
                          </wps:cNvSpPr>
                          <wps:spPr bwMode="auto">
                            <a:xfrm>
                              <a:off x="4201" y="7"/>
                              <a:ext cx="15" cy="2"/>
                            </a:xfrm>
                            <a:custGeom>
                              <a:avLst/>
                              <a:gdLst>
                                <a:gd name="T0" fmla="+- 0 4201 4201"/>
                                <a:gd name="T1" fmla="*/ T0 w 15"/>
                                <a:gd name="T2" fmla="+- 0 4216 420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3" name="Group 5280"/>
                        <wpg:cNvGrpSpPr>
                          <a:grpSpLocks/>
                        </wpg:cNvGrpSpPr>
                        <wpg:grpSpPr bwMode="auto">
                          <a:xfrm>
                            <a:off x="4230" y="7"/>
                            <a:ext cx="15" cy="2"/>
                            <a:chOff x="4230" y="7"/>
                            <a:chExt cx="15" cy="2"/>
                          </a:xfrm>
                        </wpg:grpSpPr>
                        <wps:wsp>
                          <wps:cNvPr id="5404" name="Freeform 5281"/>
                          <wps:cNvSpPr>
                            <a:spLocks/>
                          </wps:cNvSpPr>
                          <wps:spPr bwMode="auto">
                            <a:xfrm>
                              <a:off x="4230" y="7"/>
                              <a:ext cx="15" cy="2"/>
                            </a:xfrm>
                            <a:custGeom>
                              <a:avLst/>
                              <a:gdLst>
                                <a:gd name="T0" fmla="+- 0 4230 4230"/>
                                <a:gd name="T1" fmla="*/ T0 w 15"/>
                                <a:gd name="T2" fmla="+- 0 4245 423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5" name="Group 5278"/>
                        <wpg:cNvGrpSpPr>
                          <a:grpSpLocks/>
                        </wpg:cNvGrpSpPr>
                        <wpg:grpSpPr bwMode="auto">
                          <a:xfrm>
                            <a:off x="4260" y="7"/>
                            <a:ext cx="15" cy="2"/>
                            <a:chOff x="4260" y="7"/>
                            <a:chExt cx="15" cy="2"/>
                          </a:xfrm>
                        </wpg:grpSpPr>
                        <wps:wsp>
                          <wps:cNvPr id="5406" name="Freeform 5279"/>
                          <wps:cNvSpPr>
                            <a:spLocks/>
                          </wps:cNvSpPr>
                          <wps:spPr bwMode="auto">
                            <a:xfrm>
                              <a:off x="4260" y="7"/>
                              <a:ext cx="15" cy="2"/>
                            </a:xfrm>
                            <a:custGeom>
                              <a:avLst/>
                              <a:gdLst>
                                <a:gd name="T0" fmla="+- 0 4260 4260"/>
                                <a:gd name="T1" fmla="*/ T0 w 15"/>
                                <a:gd name="T2" fmla="+- 0 4275 426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7" name="Group 5276"/>
                        <wpg:cNvGrpSpPr>
                          <a:grpSpLocks/>
                        </wpg:cNvGrpSpPr>
                        <wpg:grpSpPr bwMode="auto">
                          <a:xfrm>
                            <a:off x="4290" y="7"/>
                            <a:ext cx="15" cy="2"/>
                            <a:chOff x="4290" y="7"/>
                            <a:chExt cx="15" cy="2"/>
                          </a:xfrm>
                        </wpg:grpSpPr>
                        <wps:wsp>
                          <wps:cNvPr id="5408" name="Freeform 5277"/>
                          <wps:cNvSpPr>
                            <a:spLocks/>
                          </wps:cNvSpPr>
                          <wps:spPr bwMode="auto">
                            <a:xfrm>
                              <a:off x="4290" y="7"/>
                              <a:ext cx="15" cy="2"/>
                            </a:xfrm>
                            <a:custGeom>
                              <a:avLst/>
                              <a:gdLst>
                                <a:gd name="T0" fmla="+- 0 4290 4290"/>
                                <a:gd name="T1" fmla="*/ T0 w 15"/>
                                <a:gd name="T2" fmla="+- 0 4304 429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9" name="Group 5274"/>
                        <wpg:cNvGrpSpPr>
                          <a:grpSpLocks/>
                        </wpg:cNvGrpSpPr>
                        <wpg:grpSpPr bwMode="auto">
                          <a:xfrm>
                            <a:off x="4319" y="7"/>
                            <a:ext cx="15" cy="2"/>
                            <a:chOff x="4319" y="7"/>
                            <a:chExt cx="15" cy="2"/>
                          </a:xfrm>
                        </wpg:grpSpPr>
                        <wps:wsp>
                          <wps:cNvPr id="5410" name="Freeform 5275"/>
                          <wps:cNvSpPr>
                            <a:spLocks/>
                          </wps:cNvSpPr>
                          <wps:spPr bwMode="auto">
                            <a:xfrm>
                              <a:off x="4319" y="7"/>
                              <a:ext cx="15" cy="2"/>
                            </a:xfrm>
                            <a:custGeom>
                              <a:avLst/>
                              <a:gdLst>
                                <a:gd name="T0" fmla="+- 0 4319 4319"/>
                                <a:gd name="T1" fmla="*/ T0 w 15"/>
                                <a:gd name="T2" fmla="+- 0 4334 431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1" name="Group 5272"/>
                        <wpg:cNvGrpSpPr>
                          <a:grpSpLocks/>
                        </wpg:cNvGrpSpPr>
                        <wpg:grpSpPr bwMode="auto">
                          <a:xfrm>
                            <a:off x="4349" y="7"/>
                            <a:ext cx="15" cy="2"/>
                            <a:chOff x="4349" y="7"/>
                            <a:chExt cx="15" cy="2"/>
                          </a:xfrm>
                        </wpg:grpSpPr>
                        <wps:wsp>
                          <wps:cNvPr id="5412" name="Freeform 5273"/>
                          <wps:cNvSpPr>
                            <a:spLocks/>
                          </wps:cNvSpPr>
                          <wps:spPr bwMode="auto">
                            <a:xfrm>
                              <a:off x="4349" y="7"/>
                              <a:ext cx="15" cy="2"/>
                            </a:xfrm>
                            <a:custGeom>
                              <a:avLst/>
                              <a:gdLst>
                                <a:gd name="T0" fmla="+- 0 4349 4349"/>
                                <a:gd name="T1" fmla="*/ T0 w 15"/>
                                <a:gd name="T2" fmla="+- 0 4363 434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3" name="Group 5270"/>
                        <wpg:cNvGrpSpPr>
                          <a:grpSpLocks/>
                        </wpg:cNvGrpSpPr>
                        <wpg:grpSpPr bwMode="auto">
                          <a:xfrm>
                            <a:off x="4378" y="7"/>
                            <a:ext cx="15" cy="2"/>
                            <a:chOff x="4378" y="7"/>
                            <a:chExt cx="15" cy="2"/>
                          </a:xfrm>
                        </wpg:grpSpPr>
                        <wps:wsp>
                          <wps:cNvPr id="5414" name="Freeform 5271"/>
                          <wps:cNvSpPr>
                            <a:spLocks/>
                          </wps:cNvSpPr>
                          <wps:spPr bwMode="auto">
                            <a:xfrm>
                              <a:off x="4378" y="7"/>
                              <a:ext cx="15" cy="2"/>
                            </a:xfrm>
                            <a:custGeom>
                              <a:avLst/>
                              <a:gdLst>
                                <a:gd name="T0" fmla="+- 0 4378 4378"/>
                                <a:gd name="T1" fmla="*/ T0 w 15"/>
                                <a:gd name="T2" fmla="+- 0 4393 437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5" name="Group 5268"/>
                        <wpg:cNvGrpSpPr>
                          <a:grpSpLocks/>
                        </wpg:cNvGrpSpPr>
                        <wpg:grpSpPr bwMode="auto">
                          <a:xfrm>
                            <a:off x="4408" y="7"/>
                            <a:ext cx="15" cy="2"/>
                            <a:chOff x="4408" y="7"/>
                            <a:chExt cx="15" cy="2"/>
                          </a:xfrm>
                        </wpg:grpSpPr>
                        <wps:wsp>
                          <wps:cNvPr id="5416" name="Freeform 5269"/>
                          <wps:cNvSpPr>
                            <a:spLocks/>
                          </wps:cNvSpPr>
                          <wps:spPr bwMode="auto">
                            <a:xfrm>
                              <a:off x="4408" y="7"/>
                              <a:ext cx="15" cy="2"/>
                            </a:xfrm>
                            <a:custGeom>
                              <a:avLst/>
                              <a:gdLst>
                                <a:gd name="T0" fmla="+- 0 4408 4408"/>
                                <a:gd name="T1" fmla="*/ T0 w 15"/>
                                <a:gd name="T2" fmla="+- 0 4422 440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7" name="Group 5266"/>
                        <wpg:cNvGrpSpPr>
                          <a:grpSpLocks/>
                        </wpg:cNvGrpSpPr>
                        <wpg:grpSpPr bwMode="auto">
                          <a:xfrm>
                            <a:off x="4437" y="7"/>
                            <a:ext cx="15" cy="2"/>
                            <a:chOff x="4437" y="7"/>
                            <a:chExt cx="15" cy="2"/>
                          </a:xfrm>
                        </wpg:grpSpPr>
                        <wps:wsp>
                          <wps:cNvPr id="5418" name="Freeform 5267"/>
                          <wps:cNvSpPr>
                            <a:spLocks/>
                          </wps:cNvSpPr>
                          <wps:spPr bwMode="auto">
                            <a:xfrm>
                              <a:off x="4437" y="7"/>
                              <a:ext cx="15" cy="2"/>
                            </a:xfrm>
                            <a:custGeom>
                              <a:avLst/>
                              <a:gdLst>
                                <a:gd name="T0" fmla="+- 0 4437 4437"/>
                                <a:gd name="T1" fmla="*/ T0 w 15"/>
                                <a:gd name="T2" fmla="+- 0 4452 443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9" name="Group 5264"/>
                        <wpg:cNvGrpSpPr>
                          <a:grpSpLocks/>
                        </wpg:cNvGrpSpPr>
                        <wpg:grpSpPr bwMode="auto">
                          <a:xfrm>
                            <a:off x="4467" y="7"/>
                            <a:ext cx="15" cy="2"/>
                            <a:chOff x="4467" y="7"/>
                            <a:chExt cx="15" cy="2"/>
                          </a:xfrm>
                        </wpg:grpSpPr>
                        <wps:wsp>
                          <wps:cNvPr id="5420" name="Freeform 5265"/>
                          <wps:cNvSpPr>
                            <a:spLocks/>
                          </wps:cNvSpPr>
                          <wps:spPr bwMode="auto">
                            <a:xfrm>
                              <a:off x="4467" y="7"/>
                              <a:ext cx="15" cy="2"/>
                            </a:xfrm>
                            <a:custGeom>
                              <a:avLst/>
                              <a:gdLst>
                                <a:gd name="T0" fmla="+- 0 4467 4467"/>
                                <a:gd name="T1" fmla="*/ T0 w 15"/>
                                <a:gd name="T2" fmla="+- 0 4481 446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1" name="Group 5262"/>
                        <wpg:cNvGrpSpPr>
                          <a:grpSpLocks/>
                        </wpg:cNvGrpSpPr>
                        <wpg:grpSpPr bwMode="auto">
                          <a:xfrm>
                            <a:off x="4496" y="7"/>
                            <a:ext cx="15" cy="2"/>
                            <a:chOff x="4496" y="7"/>
                            <a:chExt cx="15" cy="2"/>
                          </a:xfrm>
                        </wpg:grpSpPr>
                        <wps:wsp>
                          <wps:cNvPr id="5422" name="Freeform 5263"/>
                          <wps:cNvSpPr>
                            <a:spLocks/>
                          </wps:cNvSpPr>
                          <wps:spPr bwMode="auto">
                            <a:xfrm>
                              <a:off x="4496" y="7"/>
                              <a:ext cx="15" cy="2"/>
                            </a:xfrm>
                            <a:custGeom>
                              <a:avLst/>
                              <a:gdLst>
                                <a:gd name="T0" fmla="+- 0 4496 4496"/>
                                <a:gd name="T1" fmla="*/ T0 w 15"/>
                                <a:gd name="T2" fmla="+- 0 4511 449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3" name="Group 5260"/>
                        <wpg:cNvGrpSpPr>
                          <a:grpSpLocks/>
                        </wpg:cNvGrpSpPr>
                        <wpg:grpSpPr bwMode="auto">
                          <a:xfrm>
                            <a:off x="4526" y="7"/>
                            <a:ext cx="15" cy="2"/>
                            <a:chOff x="4526" y="7"/>
                            <a:chExt cx="15" cy="2"/>
                          </a:xfrm>
                        </wpg:grpSpPr>
                        <wps:wsp>
                          <wps:cNvPr id="5424" name="Freeform 5261"/>
                          <wps:cNvSpPr>
                            <a:spLocks/>
                          </wps:cNvSpPr>
                          <wps:spPr bwMode="auto">
                            <a:xfrm>
                              <a:off x="4526" y="7"/>
                              <a:ext cx="15" cy="2"/>
                            </a:xfrm>
                            <a:custGeom>
                              <a:avLst/>
                              <a:gdLst>
                                <a:gd name="T0" fmla="+- 0 4526 4526"/>
                                <a:gd name="T1" fmla="*/ T0 w 15"/>
                                <a:gd name="T2" fmla="+- 0 4541 452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5" name="Group 5258"/>
                        <wpg:cNvGrpSpPr>
                          <a:grpSpLocks/>
                        </wpg:cNvGrpSpPr>
                        <wpg:grpSpPr bwMode="auto">
                          <a:xfrm>
                            <a:off x="4555" y="7"/>
                            <a:ext cx="15" cy="2"/>
                            <a:chOff x="4555" y="7"/>
                            <a:chExt cx="15" cy="2"/>
                          </a:xfrm>
                        </wpg:grpSpPr>
                        <wps:wsp>
                          <wps:cNvPr id="5426" name="Freeform 5259"/>
                          <wps:cNvSpPr>
                            <a:spLocks/>
                          </wps:cNvSpPr>
                          <wps:spPr bwMode="auto">
                            <a:xfrm>
                              <a:off x="4555" y="7"/>
                              <a:ext cx="15" cy="2"/>
                            </a:xfrm>
                            <a:custGeom>
                              <a:avLst/>
                              <a:gdLst>
                                <a:gd name="T0" fmla="+- 0 4555 4555"/>
                                <a:gd name="T1" fmla="*/ T0 w 15"/>
                                <a:gd name="T2" fmla="+- 0 4570 455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7" name="Group 5256"/>
                        <wpg:cNvGrpSpPr>
                          <a:grpSpLocks/>
                        </wpg:cNvGrpSpPr>
                        <wpg:grpSpPr bwMode="auto">
                          <a:xfrm>
                            <a:off x="4585" y="7"/>
                            <a:ext cx="15" cy="2"/>
                            <a:chOff x="4585" y="7"/>
                            <a:chExt cx="15" cy="2"/>
                          </a:xfrm>
                        </wpg:grpSpPr>
                        <wps:wsp>
                          <wps:cNvPr id="5428" name="Freeform 5257"/>
                          <wps:cNvSpPr>
                            <a:spLocks/>
                          </wps:cNvSpPr>
                          <wps:spPr bwMode="auto">
                            <a:xfrm>
                              <a:off x="4585" y="7"/>
                              <a:ext cx="15" cy="2"/>
                            </a:xfrm>
                            <a:custGeom>
                              <a:avLst/>
                              <a:gdLst>
                                <a:gd name="T0" fmla="+- 0 4585 4585"/>
                                <a:gd name="T1" fmla="*/ T0 w 15"/>
                                <a:gd name="T2" fmla="+- 0 4600 458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9" name="Group 5254"/>
                        <wpg:cNvGrpSpPr>
                          <a:grpSpLocks/>
                        </wpg:cNvGrpSpPr>
                        <wpg:grpSpPr bwMode="auto">
                          <a:xfrm>
                            <a:off x="4614" y="7"/>
                            <a:ext cx="15" cy="2"/>
                            <a:chOff x="4614" y="7"/>
                            <a:chExt cx="15" cy="2"/>
                          </a:xfrm>
                        </wpg:grpSpPr>
                        <wps:wsp>
                          <wps:cNvPr id="5430" name="Freeform 5255"/>
                          <wps:cNvSpPr>
                            <a:spLocks/>
                          </wps:cNvSpPr>
                          <wps:spPr bwMode="auto">
                            <a:xfrm>
                              <a:off x="4614" y="7"/>
                              <a:ext cx="15" cy="2"/>
                            </a:xfrm>
                            <a:custGeom>
                              <a:avLst/>
                              <a:gdLst>
                                <a:gd name="T0" fmla="+- 0 4614 4614"/>
                                <a:gd name="T1" fmla="*/ T0 w 15"/>
                                <a:gd name="T2" fmla="+- 0 4629 461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1" name="Group 5252"/>
                        <wpg:cNvGrpSpPr>
                          <a:grpSpLocks/>
                        </wpg:cNvGrpSpPr>
                        <wpg:grpSpPr bwMode="auto">
                          <a:xfrm>
                            <a:off x="4644" y="7"/>
                            <a:ext cx="15" cy="2"/>
                            <a:chOff x="4644" y="7"/>
                            <a:chExt cx="15" cy="2"/>
                          </a:xfrm>
                        </wpg:grpSpPr>
                        <wps:wsp>
                          <wps:cNvPr id="5432" name="Freeform 5253"/>
                          <wps:cNvSpPr>
                            <a:spLocks/>
                          </wps:cNvSpPr>
                          <wps:spPr bwMode="auto">
                            <a:xfrm>
                              <a:off x="4644" y="7"/>
                              <a:ext cx="15" cy="2"/>
                            </a:xfrm>
                            <a:custGeom>
                              <a:avLst/>
                              <a:gdLst>
                                <a:gd name="T0" fmla="+- 0 4644 4644"/>
                                <a:gd name="T1" fmla="*/ T0 w 15"/>
                                <a:gd name="T2" fmla="+- 0 4659 464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3" name="Group 5250"/>
                        <wpg:cNvGrpSpPr>
                          <a:grpSpLocks/>
                        </wpg:cNvGrpSpPr>
                        <wpg:grpSpPr bwMode="auto">
                          <a:xfrm>
                            <a:off x="4673" y="7"/>
                            <a:ext cx="15" cy="2"/>
                            <a:chOff x="4673" y="7"/>
                            <a:chExt cx="15" cy="2"/>
                          </a:xfrm>
                        </wpg:grpSpPr>
                        <wps:wsp>
                          <wps:cNvPr id="5434" name="Freeform 5251"/>
                          <wps:cNvSpPr>
                            <a:spLocks/>
                          </wps:cNvSpPr>
                          <wps:spPr bwMode="auto">
                            <a:xfrm>
                              <a:off x="4673" y="7"/>
                              <a:ext cx="15" cy="2"/>
                            </a:xfrm>
                            <a:custGeom>
                              <a:avLst/>
                              <a:gdLst>
                                <a:gd name="T0" fmla="+- 0 4673 4673"/>
                                <a:gd name="T1" fmla="*/ T0 w 15"/>
                                <a:gd name="T2" fmla="+- 0 4688 467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5" name="Group 5248"/>
                        <wpg:cNvGrpSpPr>
                          <a:grpSpLocks/>
                        </wpg:cNvGrpSpPr>
                        <wpg:grpSpPr bwMode="auto">
                          <a:xfrm>
                            <a:off x="4703" y="7"/>
                            <a:ext cx="15" cy="2"/>
                            <a:chOff x="4703" y="7"/>
                            <a:chExt cx="15" cy="2"/>
                          </a:xfrm>
                        </wpg:grpSpPr>
                        <wps:wsp>
                          <wps:cNvPr id="5436" name="Freeform 5249"/>
                          <wps:cNvSpPr>
                            <a:spLocks/>
                          </wps:cNvSpPr>
                          <wps:spPr bwMode="auto">
                            <a:xfrm>
                              <a:off x="4703" y="7"/>
                              <a:ext cx="15" cy="2"/>
                            </a:xfrm>
                            <a:custGeom>
                              <a:avLst/>
                              <a:gdLst>
                                <a:gd name="T0" fmla="+- 0 4703 4703"/>
                                <a:gd name="T1" fmla="*/ T0 w 15"/>
                                <a:gd name="T2" fmla="+- 0 4718 470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7" name="Group 5246"/>
                        <wpg:cNvGrpSpPr>
                          <a:grpSpLocks/>
                        </wpg:cNvGrpSpPr>
                        <wpg:grpSpPr bwMode="auto">
                          <a:xfrm>
                            <a:off x="4733" y="7"/>
                            <a:ext cx="15" cy="2"/>
                            <a:chOff x="4733" y="7"/>
                            <a:chExt cx="15" cy="2"/>
                          </a:xfrm>
                        </wpg:grpSpPr>
                        <wps:wsp>
                          <wps:cNvPr id="5438" name="Freeform 5247"/>
                          <wps:cNvSpPr>
                            <a:spLocks/>
                          </wps:cNvSpPr>
                          <wps:spPr bwMode="auto">
                            <a:xfrm>
                              <a:off x="4733" y="7"/>
                              <a:ext cx="15" cy="2"/>
                            </a:xfrm>
                            <a:custGeom>
                              <a:avLst/>
                              <a:gdLst>
                                <a:gd name="T0" fmla="+- 0 4733 4733"/>
                                <a:gd name="T1" fmla="*/ T0 w 15"/>
                                <a:gd name="T2" fmla="+- 0 4747 473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9" name="Group 5244"/>
                        <wpg:cNvGrpSpPr>
                          <a:grpSpLocks/>
                        </wpg:cNvGrpSpPr>
                        <wpg:grpSpPr bwMode="auto">
                          <a:xfrm>
                            <a:off x="4762" y="7"/>
                            <a:ext cx="15" cy="2"/>
                            <a:chOff x="4762" y="7"/>
                            <a:chExt cx="15" cy="2"/>
                          </a:xfrm>
                        </wpg:grpSpPr>
                        <wps:wsp>
                          <wps:cNvPr id="5440" name="Freeform 5245"/>
                          <wps:cNvSpPr>
                            <a:spLocks/>
                          </wps:cNvSpPr>
                          <wps:spPr bwMode="auto">
                            <a:xfrm>
                              <a:off x="4762" y="7"/>
                              <a:ext cx="15" cy="2"/>
                            </a:xfrm>
                            <a:custGeom>
                              <a:avLst/>
                              <a:gdLst>
                                <a:gd name="T0" fmla="+- 0 4762 4762"/>
                                <a:gd name="T1" fmla="*/ T0 w 15"/>
                                <a:gd name="T2" fmla="+- 0 4777 476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1" name="Group 5242"/>
                        <wpg:cNvGrpSpPr>
                          <a:grpSpLocks/>
                        </wpg:cNvGrpSpPr>
                        <wpg:grpSpPr bwMode="auto">
                          <a:xfrm>
                            <a:off x="4792" y="7"/>
                            <a:ext cx="15" cy="2"/>
                            <a:chOff x="4792" y="7"/>
                            <a:chExt cx="15" cy="2"/>
                          </a:xfrm>
                        </wpg:grpSpPr>
                        <wps:wsp>
                          <wps:cNvPr id="5442" name="Freeform 5243"/>
                          <wps:cNvSpPr>
                            <a:spLocks/>
                          </wps:cNvSpPr>
                          <wps:spPr bwMode="auto">
                            <a:xfrm>
                              <a:off x="4792" y="7"/>
                              <a:ext cx="15" cy="2"/>
                            </a:xfrm>
                            <a:custGeom>
                              <a:avLst/>
                              <a:gdLst>
                                <a:gd name="T0" fmla="+- 0 4792 4792"/>
                                <a:gd name="T1" fmla="*/ T0 w 15"/>
                                <a:gd name="T2" fmla="+- 0 4806 479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3" name="Group 5240"/>
                        <wpg:cNvGrpSpPr>
                          <a:grpSpLocks/>
                        </wpg:cNvGrpSpPr>
                        <wpg:grpSpPr bwMode="auto">
                          <a:xfrm>
                            <a:off x="4821" y="7"/>
                            <a:ext cx="15" cy="2"/>
                            <a:chOff x="4821" y="7"/>
                            <a:chExt cx="15" cy="2"/>
                          </a:xfrm>
                        </wpg:grpSpPr>
                        <wps:wsp>
                          <wps:cNvPr id="5444" name="Freeform 5241"/>
                          <wps:cNvSpPr>
                            <a:spLocks/>
                          </wps:cNvSpPr>
                          <wps:spPr bwMode="auto">
                            <a:xfrm>
                              <a:off x="4821" y="7"/>
                              <a:ext cx="15" cy="2"/>
                            </a:xfrm>
                            <a:custGeom>
                              <a:avLst/>
                              <a:gdLst>
                                <a:gd name="T0" fmla="+- 0 4821 4821"/>
                                <a:gd name="T1" fmla="*/ T0 w 15"/>
                                <a:gd name="T2" fmla="+- 0 4836 482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5" name="Group 5238"/>
                        <wpg:cNvGrpSpPr>
                          <a:grpSpLocks/>
                        </wpg:cNvGrpSpPr>
                        <wpg:grpSpPr bwMode="auto">
                          <a:xfrm>
                            <a:off x="4851" y="7"/>
                            <a:ext cx="15" cy="2"/>
                            <a:chOff x="4851" y="7"/>
                            <a:chExt cx="15" cy="2"/>
                          </a:xfrm>
                        </wpg:grpSpPr>
                        <wps:wsp>
                          <wps:cNvPr id="5446" name="Freeform 5239"/>
                          <wps:cNvSpPr>
                            <a:spLocks/>
                          </wps:cNvSpPr>
                          <wps:spPr bwMode="auto">
                            <a:xfrm>
                              <a:off x="4851" y="7"/>
                              <a:ext cx="15" cy="2"/>
                            </a:xfrm>
                            <a:custGeom>
                              <a:avLst/>
                              <a:gdLst>
                                <a:gd name="T0" fmla="+- 0 4851 4851"/>
                                <a:gd name="T1" fmla="*/ T0 w 15"/>
                                <a:gd name="T2" fmla="+- 0 4865 485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7" name="Group 5236"/>
                        <wpg:cNvGrpSpPr>
                          <a:grpSpLocks/>
                        </wpg:cNvGrpSpPr>
                        <wpg:grpSpPr bwMode="auto">
                          <a:xfrm>
                            <a:off x="4880" y="7"/>
                            <a:ext cx="15" cy="2"/>
                            <a:chOff x="4880" y="7"/>
                            <a:chExt cx="15" cy="2"/>
                          </a:xfrm>
                        </wpg:grpSpPr>
                        <wps:wsp>
                          <wps:cNvPr id="5448" name="Freeform 5237"/>
                          <wps:cNvSpPr>
                            <a:spLocks/>
                          </wps:cNvSpPr>
                          <wps:spPr bwMode="auto">
                            <a:xfrm>
                              <a:off x="4880" y="7"/>
                              <a:ext cx="15" cy="2"/>
                            </a:xfrm>
                            <a:custGeom>
                              <a:avLst/>
                              <a:gdLst>
                                <a:gd name="T0" fmla="+- 0 4880 4880"/>
                                <a:gd name="T1" fmla="*/ T0 w 15"/>
                                <a:gd name="T2" fmla="+- 0 4895 488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9" name="Group 5234"/>
                        <wpg:cNvGrpSpPr>
                          <a:grpSpLocks/>
                        </wpg:cNvGrpSpPr>
                        <wpg:grpSpPr bwMode="auto">
                          <a:xfrm>
                            <a:off x="4910" y="7"/>
                            <a:ext cx="15" cy="2"/>
                            <a:chOff x="4910" y="7"/>
                            <a:chExt cx="15" cy="2"/>
                          </a:xfrm>
                        </wpg:grpSpPr>
                        <wps:wsp>
                          <wps:cNvPr id="5450" name="Freeform 5235"/>
                          <wps:cNvSpPr>
                            <a:spLocks/>
                          </wps:cNvSpPr>
                          <wps:spPr bwMode="auto">
                            <a:xfrm>
                              <a:off x="4910" y="7"/>
                              <a:ext cx="15" cy="2"/>
                            </a:xfrm>
                            <a:custGeom>
                              <a:avLst/>
                              <a:gdLst>
                                <a:gd name="T0" fmla="+- 0 4910 4910"/>
                                <a:gd name="T1" fmla="*/ T0 w 15"/>
                                <a:gd name="T2" fmla="+- 0 4924 491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1" name="Group 5232"/>
                        <wpg:cNvGrpSpPr>
                          <a:grpSpLocks/>
                        </wpg:cNvGrpSpPr>
                        <wpg:grpSpPr bwMode="auto">
                          <a:xfrm>
                            <a:off x="4939" y="7"/>
                            <a:ext cx="15" cy="2"/>
                            <a:chOff x="4939" y="7"/>
                            <a:chExt cx="15" cy="2"/>
                          </a:xfrm>
                        </wpg:grpSpPr>
                        <wps:wsp>
                          <wps:cNvPr id="5452" name="Freeform 5233"/>
                          <wps:cNvSpPr>
                            <a:spLocks/>
                          </wps:cNvSpPr>
                          <wps:spPr bwMode="auto">
                            <a:xfrm>
                              <a:off x="4939" y="7"/>
                              <a:ext cx="15" cy="2"/>
                            </a:xfrm>
                            <a:custGeom>
                              <a:avLst/>
                              <a:gdLst>
                                <a:gd name="T0" fmla="+- 0 4939 4939"/>
                                <a:gd name="T1" fmla="*/ T0 w 15"/>
                                <a:gd name="T2" fmla="+- 0 4954 493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3" name="Group 5230"/>
                        <wpg:cNvGrpSpPr>
                          <a:grpSpLocks/>
                        </wpg:cNvGrpSpPr>
                        <wpg:grpSpPr bwMode="auto">
                          <a:xfrm>
                            <a:off x="4969" y="7"/>
                            <a:ext cx="15" cy="2"/>
                            <a:chOff x="4969" y="7"/>
                            <a:chExt cx="15" cy="2"/>
                          </a:xfrm>
                        </wpg:grpSpPr>
                        <wps:wsp>
                          <wps:cNvPr id="5454" name="Freeform 5231"/>
                          <wps:cNvSpPr>
                            <a:spLocks/>
                          </wps:cNvSpPr>
                          <wps:spPr bwMode="auto">
                            <a:xfrm>
                              <a:off x="4969" y="7"/>
                              <a:ext cx="15" cy="2"/>
                            </a:xfrm>
                            <a:custGeom>
                              <a:avLst/>
                              <a:gdLst>
                                <a:gd name="T0" fmla="+- 0 4969 4969"/>
                                <a:gd name="T1" fmla="*/ T0 w 15"/>
                                <a:gd name="T2" fmla="+- 0 4984 496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5" name="Group 5228"/>
                        <wpg:cNvGrpSpPr>
                          <a:grpSpLocks/>
                        </wpg:cNvGrpSpPr>
                        <wpg:grpSpPr bwMode="auto">
                          <a:xfrm>
                            <a:off x="4998" y="7"/>
                            <a:ext cx="15" cy="2"/>
                            <a:chOff x="4998" y="7"/>
                            <a:chExt cx="15" cy="2"/>
                          </a:xfrm>
                        </wpg:grpSpPr>
                        <wps:wsp>
                          <wps:cNvPr id="5456" name="Freeform 5229"/>
                          <wps:cNvSpPr>
                            <a:spLocks/>
                          </wps:cNvSpPr>
                          <wps:spPr bwMode="auto">
                            <a:xfrm>
                              <a:off x="4998" y="7"/>
                              <a:ext cx="15" cy="2"/>
                            </a:xfrm>
                            <a:custGeom>
                              <a:avLst/>
                              <a:gdLst>
                                <a:gd name="T0" fmla="+- 0 4998 4998"/>
                                <a:gd name="T1" fmla="*/ T0 w 15"/>
                                <a:gd name="T2" fmla="+- 0 5013 499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7" name="Group 5226"/>
                        <wpg:cNvGrpSpPr>
                          <a:grpSpLocks/>
                        </wpg:cNvGrpSpPr>
                        <wpg:grpSpPr bwMode="auto">
                          <a:xfrm>
                            <a:off x="5028" y="7"/>
                            <a:ext cx="15" cy="2"/>
                            <a:chOff x="5028" y="7"/>
                            <a:chExt cx="15" cy="2"/>
                          </a:xfrm>
                        </wpg:grpSpPr>
                        <wps:wsp>
                          <wps:cNvPr id="5458" name="Freeform 5227"/>
                          <wps:cNvSpPr>
                            <a:spLocks/>
                          </wps:cNvSpPr>
                          <wps:spPr bwMode="auto">
                            <a:xfrm>
                              <a:off x="5028" y="7"/>
                              <a:ext cx="15" cy="2"/>
                            </a:xfrm>
                            <a:custGeom>
                              <a:avLst/>
                              <a:gdLst>
                                <a:gd name="T0" fmla="+- 0 5028 5028"/>
                                <a:gd name="T1" fmla="*/ T0 w 15"/>
                                <a:gd name="T2" fmla="+- 0 5043 502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9" name="Group 5224"/>
                        <wpg:cNvGrpSpPr>
                          <a:grpSpLocks/>
                        </wpg:cNvGrpSpPr>
                        <wpg:grpSpPr bwMode="auto">
                          <a:xfrm>
                            <a:off x="5057" y="7"/>
                            <a:ext cx="15" cy="2"/>
                            <a:chOff x="5057" y="7"/>
                            <a:chExt cx="15" cy="2"/>
                          </a:xfrm>
                        </wpg:grpSpPr>
                        <wps:wsp>
                          <wps:cNvPr id="5460" name="Freeform 5225"/>
                          <wps:cNvSpPr>
                            <a:spLocks/>
                          </wps:cNvSpPr>
                          <wps:spPr bwMode="auto">
                            <a:xfrm>
                              <a:off x="5057" y="7"/>
                              <a:ext cx="15" cy="2"/>
                            </a:xfrm>
                            <a:custGeom>
                              <a:avLst/>
                              <a:gdLst>
                                <a:gd name="T0" fmla="+- 0 5057 5057"/>
                                <a:gd name="T1" fmla="*/ T0 w 15"/>
                                <a:gd name="T2" fmla="+- 0 5072 505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1" name="Group 5222"/>
                        <wpg:cNvGrpSpPr>
                          <a:grpSpLocks/>
                        </wpg:cNvGrpSpPr>
                        <wpg:grpSpPr bwMode="auto">
                          <a:xfrm>
                            <a:off x="5087" y="7"/>
                            <a:ext cx="15" cy="2"/>
                            <a:chOff x="5087" y="7"/>
                            <a:chExt cx="15" cy="2"/>
                          </a:xfrm>
                        </wpg:grpSpPr>
                        <wps:wsp>
                          <wps:cNvPr id="5462" name="Freeform 5223"/>
                          <wps:cNvSpPr>
                            <a:spLocks/>
                          </wps:cNvSpPr>
                          <wps:spPr bwMode="auto">
                            <a:xfrm>
                              <a:off x="5087" y="7"/>
                              <a:ext cx="15" cy="2"/>
                            </a:xfrm>
                            <a:custGeom>
                              <a:avLst/>
                              <a:gdLst>
                                <a:gd name="T0" fmla="+- 0 5087 5087"/>
                                <a:gd name="T1" fmla="*/ T0 w 15"/>
                                <a:gd name="T2" fmla="+- 0 5102 508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3" name="Group 5220"/>
                        <wpg:cNvGrpSpPr>
                          <a:grpSpLocks/>
                        </wpg:cNvGrpSpPr>
                        <wpg:grpSpPr bwMode="auto">
                          <a:xfrm>
                            <a:off x="5116" y="7"/>
                            <a:ext cx="15" cy="2"/>
                            <a:chOff x="5116" y="7"/>
                            <a:chExt cx="15" cy="2"/>
                          </a:xfrm>
                        </wpg:grpSpPr>
                        <wps:wsp>
                          <wps:cNvPr id="5464" name="Freeform 5221"/>
                          <wps:cNvSpPr>
                            <a:spLocks/>
                          </wps:cNvSpPr>
                          <wps:spPr bwMode="auto">
                            <a:xfrm>
                              <a:off x="5116" y="7"/>
                              <a:ext cx="15" cy="2"/>
                            </a:xfrm>
                            <a:custGeom>
                              <a:avLst/>
                              <a:gdLst>
                                <a:gd name="T0" fmla="+- 0 5116 5116"/>
                                <a:gd name="T1" fmla="*/ T0 w 15"/>
                                <a:gd name="T2" fmla="+- 0 5131 511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5" name="Group 5218"/>
                        <wpg:cNvGrpSpPr>
                          <a:grpSpLocks/>
                        </wpg:cNvGrpSpPr>
                        <wpg:grpSpPr bwMode="auto">
                          <a:xfrm>
                            <a:off x="5146" y="7"/>
                            <a:ext cx="15" cy="2"/>
                            <a:chOff x="5146" y="7"/>
                            <a:chExt cx="15" cy="2"/>
                          </a:xfrm>
                        </wpg:grpSpPr>
                        <wps:wsp>
                          <wps:cNvPr id="5466" name="Freeform 5219"/>
                          <wps:cNvSpPr>
                            <a:spLocks/>
                          </wps:cNvSpPr>
                          <wps:spPr bwMode="auto">
                            <a:xfrm>
                              <a:off x="5146" y="7"/>
                              <a:ext cx="15" cy="2"/>
                            </a:xfrm>
                            <a:custGeom>
                              <a:avLst/>
                              <a:gdLst>
                                <a:gd name="T0" fmla="+- 0 5146 5146"/>
                                <a:gd name="T1" fmla="*/ T0 w 15"/>
                                <a:gd name="T2" fmla="+- 0 5161 514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7" name="Group 5216"/>
                        <wpg:cNvGrpSpPr>
                          <a:grpSpLocks/>
                        </wpg:cNvGrpSpPr>
                        <wpg:grpSpPr bwMode="auto">
                          <a:xfrm>
                            <a:off x="5175" y="7"/>
                            <a:ext cx="15" cy="2"/>
                            <a:chOff x="5175" y="7"/>
                            <a:chExt cx="15" cy="2"/>
                          </a:xfrm>
                        </wpg:grpSpPr>
                        <wps:wsp>
                          <wps:cNvPr id="5468" name="Freeform 5217"/>
                          <wps:cNvSpPr>
                            <a:spLocks/>
                          </wps:cNvSpPr>
                          <wps:spPr bwMode="auto">
                            <a:xfrm>
                              <a:off x="5175" y="7"/>
                              <a:ext cx="15" cy="2"/>
                            </a:xfrm>
                            <a:custGeom>
                              <a:avLst/>
                              <a:gdLst>
                                <a:gd name="T0" fmla="+- 0 5175 5175"/>
                                <a:gd name="T1" fmla="*/ T0 w 15"/>
                                <a:gd name="T2" fmla="+- 0 5190 517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9" name="Group 5214"/>
                        <wpg:cNvGrpSpPr>
                          <a:grpSpLocks/>
                        </wpg:cNvGrpSpPr>
                        <wpg:grpSpPr bwMode="auto">
                          <a:xfrm>
                            <a:off x="5205" y="7"/>
                            <a:ext cx="15" cy="2"/>
                            <a:chOff x="5205" y="7"/>
                            <a:chExt cx="15" cy="2"/>
                          </a:xfrm>
                        </wpg:grpSpPr>
                        <wps:wsp>
                          <wps:cNvPr id="5470" name="Freeform 5215"/>
                          <wps:cNvSpPr>
                            <a:spLocks/>
                          </wps:cNvSpPr>
                          <wps:spPr bwMode="auto">
                            <a:xfrm>
                              <a:off x="5205" y="7"/>
                              <a:ext cx="15" cy="2"/>
                            </a:xfrm>
                            <a:custGeom>
                              <a:avLst/>
                              <a:gdLst>
                                <a:gd name="T0" fmla="+- 0 5205 5205"/>
                                <a:gd name="T1" fmla="*/ T0 w 15"/>
                                <a:gd name="T2" fmla="+- 0 5220 520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1" name="Group 5212"/>
                        <wpg:cNvGrpSpPr>
                          <a:grpSpLocks/>
                        </wpg:cNvGrpSpPr>
                        <wpg:grpSpPr bwMode="auto">
                          <a:xfrm>
                            <a:off x="5235" y="7"/>
                            <a:ext cx="15" cy="2"/>
                            <a:chOff x="5235" y="7"/>
                            <a:chExt cx="15" cy="2"/>
                          </a:xfrm>
                        </wpg:grpSpPr>
                        <wps:wsp>
                          <wps:cNvPr id="5472" name="Freeform 5213"/>
                          <wps:cNvSpPr>
                            <a:spLocks/>
                          </wps:cNvSpPr>
                          <wps:spPr bwMode="auto">
                            <a:xfrm>
                              <a:off x="5235" y="7"/>
                              <a:ext cx="15" cy="2"/>
                            </a:xfrm>
                            <a:custGeom>
                              <a:avLst/>
                              <a:gdLst>
                                <a:gd name="T0" fmla="+- 0 5235 5235"/>
                                <a:gd name="T1" fmla="*/ T0 w 15"/>
                                <a:gd name="T2" fmla="+- 0 5249 523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3" name="Group 5210"/>
                        <wpg:cNvGrpSpPr>
                          <a:grpSpLocks/>
                        </wpg:cNvGrpSpPr>
                        <wpg:grpSpPr bwMode="auto">
                          <a:xfrm>
                            <a:off x="5264" y="7"/>
                            <a:ext cx="15" cy="2"/>
                            <a:chOff x="5264" y="7"/>
                            <a:chExt cx="15" cy="2"/>
                          </a:xfrm>
                        </wpg:grpSpPr>
                        <wps:wsp>
                          <wps:cNvPr id="5474" name="Freeform 5211"/>
                          <wps:cNvSpPr>
                            <a:spLocks/>
                          </wps:cNvSpPr>
                          <wps:spPr bwMode="auto">
                            <a:xfrm>
                              <a:off x="5264" y="7"/>
                              <a:ext cx="15" cy="2"/>
                            </a:xfrm>
                            <a:custGeom>
                              <a:avLst/>
                              <a:gdLst>
                                <a:gd name="T0" fmla="+- 0 5264 5264"/>
                                <a:gd name="T1" fmla="*/ T0 w 15"/>
                                <a:gd name="T2" fmla="+- 0 5279 526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5" name="Group 5208"/>
                        <wpg:cNvGrpSpPr>
                          <a:grpSpLocks/>
                        </wpg:cNvGrpSpPr>
                        <wpg:grpSpPr bwMode="auto">
                          <a:xfrm>
                            <a:off x="5294" y="7"/>
                            <a:ext cx="15" cy="2"/>
                            <a:chOff x="5294" y="7"/>
                            <a:chExt cx="15" cy="2"/>
                          </a:xfrm>
                        </wpg:grpSpPr>
                        <wps:wsp>
                          <wps:cNvPr id="5476" name="Freeform 5209"/>
                          <wps:cNvSpPr>
                            <a:spLocks/>
                          </wps:cNvSpPr>
                          <wps:spPr bwMode="auto">
                            <a:xfrm>
                              <a:off x="5294" y="7"/>
                              <a:ext cx="15" cy="2"/>
                            </a:xfrm>
                            <a:custGeom>
                              <a:avLst/>
                              <a:gdLst>
                                <a:gd name="T0" fmla="+- 0 5294 5294"/>
                                <a:gd name="T1" fmla="*/ T0 w 15"/>
                                <a:gd name="T2" fmla="+- 0 5308 529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7" name="Group 5206"/>
                        <wpg:cNvGrpSpPr>
                          <a:grpSpLocks/>
                        </wpg:cNvGrpSpPr>
                        <wpg:grpSpPr bwMode="auto">
                          <a:xfrm>
                            <a:off x="5323" y="7"/>
                            <a:ext cx="15" cy="2"/>
                            <a:chOff x="5323" y="7"/>
                            <a:chExt cx="15" cy="2"/>
                          </a:xfrm>
                        </wpg:grpSpPr>
                        <wps:wsp>
                          <wps:cNvPr id="5478" name="Freeform 5207"/>
                          <wps:cNvSpPr>
                            <a:spLocks/>
                          </wps:cNvSpPr>
                          <wps:spPr bwMode="auto">
                            <a:xfrm>
                              <a:off x="5323" y="7"/>
                              <a:ext cx="15" cy="2"/>
                            </a:xfrm>
                            <a:custGeom>
                              <a:avLst/>
                              <a:gdLst>
                                <a:gd name="T0" fmla="+- 0 5323 5323"/>
                                <a:gd name="T1" fmla="*/ T0 w 15"/>
                                <a:gd name="T2" fmla="+- 0 5338 532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9" name="Group 5204"/>
                        <wpg:cNvGrpSpPr>
                          <a:grpSpLocks/>
                        </wpg:cNvGrpSpPr>
                        <wpg:grpSpPr bwMode="auto">
                          <a:xfrm>
                            <a:off x="5353" y="7"/>
                            <a:ext cx="15" cy="2"/>
                            <a:chOff x="5353" y="7"/>
                            <a:chExt cx="15" cy="2"/>
                          </a:xfrm>
                        </wpg:grpSpPr>
                        <wps:wsp>
                          <wps:cNvPr id="5480" name="Freeform 5205"/>
                          <wps:cNvSpPr>
                            <a:spLocks/>
                          </wps:cNvSpPr>
                          <wps:spPr bwMode="auto">
                            <a:xfrm>
                              <a:off x="5353" y="7"/>
                              <a:ext cx="15" cy="2"/>
                            </a:xfrm>
                            <a:custGeom>
                              <a:avLst/>
                              <a:gdLst>
                                <a:gd name="T0" fmla="+- 0 5353 5353"/>
                                <a:gd name="T1" fmla="*/ T0 w 15"/>
                                <a:gd name="T2" fmla="+- 0 5367 535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1" name="Group 5202"/>
                        <wpg:cNvGrpSpPr>
                          <a:grpSpLocks/>
                        </wpg:cNvGrpSpPr>
                        <wpg:grpSpPr bwMode="auto">
                          <a:xfrm>
                            <a:off x="5382" y="7"/>
                            <a:ext cx="15" cy="2"/>
                            <a:chOff x="5382" y="7"/>
                            <a:chExt cx="15" cy="2"/>
                          </a:xfrm>
                        </wpg:grpSpPr>
                        <wps:wsp>
                          <wps:cNvPr id="5482" name="Freeform 5203"/>
                          <wps:cNvSpPr>
                            <a:spLocks/>
                          </wps:cNvSpPr>
                          <wps:spPr bwMode="auto">
                            <a:xfrm>
                              <a:off x="5382" y="7"/>
                              <a:ext cx="15" cy="2"/>
                            </a:xfrm>
                            <a:custGeom>
                              <a:avLst/>
                              <a:gdLst>
                                <a:gd name="T0" fmla="+- 0 5382 5382"/>
                                <a:gd name="T1" fmla="*/ T0 w 15"/>
                                <a:gd name="T2" fmla="+- 0 5397 538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3" name="Group 5200"/>
                        <wpg:cNvGrpSpPr>
                          <a:grpSpLocks/>
                        </wpg:cNvGrpSpPr>
                        <wpg:grpSpPr bwMode="auto">
                          <a:xfrm>
                            <a:off x="5412" y="7"/>
                            <a:ext cx="15" cy="2"/>
                            <a:chOff x="5412" y="7"/>
                            <a:chExt cx="15" cy="2"/>
                          </a:xfrm>
                        </wpg:grpSpPr>
                        <wps:wsp>
                          <wps:cNvPr id="5484" name="Freeform 5201"/>
                          <wps:cNvSpPr>
                            <a:spLocks/>
                          </wps:cNvSpPr>
                          <wps:spPr bwMode="auto">
                            <a:xfrm>
                              <a:off x="5412" y="7"/>
                              <a:ext cx="15" cy="2"/>
                            </a:xfrm>
                            <a:custGeom>
                              <a:avLst/>
                              <a:gdLst>
                                <a:gd name="T0" fmla="+- 0 5412 5412"/>
                                <a:gd name="T1" fmla="*/ T0 w 15"/>
                                <a:gd name="T2" fmla="+- 0 5427 541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5" name="Group 5198"/>
                        <wpg:cNvGrpSpPr>
                          <a:grpSpLocks/>
                        </wpg:cNvGrpSpPr>
                        <wpg:grpSpPr bwMode="auto">
                          <a:xfrm>
                            <a:off x="5441" y="7"/>
                            <a:ext cx="15" cy="2"/>
                            <a:chOff x="5441" y="7"/>
                            <a:chExt cx="15" cy="2"/>
                          </a:xfrm>
                        </wpg:grpSpPr>
                        <wps:wsp>
                          <wps:cNvPr id="5486" name="Freeform 5199"/>
                          <wps:cNvSpPr>
                            <a:spLocks/>
                          </wps:cNvSpPr>
                          <wps:spPr bwMode="auto">
                            <a:xfrm>
                              <a:off x="5441" y="7"/>
                              <a:ext cx="15" cy="2"/>
                            </a:xfrm>
                            <a:custGeom>
                              <a:avLst/>
                              <a:gdLst>
                                <a:gd name="T0" fmla="+- 0 5441 5441"/>
                                <a:gd name="T1" fmla="*/ T0 w 15"/>
                                <a:gd name="T2" fmla="+- 0 5456 544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7" name="Group 5196"/>
                        <wpg:cNvGrpSpPr>
                          <a:grpSpLocks/>
                        </wpg:cNvGrpSpPr>
                        <wpg:grpSpPr bwMode="auto">
                          <a:xfrm>
                            <a:off x="5471" y="7"/>
                            <a:ext cx="15" cy="2"/>
                            <a:chOff x="5471" y="7"/>
                            <a:chExt cx="15" cy="2"/>
                          </a:xfrm>
                        </wpg:grpSpPr>
                        <wps:wsp>
                          <wps:cNvPr id="5488" name="Freeform 5197"/>
                          <wps:cNvSpPr>
                            <a:spLocks/>
                          </wps:cNvSpPr>
                          <wps:spPr bwMode="auto">
                            <a:xfrm>
                              <a:off x="5471" y="7"/>
                              <a:ext cx="15" cy="2"/>
                            </a:xfrm>
                            <a:custGeom>
                              <a:avLst/>
                              <a:gdLst>
                                <a:gd name="T0" fmla="+- 0 5471 5471"/>
                                <a:gd name="T1" fmla="*/ T0 w 15"/>
                                <a:gd name="T2" fmla="+- 0 5486 547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9" name="Group 5194"/>
                        <wpg:cNvGrpSpPr>
                          <a:grpSpLocks/>
                        </wpg:cNvGrpSpPr>
                        <wpg:grpSpPr bwMode="auto">
                          <a:xfrm>
                            <a:off x="5500" y="7"/>
                            <a:ext cx="15" cy="2"/>
                            <a:chOff x="5500" y="7"/>
                            <a:chExt cx="15" cy="2"/>
                          </a:xfrm>
                        </wpg:grpSpPr>
                        <wps:wsp>
                          <wps:cNvPr id="5490" name="Freeform 5195"/>
                          <wps:cNvSpPr>
                            <a:spLocks/>
                          </wps:cNvSpPr>
                          <wps:spPr bwMode="auto">
                            <a:xfrm>
                              <a:off x="5500" y="7"/>
                              <a:ext cx="15" cy="2"/>
                            </a:xfrm>
                            <a:custGeom>
                              <a:avLst/>
                              <a:gdLst>
                                <a:gd name="T0" fmla="+- 0 5500 5500"/>
                                <a:gd name="T1" fmla="*/ T0 w 15"/>
                                <a:gd name="T2" fmla="+- 0 5515 550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1" name="Group 5192"/>
                        <wpg:cNvGrpSpPr>
                          <a:grpSpLocks/>
                        </wpg:cNvGrpSpPr>
                        <wpg:grpSpPr bwMode="auto">
                          <a:xfrm>
                            <a:off x="5530" y="7"/>
                            <a:ext cx="15" cy="2"/>
                            <a:chOff x="5530" y="7"/>
                            <a:chExt cx="15" cy="2"/>
                          </a:xfrm>
                        </wpg:grpSpPr>
                        <wps:wsp>
                          <wps:cNvPr id="5492" name="Freeform 5193"/>
                          <wps:cNvSpPr>
                            <a:spLocks/>
                          </wps:cNvSpPr>
                          <wps:spPr bwMode="auto">
                            <a:xfrm>
                              <a:off x="5530" y="7"/>
                              <a:ext cx="15" cy="2"/>
                            </a:xfrm>
                            <a:custGeom>
                              <a:avLst/>
                              <a:gdLst>
                                <a:gd name="T0" fmla="+- 0 5530 5530"/>
                                <a:gd name="T1" fmla="*/ T0 w 15"/>
                                <a:gd name="T2" fmla="+- 0 5545 553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3" name="Group 5190"/>
                        <wpg:cNvGrpSpPr>
                          <a:grpSpLocks/>
                        </wpg:cNvGrpSpPr>
                        <wpg:grpSpPr bwMode="auto">
                          <a:xfrm>
                            <a:off x="5559" y="7"/>
                            <a:ext cx="15" cy="2"/>
                            <a:chOff x="5559" y="7"/>
                            <a:chExt cx="15" cy="2"/>
                          </a:xfrm>
                        </wpg:grpSpPr>
                        <wps:wsp>
                          <wps:cNvPr id="5494" name="Freeform 5191"/>
                          <wps:cNvSpPr>
                            <a:spLocks/>
                          </wps:cNvSpPr>
                          <wps:spPr bwMode="auto">
                            <a:xfrm>
                              <a:off x="5559" y="7"/>
                              <a:ext cx="15" cy="2"/>
                            </a:xfrm>
                            <a:custGeom>
                              <a:avLst/>
                              <a:gdLst>
                                <a:gd name="T0" fmla="+- 0 5559 5559"/>
                                <a:gd name="T1" fmla="*/ T0 w 15"/>
                                <a:gd name="T2" fmla="+- 0 5574 555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5" name="Group 5188"/>
                        <wpg:cNvGrpSpPr>
                          <a:grpSpLocks/>
                        </wpg:cNvGrpSpPr>
                        <wpg:grpSpPr bwMode="auto">
                          <a:xfrm>
                            <a:off x="5589" y="7"/>
                            <a:ext cx="15" cy="2"/>
                            <a:chOff x="5589" y="7"/>
                            <a:chExt cx="15" cy="2"/>
                          </a:xfrm>
                        </wpg:grpSpPr>
                        <wps:wsp>
                          <wps:cNvPr id="5496" name="Freeform 5189"/>
                          <wps:cNvSpPr>
                            <a:spLocks/>
                          </wps:cNvSpPr>
                          <wps:spPr bwMode="auto">
                            <a:xfrm>
                              <a:off x="5589" y="7"/>
                              <a:ext cx="15" cy="2"/>
                            </a:xfrm>
                            <a:custGeom>
                              <a:avLst/>
                              <a:gdLst>
                                <a:gd name="T0" fmla="+- 0 5589 5589"/>
                                <a:gd name="T1" fmla="*/ T0 w 15"/>
                                <a:gd name="T2" fmla="+- 0 5604 558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7" name="Group 5186"/>
                        <wpg:cNvGrpSpPr>
                          <a:grpSpLocks/>
                        </wpg:cNvGrpSpPr>
                        <wpg:grpSpPr bwMode="auto">
                          <a:xfrm>
                            <a:off x="5618" y="7"/>
                            <a:ext cx="15" cy="2"/>
                            <a:chOff x="5618" y="7"/>
                            <a:chExt cx="15" cy="2"/>
                          </a:xfrm>
                        </wpg:grpSpPr>
                        <wps:wsp>
                          <wps:cNvPr id="5498" name="Freeform 5187"/>
                          <wps:cNvSpPr>
                            <a:spLocks/>
                          </wps:cNvSpPr>
                          <wps:spPr bwMode="auto">
                            <a:xfrm>
                              <a:off x="5618" y="7"/>
                              <a:ext cx="15" cy="2"/>
                            </a:xfrm>
                            <a:custGeom>
                              <a:avLst/>
                              <a:gdLst>
                                <a:gd name="T0" fmla="+- 0 5618 5618"/>
                                <a:gd name="T1" fmla="*/ T0 w 15"/>
                                <a:gd name="T2" fmla="+- 0 5633 561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9" name="Group 5184"/>
                        <wpg:cNvGrpSpPr>
                          <a:grpSpLocks/>
                        </wpg:cNvGrpSpPr>
                        <wpg:grpSpPr bwMode="auto">
                          <a:xfrm>
                            <a:off x="5648" y="7"/>
                            <a:ext cx="15" cy="2"/>
                            <a:chOff x="5648" y="7"/>
                            <a:chExt cx="15" cy="2"/>
                          </a:xfrm>
                        </wpg:grpSpPr>
                        <wps:wsp>
                          <wps:cNvPr id="5500" name="Freeform 5185"/>
                          <wps:cNvSpPr>
                            <a:spLocks/>
                          </wps:cNvSpPr>
                          <wps:spPr bwMode="auto">
                            <a:xfrm>
                              <a:off x="5648" y="7"/>
                              <a:ext cx="15" cy="2"/>
                            </a:xfrm>
                            <a:custGeom>
                              <a:avLst/>
                              <a:gdLst>
                                <a:gd name="T0" fmla="+- 0 5648 5648"/>
                                <a:gd name="T1" fmla="*/ T0 w 15"/>
                                <a:gd name="T2" fmla="+- 0 5663 564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1" name="Group 5182"/>
                        <wpg:cNvGrpSpPr>
                          <a:grpSpLocks/>
                        </wpg:cNvGrpSpPr>
                        <wpg:grpSpPr bwMode="auto">
                          <a:xfrm>
                            <a:off x="5678" y="7"/>
                            <a:ext cx="15" cy="2"/>
                            <a:chOff x="5678" y="7"/>
                            <a:chExt cx="15" cy="2"/>
                          </a:xfrm>
                        </wpg:grpSpPr>
                        <wps:wsp>
                          <wps:cNvPr id="5502" name="Freeform 5183"/>
                          <wps:cNvSpPr>
                            <a:spLocks/>
                          </wps:cNvSpPr>
                          <wps:spPr bwMode="auto">
                            <a:xfrm>
                              <a:off x="5678" y="7"/>
                              <a:ext cx="15" cy="2"/>
                            </a:xfrm>
                            <a:custGeom>
                              <a:avLst/>
                              <a:gdLst>
                                <a:gd name="T0" fmla="+- 0 5678 5678"/>
                                <a:gd name="T1" fmla="*/ T0 w 15"/>
                                <a:gd name="T2" fmla="+- 0 5692 567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3" name="Group 5180"/>
                        <wpg:cNvGrpSpPr>
                          <a:grpSpLocks/>
                        </wpg:cNvGrpSpPr>
                        <wpg:grpSpPr bwMode="auto">
                          <a:xfrm>
                            <a:off x="5707" y="7"/>
                            <a:ext cx="15" cy="2"/>
                            <a:chOff x="5707" y="7"/>
                            <a:chExt cx="15" cy="2"/>
                          </a:xfrm>
                        </wpg:grpSpPr>
                        <wps:wsp>
                          <wps:cNvPr id="5504" name="Freeform 5181"/>
                          <wps:cNvSpPr>
                            <a:spLocks/>
                          </wps:cNvSpPr>
                          <wps:spPr bwMode="auto">
                            <a:xfrm>
                              <a:off x="5707" y="7"/>
                              <a:ext cx="15" cy="2"/>
                            </a:xfrm>
                            <a:custGeom>
                              <a:avLst/>
                              <a:gdLst>
                                <a:gd name="T0" fmla="+- 0 5707 5707"/>
                                <a:gd name="T1" fmla="*/ T0 w 15"/>
                                <a:gd name="T2" fmla="+- 0 5722 570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5" name="Group 5178"/>
                        <wpg:cNvGrpSpPr>
                          <a:grpSpLocks/>
                        </wpg:cNvGrpSpPr>
                        <wpg:grpSpPr bwMode="auto">
                          <a:xfrm>
                            <a:off x="5737" y="7"/>
                            <a:ext cx="15" cy="2"/>
                            <a:chOff x="5737" y="7"/>
                            <a:chExt cx="15" cy="2"/>
                          </a:xfrm>
                        </wpg:grpSpPr>
                        <wps:wsp>
                          <wps:cNvPr id="5506" name="Freeform 5179"/>
                          <wps:cNvSpPr>
                            <a:spLocks/>
                          </wps:cNvSpPr>
                          <wps:spPr bwMode="auto">
                            <a:xfrm>
                              <a:off x="5737" y="7"/>
                              <a:ext cx="15" cy="2"/>
                            </a:xfrm>
                            <a:custGeom>
                              <a:avLst/>
                              <a:gdLst>
                                <a:gd name="T0" fmla="+- 0 5737 5737"/>
                                <a:gd name="T1" fmla="*/ T0 w 15"/>
                                <a:gd name="T2" fmla="+- 0 5751 573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7" name="Group 5176"/>
                        <wpg:cNvGrpSpPr>
                          <a:grpSpLocks/>
                        </wpg:cNvGrpSpPr>
                        <wpg:grpSpPr bwMode="auto">
                          <a:xfrm>
                            <a:off x="5766" y="7"/>
                            <a:ext cx="15" cy="2"/>
                            <a:chOff x="5766" y="7"/>
                            <a:chExt cx="15" cy="2"/>
                          </a:xfrm>
                        </wpg:grpSpPr>
                        <wps:wsp>
                          <wps:cNvPr id="5508" name="Freeform 5177"/>
                          <wps:cNvSpPr>
                            <a:spLocks/>
                          </wps:cNvSpPr>
                          <wps:spPr bwMode="auto">
                            <a:xfrm>
                              <a:off x="5766" y="7"/>
                              <a:ext cx="15" cy="2"/>
                            </a:xfrm>
                            <a:custGeom>
                              <a:avLst/>
                              <a:gdLst>
                                <a:gd name="T0" fmla="+- 0 5766 5766"/>
                                <a:gd name="T1" fmla="*/ T0 w 15"/>
                                <a:gd name="T2" fmla="+- 0 5781 576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9" name="Group 5174"/>
                        <wpg:cNvGrpSpPr>
                          <a:grpSpLocks/>
                        </wpg:cNvGrpSpPr>
                        <wpg:grpSpPr bwMode="auto">
                          <a:xfrm>
                            <a:off x="5796" y="7"/>
                            <a:ext cx="15" cy="2"/>
                            <a:chOff x="5796" y="7"/>
                            <a:chExt cx="15" cy="2"/>
                          </a:xfrm>
                        </wpg:grpSpPr>
                        <wps:wsp>
                          <wps:cNvPr id="5510" name="Freeform 5175"/>
                          <wps:cNvSpPr>
                            <a:spLocks/>
                          </wps:cNvSpPr>
                          <wps:spPr bwMode="auto">
                            <a:xfrm>
                              <a:off x="5796" y="7"/>
                              <a:ext cx="15" cy="2"/>
                            </a:xfrm>
                            <a:custGeom>
                              <a:avLst/>
                              <a:gdLst>
                                <a:gd name="T0" fmla="+- 0 5796 5796"/>
                                <a:gd name="T1" fmla="*/ T0 w 15"/>
                                <a:gd name="T2" fmla="+- 0 5810 579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1" name="Group 5172"/>
                        <wpg:cNvGrpSpPr>
                          <a:grpSpLocks/>
                        </wpg:cNvGrpSpPr>
                        <wpg:grpSpPr bwMode="auto">
                          <a:xfrm>
                            <a:off x="5825" y="7"/>
                            <a:ext cx="15" cy="2"/>
                            <a:chOff x="5825" y="7"/>
                            <a:chExt cx="15" cy="2"/>
                          </a:xfrm>
                        </wpg:grpSpPr>
                        <wps:wsp>
                          <wps:cNvPr id="5512" name="Freeform 5173"/>
                          <wps:cNvSpPr>
                            <a:spLocks/>
                          </wps:cNvSpPr>
                          <wps:spPr bwMode="auto">
                            <a:xfrm>
                              <a:off x="5825" y="7"/>
                              <a:ext cx="15" cy="2"/>
                            </a:xfrm>
                            <a:custGeom>
                              <a:avLst/>
                              <a:gdLst>
                                <a:gd name="T0" fmla="+- 0 5825 5825"/>
                                <a:gd name="T1" fmla="*/ T0 w 15"/>
                                <a:gd name="T2" fmla="+- 0 5840 582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3" name="Group 5170"/>
                        <wpg:cNvGrpSpPr>
                          <a:grpSpLocks/>
                        </wpg:cNvGrpSpPr>
                        <wpg:grpSpPr bwMode="auto">
                          <a:xfrm>
                            <a:off x="5855" y="7"/>
                            <a:ext cx="15" cy="2"/>
                            <a:chOff x="5855" y="7"/>
                            <a:chExt cx="15" cy="2"/>
                          </a:xfrm>
                        </wpg:grpSpPr>
                        <wps:wsp>
                          <wps:cNvPr id="5514" name="Freeform 5171"/>
                          <wps:cNvSpPr>
                            <a:spLocks/>
                          </wps:cNvSpPr>
                          <wps:spPr bwMode="auto">
                            <a:xfrm>
                              <a:off x="5855" y="7"/>
                              <a:ext cx="15" cy="2"/>
                            </a:xfrm>
                            <a:custGeom>
                              <a:avLst/>
                              <a:gdLst>
                                <a:gd name="T0" fmla="+- 0 5855 5855"/>
                                <a:gd name="T1" fmla="*/ T0 w 15"/>
                                <a:gd name="T2" fmla="+- 0 5869 585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5" name="Group 5168"/>
                        <wpg:cNvGrpSpPr>
                          <a:grpSpLocks/>
                        </wpg:cNvGrpSpPr>
                        <wpg:grpSpPr bwMode="auto">
                          <a:xfrm>
                            <a:off x="5884" y="7"/>
                            <a:ext cx="15" cy="2"/>
                            <a:chOff x="5884" y="7"/>
                            <a:chExt cx="15" cy="2"/>
                          </a:xfrm>
                        </wpg:grpSpPr>
                        <wps:wsp>
                          <wps:cNvPr id="5516" name="Freeform 5169"/>
                          <wps:cNvSpPr>
                            <a:spLocks/>
                          </wps:cNvSpPr>
                          <wps:spPr bwMode="auto">
                            <a:xfrm>
                              <a:off x="5884" y="7"/>
                              <a:ext cx="15" cy="2"/>
                            </a:xfrm>
                            <a:custGeom>
                              <a:avLst/>
                              <a:gdLst>
                                <a:gd name="T0" fmla="+- 0 5884 5884"/>
                                <a:gd name="T1" fmla="*/ T0 w 15"/>
                                <a:gd name="T2" fmla="+- 0 5899 588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7" name="Group 5166"/>
                        <wpg:cNvGrpSpPr>
                          <a:grpSpLocks/>
                        </wpg:cNvGrpSpPr>
                        <wpg:grpSpPr bwMode="auto">
                          <a:xfrm>
                            <a:off x="5914" y="7"/>
                            <a:ext cx="15" cy="2"/>
                            <a:chOff x="5914" y="7"/>
                            <a:chExt cx="15" cy="2"/>
                          </a:xfrm>
                        </wpg:grpSpPr>
                        <wps:wsp>
                          <wps:cNvPr id="5518" name="Freeform 5167"/>
                          <wps:cNvSpPr>
                            <a:spLocks/>
                          </wps:cNvSpPr>
                          <wps:spPr bwMode="auto">
                            <a:xfrm>
                              <a:off x="5914" y="7"/>
                              <a:ext cx="15" cy="2"/>
                            </a:xfrm>
                            <a:custGeom>
                              <a:avLst/>
                              <a:gdLst>
                                <a:gd name="T0" fmla="+- 0 5914 5914"/>
                                <a:gd name="T1" fmla="*/ T0 w 15"/>
                                <a:gd name="T2" fmla="+- 0 5929 591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9" name="Group 5164"/>
                        <wpg:cNvGrpSpPr>
                          <a:grpSpLocks/>
                        </wpg:cNvGrpSpPr>
                        <wpg:grpSpPr bwMode="auto">
                          <a:xfrm>
                            <a:off x="5943" y="7"/>
                            <a:ext cx="15" cy="2"/>
                            <a:chOff x="5943" y="7"/>
                            <a:chExt cx="15" cy="2"/>
                          </a:xfrm>
                        </wpg:grpSpPr>
                        <wps:wsp>
                          <wps:cNvPr id="5520" name="Freeform 5165"/>
                          <wps:cNvSpPr>
                            <a:spLocks/>
                          </wps:cNvSpPr>
                          <wps:spPr bwMode="auto">
                            <a:xfrm>
                              <a:off x="5943" y="7"/>
                              <a:ext cx="15" cy="2"/>
                            </a:xfrm>
                            <a:custGeom>
                              <a:avLst/>
                              <a:gdLst>
                                <a:gd name="T0" fmla="+- 0 5943 5943"/>
                                <a:gd name="T1" fmla="*/ T0 w 15"/>
                                <a:gd name="T2" fmla="+- 0 5958 594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1" name="Group 5162"/>
                        <wpg:cNvGrpSpPr>
                          <a:grpSpLocks/>
                        </wpg:cNvGrpSpPr>
                        <wpg:grpSpPr bwMode="auto">
                          <a:xfrm>
                            <a:off x="5973" y="7"/>
                            <a:ext cx="15" cy="2"/>
                            <a:chOff x="5973" y="7"/>
                            <a:chExt cx="15" cy="2"/>
                          </a:xfrm>
                        </wpg:grpSpPr>
                        <wps:wsp>
                          <wps:cNvPr id="5522" name="Freeform 5163"/>
                          <wps:cNvSpPr>
                            <a:spLocks/>
                          </wps:cNvSpPr>
                          <wps:spPr bwMode="auto">
                            <a:xfrm>
                              <a:off x="5973" y="7"/>
                              <a:ext cx="15" cy="2"/>
                            </a:xfrm>
                            <a:custGeom>
                              <a:avLst/>
                              <a:gdLst>
                                <a:gd name="T0" fmla="+- 0 5973 5973"/>
                                <a:gd name="T1" fmla="*/ T0 w 15"/>
                                <a:gd name="T2" fmla="+- 0 5988 597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3" name="Group 5160"/>
                        <wpg:cNvGrpSpPr>
                          <a:grpSpLocks/>
                        </wpg:cNvGrpSpPr>
                        <wpg:grpSpPr bwMode="auto">
                          <a:xfrm>
                            <a:off x="6002" y="7"/>
                            <a:ext cx="15" cy="2"/>
                            <a:chOff x="6002" y="7"/>
                            <a:chExt cx="15" cy="2"/>
                          </a:xfrm>
                        </wpg:grpSpPr>
                        <wps:wsp>
                          <wps:cNvPr id="5524" name="Freeform 5161"/>
                          <wps:cNvSpPr>
                            <a:spLocks/>
                          </wps:cNvSpPr>
                          <wps:spPr bwMode="auto">
                            <a:xfrm>
                              <a:off x="6002" y="7"/>
                              <a:ext cx="15" cy="2"/>
                            </a:xfrm>
                            <a:custGeom>
                              <a:avLst/>
                              <a:gdLst>
                                <a:gd name="T0" fmla="+- 0 6002 6002"/>
                                <a:gd name="T1" fmla="*/ T0 w 15"/>
                                <a:gd name="T2" fmla="+- 0 6017 600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5" name="Group 5158"/>
                        <wpg:cNvGrpSpPr>
                          <a:grpSpLocks/>
                        </wpg:cNvGrpSpPr>
                        <wpg:grpSpPr bwMode="auto">
                          <a:xfrm>
                            <a:off x="6032" y="7"/>
                            <a:ext cx="15" cy="2"/>
                            <a:chOff x="6032" y="7"/>
                            <a:chExt cx="15" cy="2"/>
                          </a:xfrm>
                        </wpg:grpSpPr>
                        <wps:wsp>
                          <wps:cNvPr id="5526" name="Freeform 5159"/>
                          <wps:cNvSpPr>
                            <a:spLocks/>
                          </wps:cNvSpPr>
                          <wps:spPr bwMode="auto">
                            <a:xfrm>
                              <a:off x="6032" y="7"/>
                              <a:ext cx="15" cy="2"/>
                            </a:xfrm>
                            <a:custGeom>
                              <a:avLst/>
                              <a:gdLst>
                                <a:gd name="T0" fmla="+- 0 6032 6032"/>
                                <a:gd name="T1" fmla="*/ T0 w 15"/>
                                <a:gd name="T2" fmla="+- 0 6047 603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7" name="Group 5156"/>
                        <wpg:cNvGrpSpPr>
                          <a:grpSpLocks/>
                        </wpg:cNvGrpSpPr>
                        <wpg:grpSpPr bwMode="auto">
                          <a:xfrm>
                            <a:off x="6061" y="7"/>
                            <a:ext cx="15" cy="2"/>
                            <a:chOff x="6061" y="7"/>
                            <a:chExt cx="15" cy="2"/>
                          </a:xfrm>
                        </wpg:grpSpPr>
                        <wps:wsp>
                          <wps:cNvPr id="5528" name="Freeform 5157"/>
                          <wps:cNvSpPr>
                            <a:spLocks/>
                          </wps:cNvSpPr>
                          <wps:spPr bwMode="auto">
                            <a:xfrm>
                              <a:off x="6061" y="7"/>
                              <a:ext cx="15" cy="2"/>
                            </a:xfrm>
                            <a:custGeom>
                              <a:avLst/>
                              <a:gdLst>
                                <a:gd name="T0" fmla="+- 0 6061 6061"/>
                                <a:gd name="T1" fmla="*/ T0 w 15"/>
                                <a:gd name="T2" fmla="+- 0 6076 606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9" name="Group 5154"/>
                        <wpg:cNvGrpSpPr>
                          <a:grpSpLocks/>
                        </wpg:cNvGrpSpPr>
                        <wpg:grpSpPr bwMode="auto">
                          <a:xfrm>
                            <a:off x="6091" y="7"/>
                            <a:ext cx="15" cy="2"/>
                            <a:chOff x="6091" y="7"/>
                            <a:chExt cx="15" cy="2"/>
                          </a:xfrm>
                        </wpg:grpSpPr>
                        <wps:wsp>
                          <wps:cNvPr id="5530" name="Freeform 5155"/>
                          <wps:cNvSpPr>
                            <a:spLocks/>
                          </wps:cNvSpPr>
                          <wps:spPr bwMode="auto">
                            <a:xfrm>
                              <a:off x="6091" y="7"/>
                              <a:ext cx="15" cy="2"/>
                            </a:xfrm>
                            <a:custGeom>
                              <a:avLst/>
                              <a:gdLst>
                                <a:gd name="T0" fmla="+- 0 6091 6091"/>
                                <a:gd name="T1" fmla="*/ T0 w 15"/>
                                <a:gd name="T2" fmla="+- 0 6106 609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1" name="Group 5152"/>
                        <wpg:cNvGrpSpPr>
                          <a:grpSpLocks/>
                        </wpg:cNvGrpSpPr>
                        <wpg:grpSpPr bwMode="auto">
                          <a:xfrm>
                            <a:off x="6121" y="7"/>
                            <a:ext cx="15" cy="2"/>
                            <a:chOff x="6121" y="7"/>
                            <a:chExt cx="15" cy="2"/>
                          </a:xfrm>
                        </wpg:grpSpPr>
                        <wps:wsp>
                          <wps:cNvPr id="5532" name="Freeform 5153"/>
                          <wps:cNvSpPr>
                            <a:spLocks/>
                          </wps:cNvSpPr>
                          <wps:spPr bwMode="auto">
                            <a:xfrm>
                              <a:off x="6121" y="7"/>
                              <a:ext cx="15" cy="2"/>
                            </a:xfrm>
                            <a:custGeom>
                              <a:avLst/>
                              <a:gdLst>
                                <a:gd name="T0" fmla="+- 0 6121 6121"/>
                                <a:gd name="T1" fmla="*/ T0 w 15"/>
                                <a:gd name="T2" fmla="+- 0 6135 612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3" name="Group 5150"/>
                        <wpg:cNvGrpSpPr>
                          <a:grpSpLocks/>
                        </wpg:cNvGrpSpPr>
                        <wpg:grpSpPr bwMode="auto">
                          <a:xfrm>
                            <a:off x="6150" y="7"/>
                            <a:ext cx="15" cy="2"/>
                            <a:chOff x="6150" y="7"/>
                            <a:chExt cx="15" cy="2"/>
                          </a:xfrm>
                        </wpg:grpSpPr>
                        <wps:wsp>
                          <wps:cNvPr id="5534" name="Freeform 5151"/>
                          <wps:cNvSpPr>
                            <a:spLocks/>
                          </wps:cNvSpPr>
                          <wps:spPr bwMode="auto">
                            <a:xfrm>
                              <a:off x="6150" y="7"/>
                              <a:ext cx="15" cy="2"/>
                            </a:xfrm>
                            <a:custGeom>
                              <a:avLst/>
                              <a:gdLst>
                                <a:gd name="T0" fmla="+- 0 6150 6150"/>
                                <a:gd name="T1" fmla="*/ T0 w 15"/>
                                <a:gd name="T2" fmla="+- 0 6165 615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5" name="Group 5148"/>
                        <wpg:cNvGrpSpPr>
                          <a:grpSpLocks/>
                        </wpg:cNvGrpSpPr>
                        <wpg:grpSpPr bwMode="auto">
                          <a:xfrm>
                            <a:off x="6180" y="7"/>
                            <a:ext cx="15" cy="2"/>
                            <a:chOff x="6180" y="7"/>
                            <a:chExt cx="15" cy="2"/>
                          </a:xfrm>
                        </wpg:grpSpPr>
                        <wps:wsp>
                          <wps:cNvPr id="5536" name="Freeform 5149"/>
                          <wps:cNvSpPr>
                            <a:spLocks/>
                          </wps:cNvSpPr>
                          <wps:spPr bwMode="auto">
                            <a:xfrm>
                              <a:off x="6180" y="7"/>
                              <a:ext cx="15" cy="2"/>
                            </a:xfrm>
                            <a:custGeom>
                              <a:avLst/>
                              <a:gdLst>
                                <a:gd name="T0" fmla="+- 0 6180 6180"/>
                                <a:gd name="T1" fmla="*/ T0 w 15"/>
                                <a:gd name="T2" fmla="+- 0 6194 618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7" name="Group 5146"/>
                        <wpg:cNvGrpSpPr>
                          <a:grpSpLocks/>
                        </wpg:cNvGrpSpPr>
                        <wpg:grpSpPr bwMode="auto">
                          <a:xfrm>
                            <a:off x="6209" y="7"/>
                            <a:ext cx="15" cy="2"/>
                            <a:chOff x="6209" y="7"/>
                            <a:chExt cx="15" cy="2"/>
                          </a:xfrm>
                        </wpg:grpSpPr>
                        <wps:wsp>
                          <wps:cNvPr id="5538" name="Freeform 5147"/>
                          <wps:cNvSpPr>
                            <a:spLocks/>
                          </wps:cNvSpPr>
                          <wps:spPr bwMode="auto">
                            <a:xfrm>
                              <a:off x="6209" y="7"/>
                              <a:ext cx="15" cy="2"/>
                            </a:xfrm>
                            <a:custGeom>
                              <a:avLst/>
                              <a:gdLst>
                                <a:gd name="T0" fmla="+- 0 6209 6209"/>
                                <a:gd name="T1" fmla="*/ T0 w 15"/>
                                <a:gd name="T2" fmla="+- 0 6224 620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9" name="Group 5144"/>
                        <wpg:cNvGrpSpPr>
                          <a:grpSpLocks/>
                        </wpg:cNvGrpSpPr>
                        <wpg:grpSpPr bwMode="auto">
                          <a:xfrm>
                            <a:off x="6239" y="7"/>
                            <a:ext cx="15" cy="2"/>
                            <a:chOff x="6239" y="7"/>
                            <a:chExt cx="15" cy="2"/>
                          </a:xfrm>
                        </wpg:grpSpPr>
                        <wps:wsp>
                          <wps:cNvPr id="5540" name="Freeform 5145"/>
                          <wps:cNvSpPr>
                            <a:spLocks/>
                          </wps:cNvSpPr>
                          <wps:spPr bwMode="auto">
                            <a:xfrm>
                              <a:off x="6239" y="7"/>
                              <a:ext cx="15" cy="2"/>
                            </a:xfrm>
                            <a:custGeom>
                              <a:avLst/>
                              <a:gdLst>
                                <a:gd name="T0" fmla="+- 0 6239 6239"/>
                                <a:gd name="T1" fmla="*/ T0 w 15"/>
                                <a:gd name="T2" fmla="+- 0 6253 623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1" name="Group 5142"/>
                        <wpg:cNvGrpSpPr>
                          <a:grpSpLocks/>
                        </wpg:cNvGrpSpPr>
                        <wpg:grpSpPr bwMode="auto">
                          <a:xfrm>
                            <a:off x="6268" y="7"/>
                            <a:ext cx="15" cy="2"/>
                            <a:chOff x="6268" y="7"/>
                            <a:chExt cx="15" cy="2"/>
                          </a:xfrm>
                        </wpg:grpSpPr>
                        <wps:wsp>
                          <wps:cNvPr id="5542" name="Freeform 5143"/>
                          <wps:cNvSpPr>
                            <a:spLocks/>
                          </wps:cNvSpPr>
                          <wps:spPr bwMode="auto">
                            <a:xfrm>
                              <a:off x="6268" y="7"/>
                              <a:ext cx="15" cy="2"/>
                            </a:xfrm>
                            <a:custGeom>
                              <a:avLst/>
                              <a:gdLst>
                                <a:gd name="T0" fmla="+- 0 6268 6268"/>
                                <a:gd name="T1" fmla="*/ T0 w 15"/>
                                <a:gd name="T2" fmla="+- 0 6283 626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3" name="Group 5140"/>
                        <wpg:cNvGrpSpPr>
                          <a:grpSpLocks/>
                        </wpg:cNvGrpSpPr>
                        <wpg:grpSpPr bwMode="auto">
                          <a:xfrm>
                            <a:off x="6298" y="7"/>
                            <a:ext cx="15" cy="2"/>
                            <a:chOff x="6298" y="7"/>
                            <a:chExt cx="15" cy="2"/>
                          </a:xfrm>
                        </wpg:grpSpPr>
                        <wps:wsp>
                          <wps:cNvPr id="5544" name="Freeform 5141"/>
                          <wps:cNvSpPr>
                            <a:spLocks/>
                          </wps:cNvSpPr>
                          <wps:spPr bwMode="auto">
                            <a:xfrm>
                              <a:off x="6298" y="7"/>
                              <a:ext cx="15" cy="2"/>
                            </a:xfrm>
                            <a:custGeom>
                              <a:avLst/>
                              <a:gdLst>
                                <a:gd name="T0" fmla="+- 0 6298 6298"/>
                                <a:gd name="T1" fmla="*/ T0 w 15"/>
                                <a:gd name="T2" fmla="+- 0 6312 629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5" name="Group 5138"/>
                        <wpg:cNvGrpSpPr>
                          <a:grpSpLocks/>
                        </wpg:cNvGrpSpPr>
                        <wpg:grpSpPr bwMode="auto">
                          <a:xfrm>
                            <a:off x="6327" y="7"/>
                            <a:ext cx="15" cy="2"/>
                            <a:chOff x="6327" y="7"/>
                            <a:chExt cx="15" cy="2"/>
                          </a:xfrm>
                        </wpg:grpSpPr>
                        <wps:wsp>
                          <wps:cNvPr id="5546" name="Freeform 5139"/>
                          <wps:cNvSpPr>
                            <a:spLocks/>
                          </wps:cNvSpPr>
                          <wps:spPr bwMode="auto">
                            <a:xfrm>
                              <a:off x="6327" y="7"/>
                              <a:ext cx="15" cy="2"/>
                            </a:xfrm>
                            <a:custGeom>
                              <a:avLst/>
                              <a:gdLst>
                                <a:gd name="T0" fmla="+- 0 6327 6327"/>
                                <a:gd name="T1" fmla="*/ T0 w 15"/>
                                <a:gd name="T2" fmla="+- 0 6342 632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7" name="Group 5136"/>
                        <wpg:cNvGrpSpPr>
                          <a:grpSpLocks/>
                        </wpg:cNvGrpSpPr>
                        <wpg:grpSpPr bwMode="auto">
                          <a:xfrm>
                            <a:off x="6357" y="7"/>
                            <a:ext cx="15" cy="2"/>
                            <a:chOff x="6357" y="7"/>
                            <a:chExt cx="15" cy="2"/>
                          </a:xfrm>
                        </wpg:grpSpPr>
                        <wps:wsp>
                          <wps:cNvPr id="5548" name="Freeform 5137"/>
                          <wps:cNvSpPr>
                            <a:spLocks/>
                          </wps:cNvSpPr>
                          <wps:spPr bwMode="auto">
                            <a:xfrm>
                              <a:off x="6357" y="7"/>
                              <a:ext cx="15" cy="2"/>
                            </a:xfrm>
                            <a:custGeom>
                              <a:avLst/>
                              <a:gdLst>
                                <a:gd name="T0" fmla="+- 0 6357 6357"/>
                                <a:gd name="T1" fmla="*/ T0 w 15"/>
                                <a:gd name="T2" fmla="+- 0 6372 635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9" name="Group 5134"/>
                        <wpg:cNvGrpSpPr>
                          <a:grpSpLocks/>
                        </wpg:cNvGrpSpPr>
                        <wpg:grpSpPr bwMode="auto">
                          <a:xfrm>
                            <a:off x="6386" y="7"/>
                            <a:ext cx="15" cy="2"/>
                            <a:chOff x="6386" y="7"/>
                            <a:chExt cx="15" cy="2"/>
                          </a:xfrm>
                        </wpg:grpSpPr>
                        <wps:wsp>
                          <wps:cNvPr id="5550" name="Freeform 5135"/>
                          <wps:cNvSpPr>
                            <a:spLocks/>
                          </wps:cNvSpPr>
                          <wps:spPr bwMode="auto">
                            <a:xfrm>
                              <a:off x="6386" y="7"/>
                              <a:ext cx="15" cy="2"/>
                            </a:xfrm>
                            <a:custGeom>
                              <a:avLst/>
                              <a:gdLst>
                                <a:gd name="T0" fmla="+- 0 6386 6386"/>
                                <a:gd name="T1" fmla="*/ T0 w 15"/>
                                <a:gd name="T2" fmla="+- 0 6401 638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1" name="Group 5132"/>
                        <wpg:cNvGrpSpPr>
                          <a:grpSpLocks/>
                        </wpg:cNvGrpSpPr>
                        <wpg:grpSpPr bwMode="auto">
                          <a:xfrm>
                            <a:off x="6416" y="7"/>
                            <a:ext cx="15" cy="2"/>
                            <a:chOff x="6416" y="7"/>
                            <a:chExt cx="15" cy="2"/>
                          </a:xfrm>
                        </wpg:grpSpPr>
                        <wps:wsp>
                          <wps:cNvPr id="5552" name="Freeform 5133"/>
                          <wps:cNvSpPr>
                            <a:spLocks/>
                          </wps:cNvSpPr>
                          <wps:spPr bwMode="auto">
                            <a:xfrm>
                              <a:off x="6416" y="7"/>
                              <a:ext cx="15" cy="2"/>
                            </a:xfrm>
                            <a:custGeom>
                              <a:avLst/>
                              <a:gdLst>
                                <a:gd name="T0" fmla="+- 0 6416 6416"/>
                                <a:gd name="T1" fmla="*/ T0 w 15"/>
                                <a:gd name="T2" fmla="+- 0 6431 641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3" name="Group 5130"/>
                        <wpg:cNvGrpSpPr>
                          <a:grpSpLocks/>
                        </wpg:cNvGrpSpPr>
                        <wpg:grpSpPr bwMode="auto">
                          <a:xfrm>
                            <a:off x="6445" y="7"/>
                            <a:ext cx="15" cy="2"/>
                            <a:chOff x="6445" y="7"/>
                            <a:chExt cx="15" cy="2"/>
                          </a:xfrm>
                        </wpg:grpSpPr>
                        <wps:wsp>
                          <wps:cNvPr id="5554" name="Freeform 5131"/>
                          <wps:cNvSpPr>
                            <a:spLocks/>
                          </wps:cNvSpPr>
                          <wps:spPr bwMode="auto">
                            <a:xfrm>
                              <a:off x="6445" y="7"/>
                              <a:ext cx="15" cy="2"/>
                            </a:xfrm>
                            <a:custGeom>
                              <a:avLst/>
                              <a:gdLst>
                                <a:gd name="T0" fmla="+- 0 6445 6445"/>
                                <a:gd name="T1" fmla="*/ T0 w 15"/>
                                <a:gd name="T2" fmla="+- 0 6460 644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5" name="Group 5128"/>
                        <wpg:cNvGrpSpPr>
                          <a:grpSpLocks/>
                        </wpg:cNvGrpSpPr>
                        <wpg:grpSpPr bwMode="auto">
                          <a:xfrm>
                            <a:off x="6475" y="7"/>
                            <a:ext cx="15" cy="2"/>
                            <a:chOff x="6475" y="7"/>
                            <a:chExt cx="15" cy="2"/>
                          </a:xfrm>
                        </wpg:grpSpPr>
                        <wps:wsp>
                          <wps:cNvPr id="5556" name="Freeform 5129"/>
                          <wps:cNvSpPr>
                            <a:spLocks/>
                          </wps:cNvSpPr>
                          <wps:spPr bwMode="auto">
                            <a:xfrm>
                              <a:off x="6475" y="7"/>
                              <a:ext cx="15" cy="2"/>
                            </a:xfrm>
                            <a:custGeom>
                              <a:avLst/>
                              <a:gdLst>
                                <a:gd name="T0" fmla="+- 0 6475 6475"/>
                                <a:gd name="T1" fmla="*/ T0 w 15"/>
                                <a:gd name="T2" fmla="+- 0 6490 647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7" name="Group 5126"/>
                        <wpg:cNvGrpSpPr>
                          <a:grpSpLocks/>
                        </wpg:cNvGrpSpPr>
                        <wpg:grpSpPr bwMode="auto">
                          <a:xfrm>
                            <a:off x="6504" y="7"/>
                            <a:ext cx="15" cy="2"/>
                            <a:chOff x="6504" y="7"/>
                            <a:chExt cx="15" cy="2"/>
                          </a:xfrm>
                        </wpg:grpSpPr>
                        <wps:wsp>
                          <wps:cNvPr id="5558" name="Freeform 5127"/>
                          <wps:cNvSpPr>
                            <a:spLocks/>
                          </wps:cNvSpPr>
                          <wps:spPr bwMode="auto">
                            <a:xfrm>
                              <a:off x="6504" y="7"/>
                              <a:ext cx="15" cy="2"/>
                            </a:xfrm>
                            <a:custGeom>
                              <a:avLst/>
                              <a:gdLst>
                                <a:gd name="T0" fmla="+- 0 6504 6504"/>
                                <a:gd name="T1" fmla="*/ T0 w 15"/>
                                <a:gd name="T2" fmla="+- 0 6519 650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9" name="Group 5124"/>
                        <wpg:cNvGrpSpPr>
                          <a:grpSpLocks/>
                        </wpg:cNvGrpSpPr>
                        <wpg:grpSpPr bwMode="auto">
                          <a:xfrm>
                            <a:off x="6623" y="7"/>
                            <a:ext cx="15" cy="2"/>
                            <a:chOff x="6623" y="7"/>
                            <a:chExt cx="15" cy="2"/>
                          </a:xfrm>
                        </wpg:grpSpPr>
                        <wps:wsp>
                          <wps:cNvPr id="5560" name="Freeform 5125"/>
                          <wps:cNvSpPr>
                            <a:spLocks/>
                          </wps:cNvSpPr>
                          <wps:spPr bwMode="auto">
                            <a:xfrm>
                              <a:off x="6623" y="7"/>
                              <a:ext cx="15" cy="2"/>
                            </a:xfrm>
                            <a:custGeom>
                              <a:avLst/>
                              <a:gdLst>
                                <a:gd name="T0" fmla="+- 0 6623 6623"/>
                                <a:gd name="T1" fmla="*/ T0 w 15"/>
                                <a:gd name="T2" fmla="+- 0 6637 662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61" name="Group 5122"/>
                        <wpg:cNvGrpSpPr>
                          <a:grpSpLocks/>
                        </wpg:cNvGrpSpPr>
                        <wpg:grpSpPr bwMode="auto">
                          <a:xfrm>
                            <a:off x="6534" y="7"/>
                            <a:ext cx="15" cy="2"/>
                            <a:chOff x="6534" y="7"/>
                            <a:chExt cx="15" cy="2"/>
                          </a:xfrm>
                        </wpg:grpSpPr>
                        <wps:wsp>
                          <wps:cNvPr id="5562" name="Freeform 5123"/>
                          <wps:cNvSpPr>
                            <a:spLocks/>
                          </wps:cNvSpPr>
                          <wps:spPr bwMode="auto">
                            <a:xfrm>
                              <a:off x="6534" y="7"/>
                              <a:ext cx="15" cy="2"/>
                            </a:xfrm>
                            <a:custGeom>
                              <a:avLst/>
                              <a:gdLst>
                                <a:gd name="T0" fmla="+- 0 6534 6534"/>
                                <a:gd name="T1" fmla="*/ T0 w 15"/>
                                <a:gd name="T2" fmla="+- 0 6549 653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63" name="Group 5120"/>
                        <wpg:cNvGrpSpPr>
                          <a:grpSpLocks/>
                        </wpg:cNvGrpSpPr>
                        <wpg:grpSpPr bwMode="auto">
                          <a:xfrm>
                            <a:off x="6563" y="7"/>
                            <a:ext cx="15" cy="2"/>
                            <a:chOff x="6563" y="7"/>
                            <a:chExt cx="15" cy="2"/>
                          </a:xfrm>
                        </wpg:grpSpPr>
                        <wps:wsp>
                          <wps:cNvPr id="5564" name="Freeform 5121"/>
                          <wps:cNvSpPr>
                            <a:spLocks/>
                          </wps:cNvSpPr>
                          <wps:spPr bwMode="auto">
                            <a:xfrm>
                              <a:off x="6563" y="7"/>
                              <a:ext cx="15" cy="2"/>
                            </a:xfrm>
                            <a:custGeom>
                              <a:avLst/>
                              <a:gdLst>
                                <a:gd name="T0" fmla="+- 0 6563 6563"/>
                                <a:gd name="T1" fmla="*/ T0 w 15"/>
                                <a:gd name="T2" fmla="+- 0 6578 656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65" name="Group 5118"/>
                        <wpg:cNvGrpSpPr>
                          <a:grpSpLocks/>
                        </wpg:cNvGrpSpPr>
                        <wpg:grpSpPr bwMode="auto">
                          <a:xfrm>
                            <a:off x="6593" y="7"/>
                            <a:ext cx="15" cy="2"/>
                            <a:chOff x="6593" y="7"/>
                            <a:chExt cx="15" cy="2"/>
                          </a:xfrm>
                        </wpg:grpSpPr>
                        <wps:wsp>
                          <wps:cNvPr id="5566" name="Freeform 5119"/>
                          <wps:cNvSpPr>
                            <a:spLocks/>
                          </wps:cNvSpPr>
                          <wps:spPr bwMode="auto">
                            <a:xfrm>
                              <a:off x="6593" y="7"/>
                              <a:ext cx="15" cy="2"/>
                            </a:xfrm>
                            <a:custGeom>
                              <a:avLst/>
                              <a:gdLst>
                                <a:gd name="T0" fmla="+- 0 6593 6593"/>
                                <a:gd name="T1" fmla="*/ T0 w 15"/>
                                <a:gd name="T2" fmla="+- 0 6608 659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60FE179" id="Group 5117" o:spid="_x0000_s1026" style="width:332.25pt;height:.75pt;mso-position-horizontal-relative:char;mso-position-vertical-relative:line" coordsize="66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">
                <v:group id="Group 5566" o:spid="_x0000_s1027" style="position:absolute;left:7;top:7;width:15;height:2" coordorigin="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">
                  <v:shape id="Freeform 5567" o:spid="_x0000_s1028" style="position:absolute;left: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" path="m,l15,e" filled="f" strokecolor="#333" strokeweight=".26044mm">
                    <v:path arrowok="t" o:connecttype="custom" o:connectlocs="0,0;15,0" o:connectangles="0,0"/>
                  </v:shape>
                </v:group>
                <v:group id="Group 5564" o:spid="_x0000_s1029" style="position:absolute;left:37;top:7;width:15;height:2" coordorigin="3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">
                  <v:shape id="Freeform 5565" o:spid="_x0000_s1030" style="position:absolute;left:3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" path="m,l15,e" filled="f" strokecolor="#333" strokeweight=".26044mm">
                    <v:path arrowok="t" o:connecttype="custom" o:connectlocs="0,0;15,0" o:connectangles="0,0"/>
                  </v:shape>
                </v:group>
                <v:group id="Group 5562" o:spid="_x0000_s1031" style="position:absolute;left:66;top:7;width:15;height:2" coordorigin="6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">
                  <v:shape id="Freeform 5563" o:spid="_x0000_s1032" style="position:absolute;left:6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" path="m,l15,e" filled="f" strokecolor="#333" strokeweight=".26044mm">
                    <v:path arrowok="t" o:connecttype="custom" o:connectlocs="0,0;15,0" o:connectangles="0,0"/>
                  </v:shape>
                </v:group>
                <v:group id="Group 5560" o:spid="_x0000_s1033" style="position:absolute;left:96;top:7;width:15;height:2" coordorigin="9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">
                  <v:shape id="Freeform 5561" o:spid="_x0000_s1034" style="position:absolute;left:9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" path="m,l15,e" filled="f" strokecolor="#333" strokeweight=".26044mm">
                    <v:path arrowok="t" o:connecttype="custom" o:connectlocs="0,0;15,0" o:connectangles="0,0"/>
                  </v:shape>
                </v:group>
                <v:group id="Group 5558" o:spid="_x0000_s1035" style="position:absolute;left:126;top:7;width:15;height:2" coordorigin="12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">
                  <v:shape id="Freeform 5559" o:spid="_x0000_s1036" style="position:absolute;left:12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" path="m,l14,e" filled="f" strokecolor="#333" strokeweight=".26044mm">
                    <v:path arrowok="t" o:connecttype="custom" o:connectlocs="0,0;14,0" o:connectangles="0,0"/>
                  </v:shape>
                </v:group>
                <v:group id="Group 5556" o:spid="_x0000_s1037" style="position:absolute;left:155;top:7;width:15;height:2" coordorigin="15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">
                  <v:shape id="Freeform 5557" o:spid="_x0000_s1038" style="position:absolute;left:15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" path="m,l15,e" filled="f" strokecolor="#333" strokeweight=".26044mm">
                    <v:path arrowok="t" o:connecttype="custom" o:connectlocs="0,0;15,0" o:connectangles="0,0"/>
                  </v:shape>
                </v:group>
                <v:group id="Group 5554" o:spid="_x0000_s1039" style="position:absolute;left:185;top:7;width:15;height:2" coordorigin="18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">
                  <v:shape id="Freeform 5555" o:spid="_x0000_s1040" style="position:absolute;left:18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" path="m,l14,e" filled="f" strokecolor="#333" strokeweight=".26044mm">
                    <v:path arrowok="t" o:connecttype="custom" o:connectlocs="0,0;14,0" o:connectangles="0,0"/>
                  </v:shape>
                </v:group>
                <v:group id="Group 5552" o:spid="_x0000_s1041" style="position:absolute;left:214;top:7;width:15;height:2" coordorigin="21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">
                  <v:shape id="Freeform 5553" o:spid="_x0000_s1042" style="position:absolute;left:21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" path="m,l15,e" filled="f" strokecolor="#333" strokeweight=".26044mm">
                    <v:path arrowok="t" o:connecttype="custom" o:connectlocs="0,0;15,0" o:connectangles="0,0"/>
                  </v:shape>
                </v:group>
                <v:group id="Group 5550" o:spid="_x0000_s1043" style="position:absolute;left:244;top:7;width:15;height:2" coordorigin="24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">
                  <v:shape id="Freeform 5551" o:spid="_x0000_s1044" style="position:absolute;left:24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" path="m,l14,e" filled="f" strokecolor="#333" strokeweight=".26044mm">
                    <v:path arrowok="t" o:connecttype="custom" o:connectlocs="0,0;14,0" o:connectangles="0,0"/>
                  </v:shape>
                </v:group>
                <v:group id="Group 5548" o:spid="_x0000_s1045" style="position:absolute;left:273;top:7;width:15;height:2" coordorigin="27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">
                  <v:shape id="Freeform 5549" o:spid="_x0000_s1046" style="position:absolute;left:27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" path="m,l15,e" filled="f" strokecolor="#333" strokeweight=".26044mm">
                    <v:path arrowok="t" o:connecttype="custom" o:connectlocs="0,0;15,0" o:connectangles="0,0"/>
                  </v:shape>
                </v:group>
                <v:group id="Group 5546" o:spid="_x0000_s1047" style="position:absolute;left:303;top:7;width:15;height:2" coordorigin="30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">
                  <v:shape id="Freeform 5547" o:spid="_x0000_s1048" style="position:absolute;left:30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" path="m,l14,e" filled="f" strokecolor="#333" strokeweight=".26044mm">
                    <v:path arrowok="t" o:connecttype="custom" o:connectlocs="0,0;14,0" o:connectangles="0,0"/>
                  </v:shape>
                </v:group>
                <v:group id="Group 5544" o:spid="_x0000_s1049" style="position:absolute;left:332;top:7;width:15;height:2" coordorigin="33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HlU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pAmyxX8vglPQK5/AAAA//8DAFBLAQItABQABgAIAAAAIQDb4fbL7gAAAIUBAAATAAAAAAAA&#10;AAAAAAAAAAAAAABbQ29udGVudF9UeXBlc10ueG1sUEsBAi0AFAAGAAgAAAAhAFr0LFu/AAAAFQEA&#10;AAsAAAAAAAAAAAAAAAAAHwEAAF9yZWxzLy5yZWxzUEsBAi0AFAAGAAgAAAAhACVIeVTHAAAA3QAA&#10;AA8AAAAAAAAAAAAAAAAABwIAAGRycy9kb3ducmV2LnhtbFBLBQYAAAAAAwADALcAAAD7AgAAAAA=&#10;">
                  <v:shape id="Freeform 5545" o:spid="_x0000_s1050" style="position:absolute;left:33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" path="m,l15,e" filled="f" strokecolor="#333" strokeweight=".26044mm">
                    <v:path arrowok="t" o:connecttype="custom" o:connectlocs="0,0;15,0" o:connectangles="0,0"/>
                  </v:shape>
                </v:group>
                <v:group id="Group 5542" o:spid="_x0000_s1051" style="position:absolute;left:362;top:7;width:15;height:2" coordorigin="36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">
                  <v:shape id="Freeform 5543" o:spid="_x0000_s1052" style="position:absolute;left:36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" path="m,l15,e" filled="f" strokecolor="#333" strokeweight=".26044mm">
                    <v:path arrowok="t" o:connecttype="custom" o:connectlocs="0,0;15,0" o:connectangles="0,0"/>
                  </v:shape>
                </v:group>
                <v:group id="Group 5540" o:spid="_x0000_s1053" style="position:absolute;left:391;top:7;width:15;height:2" coordorigin="39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">
                  <v:shape id="Freeform 5541" o:spid="_x0000_s1054" style="position:absolute;left:39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" path="m,l15,e" filled="f" strokecolor="#333" strokeweight=".26044mm">
                    <v:path arrowok="t" o:connecttype="custom" o:connectlocs="0,0;15,0" o:connectangles="0,0"/>
                  </v:shape>
                </v:group>
                <v:group id="Group 5538" o:spid="_x0000_s1055" style="position:absolute;left:421;top:7;width:15;height:2" coordorigin="42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">
                  <v:shape id="Freeform 5539" o:spid="_x0000_s1056" style="position:absolute;left:42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" path="m,l15,e" filled="f" strokecolor="#333" strokeweight=".26044mm">
                    <v:path arrowok="t" o:connecttype="custom" o:connectlocs="0,0;15,0" o:connectangles="0,0"/>
                  </v:shape>
                </v:group>
                <v:group id="Group 5536" o:spid="_x0000_s1057" style="position:absolute;left:450;top:7;width:15;height:2" coordorigin="45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">
                  <v:shape id="Freeform 5537" o:spid="_x0000_s1058" style="position:absolute;left:45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" path="m,l15,e" filled="f" strokecolor="#333" strokeweight=".26044mm">
                    <v:path arrowok="t" o:connecttype="custom" o:connectlocs="0,0;15,0" o:connectangles="0,0"/>
                  </v:shape>
                </v:group>
                <v:group id="Group 5534" o:spid="_x0000_s1059" style="position:absolute;left:480;top:7;width:15;height:2" coordorigin="48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">
                  <v:shape id="Freeform 5535" o:spid="_x0000_s1060" style="position:absolute;left:48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" path="m,l15,e" filled="f" strokecolor="#333" strokeweight=".26044mm">
                    <v:path arrowok="t" o:connecttype="custom" o:connectlocs="0,0;15,0" o:connectangles="0,0"/>
                  </v:shape>
                </v:group>
                <v:group id="Group 5532" o:spid="_x0000_s1061" style="position:absolute;left:509;top:7;width:15;height:2" coordorigin="50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">
                  <v:shape id="Freeform 5533" o:spid="_x0000_s1062" style="position:absolute;left:50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" path="m,l15,e" filled="f" strokecolor="#333" strokeweight=".26044mm">
                    <v:path arrowok="t" o:connecttype="custom" o:connectlocs="0,0;15,0" o:connectangles="0,0"/>
                  </v:shape>
                </v:group>
                <v:group id="Group 5530" o:spid="_x0000_s1063" style="position:absolute;left:539;top:7;width:15;height:2" coordorigin="53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">
                  <v:shape id="Freeform 5531" o:spid="_x0000_s1064" style="position:absolute;left:53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" path="m,l15,e" filled="f" strokecolor="#333" strokeweight=".26044mm">
                    <v:path arrowok="t" o:connecttype="custom" o:connectlocs="0,0;15,0" o:connectangles="0,0"/>
                  </v:shape>
                </v:group>
                <v:group id="Group 5528" o:spid="_x0000_s1065" style="position:absolute;left:568;top:7;width:15;height:2" coordorigin="56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">
                  <v:shape id="Freeform 5529" o:spid="_x0000_s1066" style="position:absolute;left:56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" path="m,l15,e" filled="f" strokecolor="#333" strokeweight=".26044mm">
                    <v:path arrowok="t" o:connecttype="custom" o:connectlocs="0,0;15,0" o:connectangles="0,0"/>
                  </v:shape>
                </v:group>
                <v:group id="Group 5526" o:spid="_x0000_s1067" style="position:absolute;left:598;top:7;width:15;height:2" coordorigin="59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">
                  <v:shape id="Freeform 5527" o:spid="_x0000_s1068" style="position:absolute;left:59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" path="m,l15,e" filled="f" strokecolor="#333" strokeweight=".26044mm">
                    <v:path arrowok="t" o:connecttype="custom" o:connectlocs="0,0;15,0" o:connectangles="0,0"/>
                  </v:shape>
                </v:group>
                <v:group id="Group 5524" o:spid="_x0000_s1069" style="position:absolute;left:628;top:7;width:15;height:2" coordorigin="62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">
                  <v:shape id="Freeform 5525" o:spid="_x0000_s1070" style="position:absolute;left:62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" path="m,l14,e" filled="f" strokecolor="#333" strokeweight=".26044mm">
                    <v:path arrowok="t" o:connecttype="custom" o:connectlocs="0,0;14,0" o:connectangles="0,0"/>
                  </v:shape>
                </v:group>
                <v:group id="Group 5522" o:spid="_x0000_s1071" style="position:absolute;left:657;top:7;width:15;height:2" coordorigin="65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">
                  <v:shape id="Freeform 5523" o:spid="_x0000_s1072" style="position:absolute;left:65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" path="m,l15,e" filled="f" strokecolor="#333" strokeweight=".26044mm">
                    <v:path arrowok="t" o:connecttype="custom" o:connectlocs="0,0;15,0" o:connectangles="0,0"/>
                  </v:shape>
                </v:group>
                <v:group id="Group 5520" o:spid="_x0000_s1073" style="position:absolute;left:687;top:7;width:15;height:2" coordorigin="68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">
                  <v:shape id="Freeform 5521" o:spid="_x0000_s1074" style="position:absolute;left:68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" path="m,l14,e" filled="f" strokecolor="#333" strokeweight=".26044mm">
                    <v:path arrowok="t" o:connecttype="custom" o:connectlocs="0,0;14,0" o:connectangles="0,0"/>
                  </v:shape>
                </v:group>
                <v:group id="Group 5518" o:spid="_x0000_s1075" style="position:absolute;left:716;top:7;width:15;height:2" coordorigin="71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">
                  <v:shape id="Freeform 5519" o:spid="_x0000_s1076" style="position:absolute;left:71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" path="m,l15,e" filled="f" strokecolor="#333" strokeweight=".26044mm">
                    <v:path arrowok="t" o:connecttype="custom" o:connectlocs="0,0;15,0" o:connectangles="0,0"/>
                  </v:shape>
                </v:group>
                <v:group id="Group 5516" o:spid="_x0000_s1077" style="position:absolute;left:746;top:7;width:15;height:2" coordorigin="74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">
                  <v:shape id="Freeform 5517" o:spid="_x0000_s1078" style="position:absolute;left:74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" path="m,l14,e" filled="f" strokecolor="#333" strokeweight=".26044mm">
                    <v:path arrowok="t" o:connecttype="custom" o:connectlocs="0,0;14,0" o:connectangles="0,0"/>
                  </v:shape>
                </v:group>
                <v:group id="Group 5514" o:spid="_x0000_s1079" style="position:absolute;left:775;top:7;width:15;height:2" coordorigin="77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">
                  <v:shape id="Freeform 5515" o:spid="_x0000_s1080" style="position:absolute;left:77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" path="m,l15,e" filled="f" strokecolor="#333" strokeweight=".26044mm">
                    <v:path arrowok="t" o:connecttype="custom" o:connectlocs="0,0;15,0" o:connectangles="0,0"/>
                  </v:shape>
                </v:group>
                <v:group id="Group 5512" o:spid="_x0000_s1081" style="position:absolute;left:805;top:7;width:15;height:2" coordorigin="80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">
                  <v:shape id="Freeform 5513" o:spid="_x0000_s1082" style="position:absolute;left:80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" path="m,l15,e" filled="f" strokecolor="#333" strokeweight=".26044mm">
                    <v:path arrowok="t" o:connecttype="custom" o:connectlocs="0,0;15,0" o:connectangles="0,0"/>
                  </v:shape>
                </v:group>
                <v:group id="Group 5510" o:spid="_x0000_s1083" style="position:absolute;left:834;top:7;width:15;height:2" coordorigin="83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">
                  <v:shape id="Freeform 5511" o:spid="_x0000_s1084" style="position:absolute;left:83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" path="m,l15,e" filled="f" strokecolor="#333" strokeweight=".26044mm">
                    <v:path arrowok="t" o:connecttype="custom" o:connectlocs="0,0;15,0" o:connectangles="0,0"/>
                  </v:shape>
                </v:group>
                <v:group id="Group 5508" o:spid="_x0000_s1085" style="position:absolute;left:864;top:7;width:15;height:2" coordorigin="86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">
                  <v:shape id="Freeform 5509" o:spid="_x0000_s1086" style="position:absolute;left:86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" path="m,l15,e" filled="f" strokecolor="#333" strokeweight=".26044mm">
                    <v:path arrowok="t" o:connecttype="custom" o:connectlocs="0,0;15,0" o:connectangles="0,0"/>
                  </v:shape>
                </v:group>
                <v:group id="Group 5506" o:spid="_x0000_s1087" style="position:absolute;left:893;top:7;width:15;height:2" coordorigin="89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">
                  <v:shape id="Freeform 5507" o:spid="_x0000_s1088" style="position:absolute;left:89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" path="m,l15,e" filled="f" strokecolor="#333" strokeweight=".26044mm">
                    <v:path arrowok="t" o:connecttype="custom" o:connectlocs="0,0;15,0" o:connectangles="0,0"/>
                  </v:shape>
                </v:group>
                <v:group id="Group 5504" o:spid="_x0000_s1089" style="position:absolute;left:923;top:7;width:15;height:2" coordorigin="92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">
                  <v:shape id="Freeform 5505" o:spid="_x0000_s1090" style="position:absolute;left:92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" path="m,l15,e" filled="f" strokecolor="#333" strokeweight=".26044mm">
                    <v:path arrowok="t" o:connecttype="custom" o:connectlocs="0,0;15,0" o:connectangles="0,0"/>
                  </v:shape>
                </v:group>
                <v:group id="Group 5502" o:spid="_x0000_s1091" style="position:absolute;left:952;top:7;width:15;height:2" coordorigin="95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">
                  <v:shape id="Freeform 5503" o:spid="_x0000_s1092" style="position:absolute;left:95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" path="m,l15,e" filled="f" strokecolor="#333" strokeweight=".26044mm">
                    <v:path arrowok="t" o:connecttype="custom" o:connectlocs="0,0;15,0" o:connectangles="0,0"/>
                  </v:shape>
                </v:group>
                <v:group id="Group 5500" o:spid="_x0000_s1093" style="position:absolute;left:982;top:7;width:15;height:2" coordorigin="98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">
                  <v:shape id="Freeform 5501" o:spid="_x0000_s1094" style="position:absolute;left:98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" path="m,l15,e" filled="f" strokecolor="#333" strokeweight=".26044mm">
                    <v:path arrowok="t" o:connecttype="custom" o:connectlocs="0,0;15,0" o:connectangles="0,0"/>
                  </v:shape>
                </v:group>
                <v:group id="Group 5498" o:spid="_x0000_s1095" style="position:absolute;left:1011;top:7;width:15;height:2" coordorigin="101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">
                  <v:shape id="Freeform 5499" o:spid="_x0000_s1096" style="position:absolute;left:101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" path="m,l15,e" filled="f" strokecolor="#333" strokeweight=".26044mm">
                    <v:path arrowok="t" o:connecttype="custom" o:connectlocs="0,0;15,0" o:connectangles="0,0"/>
                  </v:shape>
                </v:group>
                <v:group id="Group 5496" o:spid="_x0000_s1097" style="position:absolute;left:1041;top:7;width:15;height:2" coordorigin="104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">
                  <v:shape id="Freeform 5497" o:spid="_x0000_s1098" style="position:absolute;left:104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" path="m,l15,e" filled="f" strokecolor="#333" strokeweight=".26044mm">
                    <v:path arrowok="t" o:connecttype="custom" o:connectlocs="0,0;15,0" o:connectangles="0,0"/>
                  </v:shape>
                </v:group>
                <v:group id="Group 5494" o:spid="_x0000_s1099" style="position:absolute;left:1071;top:7;width:15;height:2" coordorigin="107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">
                  <v:shape id="Freeform 5495" o:spid="_x0000_s1100" style="position:absolute;left:107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" path="m,l14,e" filled="f" strokecolor="#333" strokeweight=".26044mm">
                    <v:path arrowok="t" o:connecttype="custom" o:connectlocs="0,0;14,0" o:connectangles="0,0"/>
                  </v:shape>
                </v:group>
                <v:group id="Group 5492" o:spid="_x0000_s1101" style="position:absolute;left:1100;top:7;width:15;height:2" coordorigin="110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">
                  <v:shape id="Freeform 5493" o:spid="_x0000_s1102" style="position:absolute;left:110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" path="m,l15,e" filled="f" strokecolor="#333" strokeweight=".26044mm">
                    <v:path arrowok="t" o:connecttype="custom" o:connectlocs="0,0;15,0" o:connectangles="0,0"/>
                  </v:shape>
                </v:group>
                <v:group id="Group 5490" o:spid="_x0000_s1103" style="position:absolute;left:1130;top:7;width:15;height:2" coordorigin="113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hGE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pAmqyX8vglPQK5/AAAA//8DAFBLAQItABQABgAIAAAAIQDb4fbL7gAAAIUBAAATAAAAAAAA&#10;AAAAAAAAAAAAAABbQ29udGVudF9UeXBlc10ueG1sUEsBAi0AFAAGAAgAAAAhAFr0LFu/AAAAFQEA&#10;AAsAAAAAAAAAAAAAAAAAHwEAAF9yZWxzLy5yZWxzUEsBAi0AFAAGAAgAAAAhAGLGEYTHAAAA3QAA&#10;AA8AAAAAAAAAAAAAAAAABwIAAGRycy9kb3ducmV2LnhtbFBLBQYAAAAAAwADALcAAAD7AgAAAAA=&#10;">
                  <v:shape id="Freeform 5491" o:spid="_x0000_s1104" style="position:absolute;left:113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" path="m,l14,e" filled="f" strokecolor="#333" strokeweight=".26044mm">
                    <v:path arrowok="t" o:connecttype="custom" o:connectlocs="0,0;14,0" o:connectangles="0,0"/>
                  </v:shape>
                </v:group>
                <v:group id="Group 5488" o:spid="_x0000_s1105" style="position:absolute;left:1159;top:7;width:15;height:2" coordorigin="115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">
                  <v:shape id="Freeform 5489" o:spid="_x0000_s1106" style="position:absolute;left:115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" path="m,l15,e" filled="f" strokecolor="#333" strokeweight=".26044mm">
                    <v:path arrowok="t" o:connecttype="custom" o:connectlocs="0,0;15,0" o:connectangles="0,0"/>
                  </v:shape>
                </v:group>
                <v:group id="Group 5486" o:spid="_x0000_s1107" style="position:absolute;left:1189;top:7;width:15;height:2" coordorigin="118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">
                  <v:shape id="Freeform 5487" o:spid="_x0000_s1108" style="position:absolute;left:118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" path="m,l14,e" filled="f" strokecolor="#333" strokeweight=".26044mm">
                    <v:path arrowok="t" o:connecttype="custom" o:connectlocs="0,0;14,0" o:connectangles="0,0"/>
                  </v:shape>
                </v:group>
                <v:group id="Group 5484" o:spid="_x0000_s1109" style="position:absolute;left:1218;top:7;width:15;height:2" coordorigin="121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">
                  <v:shape id="Freeform 5485" o:spid="_x0000_s1110" style="position:absolute;left:121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" path="m,l15,e" filled="f" strokecolor="#333" strokeweight=".26044mm">
                    <v:path arrowok="t" o:connecttype="custom" o:connectlocs="0,0;15,0" o:connectangles="0,0"/>
                  </v:shape>
                </v:group>
                <v:group id="Group 5482" o:spid="_x0000_s1111" style="position:absolute;left:1248;top:7;width:15;height:2" coordorigin="124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">
                  <v:shape id="Freeform 5483" o:spid="_x0000_s1112" style="position:absolute;left:124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" path="m,l14,e" filled="f" strokecolor="#333" strokeweight=".26044mm">
                    <v:path arrowok="t" o:connecttype="custom" o:connectlocs="0,0;14,0" o:connectangles="0,0"/>
                  </v:shape>
                </v:group>
                <v:group id="Group 5480" o:spid="_x0000_s1113" style="position:absolute;left:1277;top:7;width:15;height:2" coordorigin="127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">
                  <v:shape id="Freeform 5481" o:spid="_x0000_s1114" style="position:absolute;left:127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" path="m,l15,e" filled="f" strokecolor="#333" strokeweight=".26044mm">
                    <v:path arrowok="t" o:connecttype="custom" o:connectlocs="0,0;15,0" o:connectangles="0,0"/>
                  </v:shape>
                </v:group>
                <v:group id="Group 5478" o:spid="_x0000_s1115" style="position:absolute;left:1307;top:7;width:15;height:2" coordorigin="130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">
                  <v:shape id="Freeform 5479" o:spid="_x0000_s1116" style="position:absolute;left:130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" path="m,l15,e" filled="f" strokecolor="#333" strokeweight=".26044mm">
                    <v:path arrowok="t" o:connecttype="custom" o:connectlocs="0,0;15,0" o:connectangles="0,0"/>
                  </v:shape>
                </v:group>
                <v:group id="Group 5476" o:spid="_x0000_s1117" style="position:absolute;left:1336;top:7;width:15;height:2" coordorigin="133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">
                  <v:shape id="Freeform 5477" o:spid="_x0000_s1118" style="position:absolute;left:133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" path="m,l15,e" filled="f" strokecolor="#333" strokeweight=".26044mm">
                    <v:path arrowok="t" o:connecttype="custom" o:connectlocs="0,0;15,0" o:connectangles="0,0"/>
                  </v:shape>
                </v:group>
                <v:group id="Group 5474" o:spid="_x0000_s1119" style="position:absolute;left:1366;top:7;width:15;height:2" coordorigin="136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">
                  <v:shape id="Freeform 5475" o:spid="_x0000_s1120" style="position:absolute;left:136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" path="m,l15,e" filled="f" strokecolor="#333" strokeweight=".26044mm">
                    <v:path arrowok="t" o:connecttype="custom" o:connectlocs="0,0;15,0" o:connectangles="0,0"/>
                  </v:shape>
                </v:group>
                <v:group id="Group 5472" o:spid="_x0000_s1121" style="position:absolute;left:1395;top:7;width:15;height:2" coordorigin="139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">
                  <v:shape id="Freeform 5473" o:spid="_x0000_s1122" style="position:absolute;left:139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" path="m,l15,e" filled="f" strokecolor="#333" strokeweight=".26044mm">
                    <v:path arrowok="t" o:connecttype="custom" o:connectlocs="0,0;15,0" o:connectangles="0,0"/>
                  </v:shape>
                </v:group>
                <v:group id="Group 5470" o:spid="_x0000_s1123" style="position:absolute;left:1425;top:7;width:15;height:2" coordorigin="142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">
                  <v:shape id="Freeform 5471" o:spid="_x0000_s1124" style="position:absolute;left:142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" path="m,l15,e" filled="f" strokecolor="#333" strokeweight=".26044mm">
                    <v:path arrowok="t" o:connecttype="custom" o:connectlocs="0,0;15,0" o:connectangles="0,0"/>
                  </v:shape>
                </v:group>
                <v:group id="Group 5468" o:spid="_x0000_s1125" style="position:absolute;left:1454;top:7;width:15;height:2" coordorigin="145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">
                  <v:shape id="Freeform 5469" o:spid="_x0000_s1126" style="position:absolute;left:145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" path="m,l15,e" filled="f" strokecolor="#333" strokeweight=".26044mm">
                    <v:path arrowok="t" o:connecttype="custom" o:connectlocs="0,0;15,0" o:connectangles="0,0"/>
                  </v:shape>
                </v:group>
                <v:group id="Group 5466" o:spid="_x0000_s1127" style="position:absolute;left:1484;top:7;width:15;height:2" coordorigin="148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">
                  <v:shape id="Freeform 5467" o:spid="_x0000_s1128" style="position:absolute;left:148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" path="m,l15,e" filled="f" strokecolor="#333" strokeweight=".26044mm">
                    <v:path arrowok="t" o:connecttype="custom" o:connectlocs="0,0;15,0" o:connectangles="0,0"/>
                  </v:shape>
                </v:group>
                <v:group id="Group 5464" o:spid="_x0000_s1129" style="position:absolute;left:1514;top:7;width:15;height:2" coordorigin="151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">
                  <v:shape id="Freeform 5465" o:spid="_x0000_s1130" style="position:absolute;left:151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" path="m,l14,e" filled="f" strokecolor="#333" strokeweight=".26044mm">
                    <v:path arrowok="t" o:connecttype="custom" o:connectlocs="0,0;14,0" o:connectangles="0,0"/>
                  </v:shape>
                </v:group>
                <v:group id="Group 5462" o:spid="_x0000_s1131" style="position:absolute;left:1543;top:7;width:15;height:2" coordorigin="154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">
                  <v:shape id="Freeform 5463" o:spid="_x0000_s1132" style="position:absolute;left:154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" path="m,l15,e" filled="f" strokecolor="#333" strokeweight=".26044mm">
                    <v:path arrowok="t" o:connecttype="custom" o:connectlocs="0,0;15,0" o:connectangles="0,0"/>
                  </v:shape>
                </v:group>
                <v:group id="Group 5460" o:spid="_x0000_s1133" style="position:absolute;left:1573;top:7;width:15;height:2" coordorigin="157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">
                  <v:shape id="Freeform 5461" o:spid="_x0000_s1134" style="position:absolute;left:157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" path="m,l14,e" filled="f" strokecolor="#333" strokeweight=".26044mm">
                    <v:path arrowok="t" o:connecttype="custom" o:connectlocs="0,0;14,0" o:connectangles="0,0"/>
                  </v:shape>
                </v:group>
                <v:group id="Group 5458" o:spid="_x0000_s1135" style="position:absolute;left:1602;top:7;width:15;height:2" coordorigin="160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">
                  <v:shape id="Freeform 5459" o:spid="_x0000_s1136" style="position:absolute;left:160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" path="m,l15,e" filled="f" strokecolor="#333" strokeweight=".26044mm">
                    <v:path arrowok="t" o:connecttype="custom" o:connectlocs="0,0;15,0" o:connectangles="0,0"/>
                  </v:shape>
                </v:group>
                <v:group id="Group 5456" o:spid="_x0000_s1137" style="position:absolute;left:1632;top:7;width:15;height:2" coordorigin="163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">
                  <v:shape id="Freeform 5457" o:spid="_x0000_s1138" style="position:absolute;left:163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" path="m,l14,e" filled="f" strokecolor="#333" strokeweight=".26044mm">
                    <v:path arrowok="t" o:connecttype="custom" o:connectlocs="0,0;14,0" o:connectangles="0,0"/>
                  </v:shape>
                </v:group>
                <v:group id="Group 5454" o:spid="_x0000_s1139" style="position:absolute;left:1661;top:7;width:15;height:2" coordorigin="166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">
                  <v:shape id="Freeform 5455" o:spid="_x0000_s1140" style="position:absolute;left:166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" path="m,l15,e" filled="f" strokecolor="#333" strokeweight=".26044mm">
                    <v:path arrowok="t" o:connecttype="custom" o:connectlocs="0,0;15,0" o:connectangles="0,0"/>
                  </v:shape>
                </v:group>
                <v:group id="Group 5452" o:spid="_x0000_s1141" style="position:absolute;left:1691;top:7;width:15;height:2" coordorigin="169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">
                  <v:shape id="Freeform 5453" o:spid="_x0000_s1142" style="position:absolute;left:169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" path="m,l14,e" filled="f" strokecolor="#333" strokeweight=".26044mm">
                    <v:path arrowok="t" o:connecttype="custom" o:connectlocs="0,0;14,0" o:connectangles="0,0"/>
                  </v:shape>
                </v:group>
                <v:group id="Group 5450" o:spid="_x0000_s1143" style="position:absolute;left:1720;top:7;width:15;height:2" coordorigin="172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">
                  <v:shape id="Freeform 5451" o:spid="_x0000_s1144" style="position:absolute;left:172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" path="m,l15,e" filled="f" strokecolor="#333" strokeweight=".26044mm">
                    <v:path arrowok="t" o:connecttype="custom" o:connectlocs="0,0;15,0" o:connectangles="0,0"/>
                  </v:shape>
                </v:group>
                <v:group id="Group 5448" o:spid="_x0000_s1145" style="position:absolute;left:1750;top:7;width:15;height:2" coordorigin="175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">
                  <v:shape id="Freeform 5449" o:spid="_x0000_s1146" style="position:absolute;left:175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" path="m,l15,e" filled="f" strokecolor="#333" strokeweight=".26044mm">
                    <v:path arrowok="t" o:connecttype="custom" o:connectlocs="0,0;15,0" o:connectangles="0,0"/>
                  </v:shape>
                </v:group>
                <v:group id="Group 5446" o:spid="_x0000_s1147" style="position:absolute;left:1779;top:7;width:15;height:2" coordorigin="177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inB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6OpvB8E56AXDwAAAD//wMAUEsBAi0AFAAGAAgAAAAhANvh9svuAAAAhQEAABMAAAAAAAAA&#10;AAAAAAAAAAAAAFtDb250ZW50X1R5cGVzXS54bWxQSwECLQAUAAYACAAAACEAWvQsW78AAAAVAQAA&#10;CwAAAAAAAAAAAAAAAAAfAQAAX3JlbHMvLnJlbHNQSwECLQAUAAYACAAAACEA4L4pwcYAAADdAAAA&#10;DwAAAAAAAAAAAAAAAAAHAgAAZHJzL2Rvd25yZXYueG1sUEsFBgAAAAADAAMAtwAAAPoCAAAAAA==&#10;">
                  <v:shape id="Freeform 5447" o:spid="_x0000_s1148" style="position:absolute;left:177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" path="m,l15,e" filled="f" strokecolor="#333" strokeweight=".26044mm">
                    <v:path arrowok="t" o:connecttype="custom" o:connectlocs="0,0;15,0" o:connectangles="0,0"/>
                  </v:shape>
                </v:group>
                <v:group id="Group 5444" o:spid="_x0000_s1149" style="position:absolute;left:1809;top:7;width:15;height:2" coordorigin="180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">
                  <v:shape id="Freeform 5445" o:spid="_x0000_s1150" style="position:absolute;left:180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" path="m,l15,e" filled="f" strokecolor="#333" strokeweight=".26044mm">
                    <v:path arrowok="t" o:connecttype="custom" o:connectlocs="0,0;15,0" o:connectangles="0,0"/>
                  </v:shape>
                </v:group>
                <v:group id="Group 5442" o:spid="_x0000_s1151" style="position:absolute;left:1838;top:7;width:15;height:2" coordorigin="183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WdT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gXLwn8vglPQK5/AAAA//8DAFBLAQItABQABgAIAAAAIQDb4fbL7gAAAIUBAAATAAAAAAAA&#10;AAAAAAAAAAAAAABbQ29udGVudF9UeXBlc10ueG1sUEsBAi0AFAAGAAgAAAAhAFr0LFu/AAAAFQEA&#10;AAsAAAAAAAAAAAAAAAAAHwEAAF9yZWxzLy5yZWxzUEsBAi0AFAAGAAgAAAAhAFgdZ1PHAAAA3QAA&#10;AA8AAAAAAAAAAAAAAAAABwIAAGRycy9kb3ducmV2LnhtbFBLBQYAAAAAAwADALcAAAD7AgAAAAA=&#10;">
                  <v:shape id="Freeform 5443" o:spid="_x0000_s1152" style="position:absolute;left:183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" path="m,l15,e" filled="f" strokecolor="#333" strokeweight=".26044mm">
                    <v:path arrowok="t" o:connecttype="custom" o:connectlocs="0,0;15,0" o:connectangles="0,0"/>
                  </v:shape>
                </v:group>
                <v:group id="Group 5440" o:spid="_x0000_s1153" style="position:absolute;left:1868;top:7;width:15;height:2" coordorigin="186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1y/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Icj+D1JjwBuXgCAAD//wMAUEsBAi0AFAAGAAgAAAAhANvh9svuAAAAhQEAABMAAAAAAAAA&#10;AAAAAAAAAAAAAFtDb250ZW50X1R5cGVzXS54bWxQSwECLQAUAAYACAAAACEAWvQsW78AAAAVAQAA&#10;CwAAAAAAAAAAAAAAAAAfAQAAX3JlbHMvLnJlbHNQSwECLQAUAAYACAAAACEAx4Ncv8YAAADdAAAA&#10;DwAAAAAAAAAAAAAAAAAHAgAAZHJzL2Rvd25yZXYueG1sUEsFBgAAAAADAAMAtwAAAPoCAAAAAA==&#10;">
                  <v:shape id="Freeform 5441" o:spid="_x0000_s1154" style="position:absolute;left:186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" path="m,l15,e" filled="f" strokecolor="#333" strokeweight=".26044mm">
                    <v:path arrowok="t" o:connecttype="custom" o:connectlocs="0,0;15,0" o:connectangles="0,0"/>
                  </v:shape>
                </v:group>
                <v:group id="Group 5438" o:spid="_x0000_s1155" style="position:absolute;left:1897;top:7;width:15;height:2" coordorigin="189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">
                  <v:shape id="Freeform 5439" o:spid="_x0000_s1156" style="position:absolute;left:189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" path="m,l15,e" filled="f" strokecolor="#333" strokeweight=".26044mm">
                    <v:path arrowok="t" o:connecttype="custom" o:connectlocs="0,0;15,0" o:connectangles="0,0"/>
                  </v:shape>
                </v:group>
                <v:group id="Group 5436" o:spid="_x0000_s1157" style="position:absolute;left:1927;top:7;width:15;height:2" coordorigin="192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">
                  <v:shape id="Freeform 5437" o:spid="_x0000_s1158" style="position:absolute;left:192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" path="m,l15,e" filled="f" strokecolor="#333" strokeweight=".26044mm">
                    <v:path arrowok="t" o:connecttype="custom" o:connectlocs="0,0;15,0" o:connectangles="0,0"/>
                  </v:shape>
                </v:group>
                <v:group id="Group 5434" o:spid="_x0000_s1159" style="position:absolute;left:1956;top:7;width:15;height:2" coordorigin="195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">
                  <v:shape id="Freeform 5435" o:spid="_x0000_s1160" style="position:absolute;left:195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" path="m,l15,e" filled="f" strokecolor="#333" strokeweight=".26044mm">
                    <v:path arrowok="t" o:connecttype="custom" o:connectlocs="0,0;15,0" o:connectangles="0,0"/>
                  </v:shape>
                </v:group>
                <v:group id="Group 5432" o:spid="_x0000_s1161" style="position:absolute;left:1986;top:7;width:15;height:2" coordorigin="198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">
                  <v:shape id="Freeform 5433" o:spid="_x0000_s1162" style="position:absolute;left:198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" path="m,l15,e" filled="f" strokecolor="#333" strokeweight=".26044mm">
                    <v:path arrowok="t" o:connecttype="custom" o:connectlocs="0,0;15,0" o:connectangles="0,0"/>
                  </v:shape>
                </v:group>
                <v:group id="Group 5430" o:spid="_x0000_s1163" style="position:absolute;left:2016;top:7;width:15;height:2" coordorigin="201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">
                  <v:shape id="Freeform 5431" o:spid="_x0000_s1164" style="position:absolute;left:201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" path="m,l14,e" filled="f" strokecolor="#333" strokeweight=".26044mm">
                    <v:path arrowok="t" o:connecttype="custom" o:connectlocs="0,0;14,0" o:connectangles="0,0"/>
                  </v:shape>
                </v:group>
                <v:group id="Group 5428" o:spid="_x0000_s1165" style="position:absolute;left:2045;top:7;width:15;height:2" coordorigin="204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">
                  <v:shape id="Freeform 5429" o:spid="_x0000_s1166" style="position:absolute;left:204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" path="m,l15,e" filled="f" strokecolor="#333" strokeweight=".26044mm">
                    <v:path arrowok="t" o:connecttype="custom" o:connectlocs="0,0;15,0" o:connectangles="0,0"/>
                  </v:shape>
                </v:group>
                <v:group id="Group 5426" o:spid="_x0000_s1167" style="position:absolute;left:2075;top:7;width:15;height:2" coordorigin="207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">
                  <v:shape id="Freeform 5427" o:spid="_x0000_s1168" style="position:absolute;left:207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" path="m,l14,e" filled="f" strokecolor="#333" strokeweight=".26044mm">
                    <v:path arrowok="t" o:connecttype="custom" o:connectlocs="0,0;14,0" o:connectangles="0,0"/>
                  </v:shape>
                </v:group>
                <v:group id="Group 5424" o:spid="_x0000_s1169" style="position:absolute;left:2104;top:7;width:15;height:2" coordorigin="210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">
                  <v:shape id="Freeform 5425" o:spid="_x0000_s1170" style="position:absolute;left:210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" path="m,l15,e" filled="f" strokecolor="#333" strokeweight=".26044mm">
                    <v:path arrowok="t" o:connecttype="custom" o:connectlocs="0,0;15,0" o:connectangles="0,0"/>
                  </v:shape>
                </v:group>
                <v:group id="Group 5422" o:spid="_x0000_s1171" style="position:absolute;left:2134;top:7;width:15;height:2" coordorigin="213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">
                  <v:shape id="Freeform 5423" o:spid="_x0000_s1172" style="position:absolute;left:213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" path="m,l14,e" filled="f" strokecolor="#333" strokeweight=".26044mm">
                    <v:path arrowok="t" o:connecttype="custom" o:connectlocs="0,0;14,0" o:connectangles="0,0"/>
                  </v:shape>
                </v:group>
                <v:group id="Group 5420" o:spid="_x0000_s1173" style="position:absolute;left:2163;top:7;width:15;height:2" coordorigin="216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">
                  <v:shape id="Freeform 5421" o:spid="_x0000_s1174" style="position:absolute;left:216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" path="m,l15,e" filled="f" strokecolor="#333" strokeweight=".26044mm">
                    <v:path arrowok="t" o:connecttype="custom" o:connectlocs="0,0;15,0" o:connectangles="0,0"/>
                  </v:shape>
                </v:group>
                <v:group id="Group 5418" o:spid="_x0000_s1175" style="position:absolute;left:2193;top:7;width:15;height:2" coordorigin="219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">
                  <v:shape id="Freeform 5419" o:spid="_x0000_s1176" style="position:absolute;left:219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" path="m,l15,e" filled="f" strokecolor="#333" strokeweight=".26044mm">
                    <v:path arrowok="t" o:connecttype="custom" o:connectlocs="0,0;15,0" o:connectangles="0,0"/>
                  </v:shape>
                </v:group>
                <v:group id="Group 5416" o:spid="_x0000_s1177" style="position:absolute;left:2222;top:7;width:15;height:2" coordorigin="222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">
                  <v:shape id="Freeform 5417" o:spid="_x0000_s1178" style="position:absolute;left:222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" path="m,l15,e" filled="f" strokecolor="#333" strokeweight=".26044mm">
                    <v:path arrowok="t" o:connecttype="custom" o:connectlocs="0,0;15,0" o:connectangles="0,0"/>
                  </v:shape>
                </v:group>
                <v:group id="Group 5414" o:spid="_x0000_s1179" style="position:absolute;left:2252;top:7;width:15;height:2" coordorigin="225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">
                  <v:shape id="Freeform 5415" o:spid="_x0000_s1180" style="position:absolute;left:225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" path="m,l15,e" filled="f" strokecolor="#333" strokeweight=".26044mm">
                    <v:path arrowok="t" o:connecttype="custom" o:connectlocs="0,0;15,0" o:connectangles="0,0"/>
                  </v:shape>
                </v:group>
                <v:group id="Group 5412" o:spid="_x0000_s1181" style="position:absolute;left:2281;top:7;width:15;height:2" coordorigin="228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">
                  <v:shape id="Freeform 5413" o:spid="_x0000_s1182" style="position:absolute;left:228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" path="m,l15,e" filled="f" strokecolor="#333" strokeweight=".26044mm">
                    <v:path arrowok="t" o:connecttype="custom" o:connectlocs="0,0;15,0" o:connectangles="0,0"/>
                  </v:shape>
                </v:group>
                <v:group id="Group 5410" o:spid="_x0000_s1183" style="position:absolute;left:2311;top:7;width:15;height:2" coordorigin="231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5YC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5OR/B8E56AXDwAAAD//wMAUEsBAi0AFAAGAAgAAAAhANvh9svuAAAAhQEAABMAAAAAAAAA&#10;AAAAAAAAAAAAAFtDb250ZW50X1R5cGVzXS54bWxQSwECLQAUAAYACAAAACEAWvQsW78AAAAVAQAA&#10;CwAAAAAAAAAAAAAAAAAfAQAAX3JlbHMvLnJlbHNQSwECLQAUAAYACAAAACEACe+WAsYAAADdAAAA&#10;DwAAAAAAAAAAAAAAAAAHAgAAZHJzL2Rvd25yZXYueG1sUEsFBgAAAAADAAMAtwAAAPoCAAAAAA==&#10;">
                  <v:shape id="Freeform 5411" o:spid="_x0000_s1184" style="position:absolute;left:231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" path="m,l15,e" filled="f" strokecolor="#333" strokeweight=".26044mm">
                    <v:path arrowok="t" o:connecttype="custom" o:connectlocs="0,0;15,0" o:connectangles="0,0"/>
                  </v:shape>
                </v:group>
                <v:group id="Group 5408" o:spid="_x0000_s1185" style="position:absolute;left:2340;top:7;width:15;height:2" coordorigin="234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">
                  <v:shape id="Freeform 5409" o:spid="_x0000_s1186" style="position:absolute;left:234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" path="m,l15,e" filled="f" strokecolor="#333" strokeweight=".26044mm">
                    <v:path arrowok="t" o:connecttype="custom" o:connectlocs="0,0;15,0" o:connectangles="0,0"/>
                  </v:shape>
                </v:group>
                <v:group id="Group 5406" o:spid="_x0000_s1187" style="position:absolute;left:2370;top:7;width:15;height:2" coordorigin="237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">
                  <v:shape id="Freeform 5407" o:spid="_x0000_s1188" style="position:absolute;left:237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" path="m,l15,e" filled="f" strokecolor="#333" strokeweight=".26044mm">
                    <v:path arrowok="t" o:connecttype="custom" o:connectlocs="0,0;15,0" o:connectangles="0,0"/>
                  </v:shape>
                </v:group>
                <v:group id="Group 5404" o:spid="_x0000_s1189" style="position:absolute;left:2399;top:7;width:15;height:2" coordorigin="239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">
                  <v:shape id="Freeform 5405" o:spid="_x0000_s1190" style="position:absolute;left:239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" path="m,l15,e" filled="f" strokecolor="#333" strokeweight=".26044mm">
                    <v:path arrowok="t" o:connecttype="custom" o:connectlocs="0,0;15,0" o:connectangles="0,0"/>
                  </v:shape>
                </v:group>
                <v:group id="Group 5402" o:spid="_x0000_s1191" style="position:absolute;left:2429;top:7;width:15;height:2" coordorigin="242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">
                  <v:shape id="Freeform 5403" o:spid="_x0000_s1192" style="position:absolute;left:242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" path="m,l15,e" filled="f" strokecolor="#333" strokeweight=".26044mm">
                    <v:path arrowok="t" o:connecttype="custom" o:connectlocs="0,0;15,0" o:connectangles="0,0"/>
                  </v:shape>
                </v:group>
                <v:group id="Group 5400" o:spid="_x0000_s1193" style="position:absolute;left:2459;top:7;width:15;height:2" coordorigin="245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">
                  <v:shape id="Freeform 5401" o:spid="_x0000_s1194" style="position:absolute;left:245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" path="m,l14,e" filled="f" strokecolor="#333" strokeweight=".26044mm">
                    <v:path arrowok="t" o:connecttype="custom" o:connectlocs="0,0;14,0" o:connectangles="0,0"/>
                  </v:shape>
                </v:group>
                <v:group id="Group 5398" o:spid="_x0000_s1195" style="position:absolute;left:2488;top:7;width:15;height:2" coordorigin="248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">
                  <v:shape id="Freeform 5399" o:spid="_x0000_s1196" style="position:absolute;left:248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" path="m,l15,e" filled="f" strokecolor="#333" strokeweight=".26044mm">
                    <v:path arrowok="t" o:connecttype="custom" o:connectlocs="0,0;15,0" o:connectangles="0,0"/>
                  </v:shape>
                </v:group>
                <v:group id="Group 5396" o:spid="_x0000_s1197" style="position:absolute;left:2518;top:7;width:15;height:2" coordorigin="251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">
                  <v:shape id="Freeform 5397" o:spid="_x0000_s1198" style="position:absolute;left:251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" path="m,l14,e" filled="f" strokecolor="#333" strokeweight=".26044mm">
                    <v:path arrowok="t" o:connecttype="custom" o:connectlocs="0,0;14,0" o:connectangles="0,0"/>
                  </v:shape>
                </v:group>
                <v:group id="Group 5394" o:spid="_x0000_s1199" style="position:absolute;left:2547;top:7;width:15;height:2" coordorigin="254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">
                  <v:shape id="Freeform 5395" o:spid="_x0000_s1200" style="position:absolute;left:254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" path="m,l15,e" filled="f" strokecolor="#333" strokeweight=".26044mm">
                    <v:path arrowok="t" o:connecttype="custom" o:connectlocs="0,0;15,0" o:connectangles="0,0"/>
                  </v:shape>
                </v:group>
                <v:group id="Group 5392" o:spid="_x0000_s1201" style="position:absolute;left:2577;top:7;width:15;height:2" coordorigin="257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">
                  <v:shape id="Freeform 5393" o:spid="_x0000_s1202" style="position:absolute;left:257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" path="m,l14,e" filled="f" strokecolor="#333" strokeweight=".26044mm">
                    <v:path arrowok="t" o:connecttype="custom" o:connectlocs="0,0;14,0" o:connectangles="0,0"/>
                  </v:shape>
                </v:group>
                <v:group id="Group 5390" o:spid="_x0000_s1203" style="position:absolute;left:2606;top:7;width:15;height:2" coordorigin="260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">
                  <v:shape id="Freeform 5391" o:spid="_x0000_s1204" style="position:absolute;left:260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" path="m,l15,e" filled="f" strokecolor="#333" strokeweight=".26044mm">
                    <v:path arrowok="t" o:connecttype="custom" o:connectlocs="0,0;15,0" o:connectangles="0,0"/>
                  </v:shape>
                </v:group>
                <v:group id="Group 5388" o:spid="_x0000_s1205" style="position:absolute;left:2636;top:7;width:15;height:2" coordorigin="263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">
                  <v:shape id="Freeform 5389" o:spid="_x0000_s1206" style="position:absolute;left:263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" path="m,l14,e" filled="f" strokecolor="#333" strokeweight=".26044mm">
                    <v:path arrowok="t" o:connecttype="custom" o:connectlocs="0,0;14,0" o:connectangles="0,0"/>
                  </v:shape>
                </v:group>
                <v:group id="Group 5386" o:spid="_x0000_s1207" style="position:absolute;left:2665;top:7;width:15;height:2" coordorigin="266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">
                  <v:shape id="Freeform 5387" o:spid="_x0000_s1208" style="position:absolute;left:266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" path="m,l15,e" filled="f" strokecolor="#333" strokeweight=".26044mm">
                    <v:path arrowok="t" o:connecttype="custom" o:connectlocs="0,0;15,0" o:connectangles="0,0"/>
                  </v:shape>
                </v:group>
                <v:group id="Group 5384" o:spid="_x0000_s1209" style="position:absolute;left:2695;top:7;width:15;height:2" coordorigin="269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">
                  <v:shape id="Freeform 5385" o:spid="_x0000_s1210" style="position:absolute;left:269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" path="m,l15,e" filled="f" strokecolor="#333" strokeweight=".26044mm">
                    <v:path arrowok="t" o:connecttype="custom" o:connectlocs="0,0;15,0" o:connectangles="0,0"/>
                  </v:shape>
                </v:group>
                <v:group id="Group 5382" o:spid="_x0000_s1211" style="position:absolute;left:2724;top:7;width:15;height:2" coordorigin="272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">
                  <v:shape id="Freeform 5383" o:spid="_x0000_s1212" style="position:absolute;left:272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" path="m,l15,e" filled="f" strokecolor="#333" strokeweight=".26044mm">
                    <v:path arrowok="t" o:connecttype="custom" o:connectlocs="0,0;15,0" o:connectangles="0,0"/>
                  </v:shape>
                </v:group>
                <v:group id="Group 5380" o:spid="_x0000_s1213" style="position:absolute;left:2754;top:7;width:15;height:2" coordorigin="275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">
                  <v:shape id="Freeform 5381" o:spid="_x0000_s1214" style="position:absolute;left:275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" path="m,l15,e" filled="f" strokecolor="#333" strokeweight=".26044mm">
                    <v:path arrowok="t" o:connecttype="custom" o:connectlocs="0,0;15,0" o:connectangles="0,0"/>
                  </v:shape>
                </v:group>
                <v:group id="Group 5378" o:spid="_x0000_s1215" style="position:absolute;left:2783;top:7;width:15;height:2" coordorigin="278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">
                  <v:shape id="Freeform 5379" o:spid="_x0000_s1216" style="position:absolute;left:278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" path="m,l15,e" filled="f" strokecolor="#333" strokeweight=".26044mm">
                    <v:path arrowok="t" o:connecttype="custom" o:connectlocs="0,0;15,0" o:connectangles="0,0"/>
                  </v:shape>
                </v:group>
                <v:group id="Group 5376" o:spid="_x0000_s1217" style="position:absolute;left:2813;top:7;width:15;height:2" coordorigin="281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">
                  <v:shape id="Freeform 5377" o:spid="_x0000_s1218" style="position:absolute;left:281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" path="m,l15,e" filled="f" strokecolor="#333" strokeweight=".26044mm">
                    <v:path arrowok="t" o:connecttype="custom" o:connectlocs="0,0;15,0" o:connectangles="0,0"/>
                  </v:shape>
                </v:group>
                <v:group id="Group 5374" o:spid="_x0000_s1219" style="position:absolute;left:2842;top:7;width:15;height:2" coordorigin="284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N0I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pAu4xX8vglPQK5/AAAA//8DAFBLAQItABQABgAIAAAAIQDb4fbL7gAAAIUBAAATAAAAAAAA&#10;AAAAAAAAAAAAAABbQ29udGVudF9UeXBlc10ueG1sUEsBAi0AFAAGAAgAAAAhAFr0LFu/AAAAFQEA&#10;AAsAAAAAAAAAAAAAAAAAHwEAAF9yZWxzLy5yZWxzUEsBAi0AFAAGAAgAAAAhAEbg3QjHAAAA3QAA&#10;AA8AAAAAAAAAAAAAAAAABwIAAGRycy9kb3ducmV2LnhtbFBLBQYAAAAAAwADALcAAAD7AgAAAAA=&#10;">
                  <v:shape id="Freeform 5375" o:spid="_x0000_s1220" style="position:absolute;left:284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" path="m,l15,e" filled="f" strokecolor="#333" strokeweight=".26044mm">
                    <v:path arrowok="t" o:connecttype="custom" o:connectlocs="0,0;15,0" o:connectangles="0,0"/>
                  </v:shape>
                </v:group>
                <v:group id="Group 5372" o:spid="_x0000_s1221" style="position:absolute;left:2872;top:7;width:15;height:2" coordorigin="287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">
                  <v:shape id="Freeform 5373" o:spid="_x0000_s1222" style="position:absolute;left:287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" path="m,l15,e" filled="f" strokecolor="#333" strokeweight=".26044mm">
                    <v:path arrowok="t" o:connecttype="custom" o:connectlocs="0,0;15,0" o:connectangles="0,0"/>
                  </v:shape>
                </v:group>
                <v:group id="Group 5370" o:spid="_x0000_s1223" style="position:absolute;left:2902;top:7;width:15;height:2" coordorigin="290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">
                  <v:shape id="Freeform 5371" o:spid="_x0000_s1224" style="position:absolute;left:290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" path="m,l14,e" filled="f" strokecolor="#333" strokeweight=".26044mm">
                    <v:path arrowok="t" o:connecttype="custom" o:connectlocs="0,0;14,0" o:connectangles="0,0"/>
                  </v:shape>
                </v:group>
                <v:group id="Group 5368" o:spid="_x0000_s1225" style="position:absolute;left:2931;top:7;width:15;height:2" coordorigin="293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">
                  <v:shape id="Freeform 5369" o:spid="_x0000_s1226" style="position:absolute;left:293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" path="m,l15,e" filled="f" strokecolor="#333" strokeweight=".26044mm">
                    <v:path arrowok="t" o:connecttype="custom" o:connectlocs="0,0;15,0" o:connectangles="0,0"/>
                  </v:shape>
                </v:group>
                <v:group id="Group 5366" o:spid="_x0000_s1227" style="position:absolute;left:2961;top:7;width:15;height:2" coordorigin="296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">
                  <v:shape id="Freeform 5367" o:spid="_x0000_s1228" style="position:absolute;left:296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" path="m,l14,e" filled="f" strokecolor="#333" strokeweight=".26044mm">
                    <v:path arrowok="t" o:connecttype="custom" o:connectlocs="0,0;14,0" o:connectangles="0,0"/>
                  </v:shape>
                </v:group>
                <v:group id="Group 5364" o:spid="_x0000_s1229" style="position:absolute;left:2990;top:7;width:15;height:2" coordorigin="299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UvV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pAukxX8vglPQK5/AAAA//8DAFBLAQItABQABgAIAAAAIQDb4fbL7gAAAIUBAAATAAAAAAAA&#10;AAAAAAAAAAAAAABbQ29udGVudF9UeXBlc10ueG1sUEsBAi0AFAAGAAgAAAAhAFr0LFu/AAAAFQEA&#10;AAsAAAAAAAAAAAAAAAAAHwEAAF9yZWxzLy5yZWxzUEsBAi0AFAAGAAgAAAAhAMM5S9XHAAAA3QAA&#10;AA8AAAAAAAAAAAAAAAAABwIAAGRycy9kb3ducmV2LnhtbFBLBQYAAAAAAwADALcAAAD7AgAAAAA=&#10;">
                  <v:shape id="Freeform 5365" o:spid="_x0000_s1230" style="position:absolute;left:299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" path="m,l15,e" filled="f" strokecolor="#333" strokeweight=".26044mm">
                    <v:path arrowok="t" o:connecttype="custom" o:connectlocs="0,0;15,0" o:connectangles="0,0"/>
                  </v:shape>
                </v:group>
                <v:group id="Group 5362" o:spid="_x0000_s1231" style="position:absolute;left:3020;top:7;width:15;height:2" coordorigin="302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">
                  <v:shape id="Freeform 5363" o:spid="_x0000_s1232" style="position:absolute;left:302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" path="m,l14,e" filled="f" strokecolor="#333" strokeweight=".26044mm">
                    <v:path arrowok="t" o:connecttype="custom" o:connectlocs="0,0;14,0" o:connectangles="0,0"/>
                  </v:shape>
                </v:group>
                <v:group id="Group 5360" o:spid="_x0000_s1233" style="position:absolute;left:3049;top:7;width:15;height:2" coordorigin="304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">
                  <v:shape id="Freeform 5361" o:spid="_x0000_s1234" style="position:absolute;left:304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" path="m,l15,e" filled="f" strokecolor="#333" strokeweight=".26044mm">
                    <v:path arrowok="t" o:connecttype="custom" o:connectlocs="0,0;15,0" o:connectangles="0,0"/>
                  </v:shape>
                </v:group>
                <v:group id="Group 5358" o:spid="_x0000_s1235" style="position:absolute;left:3079;top:7;width:15;height:2" coordorigin="307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">
                  <v:shape id="Freeform 5359" o:spid="_x0000_s1236" style="position:absolute;left:307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" path="m,l14,e" filled="f" strokecolor="#333" strokeweight=".26044mm">
                    <v:path arrowok="t" o:connecttype="custom" o:connectlocs="0,0;14,0" o:connectangles="0,0"/>
                  </v:shape>
                </v:group>
                <v:group id="Group 5356" o:spid="_x0000_s1237" style="position:absolute;left:3108;top:7;width:15;height:2" coordorigin="310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rCB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4Np/B8E56AXDwAAAD//wMAUEsBAi0AFAAGAAgAAAAhANvh9svuAAAAhQEAABMAAAAAAAAA&#10;AAAAAAAAAAAAAFtDb250ZW50X1R5cGVzXS54bWxQSwECLQAUAAYACAAAACEAWvQsW78AAAAVAQAA&#10;CwAAAAAAAAAAAAAAAAAfAQAAX3JlbHMvLnJlbHNQSwECLQAUAAYACAAAACEAE4awgcYAAADdAAAA&#10;DwAAAAAAAAAAAAAAAAAHAgAAZHJzL2Rvd25yZXYueG1sUEsFBgAAAAADAAMAtwAAAPoCAAAAAA==&#10;">
                  <v:shape id="Freeform 5357" o:spid="_x0000_s1238" style="position:absolute;left:310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" path="m,l15,e" filled="f" strokecolor="#333" strokeweight=".26044mm">
                    <v:path arrowok="t" o:connecttype="custom" o:connectlocs="0,0;15,0" o:connectangles="0,0"/>
                  </v:shape>
                </v:group>
                <v:group id="Group 5354" o:spid="_x0000_s1239" style="position:absolute;left:3138;top:7;width:15;height:2" coordorigin="313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">
                  <v:shape id="Freeform 5355" o:spid="_x0000_s1240" style="position:absolute;left:313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" path="m,l15,e" filled="f" strokecolor="#333" strokeweight=".26044mm">
                    <v:path arrowok="t" o:connecttype="custom" o:connectlocs="0,0;15,0" o:connectangles="0,0"/>
                  </v:shape>
                </v:group>
                <v:group id="Group 5352" o:spid="_x0000_s1241" style="position:absolute;left:3167;top:7;width:15;height:2" coordorigin="316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">
                  <v:shape id="Freeform 5353" o:spid="_x0000_s1242" style="position:absolute;left:316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" path="m,l15,e" filled="f" strokecolor="#333" strokeweight=".26044mm">
                    <v:path arrowok="t" o:connecttype="custom" o:connectlocs="0,0;15,0" o:connectangles="0,0"/>
                  </v:shape>
                </v:group>
                <v:group id="Group 5350" o:spid="_x0000_s1243" style="position:absolute;left:3197;top:7;width:15;height:2" coordorigin="319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">
                  <v:shape id="Freeform 5351" o:spid="_x0000_s1244" style="position:absolute;left:319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" path="m,l15,e" filled="f" strokecolor="#333" strokeweight=".26044mm">
                    <v:path arrowok="t" o:connecttype="custom" o:connectlocs="0,0;15,0" o:connectangles="0,0"/>
                  </v:shape>
                </v:group>
                <v:group id="Group 5348" o:spid="_x0000_s1245" style="position:absolute;left:3226;top:7;width:15;height:2" coordorigin="322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">
                  <v:shape id="Freeform 5349" o:spid="_x0000_s1246" style="position:absolute;left:322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" path="m,l15,e" filled="f" strokecolor="#333" strokeweight=".26044mm">
                    <v:path arrowok="t" o:connecttype="custom" o:connectlocs="0,0;15,0" o:connectangles="0,0"/>
                  </v:shape>
                </v:group>
                <v:group id="Group 5346" o:spid="_x0000_s1247" style="position:absolute;left:3256;top:7;width:15;height:2" coordorigin="325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">
                  <v:shape id="Freeform 5347" o:spid="_x0000_s1248" style="position:absolute;left:325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" path="m,l15,e" filled="f" strokecolor="#333" strokeweight=".26044mm">
                    <v:path arrowok="t" o:connecttype="custom" o:connectlocs="0,0;15,0" o:connectangles="0,0"/>
                  </v:shape>
                </v:group>
                <v:group id="Group 5344" o:spid="_x0000_s1249" style="position:absolute;left:3285;top:7;width:15;height:2" coordorigin="328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">
                  <v:shape id="Freeform 5345" o:spid="_x0000_s1250" style="position:absolute;left:328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" path="m,l15,e" filled="f" strokecolor="#333" strokeweight=".26044mm">
                    <v:path arrowok="t" o:connecttype="custom" o:connectlocs="0,0;15,0" o:connectangles="0,0"/>
                  </v:shape>
                </v:group>
                <v:group id="Group 5342" o:spid="_x0000_s1251" style="position:absolute;left:3315;top:7;width:15;height:2" coordorigin="331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">
                  <v:shape id="Freeform 5343" o:spid="_x0000_s1252" style="position:absolute;left:331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" path="m,l15,e" filled="f" strokecolor="#333" strokeweight=".26044mm">
                    <v:path arrowok="t" o:connecttype="custom" o:connectlocs="0,0;15,0" o:connectangles="0,0"/>
                  </v:shape>
                </v:group>
                <v:group id="Group 5340" o:spid="_x0000_s1253" style="position:absolute;left:3344;top:7;width:15;height:2" coordorigin="334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">
                  <v:shape id="Freeform 5341" o:spid="_x0000_s1254" style="position:absolute;left:334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" path="m,l15,e" filled="f" strokecolor="#333" strokeweight=".26044mm">
                    <v:path arrowok="t" o:connecttype="custom" o:connectlocs="0,0;15,0" o:connectangles="0,0"/>
                  </v:shape>
                </v:group>
                <v:group id="Group 5338" o:spid="_x0000_s1255" style="position:absolute;left:3374;top:7;width:15;height:2" coordorigin="337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">
                  <v:shape id="Freeform 5339" o:spid="_x0000_s1256" style="position:absolute;left:337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" path="m,l15,e" filled="f" strokecolor="#333" strokeweight=".26044mm">
                    <v:path arrowok="t" o:connecttype="custom" o:connectlocs="0,0;15,0" o:connectangles="0,0"/>
                  </v:shape>
                </v:group>
                <v:group id="Group 5336" o:spid="_x0000_s1257" style="position:absolute;left:3404;top:7;width:15;height:2" coordorigin="340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">
                  <v:shape id="Freeform 5337" o:spid="_x0000_s1258" style="position:absolute;left:340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" path="m,l14,e" filled="f" strokecolor="#333" strokeweight=".26044mm">
                    <v:path arrowok="t" o:connecttype="custom" o:connectlocs="0,0;14,0" o:connectangles="0,0"/>
                  </v:shape>
                </v:group>
                <v:group id="Group 5334" o:spid="_x0000_s1259" style="position:absolute;left:3433;top:7;width:15;height:2" coordorigin="343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">
                  <v:shape id="Freeform 5335" o:spid="_x0000_s1260" style="position:absolute;left:343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" path="m,l15,e" filled="f" strokecolor="#333" strokeweight=".26044mm">
                    <v:path arrowok="t" o:connecttype="custom" o:connectlocs="0,0;15,0" o:connectangles="0,0"/>
                  </v:shape>
                </v:group>
                <v:group id="Group 5332" o:spid="_x0000_s1261" style="position:absolute;left:3463;top:7;width:15;height:2" coordorigin="346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">
                  <v:shape id="Freeform 5333" o:spid="_x0000_s1262" style="position:absolute;left:346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" path="m,l14,e" filled="f" strokecolor="#333" strokeweight=".26044mm">
                    <v:path arrowok="t" o:connecttype="custom" o:connectlocs="0,0;14,0" o:connectangles="0,0"/>
                  </v:shape>
                </v:group>
                <v:group id="Group 5330" o:spid="_x0000_s1263" style="position:absolute;left:3492;top:7;width:15;height:2" coordorigin="349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">
                  <v:shape id="Freeform 5331" o:spid="_x0000_s1264" style="position:absolute;left:349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" path="m,l15,e" filled="f" strokecolor="#333" strokeweight=".26044mm">
                    <v:path arrowok="t" o:connecttype="custom" o:connectlocs="0,0;15,0" o:connectangles="0,0"/>
                  </v:shape>
                </v:group>
                <v:group id="Group 5328" o:spid="_x0000_s1265" style="position:absolute;left:3522;top:7;width:15;height:2" coordorigin="352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">
                  <v:shape id="Freeform 5329" o:spid="_x0000_s1266" style="position:absolute;left:352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" path="m,l14,e" filled="f" strokecolor="#333" strokeweight=".26044mm">
                    <v:path arrowok="t" o:connecttype="custom" o:connectlocs="0,0;14,0" o:connectangles="0,0"/>
                  </v:shape>
                </v:group>
                <v:group id="Group 5326" o:spid="_x0000_s1267" style="position:absolute;left:3551;top:7;width:15;height:2" coordorigin="355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">
                  <v:shape id="Freeform 5327" o:spid="_x0000_s1268" style="position:absolute;left:355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" path="m,l15,e" filled="f" strokecolor="#333" strokeweight=".26044mm">
                    <v:path arrowok="t" o:connecttype="custom" o:connectlocs="0,0;15,0" o:connectangles="0,0"/>
                  </v:shape>
                </v:group>
                <v:group id="Group 5324" o:spid="_x0000_s1269" style="position:absolute;left:3581;top:7;width:15;height:2" coordorigin="358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">
                  <v:shape id="Freeform 5325" o:spid="_x0000_s1270" style="position:absolute;left:358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" path="m,l15,e" filled="f" strokecolor="#333" strokeweight=".26044mm">
                    <v:path arrowok="t" o:connecttype="custom" o:connectlocs="0,0;15,0" o:connectangles="0,0"/>
                  </v:shape>
                </v:group>
                <v:group id="Group 5322" o:spid="_x0000_s1271" style="position:absolute;left:3610;top:7;width:15;height:2" coordorigin="361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">
                  <v:shape id="Freeform 5323" o:spid="_x0000_s1272" style="position:absolute;left:361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" path="m,l15,e" filled="f" strokecolor="#333" strokeweight=".26044mm">
                    <v:path arrowok="t" o:connecttype="custom" o:connectlocs="0,0;15,0" o:connectangles="0,0"/>
                  </v:shape>
                </v:group>
                <v:group id="Group 5320" o:spid="_x0000_s1273" style="position:absolute;left:3640;top:7;width:15;height:2" coordorigin="364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">
                  <v:shape id="Freeform 5321" o:spid="_x0000_s1274" style="position:absolute;left:364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" path="m,l15,e" filled="f" strokecolor="#333" strokeweight=".26044mm">
                    <v:path arrowok="t" o:connecttype="custom" o:connectlocs="0,0;15,0" o:connectangles="0,0"/>
                  </v:shape>
                </v:group>
                <v:group id="Group 5318" o:spid="_x0000_s1275" style="position:absolute;left:3669;top:7;width:15;height:2" coordorigin="366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">
                  <v:shape id="Freeform 5319" o:spid="_x0000_s1276" style="position:absolute;left:366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" path="m,l15,e" filled="f" strokecolor="#333" strokeweight=".26044mm">
                    <v:path arrowok="t" o:connecttype="custom" o:connectlocs="0,0;15,0" o:connectangles="0,0"/>
                  </v:shape>
                </v:group>
                <v:group id="Group 5316" o:spid="_x0000_s1277" style="position:absolute;left:3699;top:7;width:15;height:2" coordorigin="369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">
                  <v:shape id="Freeform 5317" o:spid="_x0000_s1278" style="position:absolute;left:369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" path="m,l15,e" filled="f" strokecolor="#333" strokeweight=".26044mm">
                    <v:path arrowok="t" o:connecttype="custom" o:connectlocs="0,0;15,0" o:connectangles="0,0"/>
                  </v:shape>
                </v:group>
                <v:group id="Group 5314" o:spid="_x0000_s1279" style="position:absolute;left:3728;top:7;width:15;height:2" coordorigin="372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zio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mIync/h7E56AXL0AAAD//wMAUEsBAi0AFAAGAAgAAAAhANvh9svuAAAAhQEAABMAAAAAAAAA&#10;AAAAAAAAAAAAAFtDb250ZW50X1R5cGVzXS54bWxQSwECLQAUAAYACAAAACEAWvQsW78AAAAVAQAA&#10;CwAAAAAAAAAAAAAAAAAfAQAAX3JlbHMvLnJlbHNQSwECLQAUAAYACAAAACEAmz84qMYAAADdAAAA&#10;DwAAAAAAAAAAAAAAAAAHAgAAZHJzL2Rvd25yZXYueG1sUEsFBgAAAAADAAMAtwAAAPoCAAAAAA==&#10;">
                  <v:shape id="Freeform 5315" o:spid="_x0000_s1280" style="position:absolute;left:372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" path="m,l15,e" filled="f" strokecolor="#333" strokeweight=".26044mm">
                    <v:path arrowok="t" o:connecttype="custom" o:connectlocs="0,0;15,0" o:connectangles="0,0"/>
                  </v:shape>
                </v:group>
                <v:group id="Group 5312" o:spid="_x0000_s1281" style="position:absolute;left:3758;top:7;width:15;height:2" coordorigin="375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">
                  <v:shape id="Freeform 5313" o:spid="_x0000_s1282" style="position:absolute;left:375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" path="m,l15,e" filled="f" strokecolor="#333" strokeweight=".26044mm">
                    <v:path arrowok="t" o:connecttype="custom" o:connectlocs="0,0;15,0" o:connectangles="0,0"/>
                  </v:shape>
                </v:group>
                <v:group id="Group 5310" o:spid="_x0000_s1283" style="position:absolute;left:3787;top:7;width:15;height:2" coordorigin="378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">
                  <v:shape id="Freeform 5311" o:spid="_x0000_s1284" style="position:absolute;left:378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" path="m,l15,e" filled="f" strokecolor="#333" strokeweight=".26044mm">
                    <v:path arrowok="t" o:connecttype="custom" o:connectlocs="0,0;15,0" o:connectangles="0,0"/>
                  </v:shape>
                </v:group>
                <v:group id="Group 5308" o:spid="_x0000_s1285" style="position:absolute;left:3817;top:7;width:15;height:2" coordorigin="381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">
                  <v:shape id="Freeform 5309" o:spid="_x0000_s1286" style="position:absolute;left:381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" path="m,l15,e" filled="f" strokecolor="#333" strokeweight=".26044mm">
                    <v:path arrowok="t" o:connecttype="custom" o:connectlocs="0,0;15,0" o:connectangles="0,0"/>
                  </v:shape>
                </v:group>
                <v:group id="Group 5306" o:spid="_x0000_s1287" style="position:absolute;left:3847;top:7;width:15;height:2" coordorigin="384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">
                  <v:shape id="Freeform 5307" o:spid="_x0000_s1288" style="position:absolute;left:384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" path="m,l14,e" filled="f" strokecolor="#333" strokeweight=".26044mm">
                    <v:path arrowok="t" o:connecttype="custom" o:connectlocs="0,0;14,0" o:connectangles="0,0"/>
                  </v:shape>
                </v:group>
                <v:group id="Group 5304" o:spid="_x0000_s1289" style="position:absolute;left:3876;top:7;width:15;height:2" coordorigin="387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">
                  <v:shape id="Freeform 5305" o:spid="_x0000_s1290" style="position:absolute;left:387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" path="m,l15,e" filled="f" strokecolor="#333" strokeweight=".26044mm">
                    <v:path arrowok="t" o:connecttype="custom" o:connectlocs="0,0;15,0" o:connectangles="0,0"/>
                  </v:shape>
                </v:group>
                <v:group id="Group 5302" o:spid="_x0000_s1291" style="position:absolute;left:3906;top:7;width:15;height:2" coordorigin="390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">
                  <v:shape id="Freeform 5303" o:spid="_x0000_s1292" style="position:absolute;left:390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" path="m,l14,e" filled="f" strokecolor="#333" strokeweight=".26044mm">
                    <v:path arrowok="t" o:connecttype="custom" o:connectlocs="0,0;14,0" o:connectangles="0,0"/>
                  </v:shape>
                </v:group>
                <v:group id="Group 5300" o:spid="_x0000_s1293" style="position:absolute;left:3935;top:7;width:15;height:2" coordorigin="393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">
                  <v:shape id="Freeform 5301" o:spid="_x0000_s1294" style="position:absolute;left:393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" path="m,l15,e" filled="f" strokecolor="#333" strokeweight=".26044mm">
                    <v:path arrowok="t" o:connecttype="custom" o:connectlocs="0,0;15,0" o:connectangles="0,0"/>
                  </v:shape>
                </v:group>
                <v:group id="Group 5298" o:spid="_x0000_s1295" style="position:absolute;left:3965;top:7;width:15;height:2" coordorigin="396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">
                  <v:shape id="Freeform 5299" o:spid="_x0000_s1296" style="position:absolute;left:396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" path="m,l14,e" filled="f" strokecolor="#333" strokeweight=".26044mm">
                    <v:path arrowok="t" o:connecttype="custom" o:connectlocs="0,0;14,0" o:connectangles="0,0"/>
                  </v:shape>
                </v:group>
                <v:group id="Group 5296" o:spid="_x0000_s1297" style="position:absolute;left:3994;top:7;width:15;height:2" coordorigin="399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">
                  <v:shape id="Freeform 5297" o:spid="_x0000_s1298" style="position:absolute;left:399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" path="m,l15,e" filled="f" strokecolor="#333" strokeweight=".26044mm">
                    <v:path arrowok="t" o:connecttype="custom" o:connectlocs="0,0;15,0" o:connectangles="0,0"/>
                  </v:shape>
                </v:group>
                <v:group id="Group 5294" o:spid="_x0000_s1299" style="position:absolute;left:4024;top:7;width:15;height:2" coordorigin="402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">
                  <v:shape id="Freeform 5295" o:spid="_x0000_s1300" style="position:absolute;left:402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" path="m,l15,e" filled="f" strokecolor="#333" strokeweight=".26044mm">
                    <v:path arrowok="t" o:connecttype="custom" o:connectlocs="0,0;15,0" o:connectangles="0,0"/>
                  </v:shape>
                </v:group>
                <v:group id="Group 5292" o:spid="_x0000_s1301" style="position:absolute;left:4053;top:7;width:15;height:2" coordorigin="405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ESJ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pAuVwn8vglPQK5/AAAA//8DAFBLAQItABQABgAIAAAAIQDb4fbL7gAAAIUBAAATAAAAAAAA&#10;AAAAAAAAAAAAAABbQ29udGVudF9UeXBlc10ueG1sUEsBAi0AFAAGAAgAAAAhAFr0LFu/AAAAFQEA&#10;AAsAAAAAAAAAAAAAAAAAHwEAAF9yZWxzLy5yZWxzUEsBAi0AFAAGAAgAAAAhAFCcRInHAAAA3QAA&#10;AA8AAAAAAAAAAAAAAAAABwIAAGRycy9kb3ducmV2LnhtbFBLBQYAAAAAAwADALcAAAD7AgAAAAA=&#10;">
                  <v:shape id="Freeform 5293" o:spid="_x0000_s1302" style="position:absolute;left:405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" path="m,l15,e" filled="f" strokecolor="#333" strokeweight=".26044mm">
                    <v:path arrowok="t" o:connecttype="custom" o:connectlocs="0,0;15,0" o:connectangles="0,0"/>
                  </v:shape>
                </v:group>
                <v:group id="Group 5290" o:spid="_x0000_s1303" style="position:absolute;left:4083;top:7;width:15;height:2" coordorigin="408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">
                  <v:shape id="Freeform 5291" o:spid="_x0000_s1304" style="position:absolute;left:408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" path="m,l15,e" filled="f" strokecolor="#333" strokeweight=".26044mm">
                    <v:path arrowok="t" o:connecttype="custom" o:connectlocs="0,0;15,0" o:connectangles="0,0"/>
                  </v:shape>
                </v:group>
                <v:group id="Group 5288" o:spid="_x0000_s1305" style="position:absolute;left:4112;top:7;width:15;height:2" coordorigin="411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">
                  <v:shape id="Freeform 5289" o:spid="_x0000_s1306" style="position:absolute;left:411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" path="m,l15,e" filled="f" strokecolor="#333" strokeweight=".26044mm">
                    <v:path arrowok="t" o:connecttype="custom" o:connectlocs="0,0;15,0" o:connectangles="0,0"/>
                  </v:shape>
                </v:group>
                <v:group id="Group 5286" o:spid="_x0000_s1307" style="position:absolute;left:4142;top:7;width:15;height:2" coordorigin="414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">
                  <v:shape id="Freeform 5287" o:spid="_x0000_s1308" style="position:absolute;left:414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" path="m,l15,e" filled="f" strokecolor="#333" strokeweight=".26044mm">
                    <v:path arrowok="t" o:connecttype="custom" o:connectlocs="0,0;15,0" o:connectangles="0,0"/>
                  </v:shape>
                </v:group>
                <v:group id="Group 5284" o:spid="_x0000_s1309" style="position:absolute;left:4171;top:7;width:15;height:2" coordorigin="417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">
                  <v:shape id="Freeform 5285" o:spid="_x0000_s1310" style="position:absolute;left:417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" path="m,l15,e" filled="f" strokecolor="#333" strokeweight=".26044mm">
                    <v:path arrowok="t" o:connecttype="custom" o:connectlocs="0,0;15,0" o:connectangles="0,0"/>
                  </v:shape>
                </v:group>
                <v:group id="Group 5282" o:spid="_x0000_s1311" style="position:absolute;left:4201;top:7;width:15;height:2" coordorigin="420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">
                  <v:shape id="Freeform 5283" o:spid="_x0000_s1312" style="position:absolute;left:420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" path="m,l15,e" filled="f" strokecolor="#333" strokeweight=".26044mm">
                    <v:path arrowok="t" o:connecttype="custom" o:connectlocs="0,0;15,0" o:connectangles="0,0"/>
                  </v:shape>
                </v:group>
                <v:group id="Group 5280" o:spid="_x0000_s1313" style="position:absolute;left:4230;top:7;width:15;height:2" coordorigin="423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">
                  <v:shape id="Freeform 5281" o:spid="_x0000_s1314" style="position:absolute;left:423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" path="m,l15,e" filled="f" strokecolor="#333" strokeweight=".26044mm">
                    <v:path arrowok="t" o:connecttype="custom" o:connectlocs="0,0;15,0" o:connectangles="0,0"/>
                  </v:shape>
                </v:group>
                <v:group id="Group 5278" o:spid="_x0000_s1315" style="position:absolute;left:4260;top:7;width:15;height:2" coordorigin="426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">
                  <v:shape id="Freeform 5279" o:spid="_x0000_s1316" style="position:absolute;left:426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" path="m,l15,e" filled="f" strokecolor="#333" strokeweight=".26044mm">
                    <v:path arrowok="t" o:connecttype="custom" o:connectlocs="0,0;15,0" o:connectangles="0,0"/>
                  </v:shape>
                </v:group>
                <v:group id="Group 5276" o:spid="_x0000_s1317" style="position:absolute;left:4290;top:7;width:15;height:2" coordorigin="429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">
                  <v:shape id="Freeform 5277" o:spid="_x0000_s1318" style="position:absolute;left:429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" path="m,l14,e" filled="f" strokecolor="#333" strokeweight=".26044mm">
                    <v:path arrowok="t" o:connecttype="custom" o:connectlocs="0,0;14,0" o:connectangles="0,0"/>
                  </v:shape>
                </v:group>
                <v:group id="Group 5274" o:spid="_x0000_s1319" style="position:absolute;left:4319;top:7;width:15;height:2" coordorigin="431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">
                  <v:shape id="Freeform 5275" o:spid="_x0000_s1320" style="position:absolute;left:431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" path="m,l15,e" filled="f" strokecolor="#333" strokeweight=".26044mm">
                    <v:path arrowok="t" o:connecttype="custom" o:connectlocs="0,0;15,0" o:connectangles="0,0"/>
                  </v:shape>
                </v:group>
                <v:group id="Group 5272" o:spid="_x0000_s1321" style="position:absolute;left:4349;top:7;width:15;height:2" coordorigin="434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">
                  <v:shape id="Freeform 5273" o:spid="_x0000_s1322" style="position:absolute;left:434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" path="m,l14,e" filled="f" strokecolor="#333" strokeweight=".26044mm">
                    <v:path arrowok="t" o:connecttype="custom" o:connectlocs="0,0;14,0" o:connectangles="0,0"/>
                  </v:shape>
                </v:group>
                <v:group id="Group 5270" o:spid="_x0000_s1323" style="position:absolute;left:4378;top:7;width:15;height:2" coordorigin="437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">
                  <v:shape id="Freeform 5271" o:spid="_x0000_s1324" style="position:absolute;left:437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" path="m,l15,e" filled="f" strokecolor="#333" strokeweight=".26044mm">
                    <v:path arrowok="t" o:connecttype="custom" o:connectlocs="0,0;15,0" o:connectangles="0,0"/>
                  </v:shape>
                </v:group>
                <v:group id="Group 5268" o:spid="_x0000_s1325" style="position:absolute;left:4408;top:7;width:15;height:2" coordorigin="440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">
                  <v:shape id="Freeform 5269" o:spid="_x0000_s1326" style="position:absolute;left:440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" path="m,l14,e" filled="f" strokecolor="#333" strokeweight=".26044mm">
                    <v:path arrowok="t" o:connecttype="custom" o:connectlocs="0,0;14,0" o:connectangles="0,0"/>
                  </v:shape>
                </v:group>
                <v:group id="Group 5266" o:spid="_x0000_s1327" style="position:absolute;left:4437;top:7;width:15;height:2" coordorigin="443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">
                  <v:shape id="Freeform 5267" o:spid="_x0000_s1328" style="position:absolute;left:443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" path="m,l15,e" filled="f" strokecolor="#333" strokeweight=".26044mm">
                    <v:path arrowok="t" o:connecttype="custom" o:connectlocs="0,0;15,0" o:connectangles="0,0"/>
                  </v:shape>
                </v:group>
                <v:group id="Group 5264" o:spid="_x0000_s1329" style="position:absolute;left:4467;top:7;width:15;height:2" coordorigin="446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">
                  <v:shape id="Freeform 5265" o:spid="_x0000_s1330" style="position:absolute;left:446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" path="m,l14,e" filled="f" strokecolor="#333" strokeweight=".26044mm">
                    <v:path arrowok="t" o:connecttype="custom" o:connectlocs="0,0;14,0" o:connectangles="0,0"/>
                  </v:shape>
                </v:group>
                <v:group id="Group 5262" o:spid="_x0000_s1331" style="position:absolute;left:4496;top:7;width:15;height:2" coordorigin="449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UAL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hfFgn8vglPQK5/AAAA//8DAFBLAQItABQABgAIAAAAIQDb4fbL7gAAAIUBAAATAAAAAAAA&#10;AAAAAAAAAAAAAABbQ29udGVudF9UeXBlc10ueG1sUEsBAi0AFAAGAAgAAAAhAFr0LFu/AAAAFQEA&#10;AAsAAAAAAAAAAAAAAAAAHwEAAF9yZWxzLy5yZWxzUEsBAi0AFAAGAAgAAAAhADOJQAvHAAAA3QAA&#10;AA8AAAAAAAAAAAAAAAAABwIAAGRycy9kb3ducmV2LnhtbFBLBQYAAAAAAwADALcAAAD7AgAAAAA=&#10;">
                  <v:shape id="Freeform 5263" o:spid="_x0000_s1332" style="position:absolute;left:449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" path="m,l15,e" filled="f" strokecolor="#333" strokeweight=".26044mm">
                    <v:path arrowok="t" o:connecttype="custom" o:connectlocs="0,0;15,0" o:connectangles="0,0"/>
                  </v:shape>
                </v:group>
                <v:group id="Group 5260" o:spid="_x0000_s1333" style="position:absolute;left:4526;top:7;width:15;height:2" coordorigin="452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3vn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IejuD1JjwBuXgCAAD//wMAUEsBAi0AFAAGAAgAAAAhANvh9svuAAAAhQEAABMAAAAAAAAA&#10;AAAAAAAAAAAAAFtDb250ZW50X1R5cGVzXS54bWxQSwECLQAUAAYACAAAACEAWvQsW78AAAAVAQAA&#10;CwAAAAAAAAAAAAAAAAAfAQAAX3JlbHMvLnJlbHNQSwECLQAUAAYACAAAACEArBd758YAAADdAAAA&#10;DwAAAAAAAAAAAAAAAAAHAgAAZHJzL2Rvd25yZXYueG1sUEsFBgAAAAADAAMAtwAAAPoCAAAAAA==&#10;">
                  <v:shape id="Freeform 5261" o:spid="_x0000_s1334" style="position:absolute;left:452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" path="m,l15,e" filled="f" strokecolor="#333" strokeweight=".26044mm">
                    <v:path arrowok="t" o:connecttype="custom" o:connectlocs="0,0;15,0" o:connectangles="0,0"/>
                  </v:shape>
                </v:group>
                <v:group id="Group 5258" o:spid="_x0000_s1335" style="position:absolute;left:4555;top:7;width:15;height:2" coordorigin="455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">
                  <v:shape id="Freeform 5259" o:spid="_x0000_s1336" style="position:absolute;left:455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" path="m,l15,e" filled="f" strokecolor="#333" strokeweight=".26044mm">
                    <v:path arrowok="t" o:connecttype="custom" o:connectlocs="0,0;15,0" o:connectangles="0,0"/>
                  </v:shape>
                </v:group>
                <v:group id="Group 5256" o:spid="_x0000_s1337" style="position:absolute;left:4585;top:7;width:15;height:2" coordorigin="458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">
                  <v:shape id="Freeform 5257" o:spid="_x0000_s1338" style="position:absolute;left:458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" path="m,l15,e" filled="f" strokecolor="#333" strokeweight=".26044mm">
                    <v:path arrowok="t" o:connecttype="custom" o:connectlocs="0,0;15,0" o:connectangles="0,0"/>
                  </v:shape>
                </v:group>
                <v:group id="Group 5254" o:spid="_x0000_s1339" style="position:absolute;left:4614;top:7;width:15;height:2" coordorigin="461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">
                  <v:shape id="Freeform 5255" o:spid="_x0000_s1340" style="position:absolute;left:461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" path="m,l15,e" filled="f" strokecolor="#333" strokeweight=".26044mm">
                    <v:path arrowok="t" o:connecttype="custom" o:connectlocs="0,0;15,0" o:connectangles="0,0"/>
                  </v:shape>
                </v:group>
                <v:group id="Group 5252" o:spid="_x0000_s1341" style="position:absolute;left:4644;top:7;width:15;height:2" coordorigin="464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">
                  <v:shape id="Freeform 5253" o:spid="_x0000_s1342" style="position:absolute;left:464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" path="m,l15,e" filled="f" strokecolor="#333" strokeweight=".26044mm">
                    <v:path arrowok="t" o:connecttype="custom" o:connectlocs="0,0;15,0" o:connectangles="0,0"/>
                  </v:shape>
                </v:group>
                <v:group id="Group 5250" o:spid="_x0000_s1343" style="position:absolute;left:4673;top:7;width:15;height:2" coordorigin="467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">
                  <v:shape id="Freeform 5251" o:spid="_x0000_s1344" style="position:absolute;left:467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" path="m,l15,e" filled="f" strokecolor="#333" strokeweight=".26044mm">
                    <v:path arrowok="t" o:connecttype="custom" o:connectlocs="0,0;15,0" o:connectangles="0,0"/>
                  </v:shape>
                </v:group>
                <v:group id="Group 5248" o:spid="_x0000_s1345" style="position:absolute;left:4703;top:7;width:15;height:2" coordorigin="470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">
                  <v:shape id="Freeform 5249" o:spid="_x0000_s1346" style="position:absolute;left:470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" path="m,l15,e" filled="f" strokecolor="#333" strokeweight=".26044mm">
                    <v:path arrowok="t" o:connecttype="custom" o:connectlocs="0,0;15,0" o:connectangles="0,0"/>
                  </v:shape>
                </v:group>
                <v:group id="Group 5246" o:spid="_x0000_s1347" style="position:absolute;left:4733;top:7;width:15;height:2" coordorigin="473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">
                  <v:shape id="Freeform 5247" o:spid="_x0000_s1348" style="position:absolute;left:473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" path="m,l14,e" filled="f" strokecolor="#333" strokeweight=".26044mm">
                    <v:path arrowok="t" o:connecttype="custom" o:connectlocs="0,0;14,0" o:connectangles="0,0"/>
                  </v:shape>
                </v:group>
                <v:group id="Group 5244" o:spid="_x0000_s1349" style="position:absolute;left:4762;top:7;width:15;height:2" coordorigin="476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">
                  <v:shape id="Freeform 5245" o:spid="_x0000_s1350" style="position:absolute;left:476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" path="m,l15,e" filled="f" strokecolor="#333" strokeweight=".26044mm">
                    <v:path arrowok="t" o:connecttype="custom" o:connectlocs="0,0;15,0" o:connectangles="0,0"/>
                  </v:shape>
                </v:group>
                <v:group id="Group 5242" o:spid="_x0000_s1351" style="position:absolute;left:4792;top:7;width:15;height:2" coordorigin="479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">
                  <v:shape id="Freeform 5243" o:spid="_x0000_s1352" style="position:absolute;left:479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" path="m,l14,e" filled="f" strokecolor="#333" strokeweight=".26044mm">
                    <v:path arrowok="t" o:connecttype="custom" o:connectlocs="0,0;14,0" o:connectangles="0,0"/>
                  </v:shape>
                </v:group>
                <v:group id="Group 5240" o:spid="_x0000_s1353" style="position:absolute;left:4821;top:7;width:15;height:2" coordorigin="482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">
                  <v:shape id="Freeform 5241" o:spid="_x0000_s1354" style="position:absolute;left:482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" path="m,l15,e" filled="f" strokecolor="#333" strokeweight=".26044mm">
                    <v:path arrowok="t" o:connecttype="custom" o:connectlocs="0,0;15,0" o:connectangles="0,0"/>
                  </v:shape>
                </v:group>
                <v:group id="Group 5238" o:spid="_x0000_s1355" style="position:absolute;left:4851;top:7;width:15;height:2" coordorigin="485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">
                  <v:shape id="Freeform 5239" o:spid="_x0000_s1356" style="position:absolute;left:485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" path="m,l14,e" filled="f" strokecolor="#333" strokeweight=".26044mm">
                    <v:path arrowok="t" o:connecttype="custom" o:connectlocs="0,0;14,0" o:connectangles="0,0"/>
                  </v:shape>
                </v:group>
                <v:group id="Group 5236" o:spid="_x0000_s1357" style="position:absolute;left:4880;top:7;width:15;height:2" coordorigin="488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">
                  <v:shape id="Freeform 5237" o:spid="_x0000_s1358" style="position:absolute;left:488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" path="m,l15,e" filled="f" strokecolor="#333" strokeweight=".26044mm">
                    <v:path arrowok="t" o:connecttype="custom" o:connectlocs="0,0;15,0" o:connectangles="0,0"/>
                  </v:shape>
                </v:group>
                <v:group id="Group 5234" o:spid="_x0000_s1359" style="position:absolute;left:4910;top:7;width:15;height:2" coordorigin="491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">
                  <v:shape id="Freeform 5235" o:spid="_x0000_s1360" style="position:absolute;left:491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" path="m,l14,e" filled="f" strokecolor="#333" strokeweight=".26044mm">
                    <v:path arrowok="t" o:connecttype="custom" o:connectlocs="0,0;14,0" o:connectangles="0,0"/>
                  </v:shape>
                </v:group>
                <v:group id="Group 5232" o:spid="_x0000_s1361" style="position:absolute;left:4939;top:7;width:15;height:2" coordorigin="493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">
                  <v:shape id="Freeform 5233" o:spid="_x0000_s1362" style="position:absolute;left:493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" path="m,l15,e" filled="f" strokecolor="#333" strokeweight=".26044mm">
                    <v:path arrowok="t" o:connecttype="custom" o:connectlocs="0,0;15,0" o:connectangles="0,0"/>
                  </v:shape>
                </v:group>
                <v:group id="Group 5230" o:spid="_x0000_s1363" style="position:absolute;left:4969;top:7;width:15;height:2" coordorigin="496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">
                  <v:shape id="Freeform 5231" o:spid="_x0000_s1364" style="position:absolute;left:496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" path="m,l15,e" filled="f" strokecolor="#333" strokeweight=".26044mm">
                    <v:path arrowok="t" o:connecttype="custom" o:connectlocs="0,0;15,0" o:connectangles="0,0"/>
                  </v:shape>
                </v:group>
                <v:group id="Group 5228" o:spid="_x0000_s1365" style="position:absolute;left:4998;top:7;width:15;height:2" coordorigin="499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">
                  <v:shape id="Freeform 5229" o:spid="_x0000_s1366" style="position:absolute;left:499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" path="m,l15,e" filled="f" strokecolor="#333" strokeweight=".26044mm">
                    <v:path arrowok="t" o:connecttype="custom" o:connectlocs="0,0;15,0" o:connectangles="0,0"/>
                  </v:shape>
                </v:group>
                <v:group id="Group 5226" o:spid="_x0000_s1367" style="position:absolute;left:5028;top:7;width:15;height:2" coordorigin="502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">
                  <v:shape id="Freeform 5227" o:spid="_x0000_s1368" style="position:absolute;left:502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" path="m,l15,e" filled="f" strokecolor="#333" strokeweight=".26044mm">
                    <v:path arrowok="t" o:connecttype="custom" o:connectlocs="0,0;15,0" o:connectangles="0,0"/>
                  </v:shape>
                </v:group>
                <v:group id="Group 5224" o:spid="_x0000_s1369" style="position:absolute;left:5057;top:7;width:15;height:2" coordorigin="505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">
                  <v:shape id="Freeform 5225" o:spid="_x0000_s1370" style="position:absolute;left:505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" path="m,l15,e" filled="f" strokecolor="#333" strokeweight=".26044mm">
                    <v:path arrowok="t" o:connecttype="custom" o:connectlocs="0,0;15,0" o:connectangles="0,0"/>
                  </v:shape>
                </v:group>
                <v:group id="Group 5222" o:spid="_x0000_s1371" style="position:absolute;left:5087;top:7;width:15;height:2" coordorigin="508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">
                  <v:shape id="Freeform 5223" o:spid="_x0000_s1372" style="position:absolute;left:508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" path="m,l15,e" filled="f" strokecolor="#333" strokeweight=".26044mm">
                    <v:path arrowok="t" o:connecttype="custom" o:connectlocs="0,0;15,0" o:connectangles="0,0"/>
                  </v:shape>
                </v:group>
                <v:group id="Group 5220" o:spid="_x0000_s1373" style="position:absolute;left:5116;top:7;width:15;height:2" coordorigin="511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">
                  <v:shape id="Freeform 5221" o:spid="_x0000_s1374" style="position:absolute;left:511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" path="m,l15,e" filled="f" strokecolor="#333" strokeweight=".26044mm">
                    <v:path arrowok="t" o:connecttype="custom" o:connectlocs="0,0;15,0" o:connectangles="0,0"/>
                  </v:shape>
                </v:group>
                <v:group id="Group 5218" o:spid="_x0000_s1375" style="position:absolute;left:5146;top:7;width:15;height:2" coordorigin="514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">
                  <v:shape id="Freeform 5219" o:spid="_x0000_s1376" style="position:absolute;left:514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" path="m,l15,e" filled="f" strokecolor="#333" strokeweight=".26044mm">
                    <v:path arrowok="t" o:connecttype="custom" o:connectlocs="0,0;15,0" o:connectangles="0,0"/>
                  </v:shape>
                </v:group>
                <v:group id="Group 5216" o:spid="_x0000_s1377" style="position:absolute;left:5175;top:7;width:15;height:2" coordorigin="517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">
                  <v:shape id="Freeform 5217" o:spid="_x0000_s1378" style="position:absolute;left:517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" path="m,l15,e" filled="f" strokecolor="#333" strokeweight=".26044mm">
                    <v:path arrowok="t" o:connecttype="custom" o:connectlocs="0,0;15,0" o:connectangles="0,0"/>
                  </v:shape>
                </v:group>
                <v:group id="Group 5214" o:spid="_x0000_s1379" style="position:absolute;left:5205;top:7;width:15;height:2" coordorigin="520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">
                  <v:shape id="Freeform 5215" o:spid="_x0000_s1380" style="position:absolute;left:520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" path="m,l15,e" filled="f" strokecolor="#333" strokeweight=".26044mm">
                    <v:path arrowok="t" o:connecttype="custom" o:connectlocs="0,0;15,0" o:connectangles="0,0"/>
                  </v:shape>
                </v:group>
                <v:group id="Group 5212" o:spid="_x0000_s1381" style="position:absolute;left:5235;top:7;width:15;height:2" coordorigin="523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">
                  <v:shape id="Freeform 5213" o:spid="_x0000_s1382" style="position:absolute;left:523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" path="m,l14,e" filled="f" strokecolor="#333" strokeweight=".26044mm">
                    <v:path arrowok="t" o:connecttype="custom" o:connectlocs="0,0;14,0" o:connectangles="0,0"/>
                  </v:shape>
                </v:group>
                <v:group id="Group 5210" o:spid="_x0000_s1383" style="position:absolute;left:5264;top:7;width:15;height:2" coordorigin="526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">
                  <v:shape id="Freeform 5211" o:spid="_x0000_s1384" style="position:absolute;left:526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" path="m,l15,e" filled="f" strokecolor="#333" strokeweight=".26044mm">
                    <v:path arrowok="t" o:connecttype="custom" o:connectlocs="0,0;15,0" o:connectangles="0,0"/>
                  </v:shape>
                </v:group>
                <v:group id="Group 5208" o:spid="_x0000_s1385" style="position:absolute;left:5294;top:7;width:15;height:2" coordorigin="529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">
                  <v:shape id="Freeform 5209" o:spid="_x0000_s1386" style="position:absolute;left:529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" path="m,l14,e" filled="f" strokecolor="#333" strokeweight=".26044mm">
                    <v:path arrowok="t" o:connecttype="custom" o:connectlocs="0,0;14,0" o:connectangles="0,0"/>
                  </v:shape>
                </v:group>
                <v:group id="Group 5206" o:spid="_x0000_s1387" style="position:absolute;left:5323;top:7;width:15;height:2" coordorigin="532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">
                  <v:shape id="Freeform 5207" o:spid="_x0000_s1388" style="position:absolute;left:532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" path="m,l15,e" filled="f" strokecolor="#333" strokeweight=".26044mm">
                    <v:path arrowok="t" o:connecttype="custom" o:connectlocs="0,0;15,0" o:connectangles="0,0"/>
                  </v:shape>
                </v:group>
                <v:group id="Group 5204" o:spid="_x0000_s1389" style="position:absolute;left:5353;top:7;width:15;height:2" coordorigin="535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">
                  <v:shape id="Freeform 5205" o:spid="_x0000_s1390" style="position:absolute;left:535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" path="m,l14,e" filled="f" strokecolor="#333" strokeweight=".26044mm">
                    <v:path arrowok="t" o:connecttype="custom" o:connectlocs="0,0;14,0" o:connectangles="0,0"/>
                  </v:shape>
                </v:group>
                <v:group id="Group 5202" o:spid="_x0000_s1391" style="position:absolute;left:5382;top:7;width:15;height:2" coordorigin="538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">
                  <v:shape id="Freeform 5203" o:spid="_x0000_s1392" style="position:absolute;left:538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" path="m,l15,e" filled="f" strokecolor="#333" strokeweight=".26044mm">
                    <v:path arrowok="t" o:connecttype="custom" o:connectlocs="0,0;15,0" o:connectangles="0,0"/>
                  </v:shape>
                </v:group>
                <v:group id="Group 5200" o:spid="_x0000_s1393" style="position:absolute;left:5412;top:7;width:15;height:2" coordorigin="541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">
                  <v:shape id="Freeform 5201" o:spid="_x0000_s1394" style="position:absolute;left:541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" path="m,l15,e" filled="f" strokecolor="#333" strokeweight=".26044mm">
                    <v:path arrowok="t" o:connecttype="custom" o:connectlocs="0,0;15,0" o:connectangles="0,0"/>
                  </v:shape>
                </v:group>
                <v:group id="Group 5198" o:spid="_x0000_s1395" style="position:absolute;left:5441;top:7;width:15;height:2" coordorigin="544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">
                  <v:shape id="Freeform 5199" o:spid="_x0000_s1396" style="position:absolute;left:544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" path="m,l15,e" filled="f" strokecolor="#333" strokeweight=".26044mm">
                    <v:path arrowok="t" o:connecttype="custom" o:connectlocs="0,0;15,0" o:connectangles="0,0"/>
                  </v:shape>
                </v:group>
                <v:group id="Group 5196" o:spid="_x0000_s1397" style="position:absolute;left:5471;top:7;width:15;height:2" coordorigin="547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">
                  <v:shape id="Freeform 5197" o:spid="_x0000_s1398" style="position:absolute;left:547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" path="m,l15,e" filled="f" strokecolor="#333" strokeweight=".26044mm">
                    <v:path arrowok="t" o:connecttype="custom" o:connectlocs="0,0;15,0" o:connectangles="0,0"/>
                  </v:shape>
                </v:group>
                <v:group id="Group 5194" o:spid="_x0000_s1399" style="position:absolute;left:5500;top:7;width:15;height:2" coordorigin="550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">
                  <v:shape id="Freeform 5195" o:spid="_x0000_s1400" style="position:absolute;left:550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" path="m,l15,e" filled="f" strokecolor="#333" strokeweight=".26044mm">
                    <v:path arrowok="t" o:connecttype="custom" o:connectlocs="0,0;15,0" o:connectangles="0,0"/>
                  </v:shape>
                </v:group>
                <v:group id="Group 5192" o:spid="_x0000_s1401" style="position:absolute;left:5530;top:7;width:15;height:2" coordorigin="553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">
                  <v:shape id="Freeform 5193" o:spid="_x0000_s1402" style="position:absolute;left:553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" path="m,l15,e" filled="f" strokecolor="#333" strokeweight=".26044mm">
                    <v:path arrowok="t" o:connecttype="custom" o:connectlocs="0,0;15,0" o:connectangles="0,0"/>
                  </v:shape>
                </v:group>
                <v:group id="Group 5190" o:spid="_x0000_s1403" style="position:absolute;left:5559;top:7;width:15;height:2" coordorigin="555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">
                  <v:shape id="Freeform 5191" o:spid="_x0000_s1404" style="position:absolute;left:555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" path="m,l15,e" filled="f" strokecolor="#333" strokeweight=".26044mm">
                    <v:path arrowok="t" o:connecttype="custom" o:connectlocs="0,0;15,0" o:connectangles="0,0"/>
                  </v:shape>
                </v:group>
                <v:group id="Group 5188" o:spid="_x0000_s1405" style="position:absolute;left:5589;top:7;width:15;height:2" coordorigin="558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">
                  <v:shape id="Freeform 5189" o:spid="_x0000_s1406" style="position:absolute;left:558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" path="m,l15,e" filled="f" strokecolor="#333" strokeweight=".26044mm">
                    <v:path arrowok="t" o:connecttype="custom" o:connectlocs="0,0;15,0" o:connectangles="0,0"/>
                  </v:shape>
                </v:group>
                <v:group id="Group 5186" o:spid="_x0000_s1407" style="position:absolute;left:5618;top:7;width:15;height:2" coordorigin="561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">
                  <v:shape id="Freeform 5187" o:spid="_x0000_s1408" style="position:absolute;left:561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" path="m,l15,e" filled="f" strokecolor="#333" strokeweight=".26044mm">
                    <v:path arrowok="t" o:connecttype="custom" o:connectlocs="0,0;15,0" o:connectangles="0,0"/>
                  </v:shape>
                </v:group>
                <v:group id="Group 5184" o:spid="_x0000_s1409" style="position:absolute;left:5648;top:7;width:15;height:2" coordorigin="564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">
                  <v:shape id="Freeform 5185" o:spid="_x0000_s1410" style="position:absolute;left:564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" path="m,l15,e" filled="f" strokecolor="#333" strokeweight=".26044mm">
                    <v:path arrowok="t" o:connecttype="custom" o:connectlocs="0,0;15,0" o:connectangles="0,0"/>
                  </v:shape>
                </v:group>
                <v:group id="Group 5182" o:spid="_x0000_s1411" style="position:absolute;left:5678;top:7;width:15;height:2" coordorigin="567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">
                  <v:shape id="Freeform 5183" o:spid="_x0000_s1412" style="position:absolute;left:567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" path="m,l14,e" filled="f" strokecolor="#333" strokeweight=".26044mm">
                    <v:path arrowok="t" o:connecttype="custom" o:connectlocs="0,0;14,0" o:connectangles="0,0"/>
                  </v:shape>
                </v:group>
                <v:group id="Group 5180" o:spid="_x0000_s1413" style="position:absolute;left:5707;top:7;width:15;height:2" coordorigin="570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">
                  <v:shape id="Freeform 5181" o:spid="_x0000_s1414" style="position:absolute;left:570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" path="m,l15,e" filled="f" strokecolor="#333" strokeweight=".26044mm">
                    <v:path arrowok="t" o:connecttype="custom" o:connectlocs="0,0;15,0" o:connectangles="0,0"/>
                  </v:shape>
                </v:group>
                <v:group id="Group 5178" o:spid="_x0000_s1415" style="position:absolute;left:5737;top:7;width:15;height:2" coordorigin="573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">
                  <v:shape id="Freeform 5179" o:spid="_x0000_s1416" style="position:absolute;left:573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" path="m,l14,e" filled="f" strokecolor="#333" strokeweight=".26044mm">
                    <v:path arrowok="t" o:connecttype="custom" o:connectlocs="0,0;14,0" o:connectangles="0,0"/>
                  </v:shape>
                </v:group>
                <v:group id="Group 5176" o:spid="_x0000_s1417" style="position:absolute;left:5766;top:7;width:15;height:2" coordorigin="576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">
                  <v:shape id="Freeform 5177" o:spid="_x0000_s1418" style="position:absolute;left:576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" path="m,l15,e" filled="f" strokecolor="#333" strokeweight=".26044mm">
                    <v:path arrowok="t" o:connecttype="custom" o:connectlocs="0,0;15,0" o:connectangles="0,0"/>
                  </v:shape>
                </v:group>
                <v:group id="Group 5174" o:spid="_x0000_s1419" style="position:absolute;left:5796;top:7;width:15;height:2" coordorigin="579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">
                  <v:shape id="Freeform 5175" o:spid="_x0000_s1420" style="position:absolute;left:579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" path="m,l14,e" filled="f" strokecolor="#333" strokeweight=".26044mm">
                    <v:path arrowok="t" o:connecttype="custom" o:connectlocs="0,0;14,0" o:connectangles="0,0"/>
                  </v:shape>
                </v:group>
                <v:group id="Group 5172" o:spid="_x0000_s1421" style="position:absolute;left:5825;top:7;width:15;height:2" coordorigin="582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">
                  <v:shape id="Freeform 5173" o:spid="_x0000_s1422" style="position:absolute;left:582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" path="m,l15,e" filled="f" strokecolor="#333" strokeweight=".26044mm">
                    <v:path arrowok="t" o:connecttype="custom" o:connectlocs="0,0;15,0" o:connectangles="0,0"/>
                  </v:shape>
                </v:group>
                <v:group id="Group 5170" o:spid="_x0000_s1423" style="position:absolute;left:5855;top:7;width:15;height:2" coordorigin="585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">
                  <v:shape id="Freeform 5171" o:spid="_x0000_s1424" style="position:absolute;left:585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" path="m,l14,e" filled="f" strokecolor="#333" strokeweight=".26044mm">
                    <v:path arrowok="t" o:connecttype="custom" o:connectlocs="0,0;14,0" o:connectangles="0,0"/>
                  </v:shape>
                </v:group>
                <v:group id="Group 5168" o:spid="_x0000_s1425" style="position:absolute;left:5884;top:7;width:15;height:2" coordorigin="588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">
                  <v:shape id="Freeform 5169" o:spid="_x0000_s1426" style="position:absolute;left:588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" path="m,l15,e" filled="f" strokecolor="#333" strokeweight=".26044mm">
                    <v:path arrowok="t" o:connecttype="custom" o:connectlocs="0,0;15,0" o:connectangles="0,0"/>
                  </v:shape>
                </v:group>
                <v:group id="Group 5166" o:spid="_x0000_s1427" style="position:absolute;left:5914;top:7;width:15;height:2" coordorigin="591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">
                  <v:shape id="Freeform 5167" o:spid="_x0000_s1428" style="position:absolute;left:591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" path="m,l15,e" filled="f" strokecolor="#333" strokeweight=".26044mm">
                    <v:path arrowok="t" o:connecttype="custom" o:connectlocs="0,0;15,0" o:connectangles="0,0"/>
                  </v:shape>
                </v:group>
                <v:group id="Group 5164" o:spid="_x0000_s1429" style="position:absolute;left:5943;top:7;width:15;height:2" coordorigin="594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">
                  <v:shape id="Freeform 5165" o:spid="_x0000_s1430" style="position:absolute;left:594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" path="m,l15,e" filled="f" strokecolor="#333" strokeweight=".26044mm">
                    <v:path arrowok="t" o:connecttype="custom" o:connectlocs="0,0;15,0" o:connectangles="0,0"/>
                  </v:shape>
                </v:group>
                <v:group id="Group 5162" o:spid="_x0000_s1431" style="position:absolute;left:5973;top:7;width:15;height:2" coordorigin="597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">
                  <v:shape id="Freeform 5163" o:spid="_x0000_s1432" style="position:absolute;left:597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" path="m,l15,e" filled="f" strokecolor="#333" strokeweight=".26044mm">
                    <v:path arrowok="t" o:connecttype="custom" o:connectlocs="0,0;15,0" o:connectangles="0,0"/>
                  </v:shape>
                </v:group>
                <v:group id="Group 5160" o:spid="_x0000_s1433" style="position:absolute;left:6002;top:7;width:15;height:2" coordorigin="600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">
                  <v:shape id="Freeform 5161" o:spid="_x0000_s1434" style="position:absolute;left:600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" path="m,l15,e" filled="f" strokecolor="#333" strokeweight=".26044mm">
                    <v:path arrowok="t" o:connecttype="custom" o:connectlocs="0,0;15,0" o:connectangles="0,0"/>
                  </v:shape>
                </v:group>
                <v:group id="Group 5158" o:spid="_x0000_s1435" style="position:absolute;left:6032;top:7;width:15;height:2" coordorigin="603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">
                  <v:shape id="Freeform 5159" o:spid="_x0000_s1436" style="position:absolute;left:603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" path="m,l15,e" filled="f" strokecolor="#333" strokeweight=".26044mm">
                    <v:path arrowok="t" o:connecttype="custom" o:connectlocs="0,0;15,0" o:connectangles="0,0"/>
                  </v:shape>
                </v:group>
                <v:group id="Group 5156" o:spid="_x0000_s1437" style="position:absolute;left:6061;top:7;width:15;height:2" coordorigin="606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">
                  <v:shape id="Freeform 5157" o:spid="_x0000_s1438" style="position:absolute;left:606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" path="m,l15,e" filled="f" strokecolor="#333" strokeweight=".26044mm">
                    <v:path arrowok="t" o:connecttype="custom" o:connectlocs="0,0;15,0" o:connectangles="0,0"/>
                  </v:shape>
                </v:group>
                <v:group id="Group 5154" o:spid="_x0000_s1439" style="position:absolute;left:6091;top:7;width:15;height:2" coordorigin="609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">
                  <v:shape id="Freeform 5155" o:spid="_x0000_s1440" style="position:absolute;left:609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" path="m,l15,e" filled="f" strokecolor="#333" strokeweight=".26044mm">
                    <v:path arrowok="t" o:connecttype="custom" o:connectlocs="0,0;15,0" o:connectangles="0,0"/>
                  </v:shape>
                </v:group>
                <v:group id="Group 5152" o:spid="_x0000_s1441" style="position:absolute;left:6121;top:7;width:15;height:2" coordorigin="612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">
                  <v:shape id="Freeform 5153" o:spid="_x0000_s1442" style="position:absolute;left:612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" path="m,l14,e" filled="f" strokecolor="#333" strokeweight=".26044mm">
                    <v:path arrowok="t" o:connecttype="custom" o:connectlocs="0,0;14,0" o:connectangles="0,0"/>
                  </v:shape>
                </v:group>
                <v:group id="Group 5150" o:spid="_x0000_s1443" style="position:absolute;left:6150;top:7;width:15;height:2" coordorigin="615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">
                  <v:shape id="Freeform 5151" o:spid="_x0000_s1444" style="position:absolute;left:615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" path="m,l15,e" filled="f" strokecolor="#333" strokeweight=".26044mm">
                    <v:path arrowok="t" o:connecttype="custom" o:connectlocs="0,0;15,0" o:connectangles="0,0"/>
                  </v:shape>
                </v:group>
                <v:group id="Group 5148" o:spid="_x0000_s1445" style="position:absolute;left:6180;top:7;width:15;height:2" coordorigin="618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">
                  <v:shape id="Freeform 5149" o:spid="_x0000_s1446" style="position:absolute;left:618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" path="m,l14,e" filled="f" strokecolor="#333" strokeweight=".26044mm">
                    <v:path arrowok="t" o:connecttype="custom" o:connectlocs="0,0;14,0" o:connectangles="0,0"/>
                  </v:shape>
                </v:group>
                <v:group id="Group 5146" o:spid="_x0000_s1447" style="position:absolute;left:6209;top:7;width:15;height:2" coordorigin="620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">
                  <v:shape id="Freeform 5147" o:spid="_x0000_s1448" style="position:absolute;left:620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" path="m,l15,e" filled="f" strokecolor="#333" strokeweight=".26044mm">
                    <v:path arrowok="t" o:connecttype="custom" o:connectlocs="0,0;15,0" o:connectangles="0,0"/>
                  </v:shape>
                </v:group>
                <v:group id="Group 5144" o:spid="_x0000_s1449" style="position:absolute;left:6239;top:7;width:15;height:2" coordorigin="623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">
                  <v:shape id="Freeform 5145" o:spid="_x0000_s1450" style="position:absolute;left:623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" path="m,l14,e" filled="f" strokecolor="#333" strokeweight=".26044mm">
                    <v:path arrowok="t" o:connecttype="custom" o:connectlocs="0,0;14,0" o:connectangles="0,0"/>
                  </v:shape>
                </v:group>
                <v:group id="Group 5142" o:spid="_x0000_s1451" style="position:absolute;left:6268;top:7;width:15;height:2" coordorigin="626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">
                  <v:shape id="Freeform 5143" o:spid="_x0000_s1452" style="position:absolute;left:626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" path="m,l15,e" filled="f" strokecolor="#333" strokeweight=".26044mm">
                    <v:path arrowok="t" o:connecttype="custom" o:connectlocs="0,0;15,0" o:connectangles="0,0"/>
                  </v:shape>
                </v:group>
                <v:group id="Group 5140" o:spid="_x0000_s1453" style="position:absolute;left:6298;top:7;width:15;height:2" coordorigin="629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">
                  <v:shape id="Freeform 5141" o:spid="_x0000_s1454" style="position:absolute;left:629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" path="m,l14,e" filled="f" strokecolor="#333" strokeweight=".26044mm">
                    <v:path arrowok="t" o:connecttype="custom" o:connectlocs="0,0;14,0" o:connectangles="0,0"/>
                  </v:shape>
                </v:group>
                <v:group id="Group 5138" o:spid="_x0000_s1455" style="position:absolute;left:6327;top:7;width:15;height:2" coordorigin="632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">
                  <v:shape id="Freeform 5139" o:spid="_x0000_s1456" style="position:absolute;left:632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" path="m,l15,e" filled="f" strokecolor="#333" strokeweight=".26044mm">
                    <v:path arrowok="t" o:connecttype="custom" o:connectlocs="0,0;15,0" o:connectangles="0,0"/>
                  </v:shape>
                </v:group>
                <v:group id="Group 5136" o:spid="_x0000_s1457" style="position:absolute;left:6357;top:7;width:15;height:2" coordorigin="635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">
                  <v:shape id="Freeform 5137" o:spid="_x0000_s1458" style="position:absolute;left:635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" path="m,l15,e" filled="f" strokecolor="#333" strokeweight=".26044mm">
                    <v:path arrowok="t" o:connecttype="custom" o:connectlocs="0,0;15,0" o:connectangles="0,0"/>
                  </v:shape>
                </v:group>
                <v:group id="Group 5134" o:spid="_x0000_s1459" style="position:absolute;left:6386;top:7;width:15;height:2" coordorigin="638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">
                  <v:shape id="Freeform 5135" o:spid="_x0000_s1460" style="position:absolute;left:638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" path="m,l15,e" filled="f" strokecolor="#333" strokeweight=".26044mm">
                    <v:path arrowok="t" o:connecttype="custom" o:connectlocs="0,0;15,0" o:connectangles="0,0"/>
                  </v:shape>
                </v:group>
                <v:group id="Group 5132" o:spid="_x0000_s1461" style="position:absolute;left:6416;top:7;width:15;height:2" coordorigin="641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">
                  <v:shape id="Freeform 5133" o:spid="_x0000_s1462" style="position:absolute;left:641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" path="m,l15,e" filled="f" strokecolor="#333" strokeweight=".26044mm">
                    <v:path arrowok="t" o:connecttype="custom" o:connectlocs="0,0;15,0" o:connectangles="0,0"/>
                  </v:shape>
                </v:group>
                <v:group id="Group 5130" o:spid="_x0000_s1463" style="position:absolute;left:6445;top:7;width:15;height:2" coordorigin="644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">
                  <v:shape id="Freeform 5131" o:spid="_x0000_s1464" style="position:absolute;left:644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" path="m,l15,e" filled="f" strokecolor="#333" strokeweight=".26044mm">
                    <v:path arrowok="t" o:connecttype="custom" o:connectlocs="0,0;15,0" o:connectangles="0,0"/>
                  </v:shape>
                </v:group>
                <v:group id="Group 5128" o:spid="_x0000_s1465" style="position:absolute;left:6475;top:7;width:15;height:2" coordorigin="647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">
                  <v:shape id="Freeform 5129" o:spid="_x0000_s1466" style="position:absolute;left:647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" path="m,l15,e" filled="f" strokecolor="#333" strokeweight=".26044mm">
                    <v:path arrowok="t" o:connecttype="custom" o:connectlocs="0,0;15,0" o:connectangles="0,0"/>
                  </v:shape>
                </v:group>
                <v:group id="Group 5126" o:spid="_x0000_s1467" style="position:absolute;left:6504;top:7;width:15;height:2" coordorigin="650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">
                  <v:shape id="Freeform 5127" o:spid="_x0000_s1468" style="position:absolute;left:650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" path="m,l15,e" filled="f" strokecolor="#333" strokeweight=".26044mm">
                    <v:path arrowok="t" o:connecttype="custom" o:connectlocs="0,0;15,0" o:connectangles="0,0"/>
                  </v:shape>
                </v:group>
                <v:group id="Group 5124" o:spid="_x0000_s1469" style="position:absolute;left:6623;top:7;width:15;height:2" coordorigin="662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">
                  <v:shape id="Freeform 5125" o:spid="_x0000_s1470" style="position:absolute;left:662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" path="m,l14,e" filled="f" strokecolor="#333" strokeweight=".26044mm">
                    <v:path arrowok="t" o:connecttype="custom" o:connectlocs="0,0;14,0" o:connectangles="0,0"/>
                  </v:shape>
                </v:group>
                <v:group id="Group 5122" o:spid="_x0000_s1471" style="position:absolute;left:6534;top:7;width:15;height:2" coordorigin="653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">
                  <v:shape id="Freeform 5123" o:spid="_x0000_s1472" style="position:absolute;left:653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" path="m,l15,e" filled="f" strokecolor="#333" strokeweight=".26044mm">
                    <v:path arrowok="t" o:connecttype="custom" o:connectlocs="0,0;15,0" o:connectangles="0,0"/>
                  </v:shape>
                </v:group>
                <v:group id="Group 5120" o:spid="_x0000_s1473" style="position:absolute;left:6563;top:7;width:15;height:2" coordorigin="656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">
                  <v:shape id="Freeform 5121" o:spid="_x0000_s1474" style="position:absolute;left:656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" path="m,l15,e" filled="f" strokecolor="#333" strokeweight=".26044mm">
                    <v:path arrowok="t" o:connecttype="custom" o:connectlocs="0,0;15,0" o:connectangles="0,0"/>
                  </v:shape>
                </v:group>
                <v:group id="Group 5118" o:spid="_x0000_s1475" style="position:absolute;left:6593;top:7;width:15;height:2" coordorigin="659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">
                  <v:shape id="Freeform 5119" o:spid="_x0000_s1476" style="position:absolute;left:659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" path="m,l15,e" filled="f" strokecolor="#333" strokeweight=".26044mm">
                    <v:path arrowok="t" o:connecttype="custom" o:connectlocs="0,0;15,0" o:connectangles="0,0"/>
                  </v:shape>
                </v:group>
                <w10:anchorlock/>
              </v:group>
            </w:pict>
          </mc:Fallback>
        </mc:AlternateContent>
      </w:r>
    </w:p>
    <w:p w14:paraId="5FD904C6" w14:textId="77777777" w:rsidR="001F5A56" w:rsidRDefault="001F5A56" w:rsidP="001F5A56">
      <w:pPr>
        <w:rPr>
          <w:rFonts w:ascii="Times New Roman" w:eastAsia="Times New Roman" w:hAnsi="Times New Roman" w:cs="Times New Roman"/>
          <w:sz w:val="20"/>
          <w:szCs w:val="20"/>
        </w:rPr>
      </w:pPr>
    </w:p>
    <w:p w14:paraId="2399078F" w14:textId="77777777" w:rsidR="001F5A56" w:rsidRDefault="001F5A56" w:rsidP="001F5A56">
      <w:pPr>
        <w:spacing w:before="2"/>
        <w:rPr>
          <w:rFonts w:ascii="Times New Roman" w:eastAsia="Times New Roman" w:hAnsi="Times New Roman" w:cs="Times New Roman"/>
          <w:sz w:val="25"/>
          <w:szCs w:val="25"/>
        </w:rPr>
      </w:pPr>
    </w:p>
    <w:p w14:paraId="40C3B471" w14:textId="77777777" w:rsidR="001F5A56" w:rsidRDefault="001F5A56" w:rsidP="001F5A56">
      <w:pPr>
        <w:pStyle w:val="Plattetekst"/>
        <w:tabs>
          <w:tab w:val="left" w:pos="3110"/>
          <w:tab w:val="left" w:pos="9788"/>
        </w:tabs>
        <w:ind w:right="5"/>
        <w:rPr>
          <w:rFonts w:ascii="Times New Roman" w:eastAsia="Times New Roman" w:hAnsi="Times New Roman" w:cs="Times New Roman"/>
        </w:rPr>
      </w:pPr>
      <w:proofErr w:type="spellStart"/>
      <w:r>
        <w:rPr>
          <w:w w:val="105"/>
        </w:rPr>
        <w:t>Boodschap</w:t>
      </w:r>
      <w:proofErr w:type="spellEnd"/>
      <w:r>
        <w:tab/>
      </w:r>
      <w:r>
        <w:rPr>
          <w:rFonts w:ascii="Times New Roman"/>
          <w:w w:val="103"/>
          <w:u w:val="single" w:color="333333"/>
        </w:rPr>
        <w:t xml:space="preserve"> </w:t>
      </w:r>
      <w:r>
        <w:rPr>
          <w:rFonts w:ascii="Times New Roman"/>
          <w:u w:val="single" w:color="333333"/>
        </w:rPr>
        <w:tab/>
      </w:r>
    </w:p>
    <w:p w14:paraId="2EEE356F" w14:textId="77777777" w:rsidR="001F5A56" w:rsidRDefault="001F5A56" w:rsidP="001F5A56">
      <w:pPr>
        <w:rPr>
          <w:rFonts w:ascii="Times New Roman" w:eastAsia="Times New Roman" w:hAnsi="Times New Roman" w:cs="Times New Roman"/>
          <w:sz w:val="20"/>
          <w:szCs w:val="20"/>
        </w:rPr>
      </w:pPr>
    </w:p>
    <w:p w14:paraId="0384A9C3" w14:textId="77777777" w:rsidR="001F5A56" w:rsidRDefault="001F5A56" w:rsidP="001F5A56">
      <w:pPr>
        <w:spacing w:before="11"/>
        <w:rPr>
          <w:rFonts w:ascii="Times New Roman" w:eastAsia="Times New Roman" w:hAnsi="Times New Roman" w:cs="Times New Roman"/>
          <w:sz w:val="15"/>
          <w:szCs w:val="15"/>
        </w:rPr>
      </w:pPr>
    </w:p>
    <w:p w14:paraId="1371476E" w14:textId="77777777" w:rsidR="001F5A56" w:rsidRDefault="001F5A56" w:rsidP="001F5A56">
      <w:pPr>
        <w:spacing w:line="20" w:lineRule="exact"/>
        <w:ind w:left="3103"/>
        <w:rPr>
          <w:rFonts w:ascii="Times New Roman" w:eastAsia="Times New Roman" w:hAnsi="Times New Roman" w:cs="Times New Roman"/>
          <w:sz w:val="2"/>
          <w:szCs w:val="2"/>
        </w:rPr>
      </w:pPr>
      <w:r>
        <w:rPr>
          <w:rFonts w:ascii="Times New Roman" w:eastAsia="Times New Roman" w:hAnsi="Times New Roman" w:cs="Times New Roman"/>
          <w:noProof/>
          <w:sz w:val="2"/>
          <w:szCs w:val="2"/>
          <w:lang w:eastAsia="nl-NL"/>
        </w:rPr>
        <mc:AlternateContent>
          <mc:Choice Requires="wpg">
            <w:drawing>
              <wp:inline distT="0" distB="0" distL="0" distR="0" wp14:anchorId="30DA8328" wp14:editId="49E6725E">
                <wp:extent cx="4219575" cy="9525"/>
                <wp:effectExtent l="9525" t="9525" r="0" b="0"/>
                <wp:docPr id="4665" name="Group 4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9575" cy="9525"/>
                          <a:chOff x="0" y="0"/>
                          <a:chExt cx="6645" cy="15"/>
                        </a:xfrm>
                      </wpg:grpSpPr>
                      <wpg:grpSp>
                        <wpg:cNvPr id="4666" name="Group 5115"/>
                        <wpg:cNvGrpSpPr>
                          <a:grpSpLocks/>
                        </wpg:cNvGrpSpPr>
                        <wpg:grpSpPr bwMode="auto">
                          <a:xfrm>
                            <a:off x="7" y="7"/>
                            <a:ext cx="15" cy="2"/>
                            <a:chOff x="7" y="7"/>
                            <a:chExt cx="15" cy="2"/>
                          </a:xfrm>
                        </wpg:grpSpPr>
                        <wps:wsp>
                          <wps:cNvPr id="4667" name="Freeform 5116"/>
                          <wps:cNvSpPr>
                            <a:spLocks/>
                          </wps:cNvSpPr>
                          <wps:spPr bwMode="auto">
                            <a:xfrm>
                              <a:off x="7" y="7"/>
                              <a:ext cx="15" cy="2"/>
                            </a:xfrm>
                            <a:custGeom>
                              <a:avLst/>
                              <a:gdLst>
                                <a:gd name="T0" fmla="+- 0 7 7"/>
                                <a:gd name="T1" fmla="*/ T0 w 15"/>
                                <a:gd name="T2" fmla="+- 0 22 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8" name="Group 5113"/>
                        <wpg:cNvGrpSpPr>
                          <a:grpSpLocks/>
                        </wpg:cNvGrpSpPr>
                        <wpg:grpSpPr bwMode="auto">
                          <a:xfrm>
                            <a:off x="37" y="7"/>
                            <a:ext cx="15" cy="2"/>
                            <a:chOff x="37" y="7"/>
                            <a:chExt cx="15" cy="2"/>
                          </a:xfrm>
                        </wpg:grpSpPr>
                        <wps:wsp>
                          <wps:cNvPr id="4669" name="Freeform 5114"/>
                          <wps:cNvSpPr>
                            <a:spLocks/>
                          </wps:cNvSpPr>
                          <wps:spPr bwMode="auto">
                            <a:xfrm>
                              <a:off x="37" y="7"/>
                              <a:ext cx="15" cy="2"/>
                            </a:xfrm>
                            <a:custGeom>
                              <a:avLst/>
                              <a:gdLst>
                                <a:gd name="T0" fmla="+- 0 37 37"/>
                                <a:gd name="T1" fmla="*/ T0 w 15"/>
                                <a:gd name="T2" fmla="+- 0 52 3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0" name="Group 5111"/>
                        <wpg:cNvGrpSpPr>
                          <a:grpSpLocks/>
                        </wpg:cNvGrpSpPr>
                        <wpg:grpSpPr bwMode="auto">
                          <a:xfrm>
                            <a:off x="66" y="7"/>
                            <a:ext cx="15" cy="2"/>
                            <a:chOff x="66" y="7"/>
                            <a:chExt cx="15" cy="2"/>
                          </a:xfrm>
                        </wpg:grpSpPr>
                        <wps:wsp>
                          <wps:cNvPr id="4671" name="Freeform 5112"/>
                          <wps:cNvSpPr>
                            <a:spLocks/>
                          </wps:cNvSpPr>
                          <wps:spPr bwMode="auto">
                            <a:xfrm>
                              <a:off x="66" y="7"/>
                              <a:ext cx="15" cy="2"/>
                            </a:xfrm>
                            <a:custGeom>
                              <a:avLst/>
                              <a:gdLst>
                                <a:gd name="T0" fmla="+- 0 66 66"/>
                                <a:gd name="T1" fmla="*/ T0 w 15"/>
                                <a:gd name="T2" fmla="+- 0 81 6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2" name="Group 5109"/>
                        <wpg:cNvGrpSpPr>
                          <a:grpSpLocks/>
                        </wpg:cNvGrpSpPr>
                        <wpg:grpSpPr bwMode="auto">
                          <a:xfrm>
                            <a:off x="96" y="7"/>
                            <a:ext cx="15" cy="2"/>
                            <a:chOff x="96" y="7"/>
                            <a:chExt cx="15" cy="2"/>
                          </a:xfrm>
                        </wpg:grpSpPr>
                        <wps:wsp>
                          <wps:cNvPr id="4673" name="Freeform 5110"/>
                          <wps:cNvSpPr>
                            <a:spLocks/>
                          </wps:cNvSpPr>
                          <wps:spPr bwMode="auto">
                            <a:xfrm>
                              <a:off x="96" y="7"/>
                              <a:ext cx="15" cy="2"/>
                            </a:xfrm>
                            <a:custGeom>
                              <a:avLst/>
                              <a:gdLst>
                                <a:gd name="T0" fmla="+- 0 96 96"/>
                                <a:gd name="T1" fmla="*/ T0 w 15"/>
                                <a:gd name="T2" fmla="+- 0 111 9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4" name="Group 5107"/>
                        <wpg:cNvGrpSpPr>
                          <a:grpSpLocks/>
                        </wpg:cNvGrpSpPr>
                        <wpg:grpSpPr bwMode="auto">
                          <a:xfrm>
                            <a:off x="126" y="7"/>
                            <a:ext cx="15" cy="2"/>
                            <a:chOff x="126" y="7"/>
                            <a:chExt cx="15" cy="2"/>
                          </a:xfrm>
                        </wpg:grpSpPr>
                        <wps:wsp>
                          <wps:cNvPr id="4675" name="Freeform 5108"/>
                          <wps:cNvSpPr>
                            <a:spLocks/>
                          </wps:cNvSpPr>
                          <wps:spPr bwMode="auto">
                            <a:xfrm>
                              <a:off x="126" y="7"/>
                              <a:ext cx="15" cy="2"/>
                            </a:xfrm>
                            <a:custGeom>
                              <a:avLst/>
                              <a:gdLst>
                                <a:gd name="T0" fmla="+- 0 126 126"/>
                                <a:gd name="T1" fmla="*/ T0 w 15"/>
                                <a:gd name="T2" fmla="+- 0 140 12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6" name="Group 5105"/>
                        <wpg:cNvGrpSpPr>
                          <a:grpSpLocks/>
                        </wpg:cNvGrpSpPr>
                        <wpg:grpSpPr bwMode="auto">
                          <a:xfrm>
                            <a:off x="155" y="7"/>
                            <a:ext cx="15" cy="2"/>
                            <a:chOff x="155" y="7"/>
                            <a:chExt cx="15" cy="2"/>
                          </a:xfrm>
                        </wpg:grpSpPr>
                        <wps:wsp>
                          <wps:cNvPr id="4677" name="Freeform 5106"/>
                          <wps:cNvSpPr>
                            <a:spLocks/>
                          </wps:cNvSpPr>
                          <wps:spPr bwMode="auto">
                            <a:xfrm>
                              <a:off x="155" y="7"/>
                              <a:ext cx="15" cy="2"/>
                            </a:xfrm>
                            <a:custGeom>
                              <a:avLst/>
                              <a:gdLst>
                                <a:gd name="T0" fmla="+- 0 155 155"/>
                                <a:gd name="T1" fmla="*/ T0 w 15"/>
                                <a:gd name="T2" fmla="+- 0 170 15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8" name="Group 5103"/>
                        <wpg:cNvGrpSpPr>
                          <a:grpSpLocks/>
                        </wpg:cNvGrpSpPr>
                        <wpg:grpSpPr bwMode="auto">
                          <a:xfrm>
                            <a:off x="185" y="7"/>
                            <a:ext cx="15" cy="2"/>
                            <a:chOff x="185" y="7"/>
                            <a:chExt cx="15" cy="2"/>
                          </a:xfrm>
                        </wpg:grpSpPr>
                        <wps:wsp>
                          <wps:cNvPr id="4679" name="Freeform 5104"/>
                          <wps:cNvSpPr>
                            <a:spLocks/>
                          </wps:cNvSpPr>
                          <wps:spPr bwMode="auto">
                            <a:xfrm>
                              <a:off x="185" y="7"/>
                              <a:ext cx="15" cy="2"/>
                            </a:xfrm>
                            <a:custGeom>
                              <a:avLst/>
                              <a:gdLst>
                                <a:gd name="T0" fmla="+- 0 185 185"/>
                                <a:gd name="T1" fmla="*/ T0 w 15"/>
                                <a:gd name="T2" fmla="+- 0 199 18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0" name="Group 5101"/>
                        <wpg:cNvGrpSpPr>
                          <a:grpSpLocks/>
                        </wpg:cNvGrpSpPr>
                        <wpg:grpSpPr bwMode="auto">
                          <a:xfrm>
                            <a:off x="214" y="7"/>
                            <a:ext cx="15" cy="2"/>
                            <a:chOff x="214" y="7"/>
                            <a:chExt cx="15" cy="2"/>
                          </a:xfrm>
                        </wpg:grpSpPr>
                        <wps:wsp>
                          <wps:cNvPr id="4681" name="Freeform 5102"/>
                          <wps:cNvSpPr>
                            <a:spLocks/>
                          </wps:cNvSpPr>
                          <wps:spPr bwMode="auto">
                            <a:xfrm>
                              <a:off x="214" y="7"/>
                              <a:ext cx="15" cy="2"/>
                            </a:xfrm>
                            <a:custGeom>
                              <a:avLst/>
                              <a:gdLst>
                                <a:gd name="T0" fmla="+- 0 214 214"/>
                                <a:gd name="T1" fmla="*/ T0 w 15"/>
                                <a:gd name="T2" fmla="+- 0 229 21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2" name="Group 5099"/>
                        <wpg:cNvGrpSpPr>
                          <a:grpSpLocks/>
                        </wpg:cNvGrpSpPr>
                        <wpg:grpSpPr bwMode="auto">
                          <a:xfrm>
                            <a:off x="244" y="7"/>
                            <a:ext cx="15" cy="2"/>
                            <a:chOff x="244" y="7"/>
                            <a:chExt cx="15" cy="2"/>
                          </a:xfrm>
                        </wpg:grpSpPr>
                        <wps:wsp>
                          <wps:cNvPr id="4683" name="Freeform 5100"/>
                          <wps:cNvSpPr>
                            <a:spLocks/>
                          </wps:cNvSpPr>
                          <wps:spPr bwMode="auto">
                            <a:xfrm>
                              <a:off x="244" y="7"/>
                              <a:ext cx="15" cy="2"/>
                            </a:xfrm>
                            <a:custGeom>
                              <a:avLst/>
                              <a:gdLst>
                                <a:gd name="T0" fmla="+- 0 244 244"/>
                                <a:gd name="T1" fmla="*/ T0 w 15"/>
                                <a:gd name="T2" fmla="+- 0 258 24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4" name="Group 5097"/>
                        <wpg:cNvGrpSpPr>
                          <a:grpSpLocks/>
                        </wpg:cNvGrpSpPr>
                        <wpg:grpSpPr bwMode="auto">
                          <a:xfrm>
                            <a:off x="273" y="7"/>
                            <a:ext cx="15" cy="2"/>
                            <a:chOff x="273" y="7"/>
                            <a:chExt cx="15" cy="2"/>
                          </a:xfrm>
                        </wpg:grpSpPr>
                        <wps:wsp>
                          <wps:cNvPr id="4685" name="Freeform 5098"/>
                          <wps:cNvSpPr>
                            <a:spLocks/>
                          </wps:cNvSpPr>
                          <wps:spPr bwMode="auto">
                            <a:xfrm>
                              <a:off x="273" y="7"/>
                              <a:ext cx="15" cy="2"/>
                            </a:xfrm>
                            <a:custGeom>
                              <a:avLst/>
                              <a:gdLst>
                                <a:gd name="T0" fmla="+- 0 273 273"/>
                                <a:gd name="T1" fmla="*/ T0 w 15"/>
                                <a:gd name="T2" fmla="+- 0 288 27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6" name="Group 5095"/>
                        <wpg:cNvGrpSpPr>
                          <a:grpSpLocks/>
                        </wpg:cNvGrpSpPr>
                        <wpg:grpSpPr bwMode="auto">
                          <a:xfrm>
                            <a:off x="303" y="7"/>
                            <a:ext cx="15" cy="2"/>
                            <a:chOff x="303" y="7"/>
                            <a:chExt cx="15" cy="2"/>
                          </a:xfrm>
                        </wpg:grpSpPr>
                        <wps:wsp>
                          <wps:cNvPr id="4687" name="Freeform 5096"/>
                          <wps:cNvSpPr>
                            <a:spLocks/>
                          </wps:cNvSpPr>
                          <wps:spPr bwMode="auto">
                            <a:xfrm>
                              <a:off x="303" y="7"/>
                              <a:ext cx="15" cy="2"/>
                            </a:xfrm>
                            <a:custGeom>
                              <a:avLst/>
                              <a:gdLst>
                                <a:gd name="T0" fmla="+- 0 303 303"/>
                                <a:gd name="T1" fmla="*/ T0 w 15"/>
                                <a:gd name="T2" fmla="+- 0 317 30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8" name="Group 5093"/>
                        <wpg:cNvGrpSpPr>
                          <a:grpSpLocks/>
                        </wpg:cNvGrpSpPr>
                        <wpg:grpSpPr bwMode="auto">
                          <a:xfrm>
                            <a:off x="332" y="7"/>
                            <a:ext cx="15" cy="2"/>
                            <a:chOff x="332" y="7"/>
                            <a:chExt cx="15" cy="2"/>
                          </a:xfrm>
                        </wpg:grpSpPr>
                        <wps:wsp>
                          <wps:cNvPr id="4689" name="Freeform 5094"/>
                          <wps:cNvSpPr>
                            <a:spLocks/>
                          </wps:cNvSpPr>
                          <wps:spPr bwMode="auto">
                            <a:xfrm>
                              <a:off x="332" y="7"/>
                              <a:ext cx="15" cy="2"/>
                            </a:xfrm>
                            <a:custGeom>
                              <a:avLst/>
                              <a:gdLst>
                                <a:gd name="T0" fmla="+- 0 332 332"/>
                                <a:gd name="T1" fmla="*/ T0 w 15"/>
                                <a:gd name="T2" fmla="+- 0 347 33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0" name="Group 5091"/>
                        <wpg:cNvGrpSpPr>
                          <a:grpSpLocks/>
                        </wpg:cNvGrpSpPr>
                        <wpg:grpSpPr bwMode="auto">
                          <a:xfrm>
                            <a:off x="362" y="7"/>
                            <a:ext cx="15" cy="2"/>
                            <a:chOff x="362" y="7"/>
                            <a:chExt cx="15" cy="2"/>
                          </a:xfrm>
                        </wpg:grpSpPr>
                        <wps:wsp>
                          <wps:cNvPr id="4691" name="Freeform 5092"/>
                          <wps:cNvSpPr>
                            <a:spLocks/>
                          </wps:cNvSpPr>
                          <wps:spPr bwMode="auto">
                            <a:xfrm>
                              <a:off x="362" y="7"/>
                              <a:ext cx="15" cy="2"/>
                            </a:xfrm>
                            <a:custGeom>
                              <a:avLst/>
                              <a:gdLst>
                                <a:gd name="T0" fmla="+- 0 362 362"/>
                                <a:gd name="T1" fmla="*/ T0 w 15"/>
                                <a:gd name="T2" fmla="+- 0 377 36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2" name="Group 5089"/>
                        <wpg:cNvGrpSpPr>
                          <a:grpSpLocks/>
                        </wpg:cNvGrpSpPr>
                        <wpg:grpSpPr bwMode="auto">
                          <a:xfrm>
                            <a:off x="391" y="7"/>
                            <a:ext cx="15" cy="2"/>
                            <a:chOff x="391" y="7"/>
                            <a:chExt cx="15" cy="2"/>
                          </a:xfrm>
                        </wpg:grpSpPr>
                        <wps:wsp>
                          <wps:cNvPr id="4693" name="Freeform 5090"/>
                          <wps:cNvSpPr>
                            <a:spLocks/>
                          </wps:cNvSpPr>
                          <wps:spPr bwMode="auto">
                            <a:xfrm>
                              <a:off x="391" y="7"/>
                              <a:ext cx="15" cy="2"/>
                            </a:xfrm>
                            <a:custGeom>
                              <a:avLst/>
                              <a:gdLst>
                                <a:gd name="T0" fmla="+- 0 391 391"/>
                                <a:gd name="T1" fmla="*/ T0 w 15"/>
                                <a:gd name="T2" fmla="+- 0 406 39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4" name="Group 5087"/>
                        <wpg:cNvGrpSpPr>
                          <a:grpSpLocks/>
                        </wpg:cNvGrpSpPr>
                        <wpg:grpSpPr bwMode="auto">
                          <a:xfrm>
                            <a:off x="421" y="7"/>
                            <a:ext cx="15" cy="2"/>
                            <a:chOff x="421" y="7"/>
                            <a:chExt cx="15" cy="2"/>
                          </a:xfrm>
                        </wpg:grpSpPr>
                        <wps:wsp>
                          <wps:cNvPr id="4695" name="Freeform 5088"/>
                          <wps:cNvSpPr>
                            <a:spLocks/>
                          </wps:cNvSpPr>
                          <wps:spPr bwMode="auto">
                            <a:xfrm>
                              <a:off x="421" y="7"/>
                              <a:ext cx="15" cy="2"/>
                            </a:xfrm>
                            <a:custGeom>
                              <a:avLst/>
                              <a:gdLst>
                                <a:gd name="T0" fmla="+- 0 421 421"/>
                                <a:gd name="T1" fmla="*/ T0 w 15"/>
                                <a:gd name="T2" fmla="+- 0 436 42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6" name="Group 5085"/>
                        <wpg:cNvGrpSpPr>
                          <a:grpSpLocks/>
                        </wpg:cNvGrpSpPr>
                        <wpg:grpSpPr bwMode="auto">
                          <a:xfrm>
                            <a:off x="450" y="7"/>
                            <a:ext cx="15" cy="2"/>
                            <a:chOff x="450" y="7"/>
                            <a:chExt cx="15" cy="2"/>
                          </a:xfrm>
                        </wpg:grpSpPr>
                        <wps:wsp>
                          <wps:cNvPr id="4697" name="Freeform 5086"/>
                          <wps:cNvSpPr>
                            <a:spLocks/>
                          </wps:cNvSpPr>
                          <wps:spPr bwMode="auto">
                            <a:xfrm>
                              <a:off x="450" y="7"/>
                              <a:ext cx="15" cy="2"/>
                            </a:xfrm>
                            <a:custGeom>
                              <a:avLst/>
                              <a:gdLst>
                                <a:gd name="T0" fmla="+- 0 450 450"/>
                                <a:gd name="T1" fmla="*/ T0 w 15"/>
                                <a:gd name="T2" fmla="+- 0 465 45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8" name="Group 5083"/>
                        <wpg:cNvGrpSpPr>
                          <a:grpSpLocks/>
                        </wpg:cNvGrpSpPr>
                        <wpg:grpSpPr bwMode="auto">
                          <a:xfrm>
                            <a:off x="480" y="7"/>
                            <a:ext cx="15" cy="2"/>
                            <a:chOff x="480" y="7"/>
                            <a:chExt cx="15" cy="2"/>
                          </a:xfrm>
                        </wpg:grpSpPr>
                        <wps:wsp>
                          <wps:cNvPr id="4699" name="Freeform 5084"/>
                          <wps:cNvSpPr>
                            <a:spLocks/>
                          </wps:cNvSpPr>
                          <wps:spPr bwMode="auto">
                            <a:xfrm>
                              <a:off x="480" y="7"/>
                              <a:ext cx="15" cy="2"/>
                            </a:xfrm>
                            <a:custGeom>
                              <a:avLst/>
                              <a:gdLst>
                                <a:gd name="T0" fmla="+- 0 480 480"/>
                                <a:gd name="T1" fmla="*/ T0 w 15"/>
                                <a:gd name="T2" fmla="+- 0 495 48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0" name="Group 5081"/>
                        <wpg:cNvGrpSpPr>
                          <a:grpSpLocks/>
                        </wpg:cNvGrpSpPr>
                        <wpg:grpSpPr bwMode="auto">
                          <a:xfrm>
                            <a:off x="509" y="7"/>
                            <a:ext cx="15" cy="2"/>
                            <a:chOff x="509" y="7"/>
                            <a:chExt cx="15" cy="2"/>
                          </a:xfrm>
                        </wpg:grpSpPr>
                        <wps:wsp>
                          <wps:cNvPr id="4701" name="Freeform 5082"/>
                          <wps:cNvSpPr>
                            <a:spLocks/>
                          </wps:cNvSpPr>
                          <wps:spPr bwMode="auto">
                            <a:xfrm>
                              <a:off x="509" y="7"/>
                              <a:ext cx="15" cy="2"/>
                            </a:xfrm>
                            <a:custGeom>
                              <a:avLst/>
                              <a:gdLst>
                                <a:gd name="T0" fmla="+- 0 509 509"/>
                                <a:gd name="T1" fmla="*/ T0 w 15"/>
                                <a:gd name="T2" fmla="+- 0 524 50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2" name="Group 5079"/>
                        <wpg:cNvGrpSpPr>
                          <a:grpSpLocks/>
                        </wpg:cNvGrpSpPr>
                        <wpg:grpSpPr bwMode="auto">
                          <a:xfrm>
                            <a:off x="539" y="7"/>
                            <a:ext cx="15" cy="2"/>
                            <a:chOff x="539" y="7"/>
                            <a:chExt cx="15" cy="2"/>
                          </a:xfrm>
                        </wpg:grpSpPr>
                        <wps:wsp>
                          <wps:cNvPr id="4703" name="Freeform 5080"/>
                          <wps:cNvSpPr>
                            <a:spLocks/>
                          </wps:cNvSpPr>
                          <wps:spPr bwMode="auto">
                            <a:xfrm>
                              <a:off x="539" y="7"/>
                              <a:ext cx="15" cy="2"/>
                            </a:xfrm>
                            <a:custGeom>
                              <a:avLst/>
                              <a:gdLst>
                                <a:gd name="T0" fmla="+- 0 539 539"/>
                                <a:gd name="T1" fmla="*/ T0 w 15"/>
                                <a:gd name="T2" fmla="+- 0 554 53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4" name="Group 5077"/>
                        <wpg:cNvGrpSpPr>
                          <a:grpSpLocks/>
                        </wpg:cNvGrpSpPr>
                        <wpg:grpSpPr bwMode="auto">
                          <a:xfrm>
                            <a:off x="568" y="7"/>
                            <a:ext cx="15" cy="2"/>
                            <a:chOff x="568" y="7"/>
                            <a:chExt cx="15" cy="2"/>
                          </a:xfrm>
                        </wpg:grpSpPr>
                        <wps:wsp>
                          <wps:cNvPr id="4705" name="Freeform 5078"/>
                          <wps:cNvSpPr>
                            <a:spLocks/>
                          </wps:cNvSpPr>
                          <wps:spPr bwMode="auto">
                            <a:xfrm>
                              <a:off x="568" y="7"/>
                              <a:ext cx="15" cy="2"/>
                            </a:xfrm>
                            <a:custGeom>
                              <a:avLst/>
                              <a:gdLst>
                                <a:gd name="T0" fmla="+- 0 568 568"/>
                                <a:gd name="T1" fmla="*/ T0 w 15"/>
                                <a:gd name="T2" fmla="+- 0 583 56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6" name="Group 5075"/>
                        <wpg:cNvGrpSpPr>
                          <a:grpSpLocks/>
                        </wpg:cNvGrpSpPr>
                        <wpg:grpSpPr bwMode="auto">
                          <a:xfrm>
                            <a:off x="598" y="7"/>
                            <a:ext cx="15" cy="2"/>
                            <a:chOff x="598" y="7"/>
                            <a:chExt cx="15" cy="2"/>
                          </a:xfrm>
                        </wpg:grpSpPr>
                        <wps:wsp>
                          <wps:cNvPr id="4707" name="Freeform 5076"/>
                          <wps:cNvSpPr>
                            <a:spLocks/>
                          </wps:cNvSpPr>
                          <wps:spPr bwMode="auto">
                            <a:xfrm>
                              <a:off x="598" y="7"/>
                              <a:ext cx="15" cy="2"/>
                            </a:xfrm>
                            <a:custGeom>
                              <a:avLst/>
                              <a:gdLst>
                                <a:gd name="T0" fmla="+- 0 598 598"/>
                                <a:gd name="T1" fmla="*/ T0 w 15"/>
                                <a:gd name="T2" fmla="+- 0 613 59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8" name="Group 5073"/>
                        <wpg:cNvGrpSpPr>
                          <a:grpSpLocks/>
                        </wpg:cNvGrpSpPr>
                        <wpg:grpSpPr bwMode="auto">
                          <a:xfrm>
                            <a:off x="628" y="7"/>
                            <a:ext cx="15" cy="2"/>
                            <a:chOff x="628" y="7"/>
                            <a:chExt cx="15" cy="2"/>
                          </a:xfrm>
                        </wpg:grpSpPr>
                        <wps:wsp>
                          <wps:cNvPr id="4709" name="Freeform 5074"/>
                          <wps:cNvSpPr>
                            <a:spLocks/>
                          </wps:cNvSpPr>
                          <wps:spPr bwMode="auto">
                            <a:xfrm>
                              <a:off x="628" y="7"/>
                              <a:ext cx="15" cy="2"/>
                            </a:xfrm>
                            <a:custGeom>
                              <a:avLst/>
                              <a:gdLst>
                                <a:gd name="T0" fmla="+- 0 628 628"/>
                                <a:gd name="T1" fmla="*/ T0 w 15"/>
                                <a:gd name="T2" fmla="+- 0 642 62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0" name="Group 5071"/>
                        <wpg:cNvGrpSpPr>
                          <a:grpSpLocks/>
                        </wpg:cNvGrpSpPr>
                        <wpg:grpSpPr bwMode="auto">
                          <a:xfrm>
                            <a:off x="657" y="7"/>
                            <a:ext cx="15" cy="2"/>
                            <a:chOff x="657" y="7"/>
                            <a:chExt cx="15" cy="2"/>
                          </a:xfrm>
                        </wpg:grpSpPr>
                        <wps:wsp>
                          <wps:cNvPr id="4711" name="Freeform 5072"/>
                          <wps:cNvSpPr>
                            <a:spLocks/>
                          </wps:cNvSpPr>
                          <wps:spPr bwMode="auto">
                            <a:xfrm>
                              <a:off x="657" y="7"/>
                              <a:ext cx="15" cy="2"/>
                            </a:xfrm>
                            <a:custGeom>
                              <a:avLst/>
                              <a:gdLst>
                                <a:gd name="T0" fmla="+- 0 657 657"/>
                                <a:gd name="T1" fmla="*/ T0 w 15"/>
                                <a:gd name="T2" fmla="+- 0 672 65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2" name="Group 5069"/>
                        <wpg:cNvGrpSpPr>
                          <a:grpSpLocks/>
                        </wpg:cNvGrpSpPr>
                        <wpg:grpSpPr bwMode="auto">
                          <a:xfrm>
                            <a:off x="687" y="7"/>
                            <a:ext cx="15" cy="2"/>
                            <a:chOff x="687" y="7"/>
                            <a:chExt cx="15" cy="2"/>
                          </a:xfrm>
                        </wpg:grpSpPr>
                        <wps:wsp>
                          <wps:cNvPr id="4713" name="Freeform 5070"/>
                          <wps:cNvSpPr>
                            <a:spLocks/>
                          </wps:cNvSpPr>
                          <wps:spPr bwMode="auto">
                            <a:xfrm>
                              <a:off x="687" y="7"/>
                              <a:ext cx="15" cy="2"/>
                            </a:xfrm>
                            <a:custGeom>
                              <a:avLst/>
                              <a:gdLst>
                                <a:gd name="T0" fmla="+- 0 687 687"/>
                                <a:gd name="T1" fmla="*/ T0 w 15"/>
                                <a:gd name="T2" fmla="+- 0 701 68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4" name="Group 5067"/>
                        <wpg:cNvGrpSpPr>
                          <a:grpSpLocks/>
                        </wpg:cNvGrpSpPr>
                        <wpg:grpSpPr bwMode="auto">
                          <a:xfrm>
                            <a:off x="716" y="7"/>
                            <a:ext cx="15" cy="2"/>
                            <a:chOff x="716" y="7"/>
                            <a:chExt cx="15" cy="2"/>
                          </a:xfrm>
                        </wpg:grpSpPr>
                        <wps:wsp>
                          <wps:cNvPr id="4715" name="Freeform 5068"/>
                          <wps:cNvSpPr>
                            <a:spLocks/>
                          </wps:cNvSpPr>
                          <wps:spPr bwMode="auto">
                            <a:xfrm>
                              <a:off x="716" y="7"/>
                              <a:ext cx="15" cy="2"/>
                            </a:xfrm>
                            <a:custGeom>
                              <a:avLst/>
                              <a:gdLst>
                                <a:gd name="T0" fmla="+- 0 716 716"/>
                                <a:gd name="T1" fmla="*/ T0 w 15"/>
                                <a:gd name="T2" fmla="+- 0 731 71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6" name="Group 5065"/>
                        <wpg:cNvGrpSpPr>
                          <a:grpSpLocks/>
                        </wpg:cNvGrpSpPr>
                        <wpg:grpSpPr bwMode="auto">
                          <a:xfrm>
                            <a:off x="746" y="7"/>
                            <a:ext cx="15" cy="2"/>
                            <a:chOff x="746" y="7"/>
                            <a:chExt cx="15" cy="2"/>
                          </a:xfrm>
                        </wpg:grpSpPr>
                        <wps:wsp>
                          <wps:cNvPr id="4717" name="Freeform 5066"/>
                          <wps:cNvSpPr>
                            <a:spLocks/>
                          </wps:cNvSpPr>
                          <wps:spPr bwMode="auto">
                            <a:xfrm>
                              <a:off x="746" y="7"/>
                              <a:ext cx="15" cy="2"/>
                            </a:xfrm>
                            <a:custGeom>
                              <a:avLst/>
                              <a:gdLst>
                                <a:gd name="T0" fmla="+- 0 746 746"/>
                                <a:gd name="T1" fmla="*/ T0 w 15"/>
                                <a:gd name="T2" fmla="+- 0 760 74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8" name="Group 5063"/>
                        <wpg:cNvGrpSpPr>
                          <a:grpSpLocks/>
                        </wpg:cNvGrpSpPr>
                        <wpg:grpSpPr bwMode="auto">
                          <a:xfrm>
                            <a:off x="775" y="7"/>
                            <a:ext cx="15" cy="2"/>
                            <a:chOff x="775" y="7"/>
                            <a:chExt cx="15" cy="2"/>
                          </a:xfrm>
                        </wpg:grpSpPr>
                        <wps:wsp>
                          <wps:cNvPr id="4719" name="Freeform 5064"/>
                          <wps:cNvSpPr>
                            <a:spLocks/>
                          </wps:cNvSpPr>
                          <wps:spPr bwMode="auto">
                            <a:xfrm>
                              <a:off x="775" y="7"/>
                              <a:ext cx="15" cy="2"/>
                            </a:xfrm>
                            <a:custGeom>
                              <a:avLst/>
                              <a:gdLst>
                                <a:gd name="T0" fmla="+- 0 775 775"/>
                                <a:gd name="T1" fmla="*/ T0 w 15"/>
                                <a:gd name="T2" fmla="+- 0 790 77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0" name="Group 5061"/>
                        <wpg:cNvGrpSpPr>
                          <a:grpSpLocks/>
                        </wpg:cNvGrpSpPr>
                        <wpg:grpSpPr bwMode="auto">
                          <a:xfrm>
                            <a:off x="805" y="7"/>
                            <a:ext cx="15" cy="2"/>
                            <a:chOff x="805" y="7"/>
                            <a:chExt cx="15" cy="2"/>
                          </a:xfrm>
                        </wpg:grpSpPr>
                        <wps:wsp>
                          <wps:cNvPr id="4721" name="Freeform 5062"/>
                          <wps:cNvSpPr>
                            <a:spLocks/>
                          </wps:cNvSpPr>
                          <wps:spPr bwMode="auto">
                            <a:xfrm>
                              <a:off x="805" y="7"/>
                              <a:ext cx="15" cy="2"/>
                            </a:xfrm>
                            <a:custGeom>
                              <a:avLst/>
                              <a:gdLst>
                                <a:gd name="T0" fmla="+- 0 805 805"/>
                                <a:gd name="T1" fmla="*/ T0 w 15"/>
                                <a:gd name="T2" fmla="+- 0 820 80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2" name="Group 5059"/>
                        <wpg:cNvGrpSpPr>
                          <a:grpSpLocks/>
                        </wpg:cNvGrpSpPr>
                        <wpg:grpSpPr bwMode="auto">
                          <a:xfrm>
                            <a:off x="834" y="7"/>
                            <a:ext cx="15" cy="2"/>
                            <a:chOff x="834" y="7"/>
                            <a:chExt cx="15" cy="2"/>
                          </a:xfrm>
                        </wpg:grpSpPr>
                        <wps:wsp>
                          <wps:cNvPr id="4723" name="Freeform 5060"/>
                          <wps:cNvSpPr>
                            <a:spLocks/>
                          </wps:cNvSpPr>
                          <wps:spPr bwMode="auto">
                            <a:xfrm>
                              <a:off x="834" y="7"/>
                              <a:ext cx="15" cy="2"/>
                            </a:xfrm>
                            <a:custGeom>
                              <a:avLst/>
                              <a:gdLst>
                                <a:gd name="T0" fmla="+- 0 834 834"/>
                                <a:gd name="T1" fmla="*/ T0 w 15"/>
                                <a:gd name="T2" fmla="+- 0 849 83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4" name="Group 5057"/>
                        <wpg:cNvGrpSpPr>
                          <a:grpSpLocks/>
                        </wpg:cNvGrpSpPr>
                        <wpg:grpSpPr bwMode="auto">
                          <a:xfrm>
                            <a:off x="864" y="7"/>
                            <a:ext cx="15" cy="2"/>
                            <a:chOff x="864" y="7"/>
                            <a:chExt cx="15" cy="2"/>
                          </a:xfrm>
                        </wpg:grpSpPr>
                        <wps:wsp>
                          <wps:cNvPr id="4725" name="Freeform 5058"/>
                          <wps:cNvSpPr>
                            <a:spLocks/>
                          </wps:cNvSpPr>
                          <wps:spPr bwMode="auto">
                            <a:xfrm>
                              <a:off x="864" y="7"/>
                              <a:ext cx="15" cy="2"/>
                            </a:xfrm>
                            <a:custGeom>
                              <a:avLst/>
                              <a:gdLst>
                                <a:gd name="T0" fmla="+- 0 864 864"/>
                                <a:gd name="T1" fmla="*/ T0 w 15"/>
                                <a:gd name="T2" fmla="+- 0 879 86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6" name="Group 5055"/>
                        <wpg:cNvGrpSpPr>
                          <a:grpSpLocks/>
                        </wpg:cNvGrpSpPr>
                        <wpg:grpSpPr bwMode="auto">
                          <a:xfrm>
                            <a:off x="893" y="7"/>
                            <a:ext cx="15" cy="2"/>
                            <a:chOff x="893" y="7"/>
                            <a:chExt cx="15" cy="2"/>
                          </a:xfrm>
                        </wpg:grpSpPr>
                        <wps:wsp>
                          <wps:cNvPr id="4727" name="Freeform 5056"/>
                          <wps:cNvSpPr>
                            <a:spLocks/>
                          </wps:cNvSpPr>
                          <wps:spPr bwMode="auto">
                            <a:xfrm>
                              <a:off x="893" y="7"/>
                              <a:ext cx="15" cy="2"/>
                            </a:xfrm>
                            <a:custGeom>
                              <a:avLst/>
                              <a:gdLst>
                                <a:gd name="T0" fmla="+- 0 893 893"/>
                                <a:gd name="T1" fmla="*/ T0 w 15"/>
                                <a:gd name="T2" fmla="+- 0 908 89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8" name="Group 5053"/>
                        <wpg:cNvGrpSpPr>
                          <a:grpSpLocks/>
                        </wpg:cNvGrpSpPr>
                        <wpg:grpSpPr bwMode="auto">
                          <a:xfrm>
                            <a:off x="923" y="7"/>
                            <a:ext cx="15" cy="2"/>
                            <a:chOff x="923" y="7"/>
                            <a:chExt cx="15" cy="2"/>
                          </a:xfrm>
                        </wpg:grpSpPr>
                        <wps:wsp>
                          <wps:cNvPr id="4729" name="Freeform 5054"/>
                          <wps:cNvSpPr>
                            <a:spLocks/>
                          </wps:cNvSpPr>
                          <wps:spPr bwMode="auto">
                            <a:xfrm>
                              <a:off x="923" y="7"/>
                              <a:ext cx="15" cy="2"/>
                            </a:xfrm>
                            <a:custGeom>
                              <a:avLst/>
                              <a:gdLst>
                                <a:gd name="T0" fmla="+- 0 923 923"/>
                                <a:gd name="T1" fmla="*/ T0 w 15"/>
                                <a:gd name="T2" fmla="+- 0 938 92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0" name="Group 5051"/>
                        <wpg:cNvGrpSpPr>
                          <a:grpSpLocks/>
                        </wpg:cNvGrpSpPr>
                        <wpg:grpSpPr bwMode="auto">
                          <a:xfrm>
                            <a:off x="952" y="7"/>
                            <a:ext cx="15" cy="2"/>
                            <a:chOff x="952" y="7"/>
                            <a:chExt cx="15" cy="2"/>
                          </a:xfrm>
                        </wpg:grpSpPr>
                        <wps:wsp>
                          <wps:cNvPr id="4731" name="Freeform 5052"/>
                          <wps:cNvSpPr>
                            <a:spLocks/>
                          </wps:cNvSpPr>
                          <wps:spPr bwMode="auto">
                            <a:xfrm>
                              <a:off x="952" y="7"/>
                              <a:ext cx="15" cy="2"/>
                            </a:xfrm>
                            <a:custGeom>
                              <a:avLst/>
                              <a:gdLst>
                                <a:gd name="T0" fmla="+- 0 952 952"/>
                                <a:gd name="T1" fmla="*/ T0 w 15"/>
                                <a:gd name="T2" fmla="+- 0 967 95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2" name="Group 5049"/>
                        <wpg:cNvGrpSpPr>
                          <a:grpSpLocks/>
                        </wpg:cNvGrpSpPr>
                        <wpg:grpSpPr bwMode="auto">
                          <a:xfrm>
                            <a:off x="982" y="7"/>
                            <a:ext cx="15" cy="2"/>
                            <a:chOff x="982" y="7"/>
                            <a:chExt cx="15" cy="2"/>
                          </a:xfrm>
                        </wpg:grpSpPr>
                        <wps:wsp>
                          <wps:cNvPr id="4733" name="Freeform 5050"/>
                          <wps:cNvSpPr>
                            <a:spLocks/>
                          </wps:cNvSpPr>
                          <wps:spPr bwMode="auto">
                            <a:xfrm>
                              <a:off x="982" y="7"/>
                              <a:ext cx="15" cy="2"/>
                            </a:xfrm>
                            <a:custGeom>
                              <a:avLst/>
                              <a:gdLst>
                                <a:gd name="T0" fmla="+- 0 982 982"/>
                                <a:gd name="T1" fmla="*/ T0 w 15"/>
                                <a:gd name="T2" fmla="+- 0 997 98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4" name="Group 5047"/>
                        <wpg:cNvGrpSpPr>
                          <a:grpSpLocks/>
                        </wpg:cNvGrpSpPr>
                        <wpg:grpSpPr bwMode="auto">
                          <a:xfrm>
                            <a:off x="1011" y="7"/>
                            <a:ext cx="15" cy="2"/>
                            <a:chOff x="1011" y="7"/>
                            <a:chExt cx="15" cy="2"/>
                          </a:xfrm>
                        </wpg:grpSpPr>
                        <wps:wsp>
                          <wps:cNvPr id="4735" name="Freeform 5048"/>
                          <wps:cNvSpPr>
                            <a:spLocks/>
                          </wps:cNvSpPr>
                          <wps:spPr bwMode="auto">
                            <a:xfrm>
                              <a:off x="1011" y="7"/>
                              <a:ext cx="15" cy="2"/>
                            </a:xfrm>
                            <a:custGeom>
                              <a:avLst/>
                              <a:gdLst>
                                <a:gd name="T0" fmla="+- 0 1011 1011"/>
                                <a:gd name="T1" fmla="*/ T0 w 15"/>
                                <a:gd name="T2" fmla="+- 0 1026 101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6" name="Group 5045"/>
                        <wpg:cNvGrpSpPr>
                          <a:grpSpLocks/>
                        </wpg:cNvGrpSpPr>
                        <wpg:grpSpPr bwMode="auto">
                          <a:xfrm>
                            <a:off x="1041" y="7"/>
                            <a:ext cx="15" cy="2"/>
                            <a:chOff x="1041" y="7"/>
                            <a:chExt cx="15" cy="2"/>
                          </a:xfrm>
                        </wpg:grpSpPr>
                        <wps:wsp>
                          <wps:cNvPr id="4737" name="Freeform 5046"/>
                          <wps:cNvSpPr>
                            <a:spLocks/>
                          </wps:cNvSpPr>
                          <wps:spPr bwMode="auto">
                            <a:xfrm>
                              <a:off x="1041" y="7"/>
                              <a:ext cx="15" cy="2"/>
                            </a:xfrm>
                            <a:custGeom>
                              <a:avLst/>
                              <a:gdLst>
                                <a:gd name="T0" fmla="+- 0 1041 1041"/>
                                <a:gd name="T1" fmla="*/ T0 w 15"/>
                                <a:gd name="T2" fmla="+- 0 1056 104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8" name="Group 5043"/>
                        <wpg:cNvGrpSpPr>
                          <a:grpSpLocks/>
                        </wpg:cNvGrpSpPr>
                        <wpg:grpSpPr bwMode="auto">
                          <a:xfrm>
                            <a:off x="1071" y="7"/>
                            <a:ext cx="15" cy="2"/>
                            <a:chOff x="1071" y="7"/>
                            <a:chExt cx="15" cy="2"/>
                          </a:xfrm>
                        </wpg:grpSpPr>
                        <wps:wsp>
                          <wps:cNvPr id="4739" name="Freeform 5044"/>
                          <wps:cNvSpPr>
                            <a:spLocks/>
                          </wps:cNvSpPr>
                          <wps:spPr bwMode="auto">
                            <a:xfrm>
                              <a:off x="1071" y="7"/>
                              <a:ext cx="15" cy="2"/>
                            </a:xfrm>
                            <a:custGeom>
                              <a:avLst/>
                              <a:gdLst>
                                <a:gd name="T0" fmla="+- 0 1071 1071"/>
                                <a:gd name="T1" fmla="*/ T0 w 15"/>
                                <a:gd name="T2" fmla="+- 0 1085 107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0" name="Group 5041"/>
                        <wpg:cNvGrpSpPr>
                          <a:grpSpLocks/>
                        </wpg:cNvGrpSpPr>
                        <wpg:grpSpPr bwMode="auto">
                          <a:xfrm>
                            <a:off x="1100" y="7"/>
                            <a:ext cx="15" cy="2"/>
                            <a:chOff x="1100" y="7"/>
                            <a:chExt cx="15" cy="2"/>
                          </a:xfrm>
                        </wpg:grpSpPr>
                        <wps:wsp>
                          <wps:cNvPr id="4741" name="Freeform 5042"/>
                          <wps:cNvSpPr>
                            <a:spLocks/>
                          </wps:cNvSpPr>
                          <wps:spPr bwMode="auto">
                            <a:xfrm>
                              <a:off x="1100" y="7"/>
                              <a:ext cx="15" cy="2"/>
                            </a:xfrm>
                            <a:custGeom>
                              <a:avLst/>
                              <a:gdLst>
                                <a:gd name="T0" fmla="+- 0 1100 1100"/>
                                <a:gd name="T1" fmla="*/ T0 w 15"/>
                                <a:gd name="T2" fmla="+- 0 1115 110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2" name="Group 5039"/>
                        <wpg:cNvGrpSpPr>
                          <a:grpSpLocks/>
                        </wpg:cNvGrpSpPr>
                        <wpg:grpSpPr bwMode="auto">
                          <a:xfrm>
                            <a:off x="1130" y="7"/>
                            <a:ext cx="15" cy="2"/>
                            <a:chOff x="1130" y="7"/>
                            <a:chExt cx="15" cy="2"/>
                          </a:xfrm>
                        </wpg:grpSpPr>
                        <wps:wsp>
                          <wps:cNvPr id="4743" name="Freeform 5040"/>
                          <wps:cNvSpPr>
                            <a:spLocks/>
                          </wps:cNvSpPr>
                          <wps:spPr bwMode="auto">
                            <a:xfrm>
                              <a:off x="1130" y="7"/>
                              <a:ext cx="15" cy="2"/>
                            </a:xfrm>
                            <a:custGeom>
                              <a:avLst/>
                              <a:gdLst>
                                <a:gd name="T0" fmla="+- 0 1130 1130"/>
                                <a:gd name="T1" fmla="*/ T0 w 15"/>
                                <a:gd name="T2" fmla="+- 0 1144 113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4" name="Group 5037"/>
                        <wpg:cNvGrpSpPr>
                          <a:grpSpLocks/>
                        </wpg:cNvGrpSpPr>
                        <wpg:grpSpPr bwMode="auto">
                          <a:xfrm>
                            <a:off x="1159" y="7"/>
                            <a:ext cx="15" cy="2"/>
                            <a:chOff x="1159" y="7"/>
                            <a:chExt cx="15" cy="2"/>
                          </a:xfrm>
                        </wpg:grpSpPr>
                        <wps:wsp>
                          <wps:cNvPr id="4745" name="Freeform 5038"/>
                          <wps:cNvSpPr>
                            <a:spLocks/>
                          </wps:cNvSpPr>
                          <wps:spPr bwMode="auto">
                            <a:xfrm>
                              <a:off x="1159" y="7"/>
                              <a:ext cx="15" cy="2"/>
                            </a:xfrm>
                            <a:custGeom>
                              <a:avLst/>
                              <a:gdLst>
                                <a:gd name="T0" fmla="+- 0 1159 1159"/>
                                <a:gd name="T1" fmla="*/ T0 w 15"/>
                                <a:gd name="T2" fmla="+- 0 1174 115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6" name="Group 5035"/>
                        <wpg:cNvGrpSpPr>
                          <a:grpSpLocks/>
                        </wpg:cNvGrpSpPr>
                        <wpg:grpSpPr bwMode="auto">
                          <a:xfrm>
                            <a:off x="1189" y="7"/>
                            <a:ext cx="15" cy="2"/>
                            <a:chOff x="1189" y="7"/>
                            <a:chExt cx="15" cy="2"/>
                          </a:xfrm>
                        </wpg:grpSpPr>
                        <wps:wsp>
                          <wps:cNvPr id="4747" name="Freeform 5036"/>
                          <wps:cNvSpPr>
                            <a:spLocks/>
                          </wps:cNvSpPr>
                          <wps:spPr bwMode="auto">
                            <a:xfrm>
                              <a:off x="1189" y="7"/>
                              <a:ext cx="15" cy="2"/>
                            </a:xfrm>
                            <a:custGeom>
                              <a:avLst/>
                              <a:gdLst>
                                <a:gd name="T0" fmla="+- 0 1189 1189"/>
                                <a:gd name="T1" fmla="*/ T0 w 15"/>
                                <a:gd name="T2" fmla="+- 0 1203 118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8" name="Group 5033"/>
                        <wpg:cNvGrpSpPr>
                          <a:grpSpLocks/>
                        </wpg:cNvGrpSpPr>
                        <wpg:grpSpPr bwMode="auto">
                          <a:xfrm>
                            <a:off x="1218" y="7"/>
                            <a:ext cx="15" cy="2"/>
                            <a:chOff x="1218" y="7"/>
                            <a:chExt cx="15" cy="2"/>
                          </a:xfrm>
                        </wpg:grpSpPr>
                        <wps:wsp>
                          <wps:cNvPr id="4749" name="Freeform 5034"/>
                          <wps:cNvSpPr>
                            <a:spLocks/>
                          </wps:cNvSpPr>
                          <wps:spPr bwMode="auto">
                            <a:xfrm>
                              <a:off x="1218" y="7"/>
                              <a:ext cx="15" cy="2"/>
                            </a:xfrm>
                            <a:custGeom>
                              <a:avLst/>
                              <a:gdLst>
                                <a:gd name="T0" fmla="+- 0 1218 1218"/>
                                <a:gd name="T1" fmla="*/ T0 w 15"/>
                                <a:gd name="T2" fmla="+- 0 1233 121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0" name="Group 5031"/>
                        <wpg:cNvGrpSpPr>
                          <a:grpSpLocks/>
                        </wpg:cNvGrpSpPr>
                        <wpg:grpSpPr bwMode="auto">
                          <a:xfrm>
                            <a:off x="1248" y="7"/>
                            <a:ext cx="15" cy="2"/>
                            <a:chOff x="1248" y="7"/>
                            <a:chExt cx="15" cy="2"/>
                          </a:xfrm>
                        </wpg:grpSpPr>
                        <wps:wsp>
                          <wps:cNvPr id="4751" name="Freeform 5032"/>
                          <wps:cNvSpPr>
                            <a:spLocks/>
                          </wps:cNvSpPr>
                          <wps:spPr bwMode="auto">
                            <a:xfrm>
                              <a:off x="1248" y="7"/>
                              <a:ext cx="15" cy="2"/>
                            </a:xfrm>
                            <a:custGeom>
                              <a:avLst/>
                              <a:gdLst>
                                <a:gd name="T0" fmla="+- 0 1248 1248"/>
                                <a:gd name="T1" fmla="*/ T0 w 15"/>
                                <a:gd name="T2" fmla="+- 0 1262 124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2" name="Group 5029"/>
                        <wpg:cNvGrpSpPr>
                          <a:grpSpLocks/>
                        </wpg:cNvGrpSpPr>
                        <wpg:grpSpPr bwMode="auto">
                          <a:xfrm>
                            <a:off x="1277" y="7"/>
                            <a:ext cx="15" cy="2"/>
                            <a:chOff x="1277" y="7"/>
                            <a:chExt cx="15" cy="2"/>
                          </a:xfrm>
                        </wpg:grpSpPr>
                        <wps:wsp>
                          <wps:cNvPr id="4753" name="Freeform 5030"/>
                          <wps:cNvSpPr>
                            <a:spLocks/>
                          </wps:cNvSpPr>
                          <wps:spPr bwMode="auto">
                            <a:xfrm>
                              <a:off x="1277" y="7"/>
                              <a:ext cx="15" cy="2"/>
                            </a:xfrm>
                            <a:custGeom>
                              <a:avLst/>
                              <a:gdLst>
                                <a:gd name="T0" fmla="+- 0 1277 1277"/>
                                <a:gd name="T1" fmla="*/ T0 w 15"/>
                                <a:gd name="T2" fmla="+- 0 1292 127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4" name="Group 5027"/>
                        <wpg:cNvGrpSpPr>
                          <a:grpSpLocks/>
                        </wpg:cNvGrpSpPr>
                        <wpg:grpSpPr bwMode="auto">
                          <a:xfrm>
                            <a:off x="1307" y="7"/>
                            <a:ext cx="15" cy="2"/>
                            <a:chOff x="1307" y="7"/>
                            <a:chExt cx="15" cy="2"/>
                          </a:xfrm>
                        </wpg:grpSpPr>
                        <wps:wsp>
                          <wps:cNvPr id="4755" name="Freeform 5028"/>
                          <wps:cNvSpPr>
                            <a:spLocks/>
                          </wps:cNvSpPr>
                          <wps:spPr bwMode="auto">
                            <a:xfrm>
                              <a:off x="1307" y="7"/>
                              <a:ext cx="15" cy="2"/>
                            </a:xfrm>
                            <a:custGeom>
                              <a:avLst/>
                              <a:gdLst>
                                <a:gd name="T0" fmla="+- 0 1307 1307"/>
                                <a:gd name="T1" fmla="*/ T0 w 15"/>
                                <a:gd name="T2" fmla="+- 0 1322 130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6" name="Group 5025"/>
                        <wpg:cNvGrpSpPr>
                          <a:grpSpLocks/>
                        </wpg:cNvGrpSpPr>
                        <wpg:grpSpPr bwMode="auto">
                          <a:xfrm>
                            <a:off x="1336" y="7"/>
                            <a:ext cx="15" cy="2"/>
                            <a:chOff x="1336" y="7"/>
                            <a:chExt cx="15" cy="2"/>
                          </a:xfrm>
                        </wpg:grpSpPr>
                        <wps:wsp>
                          <wps:cNvPr id="4757" name="Freeform 5026"/>
                          <wps:cNvSpPr>
                            <a:spLocks/>
                          </wps:cNvSpPr>
                          <wps:spPr bwMode="auto">
                            <a:xfrm>
                              <a:off x="1336" y="7"/>
                              <a:ext cx="15" cy="2"/>
                            </a:xfrm>
                            <a:custGeom>
                              <a:avLst/>
                              <a:gdLst>
                                <a:gd name="T0" fmla="+- 0 1336 1336"/>
                                <a:gd name="T1" fmla="*/ T0 w 15"/>
                                <a:gd name="T2" fmla="+- 0 1351 133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8" name="Group 5023"/>
                        <wpg:cNvGrpSpPr>
                          <a:grpSpLocks/>
                        </wpg:cNvGrpSpPr>
                        <wpg:grpSpPr bwMode="auto">
                          <a:xfrm>
                            <a:off x="1366" y="7"/>
                            <a:ext cx="15" cy="2"/>
                            <a:chOff x="1366" y="7"/>
                            <a:chExt cx="15" cy="2"/>
                          </a:xfrm>
                        </wpg:grpSpPr>
                        <wps:wsp>
                          <wps:cNvPr id="4759" name="Freeform 5024"/>
                          <wps:cNvSpPr>
                            <a:spLocks/>
                          </wps:cNvSpPr>
                          <wps:spPr bwMode="auto">
                            <a:xfrm>
                              <a:off x="1366" y="7"/>
                              <a:ext cx="15" cy="2"/>
                            </a:xfrm>
                            <a:custGeom>
                              <a:avLst/>
                              <a:gdLst>
                                <a:gd name="T0" fmla="+- 0 1366 1366"/>
                                <a:gd name="T1" fmla="*/ T0 w 15"/>
                                <a:gd name="T2" fmla="+- 0 1381 136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0" name="Group 5021"/>
                        <wpg:cNvGrpSpPr>
                          <a:grpSpLocks/>
                        </wpg:cNvGrpSpPr>
                        <wpg:grpSpPr bwMode="auto">
                          <a:xfrm>
                            <a:off x="1395" y="7"/>
                            <a:ext cx="15" cy="2"/>
                            <a:chOff x="1395" y="7"/>
                            <a:chExt cx="15" cy="2"/>
                          </a:xfrm>
                        </wpg:grpSpPr>
                        <wps:wsp>
                          <wps:cNvPr id="4761" name="Freeform 5022"/>
                          <wps:cNvSpPr>
                            <a:spLocks/>
                          </wps:cNvSpPr>
                          <wps:spPr bwMode="auto">
                            <a:xfrm>
                              <a:off x="1395" y="7"/>
                              <a:ext cx="15" cy="2"/>
                            </a:xfrm>
                            <a:custGeom>
                              <a:avLst/>
                              <a:gdLst>
                                <a:gd name="T0" fmla="+- 0 1395 1395"/>
                                <a:gd name="T1" fmla="*/ T0 w 15"/>
                                <a:gd name="T2" fmla="+- 0 1410 139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2" name="Group 5019"/>
                        <wpg:cNvGrpSpPr>
                          <a:grpSpLocks/>
                        </wpg:cNvGrpSpPr>
                        <wpg:grpSpPr bwMode="auto">
                          <a:xfrm>
                            <a:off x="1425" y="7"/>
                            <a:ext cx="15" cy="2"/>
                            <a:chOff x="1425" y="7"/>
                            <a:chExt cx="15" cy="2"/>
                          </a:xfrm>
                        </wpg:grpSpPr>
                        <wps:wsp>
                          <wps:cNvPr id="4763" name="Freeform 5020"/>
                          <wps:cNvSpPr>
                            <a:spLocks/>
                          </wps:cNvSpPr>
                          <wps:spPr bwMode="auto">
                            <a:xfrm>
                              <a:off x="1425" y="7"/>
                              <a:ext cx="15" cy="2"/>
                            </a:xfrm>
                            <a:custGeom>
                              <a:avLst/>
                              <a:gdLst>
                                <a:gd name="T0" fmla="+- 0 1425 1425"/>
                                <a:gd name="T1" fmla="*/ T0 w 15"/>
                                <a:gd name="T2" fmla="+- 0 1440 142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4" name="Group 5017"/>
                        <wpg:cNvGrpSpPr>
                          <a:grpSpLocks/>
                        </wpg:cNvGrpSpPr>
                        <wpg:grpSpPr bwMode="auto">
                          <a:xfrm>
                            <a:off x="1454" y="7"/>
                            <a:ext cx="15" cy="2"/>
                            <a:chOff x="1454" y="7"/>
                            <a:chExt cx="15" cy="2"/>
                          </a:xfrm>
                        </wpg:grpSpPr>
                        <wps:wsp>
                          <wps:cNvPr id="4765" name="Freeform 5018"/>
                          <wps:cNvSpPr>
                            <a:spLocks/>
                          </wps:cNvSpPr>
                          <wps:spPr bwMode="auto">
                            <a:xfrm>
                              <a:off x="1454" y="7"/>
                              <a:ext cx="15" cy="2"/>
                            </a:xfrm>
                            <a:custGeom>
                              <a:avLst/>
                              <a:gdLst>
                                <a:gd name="T0" fmla="+- 0 1454 1454"/>
                                <a:gd name="T1" fmla="*/ T0 w 15"/>
                                <a:gd name="T2" fmla="+- 0 1469 145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6" name="Group 5015"/>
                        <wpg:cNvGrpSpPr>
                          <a:grpSpLocks/>
                        </wpg:cNvGrpSpPr>
                        <wpg:grpSpPr bwMode="auto">
                          <a:xfrm>
                            <a:off x="1484" y="7"/>
                            <a:ext cx="15" cy="2"/>
                            <a:chOff x="1484" y="7"/>
                            <a:chExt cx="15" cy="2"/>
                          </a:xfrm>
                        </wpg:grpSpPr>
                        <wps:wsp>
                          <wps:cNvPr id="4767" name="Freeform 5016"/>
                          <wps:cNvSpPr>
                            <a:spLocks/>
                          </wps:cNvSpPr>
                          <wps:spPr bwMode="auto">
                            <a:xfrm>
                              <a:off x="1484" y="7"/>
                              <a:ext cx="15" cy="2"/>
                            </a:xfrm>
                            <a:custGeom>
                              <a:avLst/>
                              <a:gdLst>
                                <a:gd name="T0" fmla="+- 0 1484 1484"/>
                                <a:gd name="T1" fmla="*/ T0 w 15"/>
                                <a:gd name="T2" fmla="+- 0 1499 148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8" name="Group 5013"/>
                        <wpg:cNvGrpSpPr>
                          <a:grpSpLocks/>
                        </wpg:cNvGrpSpPr>
                        <wpg:grpSpPr bwMode="auto">
                          <a:xfrm>
                            <a:off x="1514" y="7"/>
                            <a:ext cx="15" cy="2"/>
                            <a:chOff x="1514" y="7"/>
                            <a:chExt cx="15" cy="2"/>
                          </a:xfrm>
                        </wpg:grpSpPr>
                        <wps:wsp>
                          <wps:cNvPr id="4769" name="Freeform 5014"/>
                          <wps:cNvSpPr>
                            <a:spLocks/>
                          </wps:cNvSpPr>
                          <wps:spPr bwMode="auto">
                            <a:xfrm>
                              <a:off x="1514" y="7"/>
                              <a:ext cx="15" cy="2"/>
                            </a:xfrm>
                            <a:custGeom>
                              <a:avLst/>
                              <a:gdLst>
                                <a:gd name="T0" fmla="+- 0 1514 1514"/>
                                <a:gd name="T1" fmla="*/ T0 w 15"/>
                                <a:gd name="T2" fmla="+- 0 1528 151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0" name="Group 5011"/>
                        <wpg:cNvGrpSpPr>
                          <a:grpSpLocks/>
                        </wpg:cNvGrpSpPr>
                        <wpg:grpSpPr bwMode="auto">
                          <a:xfrm>
                            <a:off x="1543" y="7"/>
                            <a:ext cx="15" cy="2"/>
                            <a:chOff x="1543" y="7"/>
                            <a:chExt cx="15" cy="2"/>
                          </a:xfrm>
                        </wpg:grpSpPr>
                        <wps:wsp>
                          <wps:cNvPr id="4771" name="Freeform 5012"/>
                          <wps:cNvSpPr>
                            <a:spLocks/>
                          </wps:cNvSpPr>
                          <wps:spPr bwMode="auto">
                            <a:xfrm>
                              <a:off x="1543" y="7"/>
                              <a:ext cx="15" cy="2"/>
                            </a:xfrm>
                            <a:custGeom>
                              <a:avLst/>
                              <a:gdLst>
                                <a:gd name="T0" fmla="+- 0 1543 1543"/>
                                <a:gd name="T1" fmla="*/ T0 w 15"/>
                                <a:gd name="T2" fmla="+- 0 1558 154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2" name="Group 5009"/>
                        <wpg:cNvGrpSpPr>
                          <a:grpSpLocks/>
                        </wpg:cNvGrpSpPr>
                        <wpg:grpSpPr bwMode="auto">
                          <a:xfrm>
                            <a:off x="1573" y="7"/>
                            <a:ext cx="15" cy="2"/>
                            <a:chOff x="1573" y="7"/>
                            <a:chExt cx="15" cy="2"/>
                          </a:xfrm>
                        </wpg:grpSpPr>
                        <wps:wsp>
                          <wps:cNvPr id="4773" name="Freeform 5010"/>
                          <wps:cNvSpPr>
                            <a:spLocks/>
                          </wps:cNvSpPr>
                          <wps:spPr bwMode="auto">
                            <a:xfrm>
                              <a:off x="1573" y="7"/>
                              <a:ext cx="15" cy="2"/>
                            </a:xfrm>
                            <a:custGeom>
                              <a:avLst/>
                              <a:gdLst>
                                <a:gd name="T0" fmla="+- 0 1573 1573"/>
                                <a:gd name="T1" fmla="*/ T0 w 15"/>
                                <a:gd name="T2" fmla="+- 0 1587 157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4" name="Group 5007"/>
                        <wpg:cNvGrpSpPr>
                          <a:grpSpLocks/>
                        </wpg:cNvGrpSpPr>
                        <wpg:grpSpPr bwMode="auto">
                          <a:xfrm>
                            <a:off x="1602" y="7"/>
                            <a:ext cx="15" cy="2"/>
                            <a:chOff x="1602" y="7"/>
                            <a:chExt cx="15" cy="2"/>
                          </a:xfrm>
                        </wpg:grpSpPr>
                        <wps:wsp>
                          <wps:cNvPr id="4775" name="Freeform 5008"/>
                          <wps:cNvSpPr>
                            <a:spLocks/>
                          </wps:cNvSpPr>
                          <wps:spPr bwMode="auto">
                            <a:xfrm>
                              <a:off x="1602" y="7"/>
                              <a:ext cx="15" cy="2"/>
                            </a:xfrm>
                            <a:custGeom>
                              <a:avLst/>
                              <a:gdLst>
                                <a:gd name="T0" fmla="+- 0 1602 1602"/>
                                <a:gd name="T1" fmla="*/ T0 w 15"/>
                                <a:gd name="T2" fmla="+- 0 1617 160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6" name="Group 5005"/>
                        <wpg:cNvGrpSpPr>
                          <a:grpSpLocks/>
                        </wpg:cNvGrpSpPr>
                        <wpg:grpSpPr bwMode="auto">
                          <a:xfrm>
                            <a:off x="1632" y="7"/>
                            <a:ext cx="15" cy="2"/>
                            <a:chOff x="1632" y="7"/>
                            <a:chExt cx="15" cy="2"/>
                          </a:xfrm>
                        </wpg:grpSpPr>
                        <wps:wsp>
                          <wps:cNvPr id="4777" name="Freeform 5006"/>
                          <wps:cNvSpPr>
                            <a:spLocks/>
                          </wps:cNvSpPr>
                          <wps:spPr bwMode="auto">
                            <a:xfrm>
                              <a:off x="1632" y="7"/>
                              <a:ext cx="15" cy="2"/>
                            </a:xfrm>
                            <a:custGeom>
                              <a:avLst/>
                              <a:gdLst>
                                <a:gd name="T0" fmla="+- 0 1632 1632"/>
                                <a:gd name="T1" fmla="*/ T0 w 15"/>
                                <a:gd name="T2" fmla="+- 0 1646 163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8" name="Group 5003"/>
                        <wpg:cNvGrpSpPr>
                          <a:grpSpLocks/>
                        </wpg:cNvGrpSpPr>
                        <wpg:grpSpPr bwMode="auto">
                          <a:xfrm>
                            <a:off x="1661" y="7"/>
                            <a:ext cx="15" cy="2"/>
                            <a:chOff x="1661" y="7"/>
                            <a:chExt cx="15" cy="2"/>
                          </a:xfrm>
                        </wpg:grpSpPr>
                        <wps:wsp>
                          <wps:cNvPr id="4779" name="Freeform 5004"/>
                          <wps:cNvSpPr>
                            <a:spLocks/>
                          </wps:cNvSpPr>
                          <wps:spPr bwMode="auto">
                            <a:xfrm>
                              <a:off x="1661" y="7"/>
                              <a:ext cx="15" cy="2"/>
                            </a:xfrm>
                            <a:custGeom>
                              <a:avLst/>
                              <a:gdLst>
                                <a:gd name="T0" fmla="+- 0 1661 1661"/>
                                <a:gd name="T1" fmla="*/ T0 w 15"/>
                                <a:gd name="T2" fmla="+- 0 1676 166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0" name="Group 5001"/>
                        <wpg:cNvGrpSpPr>
                          <a:grpSpLocks/>
                        </wpg:cNvGrpSpPr>
                        <wpg:grpSpPr bwMode="auto">
                          <a:xfrm>
                            <a:off x="1691" y="7"/>
                            <a:ext cx="15" cy="2"/>
                            <a:chOff x="1691" y="7"/>
                            <a:chExt cx="15" cy="2"/>
                          </a:xfrm>
                        </wpg:grpSpPr>
                        <wps:wsp>
                          <wps:cNvPr id="4781" name="Freeform 5002"/>
                          <wps:cNvSpPr>
                            <a:spLocks/>
                          </wps:cNvSpPr>
                          <wps:spPr bwMode="auto">
                            <a:xfrm>
                              <a:off x="1691" y="7"/>
                              <a:ext cx="15" cy="2"/>
                            </a:xfrm>
                            <a:custGeom>
                              <a:avLst/>
                              <a:gdLst>
                                <a:gd name="T0" fmla="+- 0 1691 1691"/>
                                <a:gd name="T1" fmla="*/ T0 w 15"/>
                                <a:gd name="T2" fmla="+- 0 1705 169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2" name="Group 4999"/>
                        <wpg:cNvGrpSpPr>
                          <a:grpSpLocks/>
                        </wpg:cNvGrpSpPr>
                        <wpg:grpSpPr bwMode="auto">
                          <a:xfrm>
                            <a:off x="1720" y="7"/>
                            <a:ext cx="15" cy="2"/>
                            <a:chOff x="1720" y="7"/>
                            <a:chExt cx="15" cy="2"/>
                          </a:xfrm>
                        </wpg:grpSpPr>
                        <wps:wsp>
                          <wps:cNvPr id="4783" name="Freeform 5000"/>
                          <wps:cNvSpPr>
                            <a:spLocks/>
                          </wps:cNvSpPr>
                          <wps:spPr bwMode="auto">
                            <a:xfrm>
                              <a:off x="1720" y="7"/>
                              <a:ext cx="15" cy="2"/>
                            </a:xfrm>
                            <a:custGeom>
                              <a:avLst/>
                              <a:gdLst>
                                <a:gd name="T0" fmla="+- 0 1720 1720"/>
                                <a:gd name="T1" fmla="*/ T0 w 15"/>
                                <a:gd name="T2" fmla="+- 0 1735 172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4" name="Group 4997"/>
                        <wpg:cNvGrpSpPr>
                          <a:grpSpLocks/>
                        </wpg:cNvGrpSpPr>
                        <wpg:grpSpPr bwMode="auto">
                          <a:xfrm>
                            <a:off x="1750" y="7"/>
                            <a:ext cx="15" cy="2"/>
                            <a:chOff x="1750" y="7"/>
                            <a:chExt cx="15" cy="2"/>
                          </a:xfrm>
                        </wpg:grpSpPr>
                        <wps:wsp>
                          <wps:cNvPr id="4785" name="Freeform 4998"/>
                          <wps:cNvSpPr>
                            <a:spLocks/>
                          </wps:cNvSpPr>
                          <wps:spPr bwMode="auto">
                            <a:xfrm>
                              <a:off x="1750" y="7"/>
                              <a:ext cx="15" cy="2"/>
                            </a:xfrm>
                            <a:custGeom>
                              <a:avLst/>
                              <a:gdLst>
                                <a:gd name="T0" fmla="+- 0 1750 1750"/>
                                <a:gd name="T1" fmla="*/ T0 w 15"/>
                                <a:gd name="T2" fmla="+- 0 1765 175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6" name="Group 4995"/>
                        <wpg:cNvGrpSpPr>
                          <a:grpSpLocks/>
                        </wpg:cNvGrpSpPr>
                        <wpg:grpSpPr bwMode="auto">
                          <a:xfrm>
                            <a:off x="1779" y="7"/>
                            <a:ext cx="15" cy="2"/>
                            <a:chOff x="1779" y="7"/>
                            <a:chExt cx="15" cy="2"/>
                          </a:xfrm>
                        </wpg:grpSpPr>
                        <wps:wsp>
                          <wps:cNvPr id="4787" name="Freeform 4996"/>
                          <wps:cNvSpPr>
                            <a:spLocks/>
                          </wps:cNvSpPr>
                          <wps:spPr bwMode="auto">
                            <a:xfrm>
                              <a:off x="1779" y="7"/>
                              <a:ext cx="15" cy="2"/>
                            </a:xfrm>
                            <a:custGeom>
                              <a:avLst/>
                              <a:gdLst>
                                <a:gd name="T0" fmla="+- 0 1779 1779"/>
                                <a:gd name="T1" fmla="*/ T0 w 15"/>
                                <a:gd name="T2" fmla="+- 0 1794 177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8" name="Group 4993"/>
                        <wpg:cNvGrpSpPr>
                          <a:grpSpLocks/>
                        </wpg:cNvGrpSpPr>
                        <wpg:grpSpPr bwMode="auto">
                          <a:xfrm>
                            <a:off x="1809" y="7"/>
                            <a:ext cx="15" cy="2"/>
                            <a:chOff x="1809" y="7"/>
                            <a:chExt cx="15" cy="2"/>
                          </a:xfrm>
                        </wpg:grpSpPr>
                        <wps:wsp>
                          <wps:cNvPr id="4789" name="Freeform 4994"/>
                          <wps:cNvSpPr>
                            <a:spLocks/>
                          </wps:cNvSpPr>
                          <wps:spPr bwMode="auto">
                            <a:xfrm>
                              <a:off x="1809" y="7"/>
                              <a:ext cx="15" cy="2"/>
                            </a:xfrm>
                            <a:custGeom>
                              <a:avLst/>
                              <a:gdLst>
                                <a:gd name="T0" fmla="+- 0 1809 1809"/>
                                <a:gd name="T1" fmla="*/ T0 w 15"/>
                                <a:gd name="T2" fmla="+- 0 1824 180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0" name="Group 4991"/>
                        <wpg:cNvGrpSpPr>
                          <a:grpSpLocks/>
                        </wpg:cNvGrpSpPr>
                        <wpg:grpSpPr bwMode="auto">
                          <a:xfrm>
                            <a:off x="1838" y="7"/>
                            <a:ext cx="15" cy="2"/>
                            <a:chOff x="1838" y="7"/>
                            <a:chExt cx="15" cy="2"/>
                          </a:xfrm>
                        </wpg:grpSpPr>
                        <wps:wsp>
                          <wps:cNvPr id="4791" name="Freeform 4992"/>
                          <wps:cNvSpPr>
                            <a:spLocks/>
                          </wps:cNvSpPr>
                          <wps:spPr bwMode="auto">
                            <a:xfrm>
                              <a:off x="1838" y="7"/>
                              <a:ext cx="15" cy="2"/>
                            </a:xfrm>
                            <a:custGeom>
                              <a:avLst/>
                              <a:gdLst>
                                <a:gd name="T0" fmla="+- 0 1838 1838"/>
                                <a:gd name="T1" fmla="*/ T0 w 15"/>
                                <a:gd name="T2" fmla="+- 0 1853 183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2" name="Group 4989"/>
                        <wpg:cNvGrpSpPr>
                          <a:grpSpLocks/>
                        </wpg:cNvGrpSpPr>
                        <wpg:grpSpPr bwMode="auto">
                          <a:xfrm>
                            <a:off x="1868" y="7"/>
                            <a:ext cx="15" cy="2"/>
                            <a:chOff x="1868" y="7"/>
                            <a:chExt cx="15" cy="2"/>
                          </a:xfrm>
                        </wpg:grpSpPr>
                        <wps:wsp>
                          <wps:cNvPr id="4793" name="Freeform 4990"/>
                          <wps:cNvSpPr>
                            <a:spLocks/>
                          </wps:cNvSpPr>
                          <wps:spPr bwMode="auto">
                            <a:xfrm>
                              <a:off x="1868" y="7"/>
                              <a:ext cx="15" cy="2"/>
                            </a:xfrm>
                            <a:custGeom>
                              <a:avLst/>
                              <a:gdLst>
                                <a:gd name="T0" fmla="+- 0 1868 1868"/>
                                <a:gd name="T1" fmla="*/ T0 w 15"/>
                                <a:gd name="T2" fmla="+- 0 1883 186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4" name="Group 4987"/>
                        <wpg:cNvGrpSpPr>
                          <a:grpSpLocks/>
                        </wpg:cNvGrpSpPr>
                        <wpg:grpSpPr bwMode="auto">
                          <a:xfrm>
                            <a:off x="1897" y="7"/>
                            <a:ext cx="15" cy="2"/>
                            <a:chOff x="1897" y="7"/>
                            <a:chExt cx="15" cy="2"/>
                          </a:xfrm>
                        </wpg:grpSpPr>
                        <wps:wsp>
                          <wps:cNvPr id="4795" name="Freeform 4988"/>
                          <wps:cNvSpPr>
                            <a:spLocks/>
                          </wps:cNvSpPr>
                          <wps:spPr bwMode="auto">
                            <a:xfrm>
                              <a:off x="1897" y="7"/>
                              <a:ext cx="15" cy="2"/>
                            </a:xfrm>
                            <a:custGeom>
                              <a:avLst/>
                              <a:gdLst>
                                <a:gd name="T0" fmla="+- 0 1897 1897"/>
                                <a:gd name="T1" fmla="*/ T0 w 15"/>
                                <a:gd name="T2" fmla="+- 0 1912 189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6" name="Group 4985"/>
                        <wpg:cNvGrpSpPr>
                          <a:grpSpLocks/>
                        </wpg:cNvGrpSpPr>
                        <wpg:grpSpPr bwMode="auto">
                          <a:xfrm>
                            <a:off x="1927" y="7"/>
                            <a:ext cx="15" cy="2"/>
                            <a:chOff x="1927" y="7"/>
                            <a:chExt cx="15" cy="2"/>
                          </a:xfrm>
                        </wpg:grpSpPr>
                        <wps:wsp>
                          <wps:cNvPr id="4797" name="Freeform 4986"/>
                          <wps:cNvSpPr>
                            <a:spLocks/>
                          </wps:cNvSpPr>
                          <wps:spPr bwMode="auto">
                            <a:xfrm>
                              <a:off x="1927" y="7"/>
                              <a:ext cx="15" cy="2"/>
                            </a:xfrm>
                            <a:custGeom>
                              <a:avLst/>
                              <a:gdLst>
                                <a:gd name="T0" fmla="+- 0 1927 1927"/>
                                <a:gd name="T1" fmla="*/ T0 w 15"/>
                                <a:gd name="T2" fmla="+- 0 1942 192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8" name="Group 4983"/>
                        <wpg:cNvGrpSpPr>
                          <a:grpSpLocks/>
                        </wpg:cNvGrpSpPr>
                        <wpg:grpSpPr bwMode="auto">
                          <a:xfrm>
                            <a:off x="1956" y="7"/>
                            <a:ext cx="15" cy="2"/>
                            <a:chOff x="1956" y="7"/>
                            <a:chExt cx="15" cy="2"/>
                          </a:xfrm>
                        </wpg:grpSpPr>
                        <wps:wsp>
                          <wps:cNvPr id="4799" name="Freeform 4984"/>
                          <wps:cNvSpPr>
                            <a:spLocks/>
                          </wps:cNvSpPr>
                          <wps:spPr bwMode="auto">
                            <a:xfrm>
                              <a:off x="1956" y="7"/>
                              <a:ext cx="15" cy="2"/>
                            </a:xfrm>
                            <a:custGeom>
                              <a:avLst/>
                              <a:gdLst>
                                <a:gd name="T0" fmla="+- 0 1956 1956"/>
                                <a:gd name="T1" fmla="*/ T0 w 15"/>
                                <a:gd name="T2" fmla="+- 0 1971 195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0" name="Group 4981"/>
                        <wpg:cNvGrpSpPr>
                          <a:grpSpLocks/>
                        </wpg:cNvGrpSpPr>
                        <wpg:grpSpPr bwMode="auto">
                          <a:xfrm>
                            <a:off x="1986" y="7"/>
                            <a:ext cx="15" cy="2"/>
                            <a:chOff x="1986" y="7"/>
                            <a:chExt cx="15" cy="2"/>
                          </a:xfrm>
                        </wpg:grpSpPr>
                        <wps:wsp>
                          <wps:cNvPr id="4801" name="Freeform 4982"/>
                          <wps:cNvSpPr>
                            <a:spLocks/>
                          </wps:cNvSpPr>
                          <wps:spPr bwMode="auto">
                            <a:xfrm>
                              <a:off x="1986" y="7"/>
                              <a:ext cx="15" cy="2"/>
                            </a:xfrm>
                            <a:custGeom>
                              <a:avLst/>
                              <a:gdLst>
                                <a:gd name="T0" fmla="+- 0 1986 1986"/>
                                <a:gd name="T1" fmla="*/ T0 w 15"/>
                                <a:gd name="T2" fmla="+- 0 2001 198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2" name="Group 4979"/>
                        <wpg:cNvGrpSpPr>
                          <a:grpSpLocks/>
                        </wpg:cNvGrpSpPr>
                        <wpg:grpSpPr bwMode="auto">
                          <a:xfrm>
                            <a:off x="2016" y="7"/>
                            <a:ext cx="15" cy="2"/>
                            <a:chOff x="2016" y="7"/>
                            <a:chExt cx="15" cy="2"/>
                          </a:xfrm>
                        </wpg:grpSpPr>
                        <wps:wsp>
                          <wps:cNvPr id="4803" name="Freeform 4980"/>
                          <wps:cNvSpPr>
                            <a:spLocks/>
                          </wps:cNvSpPr>
                          <wps:spPr bwMode="auto">
                            <a:xfrm>
                              <a:off x="2016" y="7"/>
                              <a:ext cx="15" cy="2"/>
                            </a:xfrm>
                            <a:custGeom>
                              <a:avLst/>
                              <a:gdLst>
                                <a:gd name="T0" fmla="+- 0 2016 2016"/>
                                <a:gd name="T1" fmla="*/ T0 w 15"/>
                                <a:gd name="T2" fmla="+- 0 2030 201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4" name="Group 4977"/>
                        <wpg:cNvGrpSpPr>
                          <a:grpSpLocks/>
                        </wpg:cNvGrpSpPr>
                        <wpg:grpSpPr bwMode="auto">
                          <a:xfrm>
                            <a:off x="2045" y="7"/>
                            <a:ext cx="15" cy="2"/>
                            <a:chOff x="2045" y="7"/>
                            <a:chExt cx="15" cy="2"/>
                          </a:xfrm>
                        </wpg:grpSpPr>
                        <wps:wsp>
                          <wps:cNvPr id="4805" name="Freeform 4978"/>
                          <wps:cNvSpPr>
                            <a:spLocks/>
                          </wps:cNvSpPr>
                          <wps:spPr bwMode="auto">
                            <a:xfrm>
                              <a:off x="2045" y="7"/>
                              <a:ext cx="15" cy="2"/>
                            </a:xfrm>
                            <a:custGeom>
                              <a:avLst/>
                              <a:gdLst>
                                <a:gd name="T0" fmla="+- 0 2045 2045"/>
                                <a:gd name="T1" fmla="*/ T0 w 15"/>
                                <a:gd name="T2" fmla="+- 0 2060 204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6" name="Group 4975"/>
                        <wpg:cNvGrpSpPr>
                          <a:grpSpLocks/>
                        </wpg:cNvGrpSpPr>
                        <wpg:grpSpPr bwMode="auto">
                          <a:xfrm>
                            <a:off x="2075" y="7"/>
                            <a:ext cx="15" cy="2"/>
                            <a:chOff x="2075" y="7"/>
                            <a:chExt cx="15" cy="2"/>
                          </a:xfrm>
                        </wpg:grpSpPr>
                        <wps:wsp>
                          <wps:cNvPr id="4807" name="Freeform 4976"/>
                          <wps:cNvSpPr>
                            <a:spLocks/>
                          </wps:cNvSpPr>
                          <wps:spPr bwMode="auto">
                            <a:xfrm>
                              <a:off x="2075" y="7"/>
                              <a:ext cx="15" cy="2"/>
                            </a:xfrm>
                            <a:custGeom>
                              <a:avLst/>
                              <a:gdLst>
                                <a:gd name="T0" fmla="+- 0 2075 2075"/>
                                <a:gd name="T1" fmla="*/ T0 w 15"/>
                                <a:gd name="T2" fmla="+- 0 2089 207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8" name="Group 4973"/>
                        <wpg:cNvGrpSpPr>
                          <a:grpSpLocks/>
                        </wpg:cNvGrpSpPr>
                        <wpg:grpSpPr bwMode="auto">
                          <a:xfrm>
                            <a:off x="2104" y="7"/>
                            <a:ext cx="15" cy="2"/>
                            <a:chOff x="2104" y="7"/>
                            <a:chExt cx="15" cy="2"/>
                          </a:xfrm>
                        </wpg:grpSpPr>
                        <wps:wsp>
                          <wps:cNvPr id="4809" name="Freeform 4974"/>
                          <wps:cNvSpPr>
                            <a:spLocks/>
                          </wps:cNvSpPr>
                          <wps:spPr bwMode="auto">
                            <a:xfrm>
                              <a:off x="2104" y="7"/>
                              <a:ext cx="15" cy="2"/>
                            </a:xfrm>
                            <a:custGeom>
                              <a:avLst/>
                              <a:gdLst>
                                <a:gd name="T0" fmla="+- 0 2104 2104"/>
                                <a:gd name="T1" fmla="*/ T0 w 15"/>
                                <a:gd name="T2" fmla="+- 0 2119 210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0" name="Group 4971"/>
                        <wpg:cNvGrpSpPr>
                          <a:grpSpLocks/>
                        </wpg:cNvGrpSpPr>
                        <wpg:grpSpPr bwMode="auto">
                          <a:xfrm>
                            <a:off x="2134" y="7"/>
                            <a:ext cx="15" cy="2"/>
                            <a:chOff x="2134" y="7"/>
                            <a:chExt cx="15" cy="2"/>
                          </a:xfrm>
                        </wpg:grpSpPr>
                        <wps:wsp>
                          <wps:cNvPr id="4811" name="Freeform 4972"/>
                          <wps:cNvSpPr>
                            <a:spLocks/>
                          </wps:cNvSpPr>
                          <wps:spPr bwMode="auto">
                            <a:xfrm>
                              <a:off x="2134" y="7"/>
                              <a:ext cx="15" cy="2"/>
                            </a:xfrm>
                            <a:custGeom>
                              <a:avLst/>
                              <a:gdLst>
                                <a:gd name="T0" fmla="+- 0 2134 2134"/>
                                <a:gd name="T1" fmla="*/ T0 w 15"/>
                                <a:gd name="T2" fmla="+- 0 2148 213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2" name="Group 4969"/>
                        <wpg:cNvGrpSpPr>
                          <a:grpSpLocks/>
                        </wpg:cNvGrpSpPr>
                        <wpg:grpSpPr bwMode="auto">
                          <a:xfrm>
                            <a:off x="2163" y="7"/>
                            <a:ext cx="15" cy="2"/>
                            <a:chOff x="2163" y="7"/>
                            <a:chExt cx="15" cy="2"/>
                          </a:xfrm>
                        </wpg:grpSpPr>
                        <wps:wsp>
                          <wps:cNvPr id="4813" name="Freeform 4970"/>
                          <wps:cNvSpPr>
                            <a:spLocks/>
                          </wps:cNvSpPr>
                          <wps:spPr bwMode="auto">
                            <a:xfrm>
                              <a:off x="2163" y="7"/>
                              <a:ext cx="15" cy="2"/>
                            </a:xfrm>
                            <a:custGeom>
                              <a:avLst/>
                              <a:gdLst>
                                <a:gd name="T0" fmla="+- 0 2163 2163"/>
                                <a:gd name="T1" fmla="*/ T0 w 15"/>
                                <a:gd name="T2" fmla="+- 0 2178 216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4" name="Group 4967"/>
                        <wpg:cNvGrpSpPr>
                          <a:grpSpLocks/>
                        </wpg:cNvGrpSpPr>
                        <wpg:grpSpPr bwMode="auto">
                          <a:xfrm>
                            <a:off x="2193" y="7"/>
                            <a:ext cx="15" cy="2"/>
                            <a:chOff x="2193" y="7"/>
                            <a:chExt cx="15" cy="2"/>
                          </a:xfrm>
                        </wpg:grpSpPr>
                        <wps:wsp>
                          <wps:cNvPr id="4815" name="Freeform 4968"/>
                          <wps:cNvSpPr>
                            <a:spLocks/>
                          </wps:cNvSpPr>
                          <wps:spPr bwMode="auto">
                            <a:xfrm>
                              <a:off x="2193" y="7"/>
                              <a:ext cx="15" cy="2"/>
                            </a:xfrm>
                            <a:custGeom>
                              <a:avLst/>
                              <a:gdLst>
                                <a:gd name="T0" fmla="+- 0 2193 2193"/>
                                <a:gd name="T1" fmla="*/ T0 w 15"/>
                                <a:gd name="T2" fmla="+- 0 2208 219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6" name="Group 4965"/>
                        <wpg:cNvGrpSpPr>
                          <a:grpSpLocks/>
                        </wpg:cNvGrpSpPr>
                        <wpg:grpSpPr bwMode="auto">
                          <a:xfrm>
                            <a:off x="2222" y="7"/>
                            <a:ext cx="15" cy="2"/>
                            <a:chOff x="2222" y="7"/>
                            <a:chExt cx="15" cy="2"/>
                          </a:xfrm>
                        </wpg:grpSpPr>
                        <wps:wsp>
                          <wps:cNvPr id="4817" name="Freeform 4966"/>
                          <wps:cNvSpPr>
                            <a:spLocks/>
                          </wps:cNvSpPr>
                          <wps:spPr bwMode="auto">
                            <a:xfrm>
                              <a:off x="2222" y="7"/>
                              <a:ext cx="15" cy="2"/>
                            </a:xfrm>
                            <a:custGeom>
                              <a:avLst/>
                              <a:gdLst>
                                <a:gd name="T0" fmla="+- 0 2222 2222"/>
                                <a:gd name="T1" fmla="*/ T0 w 15"/>
                                <a:gd name="T2" fmla="+- 0 2237 222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8" name="Group 4963"/>
                        <wpg:cNvGrpSpPr>
                          <a:grpSpLocks/>
                        </wpg:cNvGrpSpPr>
                        <wpg:grpSpPr bwMode="auto">
                          <a:xfrm>
                            <a:off x="2252" y="7"/>
                            <a:ext cx="15" cy="2"/>
                            <a:chOff x="2252" y="7"/>
                            <a:chExt cx="15" cy="2"/>
                          </a:xfrm>
                        </wpg:grpSpPr>
                        <wps:wsp>
                          <wps:cNvPr id="4819" name="Freeform 4964"/>
                          <wps:cNvSpPr>
                            <a:spLocks/>
                          </wps:cNvSpPr>
                          <wps:spPr bwMode="auto">
                            <a:xfrm>
                              <a:off x="2252" y="7"/>
                              <a:ext cx="15" cy="2"/>
                            </a:xfrm>
                            <a:custGeom>
                              <a:avLst/>
                              <a:gdLst>
                                <a:gd name="T0" fmla="+- 0 2252 2252"/>
                                <a:gd name="T1" fmla="*/ T0 w 15"/>
                                <a:gd name="T2" fmla="+- 0 2267 225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0" name="Group 4961"/>
                        <wpg:cNvGrpSpPr>
                          <a:grpSpLocks/>
                        </wpg:cNvGrpSpPr>
                        <wpg:grpSpPr bwMode="auto">
                          <a:xfrm>
                            <a:off x="2281" y="7"/>
                            <a:ext cx="15" cy="2"/>
                            <a:chOff x="2281" y="7"/>
                            <a:chExt cx="15" cy="2"/>
                          </a:xfrm>
                        </wpg:grpSpPr>
                        <wps:wsp>
                          <wps:cNvPr id="4821" name="Freeform 4962"/>
                          <wps:cNvSpPr>
                            <a:spLocks/>
                          </wps:cNvSpPr>
                          <wps:spPr bwMode="auto">
                            <a:xfrm>
                              <a:off x="2281" y="7"/>
                              <a:ext cx="15" cy="2"/>
                            </a:xfrm>
                            <a:custGeom>
                              <a:avLst/>
                              <a:gdLst>
                                <a:gd name="T0" fmla="+- 0 2281 2281"/>
                                <a:gd name="T1" fmla="*/ T0 w 15"/>
                                <a:gd name="T2" fmla="+- 0 2296 228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2" name="Group 4959"/>
                        <wpg:cNvGrpSpPr>
                          <a:grpSpLocks/>
                        </wpg:cNvGrpSpPr>
                        <wpg:grpSpPr bwMode="auto">
                          <a:xfrm>
                            <a:off x="2311" y="7"/>
                            <a:ext cx="15" cy="2"/>
                            <a:chOff x="2311" y="7"/>
                            <a:chExt cx="15" cy="2"/>
                          </a:xfrm>
                        </wpg:grpSpPr>
                        <wps:wsp>
                          <wps:cNvPr id="4823" name="Freeform 4960"/>
                          <wps:cNvSpPr>
                            <a:spLocks/>
                          </wps:cNvSpPr>
                          <wps:spPr bwMode="auto">
                            <a:xfrm>
                              <a:off x="2311" y="7"/>
                              <a:ext cx="15" cy="2"/>
                            </a:xfrm>
                            <a:custGeom>
                              <a:avLst/>
                              <a:gdLst>
                                <a:gd name="T0" fmla="+- 0 2311 2311"/>
                                <a:gd name="T1" fmla="*/ T0 w 15"/>
                                <a:gd name="T2" fmla="+- 0 2326 231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4" name="Group 4957"/>
                        <wpg:cNvGrpSpPr>
                          <a:grpSpLocks/>
                        </wpg:cNvGrpSpPr>
                        <wpg:grpSpPr bwMode="auto">
                          <a:xfrm>
                            <a:off x="2340" y="7"/>
                            <a:ext cx="15" cy="2"/>
                            <a:chOff x="2340" y="7"/>
                            <a:chExt cx="15" cy="2"/>
                          </a:xfrm>
                        </wpg:grpSpPr>
                        <wps:wsp>
                          <wps:cNvPr id="4825" name="Freeform 4958"/>
                          <wps:cNvSpPr>
                            <a:spLocks/>
                          </wps:cNvSpPr>
                          <wps:spPr bwMode="auto">
                            <a:xfrm>
                              <a:off x="2340" y="7"/>
                              <a:ext cx="15" cy="2"/>
                            </a:xfrm>
                            <a:custGeom>
                              <a:avLst/>
                              <a:gdLst>
                                <a:gd name="T0" fmla="+- 0 2340 2340"/>
                                <a:gd name="T1" fmla="*/ T0 w 15"/>
                                <a:gd name="T2" fmla="+- 0 2355 234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6" name="Group 4955"/>
                        <wpg:cNvGrpSpPr>
                          <a:grpSpLocks/>
                        </wpg:cNvGrpSpPr>
                        <wpg:grpSpPr bwMode="auto">
                          <a:xfrm>
                            <a:off x="2370" y="7"/>
                            <a:ext cx="15" cy="2"/>
                            <a:chOff x="2370" y="7"/>
                            <a:chExt cx="15" cy="2"/>
                          </a:xfrm>
                        </wpg:grpSpPr>
                        <wps:wsp>
                          <wps:cNvPr id="4827" name="Freeform 4956"/>
                          <wps:cNvSpPr>
                            <a:spLocks/>
                          </wps:cNvSpPr>
                          <wps:spPr bwMode="auto">
                            <a:xfrm>
                              <a:off x="2370" y="7"/>
                              <a:ext cx="15" cy="2"/>
                            </a:xfrm>
                            <a:custGeom>
                              <a:avLst/>
                              <a:gdLst>
                                <a:gd name="T0" fmla="+- 0 2370 2370"/>
                                <a:gd name="T1" fmla="*/ T0 w 15"/>
                                <a:gd name="T2" fmla="+- 0 2385 237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8" name="Group 4953"/>
                        <wpg:cNvGrpSpPr>
                          <a:grpSpLocks/>
                        </wpg:cNvGrpSpPr>
                        <wpg:grpSpPr bwMode="auto">
                          <a:xfrm>
                            <a:off x="2399" y="7"/>
                            <a:ext cx="15" cy="2"/>
                            <a:chOff x="2399" y="7"/>
                            <a:chExt cx="15" cy="2"/>
                          </a:xfrm>
                        </wpg:grpSpPr>
                        <wps:wsp>
                          <wps:cNvPr id="4829" name="Freeform 4954"/>
                          <wps:cNvSpPr>
                            <a:spLocks/>
                          </wps:cNvSpPr>
                          <wps:spPr bwMode="auto">
                            <a:xfrm>
                              <a:off x="2399" y="7"/>
                              <a:ext cx="15" cy="2"/>
                            </a:xfrm>
                            <a:custGeom>
                              <a:avLst/>
                              <a:gdLst>
                                <a:gd name="T0" fmla="+- 0 2399 2399"/>
                                <a:gd name="T1" fmla="*/ T0 w 15"/>
                                <a:gd name="T2" fmla="+- 0 2414 239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0" name="Group 4951"/>
                        <wpg:cNvGrpSpPr>
                          <a:grpSpLocks/>
                        </wpg:cNvGrpSpPr>
                        <wpg:grpSpPr bwMode="auto">
                          <a:xfrm>
                            <a:off x="2429" y="7"/>
                            <a:ext cx="15" cy="2"/>
                            <a:chOff x="2429" y="7"/>
                            <a:chExt cx="15" cy="2"/>
                          </a:xfrm>
                        </wpg:grpSpPr>
                        <wps:wsp>
                          <wps:cNvPr id="4831" name="Freeform 4952"/>
                          <wps:cNvSpPr>
                            <a:spLocks/>
                          </wps:cNvSpPr>
                          <wps:spPr bwMode="auto">
                            <a:xfrm>
                              <a:off x="2429" y="7"/>
                              <a:ext cx="15" cy="2"/>
                            </a:xfrm>
                            <a:custGeom>
                              <a:avLst/>
                              <a:gdLst>
                                <a:gd name="T0" fmla="+- 0 2429 2429"/>
                                <a:gd name="T1" fmla="*/ T0 w 15"/>
                                <a:gd name="T2" fmla="+- 0 2444 242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2" name="Group 4949"/>
                        <wpg:cNvGrpSpPr>
                          <a:grpSpLocks/>
                        </wpg:cNvGrpSpPr>
                        <wpg:grpSpPr bwMode="auto">
                          <a:xfrm>
                            <a:off x="2459" y="7"/>
                            <a:ext cx="15" cy="2"/>
                            <a:chOff x="2459" y="7"/>
                            <a:chExt cx="15" cy="2"/>
                          </a:xfrm>
                        </wpg:grpSpPr>
                        <wps:wsp>
                          <wps:cNvPr id="4833" name="Freeform 4950"/>
                          <wps:cNvSpPr>
                            <a:spLocks/>
                          </wps:cNvSpPr>
                          <wps:spPr bwMode="auto">
                            <a:xfrm>
                              <a:off x="2459" y="7"/>
                              <a:ext cx="15" cy="2"/>
                            </a:xfrm>
                            <a:custGeom>
                              <a:avLst/>
                              <a:gdLst>
                                <a:gd name="T0" fmla="+- 0 2459 2459"/>
                                <a:gd name="T1" fmla="*/ T0 w 15"/>
                                <a:gd name="T2" fmla="+- 0 2473 245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4" name="Group 4947"/>
                        <wpg:cNvGrpSpPr>
                          <a:grpSpLocks/>
                        </wpg:cNvGrpSpPr>
                        <wpg:grpSpPr bwMode="auto">
                          <a:xfrm>
                            <a:off x="2488" y="7"/>
                            <a:ext cx="15" cy="2"/>
                            <a:chOff x="2488" y="7"/>
                            <a:chExt cx="15" cy="2"/>
                          </a:xfrm>
                        </wpg:grpSpPr>
                        <wps:wsp>
                          <wps:cNvPr id="4835" name="Freeform 4948"/>
                          <wps:cNvSpPr>
                            <a:spLocks/>
                          </wps:cNvSpPr>
                          <wps:spPr bwMode="auto">
                            <a:xfrm>
                              <a:off x="2488" y="7"/>
                              <a:ext cx="15" cy="2"/>
                            </a:xfrm>
                            <a:custGeom>
                              <a:avLst/>
                              <a:gdLst>
                                <a:gd name="T0" fmla="+- 0 2488 2488"/>
                                <a:gd name="T1" fmla="*/ T0 w 15"/>
                                <a:gd name="T2" fmla="+- 0 2503 248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6" name="Group 4945"/>
                        <wpg:cNvGrpSpPr>
                          <a:grpSpLocks/>
                        </wpg:cNvGrpSpPr>
                        <wpg:grpSpPr bwMode="auto">
                          <a:xfrm>
                            <a:off x="2518" y="7"/>
                            <a:ext cx="15" cy="2"/>
                            <a:chOff x="2518" y="7"/>
                            <a:chExt cx="15" cy="2"/>
                          </a:xfrm>
                        </wpg:grpSpPr>
                        <wps:wsp>
                          <wps:cNvPr id="4837" name="Freeform 4946"/>
                          <wps:cNvSpPr>
                            <a:spLocks/>
                          </wps:cNvSpPr>
                          <wps:spPr bwMode="auto">
                            <a:xfrm>
                              <a:off x="2518" y="7"/>
                              <a:ext cx="15" cy="2"/>
                            </a:xfrm>
                            <a:custGeom>
                              <a:avLst/>
                              <a:gdLst>
                                <a:gd name="T0" fmla="+- 0 2518 2518"/>
                                <a:gd name="T1" fmla="*/ T0 w 15"/>
                                <a:gd name="T2" fmla="+- 0 2532 251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8" name="Group 4943"/>
                        <wpg:cNvGrpSpPr>
                          <a:grpSpLocks/>
                        </wpg:cNvGrpSpPr>
                        <wpg:grpSpPr bwMode="auto">
                          <a:xfrm>
                            <a:off x="2547" y="7"/>
                            <a:ext cx="15" cy="2"/>
                            <a:chOff x="2547" y="7"/>
                            <a:chExt cx="15" cy="2"/>
                          </a:xfrm>
                        </wpg:grpSpPr>
                        <wps:wsp>
                          <wps:cNvPr id="4839" name="Freeform 4944"/>
                          <wps:cNvSpPr>
                            <a:spLocks/>
                          </wps:cNvSpPr>
                          <wps:spPr bwMode="auto">
                            <a:xfrm>
                              <a:off x="2547" y="7"/>
                              <a:ext cx="15" cy="2"/>
                            </a:xfrm>
                            <a:custGeom>
                              <a:avLst/>
                              <a:gdLst>
                                <a:gd name="T0" fmla="+- 0 2547 2547"/>
                                <a:gd name="T1" fmla="*/ T0 w 15"/>
                                <a:gd name="T2" fmla="+- 0 2562 254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0" name="Group 4941"/>
                        <wpg:cNvGrpSpPr>
                          <a:grpSpLocks/>
                        </wpg:cNvGrpSpPr>
                        <wpg:grpSpPr bwMode="auto">
                          <a:xfrm>
                            <a:off x="2577" y="7"/>
                            <a:ext cx="15" cy="2"/>
                            <a:chOff x="2577" y="7"/>
                            <a:chExt cx="15" cy="2"/>
                          </a:xfrm>
                        </wpg:grpSpPr>
                        <wps:wsp>
                          <wps:cNvPr id="4841" name="Freeform 4942"/>
                          <wps:cNvSpPr>
                            <a:spLocks/>
                          </wps:cNvSpPr>
                          <wps:spPr bwMode="auto">
                            <a:xfrm>
                              <a:off x="2577" y="7"/>
                              <a:ext cx="15" cy="2"/>
                            </a:xfrm>
                            <a:custGeom>
                              <a:avLst/>
                              <a:gdLst>
                                <a:gd name="T0" fmla="+- 0 2577 2577"/>
                                <a:gd name="T1" fmla="*/ T0 w 15"/>
                                <a:gd name="T2" fmla="+- 0 2591 257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2" name="Group 4939"/>
                        <wpg:cNvGrpSpPr>
                          <a:grpSpLocks/>
                        </wpg:cNvGrpSpPr>
                        <wpg:grpSpPr bwMode="auto">
                          <a:xfrm>
                            <a:off x="2606" y="7"/>
                            <a:ext cx="15" cy="2"/>
                            <a:chOff x="2606" y="7"/>
                            <a:chExt cx="15" cy="2"/>
                          </a:xfrm>
                        </wpg:grpSpPr>
                        <wps:wsp>
                          <wps:cNvPr id="4843" name="Freeform 4940"/>
                          <wps:cNvSpPr>
                            <a:spLocks/>
                          </wps:cNvSpPr>
                          <wps:spPr bwMode="auto">
                            <a:xfrm>
                              <a:off x="2606" y="7"/>
                              <a:ext cx="15" cy="2"/>
                            </a:xfrm>
                            <a:custGeom>
                              <a:avLst/>
                              <a:gdLst>
                                <a:gd name="T0" fmla="+- 0 2606 2606"/>
                                <a:gd name="T1" fmla="*/ T0 w 15"/>
                                <a:gd name="T2" fmla="+- 0 2621 260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4" name="Group 4937"/>
                        <wpg:cNvGrpSpPr>
                          <a:grpSpLocks/>
                        </wpg:cNvGrpSpPr>
                        <wpg:grpSpPr bwMode="auto">
                          <a:xfrm>
                            <a:off x="2636" y="7"/>
                            <a:ext cx="15" cy="2"/>
                            <a:chOff x="2636" y="7"/>
                            <a:chExt cx="15" cy="2"/>
                          </a:xfrm>
                        </wpg:grpSpPr>
                        <wps:wsp>
                          <wps:cNvPr id="4845" name="Freeform 4938"/>
                          <wps:cNvSpPr>
                            <a:spLocks/>
                          </wps:cNvSpPr>
                          <wps:spPr bwMode="auto">
                            <a:xfrm>
                              <a:off x="2636" y="7"/>
                              <a:ext cx="15" cy="2"/>
                            </a:xfrm>
                            <a:custGeom>
                              <a:avLst/>
                              <a:gdLst>
                                <a:gd name="T0" fmla="+- 0 2636 2636"/>
                                <a:gd name="T1" fmla="*/ T0 w 15"/>
                                <a:gd name="T2" fmla="+- 0 2650 263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6" name="Group 4935"/>
                        <wpg:cNvGrpSpPr>
                          <a:grpSpLocks/>
                        </wpg:cNvGrpSpPr>
                        <wpg:grpSpPr bwMode="auto">
                          <a:xfrm>
                            <a:off x="2665" y="7"/>
                            <a:ext cx="15" cy="2"/>
                            <a:chOff x="2665" y="7"/>
                            <a:chExt cx="15" cy="2"/>
                          </a:xfrm>
                        </wpg:grpSpPr>
                        <wps:wsp>
                          <wps:cNvPr id="4847" name="Freeform 4936"/>
                          <wps:cNvSpPr>
                            <a:spLocks/>
                          </wps:cNvSpPr>
                          <wps:spPr bwMode="auto">
                            <a:xfrm>
                              <a:off x="2665" y="7"/>
                              <a:ext cx="15" cy="2"/>
                            </a:xfrm>
                            <a:custGeom>
                              <a:avLst/>
                              <a:gdLst>
                                <a:gd name="T0" fmla="+- 0 2665 2665"/>
                                <a:gd name="T1" fmla="*/ T0 w 15"/>
                                <a:gd name="T2" fmla="+- 0 2680 266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8" name="Group 4933"/>
                        <wpg:cNvGrpSpPr>
                          <a:grpSpLocks/>
                        </wpg:cNvGrpSpPr>
                        <wpg:grpSpPr bwMode="auto">
                          <a:xfrm>
                            <a:off x="2695" y="7"/>
                            <a:ext cx="15" cy="2"/>
                            <a:chOff x="2695" y="7"/>
                            <a:chExt cx="15" cy="2"/>
                          </a:xfrm>
                        </wpg:grpSpPr>
                        <wps:wsp>
                          <wps:cNvPr id="4849" name="Freeform 4934"/>
                          <wps:cNvSpPr>
                            <a:spLocks/>
                          </wps:cNvSpPr>
                          <wps:spPr bwMode="auto">
                            <a:xfrm>
                              <a:off x="2695" y="7"/>
                              <a:ext cx="15" cy="2"/>
                            </a:xfrm>
                            <a:custGeom>
                              <a:avLst/>
                              <a:gdLst>
                                <a:gd name="T0" fmla="+- 0 2695 2695"/>
                                <a:gd name="T1" fmla="*/ T0 w 15"/>
                                <a:gd name="T2" fmla="+- 0 2710 269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0" name="Group 4931"/>
                        <wpg:cNvGrpSpPr>
                          <a:grpSpLocks/>
                        </wpg:cNvGrpSpPr>
                        <wpg:grpSpPr bwMode="auto">
                          <a:xfrm>
                            <a:off x="2724" y="7"/>
                            <a:ext cx="15" cy="2"/>
                            <a:chOff x="2724" y="7"/>
                            <a:chExt cx="15" cy="2"/>
                          </a:xfrm>
                        </wpg:grpSpPr>
                        <wps:wsp>
                          <wps:cNvPr id="4851" name="Freeform 4932"/>
                          <wps:cNvSpPr>
                            <a:spLocks/>
                          </wps:cNvSpPr>
                          <wps:spPr bwMode="auto">
                            <a:xfrm>
                              <a:off x="2724" y="7"/>
                              <a:ext cx="15" cy="2"/>
                            </a:xfrm>
                            <a:custGeom>
                              <a:avLst/>
                              <a:gdLst>
                                <a:gd name="T0" fmla="+- 0 2724 2724"/>
                                <a:gd name="T1" fmla="*/ T0 w 15"/>
                                <a:gd name="T2" fmla="+- 0 2739 272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2" name="Group 4929"/>
                        <wpg:cNvGrpSpPr>
                          <a:grpSpLocks/>
                        </wpg:cNvGrpSpPr>
                        <wpg:grpSpPr bwMode="auto">
                          <a:xfrm>
                            <a:off x="2754" y="7"/>
                            <a:ext cx="15" cy="2"/>
                            <a:chOff x="2754" y="7"/>
                            <a:chExt cx="15" cy="2"/>
                          </a:xfrm>
                        </wpg:grpSpPr>
                        <wps:wsp>
                          <wps:cNvPr id="4853" name="Freeform 4930"/>
                          <wps:cNvSpPr>
                            <a:spLocks/>
                          </wps:cNvSpPr>
                          <wps:spPr bwMode="auto">
                            <a:xfrm>
                              <a:off x="2754" y="7"/>
                              <a:ext cx="15" cy="2"/>
                            </a:xfrm>
                            <a:custGeom>
                              <a:avLst/>
                              <a:gdLst>
                                <a:gd name="T0" fmla="+- 0 2754 2754"/>
                                <a:gd name="T1" fmla="*/ T0 w 15"/>
                                <a:gd name="T2" fmla="+- 0 2769 275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4" name="Group 4927"/>
                        <wpg:cNvGrpSpPr>
                          <a:grpSpLocks/>
                        </wpg:cNvGrpSpPr>
                        <wpg:grpSpPr bwMode="auto">
                          <a:xfrm>
                            <a:off x="2783" y="7"/>
                            <a:ext cx="15" cy="2"/>
                            <a:chOff x="2783" y="7"/>
                            <a:chExt cx="15" cy="2"/>
                          </a:xfrm>
                        </wpg:grpSpPr>
                        <wps:wsp>
                          <wps:cNvPr id="4855" name="Freeform 4928"/>
                          <wps:cNvSpPr>
                            <a:spLocks/>
                          </wps:cNvSpPr>
                          <wps:spPr bwMode="auto">
                            <a:xfrm>
                              <a:off x="2783" y="7"/>
                              <a:ext cx="15" cy="2"/>
                            </a:xfrm>
                            <a:custGeom>
                              <a:avLst/>
                              <a:gdLst>
                                <a:gd name="T0" fmla="+- 0 2783 2783"/>
                                <a:gd name="T1" fmla="*/ T0 w 15"/>
                                <a:gd name="T2" fmla="+- 0 2798 278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6" name="Group 4925"/>
                        <wpg:cNvGrpSpPr>
                          <a:grpSpLocks/>
                        </wpg:cNvGrpSpPr>
                        <wpg:grpSpPr bwMode="auto">
                          <a:xfrm>
                            <a:off x="2813" y="7"/>
                            <a:ext cx="15" cy="2"/>
                            <a:chOff x="2813" y="7"/>
                            <a:chExt cx="15" cy="2"/>
                          </a:xfrm>
                        </wpg:grpSpPr>
                        <wps:wsp>
                          <wps:cNvPr id="4857" name="Freeform 4926"/>
                          <wps:cNvSpPr>
                            <a:spLocks/>
                          </wps:cNvSpPr>
                          <wps:spPr bwMode="auto">
                            <a:xfrm>
                              <a:off x="2813" y="7"/>
                              <a:ext cx="15" cy="2"/>
                            </a:xfrm>
                            <a:custGeom>
                              <a:avLst/>
                              <a:gdLst>
                                <a:gd name="T0" fmla="+- 0 2813 2813"/>
                                <a:gd name="T1" fmla="*/ T0 w 15"/>
                                <a:gd name="T2" fmla="+- 0 2828 281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8" name="Group 4923"/>
                        <wpg:cNvGrpSpPr>
                          <a:grpSpLocks/>
                        </wpg:cNvGrpSpPr>
                        <wpg:grpSpPr bwMode="auto">
                          <a:xfrm>
                            <a:off x="2842" y="7"/>
                            <a:ext cx="15" cy="2"/>
                            <a:chOff x="2842" y="7"/>
                            <a:chExt cx="15" cy="2"/>
                          </a:xfrm>
                        </wpg:grpSpPr>
                        <wps:wsp>
                          <wps:cNvPr id="4859" name="Freeform 4924"/>
                          <wps:cNvSpPr>
                            <a:spLocks/>
                          </wps:cNvSpPr>
                          <wps:spPr bwMode="auto">
                            <a:xfrm>
                              <a:off x="2842" y="7"/>
                              <a:ext cx="15" cy="2"/>
                            </a:xfrm>
                            <a:custGeom>
                              <a:avLst/>
                              <a:gdLst>
                                <a:gd name="T0" fmla="+- 0 2842 2842"/>
                                <a:gd name="T1" fmla="*/ T0 w 15"/>
                                <a:gd name="T2" fmla="+- 0 2857 284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0" name="Group 4921"/>
                        <wpg:cNvGrpSpPr>
                          <a:grpSpLocks/>
                        </wpg:cNvGrpSpPr>
                        <wpg:grpSpPr bwMode="auto">
                          <a:xfrm>
                            <a:off x="2872" y="7"/>
                            <a:ext cx="15" cy="2"/>
                            <a:chOff x="2872" y="7"/>
                            <a:chExt cx="15" cy="2"/>
                          </a:xfrm>
                        </wpg:grpSpPr>
                        <wps:wsp>
                          <wps:cNvPr id="4861" name="Freeform 4922"/>
                          <wps:cNvSpPr>
                            <a:spLocks/>
                          </wps:cNvSpPr>
                          <wps:spPr bwMode="auto">
                            <a:xfrm>
                              <a:off x="2872" y="7"/>
                              <a:ext cx="15" cy="2"/>
                            </a:xfrm>
                            <a:custGeom>
                              <a:avLst/>
                              <a:gdLst>
                                <a:gd name="T0" fmla="+- 0 2872 2872"/>
                                <a:gd name="T1" fmla="*/ T0 w 15"/>
                                <a:gd name="T2" fmla="+- 0 2887 287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2" name="Group 4919"/>
                        <wpg:cNvGrpSpPr>
                          <a:grpSpLocks/>
                        </wpg:cNvGrpSpPr>
                        <wpg:grpSpPr bwMode="auto">
                          <a:xfrm>
                            <a:off x="2902" y="7"/>
                            <a:ext cx="15" cy="2"/>
                            <a:chOff x="2902" y="7"/>
                            <a:chExt cx="15" cy="2"/>
                          </a:xfrm>
                        </wpg:grpSpPr>
                        <wps:wsp>
                          <wps:cNvPr id="4863" name="Freeform 4920"/>
                          <wps:cNvSpPr>
                            <a:spLocks/>
                          </wps:cNvSpPr>
                          <wps:spPr bwMode="auto">
                            <a:xfrm>
                              <a:off x="2902" y="7"/>
                              <a:ext cx="15" cy="2"/>
                            </a:xfrm>
                            <a:custGeom>
                              <a:avLst/>
                              <a:gdLst>
                                <a:gd name="T0" fmla="+- 0 2902 2902"/>
                                <a:gd name="T1" fmla="*/ T0 w 15"/>
                                <a:gd name="T2" fmla="+- 0 2916 290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4" name="Group 4917"/>
                        <wpg:cNvGrpSpPr>
                          <a:grpSpLocks/>
                        </wpg:cNvGrpSpPr>
                        <wpg:grpSpPr bwMode="auto">
                          <a:xfrm>
                            <a:off x="2931" y="7"/>
                            <a:ext cx="15" cy="2"/>
                            <a:chOff x="2931" y="7"/>
                            <a:chExt cx="15" cy="2"/>
                          </a:xfrm>
                        </wpg:grpSpPr>
                        <wps:wsp>
                          <wps:cNvPr id="4865" name="Freeform 4918"/>
                          <wps:cNvSpPr>
                            <a:spLocks/>
                          </wps:cNvSpPr>
                          <wps:spPr bwMode="auto">
                            <a:xfrm>
                              <a:off x="2931" y="7"/>
                              <a:ext cx="15" cy="2"/>
                            </a:xfrm>
                            <a:custGeom>
                              <a:avLst/>
                              <a:gdLst>
                                <a:gd name="T0" fmla="+- 0 2931 2931"/>
                                <a:gd name="T1" fmla="*/ T0 w 15"/>
                                <a:gd name="T2" fmla="+- 0 2946 293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6" name="Group 4915"/>
                        <wpg:cNvGrpSpPr>
                          <a:grpSpLocks/>
                        </wpg:cNvGrpSpPr>
                        <wpg:grpSpPr bwMode="auto">
                          <a:xfrm>
                            <a:off x="2961" y="7"/>
                            <a:ext cx="15" cy="2"/>
                            <a:chOff x="2961" y="7"/>
                            <a:chExt cx="15" cy="2"/>
                          </a:xfrm>
                        </wpg:grpSpPr>
                        <wps:wsp>
                          <wps:cNvPr id="4867" name="Freeform 4916"/>
                          <wps:cNvSpPr>
                            <a:spLocks/>
                          </wps:cNvSpPr>
                          <wps:spPr bwMode="auto">
                            <a:xfrm>
                              <a:off x="2961" y="7"/>
                              <a:ext cx="15" cy="2"/>
                            </a:xfrm>
                            <a:custGeom>
                              <a:avLst/>
                              <a:gdLst>
                                <a:gd name="T0" fmla="+- 0 2961 2961"/>
                                <a:gd name="T1" fmla="*/ T0 w 15"/>
                                <a:gd name="T2" fmla="+- 0 2975 296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8" name="Group 4913"/>
                        <wpg:cNvGrpSpPr>
                          <a:grpSpLocks/>
                        </wpg:cNvGrpSpPr>
                        <wpg:grpSpPr bwMode="auto">
                          <a:xfrm>
                            <a:off x="2990" y="7"/>
                            <a:ext cx="15" cy="2"/>
                            <a:chOff x="2990" y="7"/>
                            <a:chExt cx="15" cy="2"/>
                          </a:xfrm>
                        </wpg:grpSpPr>
                        <wps:wsp>
                          <wps:cNvPr id="4869" name="Freeform 4914"/>
                          <wps:cNvSpPr>
                            <a:spLocks/>
                          </wps:cNvSpPr>
                          <wps:spPr bwMode="auto">
                            <a:xfrm>
                              <a:off x="2990" y="7"/>
                              <a:ext cx="15" cy="2"/>
                            </a:xfrm>
                            <a:custGeom>
                              <a:avLst/>
                              <a:gdLst>
                                <a:gd name="T0" fmla="+- 0 2990 2990"/>
                                <a:gd name="T1" fmla="*/ T0 w 15"/>
                                <a:gd name="T2" fmla="+- 0 3005 299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0" name="Group 4911"/>
                        <wpg:cNvGrpSpPr>
                          <a:grpSpLocks/>
                        </wpg:cNvGrpSpPr>
                        <wpg:grpSpPr bwMode="auto">
                          <a:xfrm>
                            <a:off x="3020" y="7"/>
                            <a:ext cx="15" cy="2"/>
                            <a:chOff x="3020" y="7"/>
                            <a:chExt cx="15" cy="2"/>
                          </a:xfrm>
                        </wpg:grpSpPr>
                        <wps:wsp>
                          <wps:cNvPr id="4871" name="Freeform 4912"/>
                          <wps:cNvSpPr>
                            <a:spLocks/>
                          </wps:cNvSpPr>
                          <wps:spPr bwMode="auto">
                            <a:xfrm>
                              <a:off x="3020" y="7"/>
                              <a:ext cx="15" cy="2"/>
                            </a:xfrm>
                            <a:custGeom>
                              <a:avLst/>
                              <a:gdLst>
                                <a:gd name="T0" fmla="+- 0 3020 3020"/>
                                <a:gd name="T1" fmla="*/ T0 w 15"/>
                                <a:gd name="T2" fmla="+- 0 3034 302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2" name="Group 4909"/>
                        <wpg:cNvGrpSpPr>
                          <a:grpSpLocks/>
                        </wpg:cNvGrpSpPr>
                        <wpg:grpSpPr bwMode="auto">
                          <a:xfrm>
                            <a:off x="3049" y="7"/>
                            <a:ext cx="15" cy="2"/>
                            <a:chOff x="3049" y="7"/>
                            <a:chExt cx="15" cy="2"/>
                          </a:xfrm>
                        </wpg:grpSpPr>
                        <wps:wsp>
                          <wps:cNvPr id="4873" name="Freeform 4910"/>
                          <wps:cNvSpPr>
                            <a:spLocks/>
                          </wps:cNvSpPr>
                          <wps:spPr bwMode="auto">
                            <a:xfrm>
                              <a:off x="3049" y="7"/>
                              <a:ext cx="15" cy="2"/>
                            </a:xfrm>
                            <a:custGeom>
                              <a:avLst/>
                              <a:gdLst>
                                <a:gd name="T0" fmla="+- 0 3049 3049"/>
                                <a:gd name="T1" fmla="*/ T0 w 15"/>
                                <a:gd name="T2" fmla="+- 0 3064 304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4" name="Group 4907"/>
                        <wpg:cNvGrpSpPr>
                          <a:grpSpLocks/>
                        </wpg:cNvGrpSpPr>
                        <wpg:grpSpPr bwMode="auto">
                          <a:xfrm>
                            <a:off x="3079" y="7"/>
                            <a:ext cx="15" cy="2"/>
                            <a:chOff x="3079" y="7"/>
                            <a:chExt cx="15" cy="2"/>
                          </a:xfrm>
                        </wpg:grpSpPr>
                        <wps:wsp>
                          <wps:cNvPr id="4875" name="Freeform 4908"/>
                          <wps:cNvSpPr>
                            <a:spLocks/>
                          </wps:cNvSpPr>
                          <wps:spPr bwMode="auto">
                            <a:xfrm>
                              <a:off x="3079" y="7"/>
                              <a:ext cx="15" cy="2"/>
                            </a:xfrm>
                            <a:custGeom>
                              <a:avLst/>
                              <a:gdLst>
                                <a:gd name="T0" fmla="+- 0 3079 3079"/>
                                <a:gd name="T1" fmla="*/ T0 w 15"/>
                                <a:gd name="T2" fmla="+- 0 3093 307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6" name="Group 4905"/>
                        <wpg:cNvGrpSpPr>
                          <a:grpSpLocks/>
                        </wpg:cNvGrpSpPr>
                        <wpg:grpSpPr bwMode="auto">
                          <a:xfrm>
                            <a:off x="3108" y="7"/>
                            <a:ext cx="15" cy="2"/>
                            <a:chOff x="3108" y="7"/>
                            <a:chExt cx="15" cy="2"/>
                          </a:xfrm>
                        </wpg:grpSpPr>
                        <wps:wsp>
                          <wps:cNvPr id="4877" name="Freeform 4906"/>
                          <wps:cNvSpPr>
                            <a:spLocks/>
                          </wps:cNvSpPr>
                          <wps:spPr bwMode="auto">
                            <a:xfrm>
                              <a:off x="3108" y="7"/>
                              <a:ext cx="15" cy="2"/>
                            </a:xfrm>
                            <a:custGeom>
                              <a:avLst/>
                              <a:gdLst>
                                <a:gd name="T0" fmla="+- 0 3108 3108"/>
                                <a:gd name="T1" fmla="*/ T0 w 15"/>
                                <a:gd name="T2" fmla="+- 0 3123 310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8" name="Group 4903"/>
                        <wpg:cNvGrpSpPr>
                          <a:grpSpLocks/>
                        </wpg:cNvGrpSpPr>
                        <wpg:grpSpPr bwMode="auto">
                          <a:xfrm>
                            <a:off x="3138" y="7"/>
                            <a:ext cx="15" cy="2"/>
                            <a:chOff x="3138" y="7"/>
                            <a:chExt cx="15" cy="2"/>
                          </a:xfrm>
                        </wpg:grpSpPr>
                        <wps:wsp>
                          <wps:cNvPr id="4879" name="Freeform 4904"/>
                          <wps:cNvSpPr>
                            <a:spLocks/>
                          </wps:cNvSpPr>
                          <wps:spPr bwMode="auto">
                            <a:xfrm>
                              <a:off x="3138" y="7"/>
                              <a:ext cx="15" cy="2"/>
                            </a:xfrm>
                            <a:custGeom>
                              <a:avLst/>
                              <a:gdLst>
                                <a:gd name="T0" fmla="+- 0 3138 3138"/>
                                <a:gd name="T1" fmla="*/ T0 w 15"/>
                                <a:gd name="T2" fmla="+- 0 3153 313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0" name="Group 4901"/>
                        <wpg:cNvGrpSpPr>
                          <a:grpSpLocks/>
                        </wpg:cNvGrpSpPr>
                        <wpg:grpSpPr bwMode="auto">
                          <a:xfrm>
                            <a:off x="3167" y="7"/>
                            <a:ext cx="15" cy="2"/>
                            <a:chOff x="3167" y="7"/>
                            <a:chExt cx="15" cy="2"/>
                          </a:xfrm>
                        </wpg:grpSpPr>
                        <wps:wsp>
                          <wps:cNvPr id="4881" name="Freeform 4902"/>
                          <wps:cNvSpPr>
                            <a:spLocks/>
                          </wps:cNvSpPr>
                          <wps:spPr bwMode="auto">
                            <a:xfrm>
                              <a:off x="3167" y="7"/>
                              <a:ext cx="15" cy="2"/>
                            </a:xfrm>
                            <a:custGeom>
                              <a:avLst/>
                              <a:gdLst>
                                <a:gd name="T0" fmla="+- 0 3167 3167"/>
                                <a:gd name="T1" fmla="*/ T0 w 15"/>
                                <a:gd name="T2" fmla="+- 0 3182 316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2" name="Group 4899"/>
                        <wpg:cNvGrpSpPr>
                          <a:grpSpLocks/>
                        </wpg:cNvGrpSpPr>
                        <wpg:grpSpPr bwMode="auto">
                          <a:xfrm>
                            <a:off x="3197" y="7"/>
                            <a:ext cx="15" cy="2"/>
                            <a:chOff x="3197" y="7"/>
                            <a:chExt cx="15" cy="2"/>
                          </a:xfrm>
                        </wpg:grpSpPr>
                        <wps:wsp>
                          <wps:cNvPr id="4883" name="Freeform 4900"/>
                          <wps:cNvSpPr>
                            <a:spLocks/>
                          </wps:cNvSpPr>
                          <wps:spPr bwMode="auto">
                            <a:xfrm>
                              <a:off x="3197" y="7"/>
                              <a:ext cx="15" cy="2"/>
                            </a:xfrm>
                            <a:custGeom>
                              <a:avLst/>
                              <a:gdLst>
                                <a:gd name="T0" fmla="+- 0 3197 3197"/>
                                <a:gd name="T1" fmla="*/ T0 w 15"/>
                                <a:gd name="T2" fmla="+- 0 3212 319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4" name="Group 4897"/>
                        <wpg:cNvGrpSpPr>
                          <a:grpSpLocks/>
                        </wpg:cNvGrpSpPr>
                        <wpg:grpSpPr bwMode="auto">
                          <a:xfrm>
                            <a:off x="3226" y="7"/>
                            <a:ext cx="15" cy="2"/>
                            <a:chOff x="3226" y="7"/>
                            <a:chExt cx="15" cy="2"/>
                          </a:xfrm>
                        </wpg:grpSpPr>
                        <wps:wsp>
                          <wps:cNvPr id="4885" name="Freeform 4898"/>
                          <wps:cNvSpPr>
                            <a:spLocks/>
                          </wps:cNvSpPr>
                          <wps:spPr bwMode="auto">
                            <a:xfrm>
                              <a:off x="3226" y="7"/>
                              <a:ext cx="15" cy="2"/>
                            </a:xfrm>
                            <a:custGeom>
                              <a:avLst/>
                              <a:gdLst>
                                <a:gd name="T0" fmla="+- 0 3226 3226"/>
                                <a:gd name="T1" fmla="*/ T0 w 15"/>
                                <a:gd name="T2" fmla="+- 0 3241 322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6" name="Group 4895"/>
                        <wpg:cNvGrpSpPr>
                          <a:grpSpLocks/>
                        </wpg:cNvGrpSpPr>
                        <wpg:grpSpPr bwMode="auto">
                          <a:xfrm>
                            <a:off x="3256" y="7"/>
                            <a:ext cx="15" cy="2"/>
                            <a:chOff x="3256" y="7"/>
                            <a:chExt cx="15" cy="2"/>
                          </a:xfrm>
                        </wpg:grpSpPr>
                        <wps:wsp>
                          <wps:cNvPr id="4887" name="Freeform 4896"/>
                          <wps:cNvSpPr>
                            <a:spLocks/>
                          </wps:cNvSpPr>
                          <wps:spPr bwMode="auto">
                            <a:xfrm>
                              <a:off x="3256" y="7"/>
                              <a:ext cx="15" cy="2"/>
                            </a:xfrm>
                            <a:custGeom>
                              <a:avLst/>
                              <a:gdLst>
                                <a:gd name="T0" fmla="+- 0 3256 3256"/>
                                <a:gd name="T1" fmla="*/ T0 w 15"/>
                                <a:gd name="T2" fmla="+- 0 3271 325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8" name="Group 4893"/>
                        <wpg:cNvGrpSpPr>
                          <a:grpSpLocks/>
                        </wpg:cNvGrpSpPr>
                        <wpg:grpSpPr bwMode="auto">
                          <a:xfrm>
                            <a:off x="3285" y="7"/>
                            <a:ext cx="15" cy="2"/>
                            <a:chOff x="3285" y="7"/>
                            <a:chExt cx="15" cy="2"/>
                          </a:xfrm>
                        </wpg:grpSpPr>
                        <wps:wsp>
                          <wps:cNvPr id="4889" name="Freeform 4894"/>
                          <wps:cNvSpPr>
                            <a:spLocks/>
                          </wps:cNvSpPr>
                          <wps:spPr bwMode="auto">
                            <a:xfrm>
                              <a:off x="3285" y="7"/>
                              <a:ext cx="15" cy="2"/>
                            </a:xfrm>
                            <a:custGeom>
                              <a:avLst/>
                              <a:gdLst>
                                <a:gd name="T0" fmla="+- 0 3285 3285"/>
                                <a:gd name="T1" fmla="*/ T0 w 15"/>
                                <a:gd name="T2" fmla="+- 0 3300 328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0" name="Group 4891"/>
                        <wpg:cNvGrpSpPr>
                          <a:grpSpLocks/>
                        </wpg:cNvGrpSpPr>
                        <wpg:grpSpPr bwMode="auto">
                          <a:xfrm>
                            <a:off x="3315" y="7"/>
                            <a:ext cx="15" cy="2"/>
                            <a:chOff x="3315" y="7"/>
                            <a:chExt cx="15" cy="2"/>
                          </a:xfrm>
                        </wpg:grpSpPr>
                        <wps:wsp>
                          <wps:cNvPr id="4891" name="Freeform 4892"/>
                          <wps:cNvSpPr>
                            <a:spLocks/>
                          </wps:cNvSpPr>
                          <wps:spPr bwMode="auto">
                            <a:xfrm>
                              <a:off x="3315" y="7"/>
                              <a:ext cx="15" cy="2"/>
                            </a:xfrm>
                            <a:custGeom>
                              <a:avLst/>
                              <a:gdLst>
                                <a:gd name="T0" fmla="+- 0 3315 3315"/>
                                <a:gd name="T1" fmla="*/ T0 w 15"/>
                                <a:gd name="T2" fmla="+- 0 3330 331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2" name="Group 4889"/>
                        <wpg:cNvGrpSpPr>
                          <a:grpSpLocks/>
                        </wpg:cNvGrpSpPr>
                        <wpg:grpSpPr bwMode="auto">
                          <a:xfrm>
                            <a:off x="3344" y="7"/>
                            <a:ext cx="15" cy="2"/>
                            <a:chOff x="3344" y="7"/>
                            <a:chExt cx="15" cy="2"/>
                          </a:xfrm>
                        </wpg:grpSpPr>
                        <wps:wsp>
                          <wps:cNvPr id="4893" name="Freeform 4890"/>
                          <wps:cNvSpPr>
                            <a:spLocks/>
                          </wps:cNvSpPr>
                          <wps:spPr bwMode="auto">
                            <a:xfrm>
                              <a:off x="3344" y="7"/>
                              <a:ext cx="15" cy="2"/>
                            </a:xfrm>
                            <a:custGeom>
                              <a:avLst/>
                              <a:gdLst>
                                <a:gd name="T0" fmla="+- 0 3344 3344"/>
                                <a:gd name="T1" fmla="*/ T0 w 15"/>
                                <a:gd name="T2" fmla="+- 0 3359 334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4" name="Group 4887"/>
                        <wpg:cNvGrpSpPr>
                          <a:grpSpLocks/>
                        </wpg:cNvGrpSpPr>
                        <wpg:grpSpPr bwMode="auto">
                          <a:xfrm>
                            <a:off x="3374" y="7"/>
                            <a:ext cx="15" cy="2"/>
                            <a:chOff x="3374" y="7"/>
                            <a:chExt cx="15" cy="2"/>
                          </a:xfrm>
                        </wpg:grpSpPr>
                        <wps:wsp>
                          <wps:cNvPr id="4895" name="Freeform 4888"/>
                          <wps:cNvSpPr>
                            <a:spLocks/>
                          </wps:cNvSpPr>
                          <wps:spPr bwMode="auto">
                            <a:xfrm>
                              <a:off x="3374" y="7"/>
                              <a:ext cx="15" cy="2"/>
                            </a:xfrm>
                            <a:custGeom>
                              <a:avLst/>
                              <a:gdLst>
                                <a:gd name="T0" fmla="+- 0 3374 3374"/>
                                <a:gd name="T1" fmla="*/ T0 w 15"/>
                                <a:gd name="T2" fmla="+- 0 3389 337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6" name="Group 4885"/>
                        <wpg:cNvGrpSpPr>
                          <a:grpSpLocks/>
                        </wpg:cNvGrpSpPr>
                        <wpg:grpSpPr bwMode="auto">
                          <a:xfrm>
                            <a:off x="3404" y="7"/>
                            <a:ext cx="15" cy="2"/>
                            <a:chOff x="3404" y="7"/>
                            <a:chExt cx="15" cy="2"/>
                          </a:xfrm>
                        </wpg:grpSpPr>
                        <wps:wsp>
                          <wps:cNvPr id="4897" name="Freeform 4886"/>
                          <wps:cNvSpPr>
                            <a:spLocks/>
                          </wps:cNvSpPr>
                          <wps:spPr bwMode="auto">
                            <a:xfrm>
                              <a:off x="3404" y="7"/>
                              <a:ext cx="15" cy="2"/>
                            </a:xfrm>
                            <a:custGeom>
                              <a:avLst/>
                              <a:gdLst>
                                <a:gd name="T0" fmla="+- 0 3404 3404"/>
                                <a:gd name="T1" fmla="*/ T0 w 15"/>
                                <a:gd name="T2" fmla="+- 0 3418 340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8" name="Group 4883"/>
                        <wpg:cNvGrpSpPr>
                          <a:grpSpLocks/>
                        </wpg:cNvGrpSpPr>
                        <wpg:grpSpPr bwMode="auto">
                          <a:xfrm>
                            <a:off x="3433" y="7"/>
                            <a:ext cx="15" cy="2"/>
                            <a:chOff x="3433" y="7"/>
                            <a:chExt cx="15" cy="2"/>
                          </a:xfrm>
                        </wpg:grpSpPr>
                        <wps:wsp>
                          <wps:cNvPr id="4899" name="Freeform 4884"/>
                          <wps:cNvSpPr>
                            <a:spLocks/>
                          </wps:cNvSpPr>
                          <wps:spPr bwMode="auto">
                            <a:xfrm>
                              <a:off x="3433" y="7"/>
                              <a:ext cx="15" cy="2"/>
                            </a:xfrm>
                            <a:custGeom>
                              <a:avLst/>
                              <a:gdLst>
                                <a:gd name="T0" fmla="+- 0 3433 3433"/>
                                <a:gd name="T1" fmla="*/ T0 w 15"/>
                                <a:gd name="T2" fmla="+- 0 3448 343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0" name="Group 4881"/>
                        <wpg:cNvGrpSpPr>
                          <a:grpSpLocks/>
                        </wpg:cNvGrpSpPr>
                        <wpg:grpSpPr bwMode="auto">
                          <a:xfrm>
                            <a:off x="3463" y="7"/>
                            <a:ext cx="15" cy="2"/>
                            <a:chOff x="3463" y="7"/>
                            <a:chExt cx="15" cy="2"/>
                          </a:xfrm>
                        </wpg:grpSpPr>
                        <wps:wsp>
                          <wps:cNvPr id="4901" name="Freeform 4882"/>
                          <wps:cNvSpPr>
                            <a:spLocks/>
                          </wps:cNvSpPr>
                          <wps:spPr bwMode="auto">
                            <a:xfrm>
                              <a:off x="3463" y="7"/>
                              <a:ext cx="15" cy="2"/>
                            </a:xfrm>
                            <a:custGeom>
                              <a:avLst/>
                              <a:gdLst>
                                <a:gd name="T0" fmla="+- 0 3463 3463"/>
                                <a:gd name="T1" fmla="*/ T0 w 15"/>
                                <a:gd name="T2" fmla="+- 0 3477 346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2" name="Group 4879"/>
                        <wpg:cNvGrpSpPr>
                          <a:grpSpLocks/>
                        </wpg:cNvGrpSpPr>
                        <wpg:grpSpPr bwMode="auto">
                          <a:xfrm>
                            <a:off x="3492" y="7"/>
                            <a:ext cx="15" cy="2"/>
                            <a:chOff x="3492" y="7"/>
                            <a:chExt cx="15" cy="2"/>
                          </a:xfrm>
                        </wpg:grpSpPr>
                        <wps:wsp>
                          <wps:cNvPr id="4903" name="Freeform 4880"/>
                          <wps:cNvSpPr>
                            <a:spLocks/>
                          </wps:cNvSpPr>
                          <wps:spPr bwMode="auto">
                            <a:xfrm>
                              <a:off x="3492" y="7"/>
                              <a:ext cx="15" cy="2"/>
                            </a:xfrm>
                            <a:custGeom>
                              <a:avLst/>
                              <a:gdLst>
                                <a:gd name="T0" fmla="+- 0 3492 3492"/>
                                <a:gd name="T1" fmla="*/ T0 w 15"/>
                                <a:gd name="T2" fmla="+- 0 3507 349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4" name="Group 4877"/>
                        <wpg:cNvGrpSpPr>
                          <a:grpSpLocks/>
                        </wpg:cNvGrpSpPr>
                        <wpg:grpSpPr bwMode="auto">
                          <a:xfrm>
                            <a:off x="3522" y="7"/>
                            <a:ext cx="15" cy="2"/>
                            <a:chOff x="3522" y="7"/>
                            <a:chExt cx="15" cy="2"/>
                          </a:xfrm>
                        </wpg:grpSpPr>
                        <wps:wsp>
                          <wps:cNvPr id="4905" name="Freeform 4878"/>
                          <wps:cNvSpPr>
                            <a:spLocks/>
                          </wps:cNvSpPr>
                          <wps:spPr bwMode="auto">
                            <a:xfrm>
                              <a:off x="3522" y="7"/>
                              <a:ext cx="15" cy="2"/>
                            </a:xfrm>
                            <a:custGeom>
                              <a:avLst/>
                              <a:gdLst>
                                <a:gd name="T0" fmla="+- 0 3522 3522"/>
                                <a:gd name="T1" fmla="*/ T0 w 15"/>
                                <a:gd name="T2" fmla="+- 0 3536 352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6" name="Group 4875"/>
                        <wpg:cNvGrpSpPr>
                          <a:grpSpLocks/>
                        </wpg:cNvGrpSpPr>
                        <wpg:grpSpPr bwMode="auto">
                          <a:xfrm>
                            <a:off x="3551" y="7"/>
                            <a:ext cx="15" cy="2"/>
                            <a:chOff x="3551" y="7"/>
                            <a:chExt cx="15" cy="2"/>
                          </a:xfrm>
                        </wpg:grpSpPr>
                        <wps:wsp>
                          <wps:cNvPr id="4907" name="Freeform 4876"/>
                          <wps:cNvSpPr>
                            <a:spLocks/>
                          </wps:cNvSpPr>
                          <wps:spPr bwMode="auto">
                            <a:xfrm>
                              <a:off x="3551" y="7"/>
                              <a:ext cx="15" cy="2"/>
                            </a:xfrm>
                            <a:custGeom>
                              <a:avLst/>
                              <a:gdLst>
                                <a:gd name="T0" fmla="+- 0 3551 3551"/>
                                <a:gd name="T1" fmla="*/ T0 w 15"/>
                                <a:gd name="T2" fmla="+- 0 3566 355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8" name="Group 4873"/>
                        <wpg:cNvGrpSpPr>
                          <a:grpSpLocks/>
                        </wpg:cNvGrpSpPr>
                        <wpg:grpSpPr bwMode="auto">
                          <a:xfrm>
                            <a:off x="3581" y="7"/>
                            <a:ext cx="15" cy="2"/>
                            <a:chOff x="3581" y="7"/>
                            <a:chExt cx="15" cy="2"/>
                          </a:xfrm>
                        </wpg:grpSpPr>
                        <wps:wsp>
                          <wps:cNvPr id="4909" name="Freeform 4874"/>
                          <wps:cNvSpPr>
                            <a:spLocks/>
                          </wps:cNvSpPr>
                          <wps:spPr bwMode="auto">
                            <a:xfrm>
                              <a:off x="3581" y="7"/>
                              <a:ext cx="15" cy="2"/>
                            </a:xfrm>
                            <a:custGeom>
                              <a:avLst/>
                              <a:gdLst>
                                <a:gd name="T0" fmla="+- 0 3581 3581"/>
                                <a:gd name="T1" fmla="*/ T0 w 15"/>
                                <a:gd name="T2" fmla="+- 0 3596 358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0" name="Group 4871"/>
                        <wpg:cNvGrpSpPr>
                          <a:grpSpLocks/>
                        </wpg:cNvGrpSpPr>
                        <wpg:grpSpPr bwMode="auto">
                          <a:xfrm>
                            <a:off x="3610" y="7"/>
                            <a:ext cx="15" cy="2"/>
                            <a:chOff x="3610" y="7"/>
                            <a:chExt cx="15" cy="2"/>
                          </a:xfrm>
                        </wpg:grpSpPr>
                        <wps:wsp>
                          <wps:cNvPr id="4911" name="Freeform 4872"/>
                          <wps:cNvSpPr>
                            <a:spLocks/>
                          </wps:cNvSpPr>
                          <wps:spPr bwMode="auto">
                            <a:xfrm>
                              <a:off x="3610" y="7"/>
                              <a:ext cx="15" cy="2"/>
                            </a:xfrm>
                            <a:custGeom>
                              <a:avLst/>
                              <a:gdLst>
                                <a:gd name="T0" fmla="+- 0 3610 3610"/>
                                <a:gd name="T1" fmla="*/ T0 w 15"/>
                                <a:gd name="T2" fmla="+- 0 3625 361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2" name="Group 4869"/>
                        <wpg:cNvGrpSpPr>
                          <a:grpSpLocks/>
                        </wpg:cNvGrpSpPr>
                        <wpg:grpSpPr bwMode="auto">
                          <a:xfrm>
                            <a:off x="3640" y="7"/>
                            <a:ext cx="15" cy="2"/>
                            <a:chOff x="3640" y="7"/>
                            <a:chExt cx="15" cy="2"/>
                          </a:xfrm>
                        </wpg:grpSpPr>
                        <wps:wsp>
                          <wps:cNvPr id="4913" name="Freeform 4870"/>
                          <wps:cNvSpPr>
                            <a:spLocks/>
                          </wps:cNvSpPr>
                          <wps:spPr bwMode="auto">
                            <a:xfrm>
                              <a:off x="3640" y="7"/>
                              <a:ext cx="15" cy="2"/>
                            </a:xfrm>
                            <a:custGeom>
                              <a:avLst/>
                              <a:gdLst>
                                <a:gd name="T0" fmla="+- 0 3640 3640"/>
                                <a:gd name="T1" fmla="*/ T0 w 15"/>
                                <a:gd name="T2" fmla="+- 0 3655 364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4" name="Group 4867"/>
                        <wpg:cNvGrpSpPr>
                          <a:grpSpLocks/>
                        </wpg:cNvGrpSpPr>
                        <wpg:grpSpPr bwMode="auto">
                          <a:xfrm>
                            <a:off x="3669" y="7"/>
                            <a:ext cx="15" cy="2"/>
                            <a:chOff x="3669" y="7"/>
                            <a:chExt cx="15" cy="2"/>
                          </a:xfrm>
                        </wpg:grpSpPr>
                        <wps:wsp>
                          <wps:cNvPr id="4915" name="Freeform 4868"/>
                          <wps:cNvSpPr>
                            <a:spLocks/>
                          </wps:cNvSpPr>
                          <wps:spPr bwMode="auto">
                            <a:xfrm>
                              <a:off x="3669" y="7"/>
                              <a:ext cx="15" cy="2"/>
                            </a:xfrm>
                            <a:custGeom>
                              <a:avLst/>
                              <a:gdLst>
                                <a:gd name="T0" fmla="+- 0 3669 3669"/>
                                <a:gd name="T1" fmla="*/ T0 w 15"/>
                                <a:gd name="T2" fmla="+- 0 3684 366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6" name="Group 4865"/>
                        <wpg:cNvGrpSpPr>
                          <a:grpSpLocks/>
                        </wpg:cNvGrpSpPr>
                        <wpg:grpSpPr bwMode="auto">
                          <a:xfrm>
                            <a:off x="3699" y="7"/>
                            <a:ext cx="15" cy="2"/>
                            <a:chOff x="3699" y="7"/>
                            <a:chExt cx="15" cy="2"/>
                          </a:xfrm>
                        </wpg:grpSpPr>
                        <wps:wsp>
                          <wps:cNvPr id="4917" name="Freeform 4866"/>
                          <wps:cNvSpPr>
                            <a:spLocks/>
                          </wps:cNvSpPr>
                          <wps:spPr bwMode="auto">
                            <a:xfrm>
                              <a:off x="3699" y="7"/>
                              <a:ext cx="15" cy="2"/>
                            </a:xfrm>
                            <a:custGeom>
                              <a:avLst/>
                              <a:gdLst>
                                <a:gd name="T0" fmla="+- 0 3699 3699"/>
                                <a:gd name="T1" fmla="*/ T0 w 15"/>
                                <a:gd name="T2" fmla="+- 0 3714 369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8" name="Group 4863"/>
                        <wpg:cNvGrpSpPr>
                          <a:grpSpLocks/>
                        </wpg:cNvGrpSpPr>
                        <wpg:grpSpPr bwMode="auto">
                          <a:xfrm>
                            <a:off x="3728" y="7"/>
                            <a:ext cx="15" cy="2"/>
                            <a:chOff x="3728" y="7"/>
                            <a:chExt cx="15" cy="2"/>
                          </a:xfrm>
                        </wpg:grpSpPr>
                        <wps:wsp>
                          <wps:cNvPr id="4919" name="Freeform 4864"/>
                          <wps:cNvSpPr>
                            <a:spLocks/>
                          </wps:cNvSpPr>
                          <wps:spPr bwMode="auto">
                            <a:xfrm>
                              <a:off x="3728" y="7"/>
                              <a:ext cx="15" cy="2"/>
                            </a:xfrm>
                            <a:custGeom>
                              <a:avLst/>
                              <a:gdLst>
                                <a:gd name="T0" fmla="+- 0 3728 3728"/>
                                <a:gd name="T1" fmla="*/ T0 w 15"/>
                                <a:gd name="T2" fmla="+- 0 3743 372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0" name="Group 4861"/>
                        <wpg:cNvGrpSpPr>
                          <a:grpSpLocks/>
                        </wpg:cNvGrpSpPr>
                        <wpg:grpSpPr bwMode="auto">
                          <a:xfrm>
                            <a:off x="3758" y="7"/>
                            <a:ext cx="15" cy="2"/>
                            <a:chOff x="3758" y="7"/>
                            <a:chExt cx="15" cy="2"/>
                          </a:xfrm>
                        </wpg:grpSpPr>
                        <wps:wsp>
                          <wps:cNvPr id="4921" name="Freeform 4862"/>
                          <wps:cNvSpPr>
                            <a:spLocks/>
                          </wps:cNvSpPr>
                          <wps:spPr bwMode="auto">
                            <a:xfrm>
                              <a:off x="3758" y="7"/>
                              <a:ext cx="15" cy="2"/>
                            </a:xfrm>
                            <a:custGeom>
                              <a:avLst/>
                              <a:gdLst>
                                <a:gd name="T0" fmla="+- 0 3758 3758"/>
                                <a:gd name="T1" fmla="*/ T0 w 15"/>
                                <a:gd name="T2" fmla="+- 0 3773 375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2" name="Group 4859"/>
                        <wpg:cNvGrpSpPr>
                          <a:grpSpLocks/>
                        </wpg:cNvGrpSpPr>
                        <wpg:grpSpPr bwMode="auto">
                          <a:xfrm>
                            <a:off x="3787" y="7"/>
                            <a:ext cx="15" cy="2"/>
                            <a:chOff x="3787" y="7"/>
                            <a:chExt cx="15" cy="2"/>
                          </a:xfrm>
                        </wpg:grpSpPr>
                        <wps:wsp>
                          <wps:cNvPr id="4923" name="Freeform 4860"/>
                          <wps:cNvSpPr>
                            <a:spLocks/>
                          </wps:cNvSpPr>
                          <wps:spPr bwMode="auto">
                            <a:xfrm>
                              <a:off x="3787" y="7"/>
                              <a:ext cx="15" cy="2"/>
                            </a:xfrm>
                            <a:custGeom>
                              <a:avLst/>
                              <a:gdLst>
                                <a:gd name="T0" fmla="+- 0 3787 3787"/>
                                <a:gd name="T1" fmla="*/ T0 w 15"/>
                                <a:gd name="T2" fmla="+- 0 3802 378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4" name="Group 4857"/>
                        <wpg:cNvGrpSpPr>
                          <a:grpSpLocks/>
                        </wpg:cNvGrpSpPr>
                        <wpg:grpSpPr bwMode="auto">
                          <a:xfrm>
                            <a:off x="3817" y="7"/>
                            <a:ext cx="15" cy="2"/>
                            <a:chOff x="3817" y="7"/>
                            <a:chExt cx="15" cy="2"/>
                          </a:xfrm>
                        </wpg:grpSpPr>
                        <wps:wsp>
                          <wps:cNvPr id="4925" name="Freeform 4858"/>
                          <wps:cNvSpPr>
                            <a:spLocks/>
                          </wps:cNvSpPr>
                          <wps:spPr bwMode="auto">
                            <a:xfrm>
                              <a:off x="3817" y="7"/>
                              <a:ext cx="15" cy="2"/>
                            </a:xfrm>
                            <a:custGeom>
                              <a:avLst/>
                              <a:gdLst>
                                <a:gd name="T0" fmla="+- 0 3817 3817"/>
                                <a:gd name="T1" fmla="*/ T0 w 15"/>
                                <a:gd name="T2" fmla="+- 0 3832 381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6" name="Group 4855"/>
                        <wpg:cNvGrpSpPr>
                          <a:grpSpLocks/>
                        </wpg:cNvGrpSpPr>
                        <wpg:grpSpPr bwMode="auto">
                          <a:xfrm>
                            <a:off x="3847" y="7"/>
                            <a:ext cx="15" cy="2"/>
                            <a:chOff x="3847" y="7"/>
                            <a:chExt cx="15" cy="2"/>
                          </a:xfrm>
                        </wpg:grpSpPr>
                        <wps:wsp>
                          <wps:cNvPr id="4927" name="Freeform 4856"/>
                          <wps:cNvSpPr>
                            <a:spLocks/>
                          </wps:cNvSpPr>
                          <wps:spPr bwMode="auto">
                            <a:xfrm>
                              <a:off x="3847" y="7"/>
                              <a:ext cx="15" cy="2"/>
                            </a:xfrm>
                            <a:custGeom>
                              <a:avLst/>
                              <a:gdLst>
                                <a:gd name="T0" fmla="+- 0 3847 3847"/>
                                <a:gd name="T1" fmla="*/ T0 w 15"/>
                                <a:gd name="T2" fmla="+- 0 3861 384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8" name="Group 4853"/>
                        <wpg:cNvGrpSpPr>
                          <a:grpSpLocks/>
                        </wpg:cNvGrpSpPr>
                        <wpg:grpSpPr bwMode="auto">
                          <a:xfrm>
                            <a:off x="3876" y="7"/>
                            <a:ext cx="15" cy="2"/>
                            <a:chOff x="3876" y="7"/>
                            <a:chExt cx="15" cy="2"/>
                          </a:xfrm>
                        </wpg:grpSpPr>
                        <wps:wsp>
                          <wps:cNvPr id="4929" name="Freeform 4854"/>
                          <wps:cNvSpPr>
                            <a:spLocks/>
                          </wps:cNvSpPr>
                          <wps:spPr bwMode="auto">
                            <a:xfrm>
                              <a:off x="3876" y="7"/>
                              <a:ext cx="15" cy="2"/>
                            </a:xfrm>
                            <a:custGeom>
                              <a:avLst/>
                              <a:gdLst>
                                <a:gd name="T0" fmla="+- 0 3876 3876"/>
                                <a:gd name="T1" fmla="*/ T0 w 15"/>
                                <a:gd name="T2" fmla="+- 0 3891 387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0" name="Group 4851"/>
                        <wpg:cNvGrpSpPr>
                          <a:grpSpLocks/>
                        </wpg:cNvGrpSpPr>
                        <wpg:grpSpPr bwMode="auto">
                          <a:xfrm>
                            <a:off x="3906" y="7"/>
                            <a:ext cx="15" cy="2"/>
                            <a:chOff x="3906" y="7"/>
                            <a:chExt cx="15" cy="2"/>
                          </a:xfrm>
                        </wpg:grpSpPr>
                        <wps:wsp>
                          <wps:cNvPr id="4931" name="Freeform 4852"/>
                          <wps:cNvSpPr>
                            <a:spLocks/>
                          </wps:cNvSpPr>
                          <wps:spPr bwMode="auto">
                            <a:xfrm>
                              <a:off x="3906" y="7"/>
                              <a:ext cx="15" cy="2"/>
                            </a:xfrm>
                            <a:custGeom>
                              <a:avLst/>
                              <a:gdLst>
                                <a:gd name="T0" fmla="+- 0 3906 3906"/>
                                <a:gd name="T1" fmla="*/ T0 w 15"/>
                                <a:gd name="T2" fmla="+- 0 3920 390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2" name="Group 4849"/>
                        <wpg:cNvGrpSpPr>
                          <a:grpSpLocks/>
                        </wpg:cNvGrpSpPr>
                        <wpg:grpSpPr bwMode="auto">
                          <a:xfrm>
                            <a:off x="3935" y="7"/>
                            <a:ext cx="15" cy="2"/>
                            <a:chOff x="3935" y="7"/>
                            <a:chExt cx="15" cy="2"/>
                          </a:xfrm>
                        </wpg:grpSpPr>
                        <wps:wsp>
                          <wps:cNvPr id="4933" name="Freeform 4850"/>
                          <wps:cNvSpPr>
                            <a:spLocks/>
                          </wps:cNvSpPr>
                          <wps:spPr bwMode="auto">
                            <a:xfrm>
                              <a:off x="3935" y="7"/>
                              <a:ext cx="15" cy="2"/>
                            </a:xfrm>
                            <a:custGeom>
                              <a:avLst/>
                              <a:gdLst>
                                <a:gd name="T0" fmla="+- 0 3935 3935"/>
                                <a:gd name="T1" fmla="*/ T0 w 15"/>
                                <a:gd name="T2" fmla="+- 0 3950 393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4" name="Group 4847"/>
                        <wpg:cNvGrpSpPr>
                          <a:grpSpLocks/>
                        </wpg:cNvGrpSpPr>
                        <wpg:grpSpPr bwMode="auto">
                          <a:xfrm>
                            <a:off x="3965" y="7"/>
                            <a:ext cx="15" cy="2"/>
                            <a:chOff x="3965" y="7"/>
                            <a:chExt cx="15" cy="2"/>
                          </a:xfrm>
                        </wpg:grpSpPr>
                        <wps:wsp>
                          <wps:cNvPr id="4935" name="Freeform 4848"/>
                          <wps:cNvSpPr>
                            <a:spLocks/>
                          </wps:cNvSpPr>
                          <wps:spPr bwMode="auto">
                            <a:xfrm>
                              <a:off x="3965" y="7"/>
                              <a:ext cx="15" cy="2"/>
                            </a:xfrm>
                            <a:custGeom>
                              <a:avLst/>
                              <a:gdLst>
                                <a:gd name="T0" fmla="+- 0 3965 3965"/>
                                <a:gd name="T1" fmla="*/ T0 w 15"/>
                                <a:gd name="T2" fmla="+- 0 3979 396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6" name="Group 4845"/>
                        <wpg:cNvGrpSpPr>
                          <a:grpSpLocks/>
                        </wpg:cNvGrpSpPr>
                        <wpg:grpSpPr bwMode="auto">
                          <a:xfrm>
                            <a:off x="3994" y="7"/>
                            <a:ext cx="15" cy="2"/>
                            <a:chOff x="3994" y="7"/>
                            <a:chExt cx="15" cy="2"/>
                          </a:xfrm>
                        </wpg:grpSpPr>
                        <wps:wsp>
                          <wps:cNvPr id="4937" name="Freeform 4846"/>
                          <wps:cNvSpPr>
                            <a:spLocks/>
                          </wps:cNvSpPr>
                          <wps:spPr bwMode="auto">
                            <a:xfrm>
                              <a:off x="3994" y="7"/>
                              <a:ext cx="15" cy="2"/>
                            </a:xfrm>
                            <a:custGeom>
                              <a:avLst/>
                              <a:gdLst>
                                <a:gd name="T0" fmla="+- 0 3994 3994"/>
                                <a:gd name="T1" fmla="*/ T0 w 15"/>
                                <a:gd name="T2" fmla="+- 0 4009 399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8" name="Group 4843"/>
                        <wpg:cNvGrpSpPr>
                          <a:grpSpLocks/>
                        </wpg:cNvGrpSpPr>
                        <wpg:grpSpPr bwMode="auto">
                          <a:xfrm>
                            <a:off x="4024" y="7"/>
                            <a:ext cx="15" cy="2"/>
                            <a:chOff x="4024" y="7"/>
                            <a:chExt cx="15" cy="2"/>
                          </a:xfrm>
                        </wpg:grpSpPr>
                        <wps:wsp>
                          <wps:cNvPr id="4939" name="Freeform 4844"/>
                          <wps:cNvSpPr>
                            <a:spLocks/>
                          </wps:cNvSpPr>
                          <wps:spPr bwMode="auto">
                            <a:xfrm>
                              <a:off x="4024" y="7"/>
                              <a:ext cx="15" cy="2"/>
                            </a:xfrm>
                            <a:custGeom>
                              <a:avLst/>
                              <a:gdLst>
                                <a:gd name="T0" fmla="+- 0 4024 4024"/>
                                <a:gd name="T1" fmla="*/ T0 w 15"/>
                                <a:gd name="T2" fmla="+- 0 4039 402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0" name="Group 4841"/>
                        <wpg:cNvGrpSpPr>
                          <a:grpSpLocks/>
                        </wpg:cNvGrpSpPr>
                        <wpg:grpSpPr bwMode="auto">
                          <a:xfrm>
                            <a:off x="4053" y="7"/>
                            <a:ext cx="15" cy="2"/>
                            <a:chOff x="4053" y="7"/>
                            <a:chExt cx="15" cy="2"/>
                          </a:xfrm>
                        </wpg:grpSpPr>
                        <wps:wsp>
                          <wps:cNvPr id="4941" name="Freeform 4842"/>
                          <wps:cNvSpPr>
                            <a:spLocks/>
                          </wps:cNvSpPr>
                          <wps:spPr bwMode="auto">
                            <a:xfrm>
                              <a:off x="4053" y="7"/>
                              <a:ext cx="15" cy="2"/>
                            </a:xfrm>
                            <a:custGeom>
                              <a:avLst/>
                              <a:gdLst>
                                <a:gd name="T0" fmla="+- 0 4053 4053"/>
                                <a:gd name="T1" fmla="*/ T0 w 15"/>
                                <a:gd name="T2" fmla="+- 0 4068 405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2" name="Group 4839"/>
                        <wpg:cNvGrpSpPr>
                          <a:grpSpLocks/>
                        </wpg:cNvGrpSpPr>
                        <wpg:grpSpPr bwMode="auto">
                          <a:xfrm>
                            <a:off x="4083" y="7"/>
                            <a:ext cx="15" cy="2"/>
                            <a:chOff x="4083" y="7"/>
                            <a:chExt cx="15" cy="2"/>
                          </a:xfrm>
                        </wpg:grpSpPr>
                        <wps:wsp>
                          <wps:cNvPr id="4943" name="Freeform 4840"/>
                          <wps:cNvSpPr>
                            <a:spLocks/>
                          </wps:cNvSpPr>
                          <wps:spPr bwMode="auto">
                            <a:xfrm>
                              <a:off x="4083" y="7"/>
                              <a:ext cx="15" cy="2"/>
                            </a:xfrm>
                            <a:custGeom>
                              <a:avLst/>
                              <a:gdLst>
                                <a:gd name="T0" fmla="+- 0 4083 4083"/>
                                <a:gd name="T1" fmla="*/ T0 w 15"/>
                                <a:gd name="T2" fmla="+- 0 4098 408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4" name="Group 4837"/>
                        <wpg:cNvGrpSpPr>
                          <a:grpSpLocks/>
                        </wpg:cNvGrpSpPr>
                        <wpg:grpSpPr bwMode="auto">
                          <a:xfrm>
                            <a:off x="4112" y="7"/>
                            <a:ext cx="15" cy="2"/>
                            <a:chOff x="4112" y="7"/>
                            <a:chExt cx="15" cy="2"/>
                          </a:xfrm>
                        </wpg:grpSpPr>
                        <wps:wsp>
                          <wps:cNvPr id="4945" name="Freeform 4838"/>
                          <wps:cNvSpPr>
                            <a:spLocks/>
                          </wps:cNvSpPr>
                          <wps:spPr bwMode="auto">
                            <a:xfrm>
                              <a:off x="4112" y="7"/>
                              <a:ext cx="15" cy="2"/>
                            </a:xfrm>
                            <a:custGeom>
                              <a:avLst/>
                              <a:gdLst>
                                <a:gd name="T0" fmla="+- 0 4112 4112"/>
                                <a:gd name="T1" fmla="*/ T0 w 15"/>
                                <a:gd name="T2" fmla="+- 0 4127 411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6" name="Group 4835"/>
                        <wpg:cNvGrpSpPr>
                          <a:grpSpLocks/>
                        </wpg:cNvGrpSpPr>
                        <wpg:grpSpPr bwMode="auto">
                          <a:xfrm>
                            <a:off x="4142" y="7"/>
                            <a:ext cx="15" cy="2"/>
                            <a:chOff x="4142" y="7"/>
                            <a:chExt cx="15" cy="2"/>
                          </a:xfrm>
                        </wpg:grpSpPr>
                        <wps:wsp>
                          <wps:cNvPr id="4947" name="Freeform 4836"/>
                          <wps:cNvSpPr>
                            <a:spLocks/>
                          </wps:cNvSpPr>
                          <wps:spPr bwMode="auto">
                            <a:xfrm>
                              <a:off x="4142" y="7"/>
                              <a:ext cx="15" cy="2"/>
                            </a:xfrm>
                            <a:custGeom>
                              <a:avLst/>
                              <a:gdLst>
                                <a:gd name="T0" fmla="+- 0 4142 4142"/>
                                <a:gd name="T1" fmla="*/ T0 w 15"/>
                                <a:gd name="T2" fmla="+- 0 4157 414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8" name="Group 4833"/>
                        <wpg:cNvGrpSpPr>
                          <a:grpSpLocks/>
                        </wpg:cNvGrpSpPr>
                        <wpg:grpSpPr bwMode="auto">
                          <a:xfrm>
                            <a:off x="4171" y="7"/>
                            <a:ext cx="15" cy="2"/>
                            <a:chOff x="4171" y="7"/>
                            <a:chExt cx="15" cy="2"/>
                          </a:xfrm>
                        </wpg:grpSpPr>
                        <wps:wsp>
                          <wps:cNvPr id="4949" name="Freeform 4834"/>
                          <wps:cNvSpPr>
                            <a:spLocks/>
                          </wps:cNvSpPr>
                          <wps:spPr bwMode="auto">
                            <a:xfrm>
                              <a:off x="4171" y="7"/>
                              <a:ext cx="15" cy="2"/>
                            </a:xfrm>
                            <a:custGeom>
                              <a:avLst/>
                              <a:gdLst>
                                <a:gd name="T0" fmla="+- 0 4171 4171"/>
                                <a:gd name="T1" fmla="*/ T0 w 15"/>
                                <a:gd name="T2" fmla="+- 0 4186 417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0" name="Group 4831"/>
                        <wpg:cNvGrpSpPr>
                          <a:grpSpLocks/>
                        </wpg:cNvGrpSpPr>
                        <wpg:grpSpPr bwMode="auto">
                          <a:xfrm>
                            <a:off x="4201" y="7"/>
                            <a:ext cx="15" cy="2"/>
                            <a:chOff x="4201" y="7"/>
                            <a:chExt cx="15" cy="2"/>
                          </a:xfrm>
                        </wpg:grpSpPr>
                        <wps:wsp>
                          <wps:cNvPr id="4951" name="Freeform 4832"/>
                          <wps:cNvSpPr>
                            <a:spLocks/>
                          </wps:cNvSpPr>
                          <wps:spPr bwMode="auto">
                            <a:xfrm>
                              <a:off x="4201" y="7"/>
                              <a:ext cx="15" cy="2"/>
                            </a:xfrm>
                            <a:custGeom>
                              <a:avLst/>
                              <a:gdLst>
                                <a:gd name="T0" fmla="+- 0 4201 4201"/>
                                <a:gd name="T1" fmla="*/ T0 w 15"/>
                                <a:gd name="T2" fmla="+- 0 4216 420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2" name="Group 4829"/>
                        <wpg:cNvGrpSpPr>
                          <a:grpSpLocks/>
                        </wpg:cNvGrpSpPr>
                        <wpg:grpSpPr bwMode="auto">
                          <a:xfrm>
                            <a:off x="4230" y="7"/>
                            <a:ext cx="15" cy="2"/>
                            <a:chOff x="4230" y="7"/>
                            <a:chExt cx="15" cy="2"/>
                          </a:xfrm>
                        </wpg:grpSpPr>
                        <wps:wsp>
                          <wps:cNvPr id="4953" name="Freeform 4830"/>
                          <wps:cNvSpPr>
                            <a:spLocks/>
                          </wps:cNvSpPr>
                          <wps:spPr bwMode="auto">
                            <a:xfrm>
                              <a:off x="4230" y="7"/>
                              <a:ext cx="15" cy="2"/>
                            </a:xfrm>
                            <a:custGeom>
                              <a:avLst/>
                              <a:gdLst>
                                <a:gd name="T0" fmla="+- 0 4230 4230"/>
                                <a:gd name="T1" fmla="*/ T0 w 15"/>
                                <a:gd name="T2" fmla="+- 0 4245 423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4" name="Group 4827"/>
                        <wpg:cNvGrpSpPr>
                          <a:grpSpLocks/>
                        </wpg:cNvGrpSpPr>
                        <wpg:grpSpPr bwMode="auto">
                          <a:xfrm>
                            <a:off x="4260" y="7"/>
                            <a:ext cx="15" cy="2"/>
                            <a:chOff x="4260" y="7"/>
                            <a:chExt cx="15" cy="2"/>
                          </a:xfrm>
                        </wpg:grpSpPr>
                        <wps:wsp>
                          <wps:cNvPr id="4955" name="Freeform 4828"/>
                          <wps:cNvSpPr>
                            <a:spLocks/>
                          </wps:cNvSpPr>
                          <wps:spPr bwMode="auto">
                            <a:xfrm>
                              <a:off x="4260" y="7"/>
                              <a:ext cx="15" cy="2"/>
                            </a:xfrm>
                            <a:custGeom>
                              <a:avLst/>
                              <a:gdLst>
                                <a:gd name="T0" fmla="+- 0 4260 4260"/>
                                <a:gd name="T1" fmla="*/ T0 w 15"/>
                                <a:gd name="T2" fmla="+- 0 4275 426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6" name="Group 4825"/>
                        <wpg:cNvGrpSpPr>
                          <a:grpSpLocks/>
                        </wpg:cNvGrpSpPr>
                        <wpg:grpSpPr bwMode="auto">
                          <a:xfrm>
                            <a:off x="4290" y="7"/>
                            <a:ext cx="15" cy="2"/>
                            <a:chOff x="4290" y="7"/>
                            <a:chExt cx="15" cy="2"/>
                          </a:xfrm>
                        </wpg:grpSpPr>
                        <wps:wsp>
                          <wps:cNvPr id="4957" name="Freeform 4826"/>
                          <wps:cNvSpPr>
                            <a:spLocks/>
                          </wps:cNvSpPr>
                          <wps:spPr bwMode="auto">
                            <a:xfrm>
                              <a:off x="4290" y="7"/>
                              <a:ext cx="15" cy="2"/>
                            </a:xfrm>
                            <a:custGeom>
                              <a:avLst/>
                              <a:gdLst>
                                <a:gd name="T0" fmla="+- 0 4290 4290"/>
                                <a:gd name="T1" fmla="*/ T0 w 15"/>
                                <a:gd name="T2" fmla="+- 0 4304 429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8" name="Group 4823"/>
                        <wpg:cNvGrpSpPr>
                          <a:grpSpLocks/>
                        </wpg:cNvGrpSpPr>
                        <wpg:grpSpPr bwMode="auto">
                          <a:xfrm>
                            <a:off x="4319" y="7"/>
                            <a:ext cx="15" cy="2"/>
                            <a:chOff x="4319" y="7"/>
                            <a:chExt cx="15" cy="2"/>
                          </a:xfrm>
                        </wpg:grpSpPr>
                        <wps:wsp>
                          <wps:cNvPr id="4959" name="Freeform 4824"/>
                          <wps:cNvSpPr>
                            <a:spLocks/>
                          </wps:cNvSpPr>
                          <wps:spPr bwMode="auto">
                            <a:xfrm>
                              <a:off x="4319" y="7"/>
                              <a:ext cx="15" cy="2"/>
                            </a:xfrm>
                            <a:custGeom>
                              <a:avLst/>
                              <a:gdLst>
                                <a:gd name="T0" fmla="+- 0 4319 4319"/>
                                <a:gd name="T1" fmla="*/ T0 w 15"/>
                                <a:gd name="T2" fmla="+- 0 4334 431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0" name="Group 4821"/>
                        <wpg:cNvGrpSpPr>
                          <a:grpSpLocks/>
                        </wpg:cNvGrpSpPr>
                        <wpg:grpSpPr bwMode="auto">
                          <a:xfrm>
                            <a:off x="4349" y="7"/>
                            <a:ext cx="15" cy="2"/>
                            <a:chOff x="4349" y="7"/>
                            <a:chExt cx="15" cy="2"/>
                          </a:xfrm>
                        </wpg:grpSpPr>
                        <wps:wsp>
                          <wps:cNvPr id="4961" name="Freeform 4822"/>
                          <wps:cNvSpPr>
                            <a:spLocks/>
                          </wps:cNvSpPr>
                          <wps:spPr bwMode="auto">
                            <a:xfrm>
                              <a:off x="4349" y="7"/>
                              <a:ext cx="15" cy="2"/>
                            </a:xfrm>
                            <a:custGeom>
                              <a:avLst/>
                              <a:gdLst>
                                <a:gd name="T0" fmla="+- 0 4349 4349"/>
                                <a:gd name="T1" fmla="*/ T0 w 15"/>
                                <a:gd name="T2" fmla="+- 0 4363 434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2" name="Group 4819"/>
                        <wpg:cNvGrpSpPr>
                          <a:grpSpLocks/>
                        </wpg:cNvGrpSpPr>
                        <wpg:grpSpPr bwMode="auto">
                          <a:xfrm>
                            <a:off x="4378" y="7"/>
                            <a:ext cx="15" cy="2"/>
                            <a:chOff x="4378" y="7"/>
                            <a:chExt cx="15" cy="2"/>
                          </a:xfrm>
                        </wpg:grpSpPr>
                        <wps:wsp>
                          <wps:cNvPr id="4963" name="Freeform 4820"/>
                          <wps:cNvSpPr>
                            <a:spLocks/>
                          </wps:cNvSpPr>
                          <wps:spPr bwMode="auto">
                            <a:xfrm>
                              <a:off x="4378" y="7"/>
                              <a:ext cx="15" cy="2"/>
                            </a:xfrm>
                            <a:custGeom>
                              <a:avLst/>
                              <a:gdLst>
                                <a:gd name="T0" fmla="+- 0 4378 4378"/>
                                <a:gd name="T1" fmla="*/ T0 w 15"/>
                                <a:gd name="T2" fmla="+- 0 4393 437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4" name="Group 4817"/>
                        <wpg:cNvGrpSpPr>
                          <a:grpSpLocks/>
                        </wpg:cNvGrpSpPr>
                        <wpg:grpSpPr bwMode="auto">
                          <a:xfrm>
                            <a:off x="4408" y="7"/>
                            <a:ext cx="15" cy="2"/>
                            <a:chOff x="4408" y="7"/>
                            <a:chExt cx="15" cy="2"/>
                          </a:xfrm>
                        </wpg:grpSpPr>
                        <wps:wsp>
                          <wps:cNvPr id="4965" name="Freeform 4818"/>
                          <wps:cNvSpPr>
                            <a:spLocks/>
                          </wps:cNvSpPr>
                          <wps:spPr bwMode="auto">
                            <a:xfrm>
                              <a:off x="4408" y="7"/>
                              <a:ext cx="15" cy="2"/>
                            </a:xfrm>
                            <a:custGeom>
                              <a:avLst/>
                              <a:gdLst>
                                <a:gd name="T0" fmla="+- 0 4408 4408"/>
                                <a:gd name="T1" fmla="*/ T0 w 15"/>
                                <a:gd name="T2" fmla="+- 0 4422 440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6" name="Group 4815"/>
                        <wpg:cNvGrpSpPr>
                          <a:grpSpLocks/>
                        </wpg:cNvGrpSpPr>
                        <wpg:grpSpPr bwMode="auto">
                          <a:xfrm>
                            <a:off x="4437" y="7"/>
                            <a:ext cx="15" cy="2"/>
                            <a:chOff x="4437" y="7"/>
                            <a:chExt cx="15" cy="2"/>
                          </a:xfrm>
                        </wpg:grpSpPr>
                        <wps:wsp>
                          <wps:cNvPr id="4967" name="Freeform 4816"/>
                          <wps:cNvSpPr>
                            <a:spLocks/>
                          </wps:cNvSpPr>
                          <wps:spPr bwMode="auto">
                            <a:xfrm>
                              <a:off x="4437" y="7"/>
                              <a:ext cx="15" cy="2"/>
                            </a:xfrm>
                            <a:custGeom>
                              <a:avLst/>
                              <a:gdLst>
                                <a:gd name="T0" fmla="+- 0 4437 4437"/>
                                <a:gd name="T1" fmla="*/ T0 w 15"/>
                                <a:gd name="T2" fmla="+- 0 4452 443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8" name="Group 4813"/>
                        <wpg:cNvGrpSpPr>
                          <a:grpSpLocks/>
                        </wpg:cNvGrpSpPr>
                        <wpg:grpSpPr bwMode="auto">
                          <a:xfrm>
                            <a:off x="4467" y="7"/>
                            <a:ext cx="15" cy="2"/>
                            <a:chOff x="4467" y="7"/>
                            <a:chExt cx="15" cy="2"/>
                          </a:xfrm>
                        </wpg:grpSpPr>
                        <wps:wsp>
                          <wps:cNvPr id="4969" name="Freeform 4814"/>
                          <wps:cNvSpPr>
                            <a:spLocks/>
                          </wps:cNvSpPr>
                          <wps:spPr bwMode="auto">
                            <a:xfrm>
                              <a:off x="4467" y="7"/>
                              <a:ext cx="15" cy="2"/>
                            </a:xfrm>
                            <a:custGeom>
                              <a:avLst/>
                              <a:gdLst>
                                <a:gd name="T0" fmla="+- 0 4467 4467"/>
                                <a:gd name="T1" fmla="*/ T0 w 15"/>
                                <a:gd name="T2" fmla="+- 0 4481 446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0" name="Group 4811"/>
                        <wpg:cNvGrpSpPr>
                          <a:grpSpLocks/>
                        </wpg:cNvGrpSpPr>
                        <wpg:grpSpPr bwMode="auto">
                          <a:xfrm>
                            <a:off x="4496" y="7"/>
                            <a:ext cx="15" cy="2"/>
                            <a:chOff x="4496" y="7"/>
                            <a:chExt cx="15" cy="2"/>
                          </a:xfrm>
                        </wpg:grpSpPr>
                        <wps:wsp>
                          <wps:cNvPr id="4971" name="Freeform 4812"/>
                          <wps:cNvSpPr>
                            <a:spLocks/>
                          </wps:cNvSpPr>
                          <wps:spPr bwMode="auto">
                            <a:xfrm>
                              <a:off x="4496" y="7"/>
                              <a:ext cx="15" cy="2"/>
                            </a:xfrm>
                            <a:custGeom>
                              <a:avLst/>
                              <a:gdLst>
                                <a:gd name="T0" fmla="+- 0 4496 4496"/>
                                <a:gd name="T1" fmla="*/ T0 w 15"/>
                                <a:gd name="T2" fmla="+- 0 4511 449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2" name="Group 4809"/>
                        <wpg:cNvGrpSpPr>
                          <a:grpSpLocks/>
                        </wpg:cNvGrpSpPr>
                        <wpg:grpSpPr bwMode="auto">
                          <a:xfrm>
                            <a:off x="4526" y="7"/>
                            <a:ext cx="15" cy="2"/>
                            <a:chOff x="4526" y="7"/>
                            <a:chExt cx="15" cy="2"/>
                          </a:xfrm>
                        </wpg:grpSpPr>
                        <wps:wsp>
                          <wps:cNvPr id="4973" name="Freeform 4810"/>
                          <wps:cNvSpPr>
                            <a:spLocks/>
                          </wps:cNvSpPr>
                          <wps:spPr bwMode="auto">
                            <a:xfrm>
                              <a:off x="4526" y="7"/>
                              <a:ext cx="15" cy="2"/>
                            </a:xfrm>
                            <a:custGeom>
                              <a:avLst/>
                              <a:gdLst>
                                <a:gd name="T0" fmla="+- 0 4526 4526"/>
                                <a:gd name="T1" fmla="*/ T0 w 15"/>
                                <a:gd name="T2" fmla="+- 0 4541 452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4" name="Group 4807"/>
                        <wpg:cNvGrpSpPr>
                          <a:grpSpLocks/>
                        </wpg:cNvGrpSpPr>
                        <wpg:grpSpPr bwMode="auto">
                          <a:xfrm>
                            <a:off x="4555" y="7"/>
                            <a:ext cx="15" cy="2"/>
                            <a:chOff x="4555" y="7"/>
                            <a:chExt cx="15" cy="2"/>
                          </a:xfrm>
                        </wpg:grpSpPr>
                        <wps:wsp>
                          <wps:cNvPr id="4975" name="Freeform 4808"/>
                          <wps:cNvSpPr>
                            <a:spLocks/>
                          </wps:cNvSpPr>
                          <wps:spPr bwMode="auto">
                            <a:xfrm>
                              <a:off x="4555" y="7"/>
                              <a:ext cx="15" cy="2"/>
                            </a:xfrm>
                            <a:custGeom>
                              <a:avLst/>
                              <a:gdLst>
                                <a:gd name="T0" fmla="+- 0 4555 4555"/>
                                <a:gd name="T1" fmla="*/ T0 w 15"/>
                                <a:gd name="T2" fmla="+- 0 4570 455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6" name="Group 4805"/>
                        <wpg:cNvGrpSpPr>
                          <a:grpSpLocks/>
                        </wpg:cNvGrpSpPr>
                        <wpg:grpSpPr bwMode="auto">
                          <a:xfrm>
                            <a:off x="4585" y="7"/>
                            <a:ext cx="15" cy="2"/>
                            <a:chOff x="4585" y="7"/>
                            <a:chExt cx="15" cy="2"/>
                          </a:xfrm>
                        </wpg:grpSpPr>
                        <wps:wsp>
                          <wps:cNvPr id="4977" name="Freeform 4806"/>
                          <wps:cNvSpPr>
                            <a:spLocks/>
                          </wps:cNvSpPr>
                          <wps:spPr bwMode="auto">
                            <a:xfrm>
                              <a:off x="4585" y="7"/>
                              <a:ext cx="15" cy="2"/>
                            </a:xfrm>
                            <a:custGeom>
                              <a:avLst/>
                              <a:gdLst>
                                <a:gd name="T0" fmla="+- 0 4585 4585"/>
                                <a:gd name="T1" fmla="*/ T0 w 15"/>
                                <a:gd name="T2" fmla="+- 0 4600 458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8" name="Group 4803"/>
                        <wpg:cNvGrpSpPr>
                          <a:grpSpLocks/>
                        </wpg:cNvGrpSpPr>
                        <wpg:grpSpPr bwMode="auto">
                          <a:xfrm>
                            <a:off x="4614" y="7"/>
                            <a:ext cx="15" cy="2"/>
                            <a:chOff x="4614" y="7"/>
                            <a:chExt cx="15" cy="2"/>
                          </a:xfrm>
                        </wpg:grpSpPr>
                        <wps:wsp>
                          <wps:cNvPr id="4979" name="Freeform 4804"/>
                          <wps:cNvSpPr>
                            <a:spLocks/>
                          </wps:cNvSpPr>
                          <wps:spPr bwMode="auto">
                            <a:xfrm>
                              <a:off x="4614" y="7"/>
                              <a:ext cx="15" cy="2"/>
                            </a:xfrm>
                            <a:custGeom>
                              <a:avLst/>
                              <a:gdLst>
                                <a:gd name="T0" fmla="+- 0 4614 4614"/>
                                <a:gd name="T1" fmla="*/ T0 w 15"/>
                                <a:gd name="T2" fmla="+- 0 4629 461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0" name="Group 4801"/>
                        <wpg:cNvGrpSpPr>
                          <a:grpSpLocks/>
                        </wpg:cNvGrpSpPr>
                        <wpg:grpSpPr bwMode="auto">
                          <a:xfrm>
                            <a:off x="4644" y="7"/>
                            <a:ext cx="15" cy="2"/>
                            <a:chOff x="4644" y="7"/>
                            <a:chExt cx="15" cy="2"/>
                          </a:xfrm>
                        </wpg:grpSpPr>
                        <wps:wsp>
                          <wps:cNvPr id="4981" name="Freeform 4802"/>
                          <wps:cNvSpPr>
                            <a:spLocks/>
                          </wps:cNvSpPr>
                          <wps:spPr bwMode="auto">
                            <a:xfrm>
                              <a:off x="4644" y="7"/>
                              <a:ext cx="15" cy="2"/>
                            </a:xfrm>
                            <a:custGeom>
                              <a:avLst/>
                              <a:gdLst>
                                <a:gd name="T0" fmla="+- 0 4644 4644"/>
                                <a:gd name="T1" fmla="*/ T0 w 15"/>
                                <a:gd name="T2" fmla="+- 0 4659 464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2" name="Group 4799"/>
                        <wpg:cNvGrpSpPr>
                          <a:grpSpLocks/>
                        </wpg:cNvGrpSpPr>
                        <wpg:grpSpPr bwMode="auto">
                          <a:xfrm>
                            <a:off x="4673" y="7"/>
                            <a:ext cx="15" cy="2"/>
                            <a:chOff x="4673" y="7"/>
                            <a:chExt cx="15" cy="2"/>
                          </a:xfrm>
                        </wpg:grpSpPr>
                        <wps:wsp>
                          <wps:cNvPr id="4983" name="Freeform 4800"/>
                          <wps:cNvSpPr>
                            <a:spLocks/>
                          </wps:cNvSpPr>
                          <wps:spPr bwMode="auto">
                            <a:xfrm>
                              <a:off x="4673" y="7"/>
                              <a:ext cx="15" cy="2"/>
                            </a:xfrm>
                            <a:custGeom>
                              <a:avLst/>
                              <a:gdLst>
                                <a:gd name="T0" fmla="+- 0 4673 4673"/>
                                <a:gd name="T1" fmla="*/ T0 w 15"/>
                                <a:gd name="T2" fmla="+- 0 4688 467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4" name="Group 4797"/>
                        <wpg:cNvGrpSpPr>
                          <a:grpSpLocks/>
                        </wpg:cNvGrpSpPr>
                        <wpg:grpSpPr bwMode="auto">
                          <a:xfrm>
                            <a:off x="4703" y="7"/>
                            <a:ext cx="15" cy="2"/>
                            <a:chOff x="4703" y="7"/>
                            <a:chExt cx="15" cy="2"/>
                          </a:xfrm>
                        </wpg:grpSpPr>
                        <wps:wsp>
                          <wps:cNvPr id="4985" name="Freeform 4798"/>
                          <wps:cNvSpPr>
                            <a:spLocks/>
                          </wps:cNvSpPr>
                          <wps:spPr bwMode="auto">
                            <a:xfrm>
                              <a:off x="4703" y="7"/>
                              <a:ext cx="15" cy="2"/>
                            </a:xfrm>
                            <a:custGeom>
                              <a:avLst/>
                              <a:gdLst>
                                <a:gd name="T0" fmla="+- 0 4703 4703"/>
                                <a:gd name="T1" fmla="*/ T0 w 15"/>
                                <a:gd name="T2" fmla="+- 0 4718 470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6" name="Group 4795"/>
                        <wpg:cNvGrpSpPr>
                          <a:grpSpLocks/>
                        </wpg:cNvGrpSpPr>
                        <wpg:grpSpPr bwMode="auto">
                          <a:xfrm>
                            <a:off x="4733" y="7"/>
                            <a:ext cx="15" cy="2"/>
                            <a:chOff x="4733" y="7"/>
                            <a:chExt cx="15" cy="2"/>
                          </a:xfrm>
                        </wpg:grpSpPr>
                        <wps:wsp>
                          <wps:cNvPr id="4987" name="Freeform 4796"/>
                          <wps:cNvSpPr>
                            <a:spLocks/>
                          </wps:cNvSpPr>
                          <wps:spPr bwMode="auto">
                            <a:xfrm>
                              <a:off x="4733" y="7"/>
                              <a:ext cx="15" cy="2"/>
                            </a:xfrm>
                            <a:custGeom>
                              <a:avLst/>
                              <a:gdLst>
                                <a:gd name="T0" fmla="+- 0 4733 4733"/>
                                <a:gd name="T1" fmla="*/ T0 w 15"/>
                                <a:gd name="T2" fmla="+- 0 4747 473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8" name="Group 4793"/>
                        <wpg:cNvGrpSpPr>
                          <a:grpSpLocks/>
                        </wpg:cNvGrpSpPr>
                        <wpg:grpSpPr bwMode="auto">
                          <a:xfrm>
                            <a:off x="4762" y="7"/>
                            <a:ext cx="15" cy="2"/>
                            <a:chOff x="4762" y="7"/>
                            <a:chExt cx="15" cy="2"/>
                          </a:xfrm>
                        </wpg:grpSpPr>
                        <wps:wsp>
                          <wps:cNvPr id="4989" name="Freeform 4794"/>
                          <wps:cNvSpPr>
                            <a:spLocks/>
                          </wps:cNvSpPr>
                          <wps:spPr bwMode="auto">
                            <a:xfrm>
                              <a:off x="4762" y="7"/>
                              <a:ext cx="15" cy="2"/>
                            </a:xfrm>
                            <a:custGeom>
                              <a:avLst/>
                              <a:gdLst>
                                <a:gd name="T0" fmla="+- 0 4762 4762"/>
                                <a:gd name="T1" fmla="*/ T0 w 15"/>
                                <a:gd name="T2" fmla="+- 0 4777 476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0" name="Group 4791"/>
                        <wpg:cNvGrpSpPr>
                          <a:grpSpLocks/>
                        </wpg:cNvGrpSpPr>
                        <wpg:grpSpPr bwMode="auto">
                          <a:xfrm>
                            <a:off x="4792" y="7"/>
                            <a:ext cx="15" cy="2"/>
                            <a:chOff x="4792" y="7"/>
                            <a:chExt cx="15" cy="2"/>
                          </a:xfrm>
                        </wpg:grpSpPr>
                        <wps:wsp>
                          <wps:cNvPr id="4991" name="Freeform 4792"/>
                          <wps:cNvSpPr>
                            <a:spLocks/>
                          </wps:cNvSpPr>
                          <wps:spPr bwMode="auto">
                            <a:xfrm>
                              <a:off x="4792" y="7"/>
                              <a:ext cx="15" cy="2"/>
                            </a:xfrm>
                            <a:custGeom>
                              <a:avLst/>
                              <a:gdLst>
                                <a:gd name="T0" fmla="+- 0 4792 4792"/>
                                <a:gd name="T1" fmla="*/ T0 w 15"/>
                                <a:gd name="T2" fmla="+- 0 4806 479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2" name="Group 4789"/>
                        <wpg:cNvGrpSpPr>
                          <a:grpSpLocks/>
                        </wpg:cNvGrpSpPr>
                        <wpg:grpSpPr bwMode="auto">
                          <a:xfrm>
                            <a:off x="4821" y="7"/>
                            <a:ext cx="15" cy="2"/>
                            <a:chOff x="4821" y="7"/>
                            <a:chExt cx="15" cy="2"/>
                          </a:xfrm>
                        </wpg:grpSpPr>
                        <wps:wsp>
                          <wps:cNvPr id="4993" name="Freeform 4790"/>
                          <wps:cNvSpPr>
                            <a:spLocks/>
                          </wps:cNvSpPr>
                          <wps:spPr bwMode="auto">
                            <a:xfrm>
                              <a:off x="4821" y="7"/>
                              <a:ext cx="15" cy="2"/>
                            </a:xfrm>
                            <a:custGeom>
                              <a:avLst/>
                              <a:gdLst>
                                <a:gd name="T0" fmla="+- 0 4821 4821"/>
                                <a:gd name="T1" fmla="*/ T0 w 15"/>
                                <a:gd name="T2" fmla="+- 0 4836 482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4" name="Group 4787"/>
                        <wpg:cNvGrpSpPr>
                          <a:grpSpLocks/>
                        </wpg:cNvGrpSpPr>
                        <wpg:grpSpPr bwMode="auto">
                          <a:xfrm>
                            <a:off x="4851" y="7"/>
                            <a:ext cx="15" cy="2"/>
                            <a:chOff x="4851" y="7"/>
                            <a:chExt cx="15" cy="2"/>
                          </a:xfrm>
                        </wpg:grpSpPr>
                        <wps:wsp>
                          <wps:cNvPr id="4995" name="Freeform 4788"/>
                          <wps:cNvSpPr>
                            <a:spLocks/>
                          </wps:cNvSpPr>
                          <wps:spPr bwMode="auto">
                            <a:xfrm>
                              <a:off x="4851" y="7"/>
                              <a:ext cx="15" cy="2"/>
                            </a:xfrm>
                            <a:custGeom>
                              <a:avLst/>
                              <a:gdLst>
                                <a:gd name="T0" fmla="+- 0 4851 4851"/>
                                <a:gd name="T1" fmla="*/ T0 w 15"/>
                                <a:gd name="T2" fmla="+- 0 4865 485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6" name="Group 4785"/>
                        <wpg:cNvGrpSpPr>
                          <a:grpSpLocks/>
                        </wpg:cNvGrpSpPr>
                        <wpg:grpSpPr bwMode="auto">
                          <a:xfrm>
                            <a:off x="4880" y="7"/>
                            <a:ext cx="15" cy="2"/>
                            <a:chOff x="4880" y="7"/>
                            <a:chExt cx="15" cy="2"/>
                          </a:xfrm>
                        </wpg:grpSpPr>
                        <wps:wsp>
                          <wps:cNvPr id="4997" name="Freeform 4786"/>
                          <wps:cNvSpPr>
                            <a:spLocks/>
                          </wps:cNvSpPr>
                          <wps:spPr bwMode="auto">
                            <a:xfrm>
                              <a:off x="4880" y="7"/>
                              <a:ext cx="15" cy="2"/>
                            </a:xfrm>
                            <a:custGeom>
                              <a:avLst/>
                              <a:gdLst>
                                <a:gd name="T0" fmla="+- 0 4880 4880"/>
                                <a:gd name="T1" fmla="*/ T0 w 15"/>
                                <a:gd name="T2" fmla="+- 0 4895 488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8" name="Group 4783"/>
                        <wpg:cNvGrpSpPr>
                          <a:grpSpLocks/>
                        </wpg:cNvGrpSpPr>
                        <wpg:grpSpPr bwMode="auto">
                          <a:xfrm>
                            <a:off x="4910" y="7"/>
                            <a:ext cx="15" cy="2"/>
                            <a:chOff x="4910" y="7"/>
                            <a:chExt cx="15" cy="2"/>
                          </a:xfrm>
                        </wpg:grpSpPr>
                        <wps:wsp>
                          <wps:cNvPr id="4999" name="Freeform 4784"/>
                          <wps:cNvSpPr>
                            <a:spLocks/>
                          </wps:cNvSpPr>
                          <wps:spPr bwMode="auto">
                            <a:xfrm>
                              <a:off x="4910" y="7"/>
                              <a:ext cx="15" cy="2"/>
                            </a:xfrm>
                            <a:custGeom>
                              <a:avLst/>
                              <a:gdLst>
                                <a:gd name="T0" fmla="+- 0 4910 4910"/>
                                <a:gd name="T1" fmla="*/ T0 w 15"/>
                                <a:gd name="T2" fmla="+- 0 4924 491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0" name="Group 4781"/>
                        <wpg:cNvGrpSpPr>
                          <a:grpSpLocks/>
                        </wpg:cNvGrpSpPr>
                        <wpg:grpSpPr bwMode="auto">
                          <a:xfrm>
                            <a:off x="4939" y="7"/>
                            <a:ext cx="15" cy="2"/>
                            <a:chOff x="4939" y="7"/>
                            <a:chExt cx="15" cy="2"/>
                          </a:xfrm>
                        </wpg:grpSpPr>
                        <wps:wsp>
                          <wps:cNvPr id="5001" name="Freeform 4782"/>
                          <wps:cNvSpPr>
                            <a:spLocks/>
                          </wps:cNvSpPr>
                          <wps:spPr bwMode="auto">
                            <a:xfrm>
                              <a:off x="4939" y="7"/>
                              <a:ext cx="15" cy="2"/>
                            </a:xfrm>
                            <a:custGeom>
                              <a:avLst/>
                              <a:gdLst>
                                <a:gd name="T0" fmla="+- 0 4939 4939"/>
                                <a:gd name="T1" fmla="*/ T0 w 15"/>
                                <a:gd name="T2" fmla="+- 0 4954 493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2" name="Group 4779"/>
                        <wpg:cNvGrpSpPr>
                          <a:grpSpLocks/>
                        </wpg:cNvGrpSpPr>
                        <wpg:grpSpPr bwMode="auto">
                          <a:xfrm>
                            <a:off x="4969" y="7"/>
                            <a:ext cx="15" cy="2"/>
                            <a:chOff x="4969" y="7"/>
                            <a:chExt cx="15" cy="2"/>
                          </a:xfrm>
                        </wpg:grpSpPr>
                        <wps:wsp>
                          <wps:cNvPr id="5003" name="Freeform 4780"/>
                          <wps:cNvSpPr>
                            <a:spLocks/>
                          </wps:cNvSpPr>
                          <wps:spPr bwMode="auto">
                            <a:xfrm>
                              <a:off x="4969" y="7"/>
                              <a:ext cx="15" cy="2"/>
                            </a:xfrm>
                            <a:custGeom>
                              <a:avLst/>
                              <a:gdLst>
                                <a:gd name="T0" fmla="+- 0 4969 4969"/>
                                <a:gd name="T1" fmla="*/ T0 w 15"/>
                                <a:gd name="T2" fmla="+- 0 4984 496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4" name="Group 4777"/>
                        <wpg:cNvGrpSpPr>
                          <a:grpSpLocks/>
                        </wpg:cNvGrpSpPr>
                        <wpg:grpSpPr bwMode="auto">
                          <a:xfrm>
                            <a:off x="4998" y="7"/>
                            <a:ext cx="15" cy="2"/>
                            <a:chOff x="4998" y="7"/>
                            <a:chExt cx="15" cy="2"/>
                          </a:xfrm>
                        </wpg:grpSpPr>
                        <wps:wsp>
                          <wps:cNvPr id="5005" name="Freeform 4778"/>
                          <wps:cNvSpPr>
                            <a:spLocks/>
                          </wps:cNvSpPr>
                          <wps:spPr bwMode="auto">
                            <a:xfrm>
                              <a:off x="4998" y="7"/>
                              <a:ext cx="15" cy="2"/>
                            </a:xfrm>
                            <a:custGeom>
                              <a:avLst/>
                              <a:gdLst>
                                <a:gd name="T0" fmla="+- 0 4998 4998"/>
                                <a:gd name="T1" fmla="*/ T0 w 15"/>
                                <a:gd name="T2" fmla="+- 0 5013 499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6" name="Group 4775"/>
                        <wpg:cNvGrpSpPr>
                          <a:grpSpLocks/>
                        </wpg:cNvGrpSpPr>
                        <wpg:grpSpPr bwMode="auto">
                          <a:xfrm>
                            <a:off x="5028" y="7"/>
                            <a:ext cx="15" cy="2"/>
                            <a:chOff x="5028" y="7"/>
                            <a:chExt cx="15" cy="2"/>
                          </a:xfrm>
                        </wpg:grpSpPr>
                        <wps:wsp>
                          <wps:cNvPr id="5007" name="Freeform 4776"/>
                          <wps:cNvSpPr>
                            <a:spLocks/>
                          </wps:cNvSpPr>
                          <wps:spPr bwMode="auto">
                            <a:xfrm>
                              <a:off x="5028" y="7"/>
                              <a:ext cx="15" cy="2"/>
                            </a:xfrm>
                            <a:custGeom>
                              <a:avLst/>
                              <a:gdLst>
                                <a:gd name="T0" fmla="+- 0 5028 5028"/>
                                <a:gd name="T1" fmla="*/ T0 w 15"/>
                                <a:gd name="T2" fmla="+- 0 5043 502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8" name="Group 4773"/>
                        <wpg:cNvGrpSpPr>
                          <a:grpSpLocks/>
                        </wpg:cNvGrpSpPr>
                        <wpg:grpSpPr bwMode="auto">
                          <a:xfrm>
                            <a:off x="5057" y="7"/>
                            <a:ext cx="15" cy="2"/>
                            <a:chOff x="5057" y="7"/>
                            <a:chExt cx="15" cy="2"/>
                          </a:xfrm>
                        </wpg:grpSpPr>
                        <wps:wsp>
                          <wps:cNvPr id="5009" name="Freeform 4774"/>
                          <wps:cNvSpPr>
                            <a:spLocks/>
                          </wps:cNvSpPr>
                          <wps:spPr bwMode="auto">
                            <a:xfrm>
                              <a:off x="5057" y="7"/>
                              <a:ext cx="15" cy="2"/>
                            </a:xfrm>
                            <a:custGeom>
                              <a:avLst/>
                              <a:gdLst>
                                <a:gd name="T0" fmla="+- 0 5057 5057"/>
                                <a:gd name="T1" fmla="*/ T0 w 15"/>
                                <a:gd name="T2" fmla="+- 0 5072 505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0" name="Group 4771"/>
                        <wpg:cNvGrpSpPr>
                          <a:grpSpLocks/>
                        </wpg:cNvGrpSpPr>
                        <wpg:grpSpPr bwMode="auto">
                          <a:xfrm>
                            <a:off x="5087" y="7"/>
                            <a:ext cx="15" cy="2"/>
                            <a:chOff x="5087" y="7"/>
                            <a:chExt cx="15" cy="2"/>
                          </a:xfrm>
                        </wpg:grpSpPr>
                        <wps:wsp>
                          <wps:cNvPr id="5011" name="Freeform 4772"/>
                          <wps:cNvSpPr>
                            <a:spLocks/>
                          </wps:cNvSpPr>
                          <wps:spPr bwMode="auto">
                            <a:xfrm>
                              <a:off x="5087" y="7"/>
                              <a:ext cx="15" cy="2"/>
                            </a:xfrm>
                            <a:custGeom>
                              <a:avLst/>
                              <a:gdLst>
                                <a:gd name="T0" fmla="+- 0 5087 5087"/>
                                <a:gd name="T1" fmla="*/ T0 w 15"/>
                                <a:gd name="T2" fmla="+- 0 5102 508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2" name="Group 4769"/>
                        <wpg:cNvGrpSpPr>
                          <a:grpSpLocks/>
                        </wpg:cNvGrpSpPr>
                        <wpg:grpSpPr bwMode="auto">
                          <a:xfrm>
                            <a:off x="5116" y="7"/>
                            <a:ext cx="15" cy="2"/>
                            <a:chOff x="5116" y="7"/>
                            <a:chExt cx="15" cy="2"/>
                          </a:xfrm>
                        </wpg:grpSpPr>
                        <wps:wsp>
                          <wps:cNvPr id="5013" name="Freeform 4770"/>
                          <wps:cNvSpPr>
                            <a:spLocks/>
                          </wps:cNvSpPr>
                          <wps:spPr bwMode="auto">
                            <a:xfrm>
                              <a:off x="5116" y="7"/>
                              <a:ext cx="15" cy="2"/>
                            </a:xfrm>
                            <a:custGeom>
                              <a:avLst/>
                              <a:gdLst>
                                <a:gd name="T0" fmla="+- 0 5116 5116"/>
                                <a:gd name="T1" fmla="*/ T0 w 15"/>
                                <a:gd name="T2" fmla="+- 0 5131 511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4" name="Group 4767"/>
                        <wpg:cNvGrpSpPr>
                          <a:grpSpLocks/>
                        </wpg:cNvGrpSpPr>
                        <wpg:grpSpPr bwMode="auto">
                          <a:xfrm>
                            <a:off x="5146" y="7"/>
                            <a:ext cx="15" cy="2"/>
                            <a:chOff x="5146" y="7"/>
                            <a:chExt cx="15" cy="2"/>
                          </a:xfrm>
                        </wpg:grpSpPr>
                        <wps:wsp>
                          <wps:cNvPr id="5015" name="Freeform 4768"/>
                          <wps:cNvSpPr>
                            <a:spLocks/>
                          </wps:cNvSpPr>
                          <wps:spPr bwMode="auto">
                            <a:xfrm>
                              <a:off x="5146" y="7"/>
                              <a:ext cx="15" cy="2"/>
                            </a:xfrm>
                            <a:custGeom>
                              <a:avLst/>
                              <a:gdLst>
                                <a:gd name="T0" fmla="+- 0 5146 5146"/>
                                <a:gd name="T1" fmla="*/ T0 w 15"/>
                                <a:gd name="T2" fmla="+- 0 5161 514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6" name="Group 4765"/>
                        <wpg:cNvGrpSpPr>
                          <a:grpSpLocks/>
                        </wpg:cNvGrpSpPr>
                        <wpg:grpSpPr bwMode="auto">
                          <a:xfrm>
                            <a:off x="5175" y="7"/>
                            <a:ext cx="15" cy="2"/>
                            <a:chOff x="5175" y="7"/>
                            <a:chExt cx="15" cy="2"/>
                          </a:xfrm>
                        </wpg:grpSpPr>
                        <wps:wsp>
                          <wps:cNvPr id="5017" name="Freeform 4766"/>
                          <wps:cNvSpPr>
                            <a:spLocks/>
                          </wps:cNvSpPr>
                          <wps:spPr bwMode="auto">
                            <a:xfrm>
                              <a:off x="5175" y="7"/>
                              <a:ext cx="15" cy="2"/>
                            </a:xfrm>
                            <a:custGeom>
                              <a:avLst/>
                              <a:gdLst>
                                <a:gd name="T0" fmla="+- 0 5175 5175"/>
                                <a:gd name="T1" fmla="*/ T0 w 15"/>
                                <a:gd name="T2" fmla="+- 0 5190 517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8" name="Group 4763"/>
                        <wpg:cNvGrpSpPr>
                          <a:grpSpLocks/>
                        </wpg:cNvGrpSpPr>
                        <wpg:grpSpPr bwMode="auto">
                          <a:xfrm>
                            <a:off x="5205" y="7"/>
                            <a:ext cx="15" cy="2"/>
                            <a:chOff x="5205" y="7"/>
                            <a:chExt cx="15" cy="2"/>
                          </a:xfrm>
                        </wpg:grpSpPr>
                        <wps:wsp>
                          <wps:cNvPr id="5019" name="Freeform 4764"/>
                          <wps:cNvSpPr>
                            <a:spLocks/>
                          </wps:cNvSpPr>
                          <wps:spPr bwMode="auto">
                            <a:xfrm>
                              <a:off x="5205" y="7"/>
                              <a:ext cx="15" cy="2"/>
                            </a:xfrm>
                            <a:custGeom>
                              <a:avLst/>
                              <a:gdLst>
                                <a:gd name="T0" fmla="+- 0 5205 5205"/>
                                <a:gd name="T1" fmla="*/ T0 w 15"/>
                                <a:gd name="T2" fmla="+- 0 5220 520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0" name="Group 4761"/>
                        <wpg:cNvGrpSpPr>
                          <a:grpSpLocks/>
                        </wpg:cNvGrpSpPr>
                        <wpg:grpSpPr bwMode="auto">
                          <a:xfrm>
                            <a:off x="5235" y="7"/>
                            <a:ext cx="15" cy="2"/>
                            <a:chOff x="5235" y="7"/>
                            <a:chExt cx="15" cy="2"/>
                          </a:xfrm>
                        </wpg:grpSpPr>
                        <wps:wsp>
                          <wps:cNvPr id="5021" name="Freeform 4762"/>
                          <wps:cNvSpPr>
                            <a:spLocks/>
                          </wps:cNvSpPr>
                          <wps:spPr bwMode="auto">
                            <a:xfrm>
                              <a:off x="5235" y="7"/>
                              <a:ext cx="15" cy="2"/>
                            </a:xfrm>
                            <a:custGeom>
                              <a:avLst/>
                              <a:gdLst>
                                <a:gd name="T0" fmla="+- 0 5235 5235"/>
                                <a:gd name="T1" fmla="*/ T0 w 15"/>
                                <a:gd name="T2" fmla="+- 0 5249 523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2" name="Group 4759"/>
                        <wpg:cNvGrpSpPr>
                          <a:grpSpLocks/>
                        </wpg:cNvGrpSpPr>
                        <wpg:grpSpPr bwMode="auto">
                          <a:xfrm>
                            <a:off x="5264" y="7"/>
                            <a:ext cx="15" cy="2"/>
                            <a:chOff x="5264" y="7"/>
                            <a:chExt cx="15" cy="2"/>
                          </a:xfrm>
                        </wpg:grpSpPr>
                        <wps:wsp>
                          <wps:cNvPr id="5023" name="Freeform 4760"/>
                          <wps:cNvSpPr>
                            <a:spLocks/>
                          </wps:cNvSpPr>
                          <wps:spPr bwMode="auto">
                            <a:xfrm>
                              <a:off x="5264" y="7"/>
                              <a:ext cx="15" cy="2"/>
                            </a:xfrm>
                            <a:custGeom>
                              <a:avLst/>
                              <a:gdLst>
                                <a:gd name="T0" fmla="+- 0 5264 5264"/>
                                <a:gd name="T1" fmla="*/ T0 w 15"/>
                                <a:gd name="T2" fmla="+- 0 5279 526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4" name="Group 4757"/>
                        <wpg:cNvGrpSpPr>
                          <a:grpSpLocks/>
                        </wpg:cNvGrpSpPr>
                        <wpg:grpSpPr bwMode="auto">
                          <a:xfrm>
                            <a:off x="5294" y="7"/>
                            <a:ext cx="15" cy="2"/>
                            <a:chOff x="5294" y="7"/>
                            <a:chExt cx="15" cy="2"/>
                          </a:xfrm>
                        </wpg:grpSpPr>
                        <wps:wsp>
                          <wps:cNvPr id="5025" name="Freeform 4758"/>
                          <wps:cNvSpPr>
                            <a:spLocks/>
                          </wps:cNvSpPr>
                          <wps:spPr bwMode="auto">
                            <a:xfrm>
                              <a:off x="5294" y="7"/>
                              <a:ext cx="15" cy="2"/>
                            </a:xfrm>
                            <a:custGeom>
                              <a:avLst/>
                              <a:gdLst>
                                <a:gd name="T0" fmla="+- 0 5294 5294"/>
                                <a:gd name="T1" fmla="*/ T0 w 15"/>
                                <a:gd name="T2" fmla="+- 0 5308 529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6" name="Group 4755"/>
                        <wpg:cNvGrpSpPr>
                          <a:grpSpLocks/>
                        </wpg:cNvGrpSpPr>
                        <wpg:grpSpPr bwMode="auto">
                          <a:xfrm>
                            <a:off x="5323" y="7"/>
                            <a:ext cx="15" cy="2"/>
                            <a:chOff x="5323" y="7"/>
                            <a:chExt cx="15" cy="2"/>
                          </a:xfrm>
                        </wpg:grpSpPr>
                        <wps:wsp>
                          <wps:cNvPr id="5027" name="Freeform 4756"/>
                          <wps:cNvSpPr>
                            <a:spLocks/>
                          </wps:cNvSpPr>
                          <wps:spPr bwMode="auto">
                            <a:xfrm>
                              <a:off x="5323" y="7"/>
                              <a:ext cx="15" cy="2"/>
                            </a:xfrm>
                            <a:custGeom>
                              <a:avLst/>
                              <a:gdLst>
                                <a:gd name="T0" fmla="+- 0 5323 5323"/>
                                <a:gd name="T1" fmla="*/ T0 w 15"/>
                                <a:gd name="T2" fmla="+- 0 5338 532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8" name="Group 4753"/>
                        <wpg:cNvGrpSpPr>
                          <a:grpSpLocks/>
                        </wpg:cNvGrpSpPr>
                        <wpg:grpSpPr bwMode="auto">
                          <a:xfrm>
                            <a:off x="5353" y="7"/>
                            <a:ext cx="15" cy="2"/>
                            <a:chOff x="5353" y="7"/>
                            <a:chExt cx="15" cy="2"/>
                          </a:xfrm>
                        </wpg:grpSpPr>
                        <wps:wsp>
                          <wps:cNvPr id="5029" name="Freeform 4754"/>
                          <wps:cNvSpPr>
                            <a:spLocks/>
                          </wps:cNvSpPr>
                          <wps:spPr bwMode="auto">
                            <a:xfrm>
                              <a:off x="5353" y="7"/>
                              <a:ext cx="15" cy="2"/>
                            </a:xfrm>
                            <a:custGeom>
                              <a:avLst/>
                              <a:gdLst>
                                <a:gd name="T0" fmla="+- 0 5353 5353"/>
                                <a:gd name="T1" fmla="*/ T0 w 15"/>
                                <a:gd name="T2" fmla="+- 0 5367 535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0" name="Group 4751"/>
                        <wpg:cNvGrpSpPr>
                          <a:grpSpLocks/>
                        </wpg:cNvGrpSpPr>
                        <wpg:grpSpPr bwMode="auto">
                          <a:xfrm>
                            <a:off x="5382" y="7"/>
                            <a:ext cx="15" cy="2"/>
                            <a:chOff x="5382" y="7"/>
                            <a:chExt cx="15" cy="2"/>
                          </a:xfrm>
                        </wpg:grpSpPr>
                        <wps:wsp>
                          <wps:cNvPr id="5031" name="Freeform 4752"/>
                          <wps:cNvSpPr>
                            <a:spLocks/>
                          </wps:cNvSpPr>
                          <wps:spPr bwMode="auto">
                            <a:xfrm>
                              <a:off x="5382" y="7"/>
                              <a:ext cx="15" cy="2"/>
                            </a:xfrm>
                            <a:custGeom>
                              <a:avLst/>
                              <a:gdLst>
                                <a:gd name="T0" fmla="+- 0 5382 5382"/>
                                <a:gd name="T1" fmla="*/ T0 w 15"/>
                                <a:gd name="T2" fmla="+- 0 5397 538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2" name="Group 4749"/>
                        <wpg:cNvGrpSpPr>
                          <a:grpSpLocks/>
                        </wpg:cNvGrpSpPr>
                        <wpg:grpSpPr bwMode="auto">
                          <a:xfrm>
                            <a:off x="5412" y="7"/>
                            <a:ext cx="15" cy="2"/>
                            <a:chOff x="5412" y="7"/>
                            <a:chExt cx="15" cy="2"/>
                          </a:xfrm>
                        </wpg:grpSpPr>
                        <wps:wsp>
                          <wps:cNvPr id="5033" name="Freeform 4750"/>
                          <wps:cNvSpPr>
                            <a:spLocks/>
                          </wps:cNvSpPr>
                          <wps:spPr bwMode="auto">
                            <a:xfrm>
                              <a:off x="5412" y="7"/>
                              <a:ext cx="15" cy="2"/>
                            </a:xfrm>
                            <a:custGeom>
                              <a:avLst/>
                              <a:gdLst>
                                <a:gd name="T0" fmla="+- 0 5412 5412"/>
                                <a:gd name="T1" fmla="*/ T0 w 15"/>
                                <a:gd name="T2" fmla="+- 0 5427 541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4" name="Group 4747"/>
                        <wpg:cNvGrpSpPr>
                          <a:grpSpLocks/>
                        </wpg:cNvGrpSpPr>
                        <wpg:grpSpPr bwMode="auto">
                          <a:xfrm>
                            <a:off x="5441" y="7"/>
                            <a:ext cx="15" cy="2"/>
                            <a:chOff x="5441" y="7"/>
                            <a:chExt cx="15" cy="2"/>
                          </a:xfrm>
                        </wpg:grpSpPr>
                        <wps:wsp>
                          <wps:cNvPr id="5035" name="Freeform 4748"/>
                          <wps:cNvSpPr>
                            <a:spLocks/>
                          </wps:cNvSpPr>
                          <wps:spPr bwMode="auto">
                            <a:xfrm>
                              <a:off x="5441" y="7"/>
                              <a:ext cx="15" cy="2"/>
                            </a:xfrm>
                            <a:custGeom>
                              <a:avLst/>
                              <a:gdLst>
                                <a:gd name="T0" fmla="+- 0 5441 5441"/>
                                <a:gd name="T1" fmla="*/ T0 w 15"/>
                                <a:gd name="T2" fmla="+- 0 5456 544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6" name="Group 4745"/>
                        <wpg:cNvGrpSpPr>
                          <a:grpSpLocks/>
                        </wpg:cNvGrpSpPr>
                        <wpg:grpSpPr bwMode="auto">
                          <a:xfrm>
                            <a:off x="5471" y="7"/>
                            <a:ext cx="15" cy="2"/>
                            <a:chOff x="5471" y="7"/>
                            <a:chExt cx="15" cy="2"/>
                          </a:xfrm>
                        </wpg:grpSpPr>
                        <wps:wsp>
                          <wps:cNvPr id="5037" name="Freeform 4746"/>
                          <wps:cNvSpPr>
                            <a:spLocks/>
                          </wps:cNvSpPr>
                          <wps:spPr bwMode="auto">
                            <a:xfrm>
                              <a:off x="5471" y="7"/>
                              <a:ext cx="15" cy="2"/>
                            </a:xfrm>
                            <a:custGeom>
                              <a:avLst/>
                              <a:gdLst>
                                <a:gd name="T0" fmla="+- 0 5471 5471"/>
                                <a:gd name="T1" fmla="*/ T0 w 15"/>
                                <a:gd name="T2" fmla="+- 0 5486 547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8" name="Group 4743"/>
                        <wpg:cNvGrpSpPr>
                          <a:grpSpLocks/>
                        </wpg:cNvGrpSpPr>
                        <wpg:grpSpPr bwMode="auto">
                          <a:xfrm>
                            <a:off x="5500" y="7"/>
                            <a:ext cx="15" cy="2"/>
                            <a:chOff x="5500" y="7"/>
                            <a:chExt cx="15" cy="2"/>
                          </a:xfrm>
                        </wpg:grpSpPr>
                        <wps:wsp>
                          <wps:cNvPr id="5039" name="Freeform 4744"/>
                          <wps:cNvSpPr>
                            <a:spLocks/>
                          </wps:cNvSpPr>
                          <wps:spPr bwMode="auto">
                            <a:xfrm>
                              <a:off x="5500" y="7"/>
                              <a:ext cx="15" cy="2"/>
                            </a:xfrm>
                            <a:custGeom>
                              <a:avLst/>
                              <a:gdLst>
                                <a:gd name="T0" fmla="+- 0 5500 5500"/>
                                <a:gd name="T1" fmla="*/ T0 w 15"/>
                                <a:gd name="T2" fmla="+- 0 5515 550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0" name="Group 4741"/>
                        <wpg:cNvGrpSpPr>
                          <a:grpSpLocks/>
                        </wpg:cNvGrpSpPr>
                        <wpg:grpSpPr bwMode="auto">
                          <a:xfrm>
                            <a:off x="5530" y="7"/>
                            <a:ext cx="15" cy="2"/>
                            <a:chOff x="5530" y="7"/>
                            <a:chExt cx="15" cy="2"/>
                          </a:xfrm>
                        </wpg:grpSpPr>
                        <wps:wsp>
                          <wps:cNvPr id="5041" name="Freeform 4742"/>
                          <wps:cNvSpPr>
                            <a:spLocks/>
                          </wps:cNvSpPr>
                          <wps:spPr bwMode="auto">
                            <a:xfrm>
                              <a:off x="5530" y="7"/>
                              <a:ext cx="15" cy="2"/>
                            </a:xfrm>
                            <a:custGeom>
                              <a:avLst/>
                              <a:gdLst>
                                <a:gd name="T0" fmla="+- 0 5530 5530"/>
                                <a:gd name="T1" fmla="*/ T0 w 15"/>
                                <a:gd name="T2" fmla="+- 0 5545 553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2" name="Group 4739"/>
                        <wpg:cNvGrpSpPr>
                          <a:grpSpLocks/>
                        </wpg:cNvGrpSpPr>
                        <wpg:grpSpPr bwMode="auto">
                          <a:xfrm>
                            <a:off x="5559" y="7"/>
                            <a:ext cx="15" cy="2"/>
                            <a:chOff x="5559" y="7"/>
                            <a:chExt cx="15" cy="2"/>
                          </a:xfrm>
                        </wpg:grpSpPr>
                        <wps:wsp>
                          <wps:cNvPr id="5043" name="Freeform 4740"/>
                          <wps:cNvSpPr>
                            <a:spLocks/>
                          </wps:cNvSpPr>
                          <wps:spPr bwMode="auto">
                            <a:xfrm>
                              <a:off x="5559" y="7"/>
                              <a:ext cx="15" cy="2"/>
                            </a:xfrm>
                            <a:custGeom>
                              <a:avLst/>
                              <a:gdLst>
                                <a:gd name="T0" fmla="+- 0 5559 5559"/>
                                <a:gd name="T1" fmla="*/ T0 w 15"/>
                                <a:gd name="T2" fmla="+- 0 5574 555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4" name="Group 4737"/>
                        <wpg:cNvGrpSpPr>
                          <a:grpSpLocks/>
                        </wpg:cNvGrpSpPr>
                        <wpg:grpSpPr bwMode="auto">
                          <a:xfrm>
                            <a:off x="5589" y="7"/>
                            <a:ext cx="15" cy="2"/>
                            <a:chOff x="5589" y="7"/>
                            <a:chExt cx="15" cy="2"/>
                          </a:xfrm>
                        </wpg:grpSpPr>
                        <wps:wsp>
                          <wps:cNvPr id="5045" name="Freeform 4738"/>
                          <wps:cNvSpPr>
                            <a:spLocks/>
                          </wps:cNvSpPr>
                          <wps:spPr bwMode="auto">
                            <a:xfrm>
                              <a:off x="5589" y="7"/>
                              <a:ext cx="15" cy="2"/>
                            </a:xfrm>
                            <a:custGeom>
                              <a:avLst/>
                              <a:gdLst>
                                <a:gd name="T0" fmla="+- 0 5589 5589"/>
                                <a:gd name="T1" fmla="*/ T0 w 15"/>
                                <a:gd name="T2" fmla="+- 0 5604 558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6" name="Group 4735"/>
                        <wpg:cNvGrpSpPr>
                          <a:grpSpLocks/>
                        </wpg:cNvGrpSpPr>
                        <wpg:grpSpPr bwMode="auto">
                          <a:xfrm>
                            <a:off x="5618" y="7"/>
                            <a:ext cx="15" cy="2"/>
                            <a:chOff x="5618" y="7"/>
                            <a:chExt cx="15" cy="2"/>
                          </a:xfrm>
                        </wpg:grpSpPr>
                        <wps:wsp>
                          <wps:cNvPr id="5047" name="Freeform 4736"/>
                          <wps:cNvSpPr>
                            <a:spLocks/>
                          </wps:cNvSpPr>
                          <wps:spPr bwMode="auto">
                            <a:xfrm>
                              <a:off x="5618" y="7"/>
                              <a:ext cx="15" cy="2"/>
                            </a:xfrm>
                            <a:custGeom>
                              <a:avLst/>
                              <a:gdLst>
                                <a:gd name="T0" fmla="+- 0 5618 5618"/>
                                <a:gd name="T1" fmla="*/ T0 w 15"/>
                                <a:gd name="T2" fmla="+- 0 5633 561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8" name="Group 4733"/>
                        <wpg:cNvGrpSpPr>
                          <a:grpSpLocks/>
                        </wpg:cNvGrpSpPr>
                        <wpg:grpSpPr bwMode="auto">
                          <a:xfrm>
                            <a:off x="5648" y="7"/>
                            <a:ext cx="15" cy="2"/>
                            <a:chOff x="5648" y="7"/>
                            <a:chExt cx="15" cy="2"/>
                          </a:xfrm>
                        </wpg:grpSpPr>
                        <wps:wsp>
                          <wps:cNvPr id="5049" name="Freeform 4734"/>
                          <wps:cNvSpPr>
                            <a:spLocks/>
                          </wps:cNvSpPr>
                          <wps:spPr bwMode="auto">
                            <a:xfrm>
                              <a:off x="5648" y="7"/>
                              <a:ext cx="15" cy="2"/>
                            </a:xfrm>
                            <a:custGeom>
                              <a:avLst/>
                              <a:gdLst>
                                <a:gd name="T0" fmla="+- 0 5648 5648"/>
                                <a:gd name="T1" fmla="*/ T0 w 15"/>
                                <a:gd name="T2" fmla="+- 0 5663 564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0" name="Group 4731"/>
                        <wpg:cNvGrpSpPr>
                          <a:grpSpLocks/>
                        </wpg:cNvGrpSpPr>
                        <wpg:grpSpPr bwMode="auto">
                          <a:xfrm>
                            <a:off x="5678" y="7"/>
                            <a:ext cx="15" cy="2"/>
                            <a:chOff x="5678" y="7"/>
                            <a:chExt cx="15" cy="2"/>
                          </a:xfrm>
                        </wpg:grpSpPr>
                        <wps:wsp>
                          <wps:cNvPr id="5051" name="Freeform 4732"/>
                          <wps:cNvSpPr>
                            <a:spLocks/>
                          </wps:cNvSpPr>
                          <wps:spPr bwMode="auto">
                            <a:xfrm>
                              <a:off x="5678" y="7"/>
                              <a:ext cx="15" cy="2"/>
                            </a:xfrm>
                            <a:custGeom>
                              <a:avLst/>
                              <a:gdLst>
                                <a:gd name="T0" fmla="+- 0 5678 5678"/>
                                <a:gd name="T1" fmla="*/ T0 w 15"/>
                                <a:gd name="T2" fmla="+- 0 5692 567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2" name="Group 4729"/>
                        <wpg:cNvGrpSpPr>
                          <a:grpSpLocks/>
                        </wpg:cNvGrpSpPr>
                        <wpg:grpSpPr bwMode="auto">
                          <a:xfrm>
                            <a:off x="5707" y="7"/>
                            <a:ext cx="15" cy="2"/>
                            <a:chOff x="5707" y="7"/>
                            <a:chExt cx="15" cy="2"/>
                          </a:xfrm>
                        </wpg:grpSpPr>
                        <wps:wsp>
                          <wps:cNvPr id="5053" name="Freeform 4730"/>
                          <wps:cNvSpPr>
                            <a:spLocks/>
                          </wps:cNvSpPr>
                          <wps:spPr bwMode="auto">
                            <a:xfrm>
                              <a:off x="5707" y="7"/>
                              <a:ext cx="15" cy="2"/>
                            </a:xfrm>
                            <a:custGeom>
                              <a:avLst/>
                              <a:gdLst>
                                <a:gd name="T0" fmla="+- 0 5707 5707"/>
                                <a:gd name="T1" fmla="*/ T0 w 15"/>
                                <a:gd name="T2" fmla="+- 0 5722 570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4" name="Group 4727"/>
                        <wpg:cNvGrpSpPr>
                          <a:grpSpLocks/>
                        </wpg:cNvGrpSpPr>
                        <wpg:grpSpPr bwMode="auto">
                          <a:xfrm>
                            <a:off x="5737" y="7"/>
                            <a:ext cx="15" cy="2"/>
                            <a:chOff x="5737" y="7"/>
                            <a:chExt cx="15" cy="2"/>
                          </a:xfrm>
                        </wpg:grpSpPr>
                        <wps:wsp>
                          <wps:cNvPr id="5055" name="Freeform 4728"/>
                          <wps:cNvSpPr>
                            <a:spLocks/>
                          </wps:cNvSpPr>
                          <wps:spPr bwMode="auto">
                            <a:xfrm>
                              <a:off x="5737" y="7"/>
                              <a:ext cx="15" cy="2"/>
                            </a:xfrm>
                            <a:custGeom>
                              <a:avLst/>
                              <a:gdLst>
                                <a:gd name="T0" fmla="+- 0 5737 5737"/>
                                <a:gd name="T1" fmla="*/ T0 w 15"/>
                                <a:gd name="T2" fmla="+- 0 5751 573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6" name="Group 4725"/>
                        <wpg:cNvGrpSpPr>
                          <a:grpSpLocks/>
                        </wpg:cNvGrpSpPr>
                        <wpg:grpSpPr bwMode="auto">
                          <a:xfrm>
                            <a:off x="5766" y="7"/>
                            <a:ext cx="15" cy="2"/>
                            <a:chOff x="5766" y="7"/>
                            <a:chExt cx="15" cy="2"/>
                          </a:xfrm>
                        </wpg:grpSpPr>
                        <wps:wsp>
                          <wps:cNvPr id="5057" name="Freeform 4726"/>
                          <wps:cNvSpPr>
                            <a:spLocks/>
                          </wps:cNvSpPr>
                          <wps:spPr bwMode="auto">
                            <a:xfrm>
                              <a:off x="5766" y="7"/>
                              <a:ext cx="15" cy="2"/>
                            </a:xfrm>
                            <a:custGeom>
                              <a:avLst/>
                              <a:gdLst>
                                <a:gd name="T0" fmla="+- 0 5766 5766"/>
                                <a:gd name="T1" fmla="*/ T0 w 15"/>
                                <a:gd name="T2" fmla="+- 0 5781 576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8" name="Group 4723"/>
                        <wpg:cNvGrpSpPr>
                          <a:grpSpLocks/>
                        </wpg:cNvGrpSpPr>
                        <wpg:grpSpPr bwMode="auto">
                          <a:xfrm>
                            <a:off x="5796" y="7"/>
                            <a:ext cx="15" cy="2"/>
                            <a:chOff x="5796" y="7"/>
                            <a:chExt cx="15" cy="2"/>
                          </a:xfrm>
                        </wpg:grpSpPr>
                        <wps:wsp>
                          <wps:cNvPr id="5059" name="Freeform 4724"/>
                          <wps:cNvSpPr>
                            <a:spLocks/>
                          </wps:cNvSpPr>
                          <wps:spPr bwMode="auto">
                            <a:xfrm>
                              <a:off x="5796" y="7"/>
                              <a:ext cx="15" cy="2"/>
                            </a:xfrm>
                            <a:custGeom>
                              <a:avLst/>
                              <a:gdLst>
                                <a:gd name="T0" fmla="+- 0 5796 5796"/>
                                <a:gd name="T1" fmla="*/ T0 w 15"/>
                                <a:gd name="T2" fmla="+- 0 5810 579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0" name="Group 4721"/>
                        <wpg:cNvGrpSpPr>
                          <a:grpSpLocks/>
                        </wpg:cNvGrpSpPr>
                        <wpg:grpSpPr bwMode="auto">
                          <a:xfrm>
                            <a:off x="5825" y="7"/>
                            <a:ext cx="15" cy="2"/>
                            <a:chOff x="5825" y="7"/>
                            <a:chExt cx="15" cy="2"/>
                          </a:xfrm>
                        </wpg:grpSpPr>
                        <wps:wsp>
                          <wps:cNvPr id="5061" name="Freeform 4722"/>
                          <wps:cNvSpPr>
                            <a:spLocks/>
                          </wps:cNvSpPr>
                          <wps:spPr bwMode="auto">
                            <a:xfrm>
                              <a:off x="5825" y="7"/>
                              <a:ext cx="15" cy="2"/>
                            </a:xfrm>
                            <a:custGeom>
                              <a:avLst/>
                              <a:gdLst>
                                <a:gd name="T0" fmla="+- 0 5825 5825"/>
                                <a:gd name="T1" fmla="*/ T0 w 15"/>
                                <a:gd name="T2" fmla="+- 0 5840 582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2" name="Group 4719"/>
                        <wpg:cNvGrpSpPr>
                          <a:grpSpLocks/>
                        </wpg:cNvGrpSpPr>
                        <wpg:grpSpPr bwMode="auto">
                          <a:xfrm>
                            <a:off x="5855" y="7"/>
                            <a:ext cx="15" cy="2"/>
                            <a:chOff x="5855" y="7"/>
                            <a:chExt cx="15" cy="2"/>
                          </a:xfrm>
                        </wpg:grpSpPr>
                        <wps:wsp>
                          <wps:cNvPr id="5063" name="Freeform 4720"/>
                          <wps:cNvSpPr>
                            <a:spLocks/>
                          </wps:cNvSpPr>
                          <wps:spPr bwMode="auto">
                            <a:xfrm>
                              <a:off x="5855" y="7"/>
                              <a:ext cx="15" cy="2"/>
                            </a:xfrm>
                            <a:custGeom>
                              <a:avLst/>
                              <a:gdLst>
                                <a:gd name="T0" fmla="+- 0 5855 5855"/>
                                <a:gd name="T1" fmla="*/ T0 w 15"/>
                                <a:gd name="T2" fmla="+- 0 5869 585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4" name="Group 4717"/>
                        <wpg:cNvGrpSpPr>
                          <a:grpSpLocks/>
                        </wpg:cNvGrpSpPr>
                        <wpg:grpSpPr bwMode="auto">
                          <a:xfrm>
                            <a:off x="5884" y="7"/>
                            <a:ext cx="15" cy="2"/>
                            <a:chOff x="5884" y="7"/>
                            <a:chExt cx="15" cy="2"/>
                          </a:xfrm>
                        </wpg:grpSpPr>
                        <wps:wsp>
                          <wps:cNvPr id="5065" name="Freeform 4718"/>
                          <wps:cNvSpPr>
                            <a:spLocks/>
                          </wps:cNvSpPr>
                          <wps:spPr bwMode="auto">
                            <a:xfrm>
                              <a:off x="5884" y="7"/>
                              <a:ext cx="15" cy="2"/>
                            </a:xfrm>
                            <a:custGeom>
                              <a:avLst/>
                              <a:gdLst>
                                <a:gd name="T0" fmla="+- 0 5884 5884"/>
                                <a:gd name="T1" fmla="*/ T0 w 15"/>
                                <a:gd name="T2" fmla="+- 0 5899 588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6" name="Group 4715"/>
                        <wpg:cNvGrpSpPr>
                          <a:grpSpLocks/>
                        </wpg:cNvGrpSpPr>
                        <wpg:grpSpPr bwMode="auto">
                          <a:xfrm>
                            <a:off x="5914" y="7"/>
                            <a:ext cx="15" cy="2"/>
                            <a:chOff x="5914" y="7"/>
                            <a:chExt cx="15" cy="2"/>
                          </a:xfrm>
                        </wpg:grpSpPr>
                        <wps:wsp>
                          <wps:cNvPr id="5067" name="Freeform 4716"/>
                          <wps:cNvSpPr>
                            <a:spLocks/>
                          </wps:cNvSpPr>
                          <wps:spPr bwMode="auto">
                            <a:xfrm>
                              <a:off x="5914" y="7"/>
                              <a:ext cx="15" cy="2"/>
                            </a:xfrm>
                            <a:custGeom>
                              <a:avLst/>
                              <a:gdLst>
                                <a:gd name="T0" fmla="+- 0 5914 5914"/>
                                <a:gd name="T1" fmla="*/ T0 w 15"/>
                                <a:gd name="T2" fmla="+- 0 5929 591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8" name="Group 4713"/>
                        <wpg:cNvGrpSpPr>
                          <a:grpSpLocks/>
                        </wpg:cNvGrpSpPr>
                        <wpg:grpSpPr bwMode="auto">
                          <a:xfrm>
                            <a:off x="5943" y="7"/>
                            <a:ext cx="15" cy="2"/>
                            <a:chOff x="5943" y="7"/>
                            <a:chExt cx="15" cy="2"/>
                          </a:xfrm>
                        </wpg:grpSpPr>
                        <wps:wsp>
                          <wps:cNvPr id="5069" name="Freeform 4714"/>
                          <wps:cNvSpPr>
                            <a:spLocks/>
                          </wps:cNvSpPr>
                          <wps:spPr bwMode="auto">
                            <a:xfrm>
                              <a:off x="5943" y="7"/>
                              <a:ext cx="15" cy="2"/>
                            </a:xfrm>
                            <a:custGeom>
                              <a:avLst/>
                              <a:gdLst>
                                <a:gd name="T0" fmla="+- 0 5943 5943"/>
                                <a:gd name="T1" fmla="*/ T0 w 15"/>
                                <a:gd name="T2" fmla="+- 0 5958 594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0" name="Group 4711"/>
                        <wpg:cNvGrpSpPr>
                          <a:grpSpLocks/>
                        </wpg:cNvGrpSpPr>
                        <wpg:grpSpPr bwMode="auto">
                          <a:xfrm>
                            <a:off x="5973" y="7"/>
                            <a:ext cx="15" cy="2"/>
                            <a:chOff x="5973" y="7"/>
                            <a:chExt cx="15" cy="2"/>
                          </a:xfrm>
                        </wpg:grpSpPr>
                        <wps:wsp>
                          <wps:cNvPr id="5071" name="Freeform 4712"/>
                          <wps:cNvSpPr>
                            <a:spLocks/>
                          </wps:cNvSpPr>
                          <wps:spPr bwMode="auto">
                            <a:xfrm>
                              <a:off x="5973" y="7"/>
                              <a:ext cx="15" cy="2"/>
                            </a:xfrm>
                            <a:custGeom>
                              <a:avLst/>
                              <a:gdLst>
                                <a:gd name="T0" fmla="+- 0 5973 5973"/>
                                <a:gd name="T1" fmla="*/ T0 w 15"/>
                                <a:gd name="T2" fmla="+- 0 5988 597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2" name="Group 4709"/>
                        <wpg:cNvGrpSpPr>
                          <a:grpSpLocks/>
                        </wpg:cNvGrpSpPr>
                        <wpg:grpSpPr bwMode="auto">
                          <a:xfrm>
                            <a:off x="6002" y="7"/>
                            <a:ext cx="15" cy="2"/>
                            <a:chOff x="6002" y="7"/>
                            <a:chExt cx="15" cy="2"/>
                          </a:xfrm>
                        </wpg:grpSpPr>
                        <wps:wsp>
                          <wps:cNvPr id="5073" name="Freeform 4710"/>
                          <wps:cNvSpPr>
                            <a:spLocks/>
                          </wps:cNvSpPr>
                          <wps:spPr bwMode="auto">
                            <a:xfrm>
                              <a:off x="6002" y="7"/>
                              <a:ext cx="15" cy="2"/>
                            </a:xfrm>
                            <a:custGeom>
                              <a:avLst/>
                              <a:gdLst>
                                <a:gd name="T0" fmla="+- 0 6002 6002"/>
                                <a:gd name="T1" fmla="*/ T0 w 15"/>
                                <a:gd name="T2" fmla="+- 0 6017 600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4" name="Group 4707"/>
                        <wpg:cNvGrpSpPr>
                          <a:grpSpLocks/>
                        </wpg:cNvGrpSpPr>
                        <wpg:grpSpPr bwMode="auto">
                          <a:xfrm>
                            <a:off x="6032" y="7"/>
                            <a:ext cx="15" cy="2"/>
                            <a:chOff x="6032" y="7"/>
                            <a:chExt cx="15" cy="2"/>
                          </a:xfrm>
                        </wpg:grpSpPr>
                        <wps:wsp>
                          <wps:cNvPr id="5075" name="Freeform 4708"/>
                          <wps:cNvSpPr>
                            <a:spLocks/>
                          </wps:cNvSpPr>
                          <wps:spPr bwMode="auto">
                            <a:xfrm>
                              <a:off x="6032" y="7"/>
                              <a:ext cx="15" cy="2"/>
                            </a:xfrm>
                            <a:custGeom>
                              <a:avLst/>
                              <a:gdLst>
                                <a:gd name="T0" fmla="+- 0 6032 6032"/>
                                <a:gd name="T1" fmla="*/ T0 w 15"/>
                                <a:gd name="T2" fmla="+- 0 6047 603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6" name="Group 4705"/>
                        <wpg:cNvGrpSpPr>
                          <a:grpSpLocks/>
                        </wpg:cNvGrpSpPr>
                        <wpg:grpSpPr bwMode="auto">
                          <a:xfrm>
                            <a:off x="6061" y="7"/>
                            <a:ext cx="15" cy="2"/>
                            <a:chOff x="6061" y="7"/>
                            <a:chExt cx="15" cy="2"/>
                          </a:xfrm>
                        </wpg:grpSpPr>
                        <wps:wsp>
                          <wps:cNvPr id="5077" name="Freeform 4706"/>
                          <wps:cNvSpPr>
                            <a:spLocks/>
                          </wps:cNvSpPr>
                          <wps:spPr bwMode="auto">
                            <a:xfrm>
                              <a:off x="6061" y="7"/>
                              <a:ext cx="15" cy="2"/>
                            </a:xfrm>
                            <a:custGeom>
                              <a:avLst/>
                              <a:gdLst>
                                <a:gd name="T0" fmla="+- 0 6061 6061"/>
                                <a:gd name="T1" fmla="*/ T0 w 15"/>
                                <a:gd name="T2" fmla="+- 0 6076 606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8" name="Group 4703"/>
                        <wpg:cNvGrpSpPr>
                          <a:grpSpLocks/>
                        </wpg:cNvGrpSpPr>
                        <wpg:grpSpPr bwMode="auto">
                          <a:xfrm>
                            <a:off x="6091" y="7"/>
                            <a:ext cx="15" cy="2"/>
                            <a:chOff x="6091" y="7"/>
                            <a:chExt cx="15" cy="2"/>
                          </a:xfrm>
                        </wpg:grpSpPr>
                        <wps:wsp>
                          <wps:cNvPr id="5079" name="Freeform 4704"/>
                          <wps:cNvSpPr>
                            <a:spLocks/>
                          </wps:cNvSpPr>
                          <wps:spPr bwMode="auto">
                            <a:xfrm>
                              <a:off x="6091" y="7"/>
                              <a:ext cx="15" cy="2"/>
                            </a:xfrm>
                            <a:custGeom>
                              <a:avLst/>
                              <a:gdLst>
                                <a:gd name="T0" fmla="+- 0 6091 6091"/>
                                <a:gd name="T1" fmla="*/ T0 w 15"/>
                                <a:gd name="T2" fmla="+- 0 6106 609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0" name="Group 4701"/>
                        <wpg:cNvGrpSpPr>
                          <a:grpSpLocks/>
                        </wpg:cNvGrpSpPr>
                        <wpg:grpSpPr bwMode="auto">
                          <a:xfrm>
                            <a:off x="6121" y="7"/>
                            <a:ext cx="15" cy="2"/>
                            <a:chOff x="6121" y="7"/>
                            <a:chExt cx="15" cy="2"/>
                          </a:xfrm>
                        </wpg:grpSpPr>
                        <wps:wsp>
                          <wps:cNvPr id="5081" name="Freeform 4702"/>
                          <wps:cNvSpPr>
                            <a:spLocks/>
                          </wps:cNvSpPr>
                          <wps:spPr bwMode="auto">
                            <a:xfrm>
                              <a:off x="6121" y="7"/>
                              <a:ext cx="15" cy="2"/>
                            </a:xfrm>
                            <a:custGeom>
                              <a:avLst/>
                              <a:gdLst>
                                <a:gd name="T0" fmla="+- 0 6121 6121"/>
                                <a:gd name="T1" fmla="*/ T0 w 15"/>
                                <a:gd name="T2" fmla="+- 0 6135 612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2" name="Group 4699"/>
                        <wpg:cNvGrpSpPr>
                          <a:grpSpLocks/>
                        </wpg:cNvGrpSpPr>
                        <wpg:grpSpPr bwMode="auto">
                          <a:xfrm>
                            <a:off x="6150" y="7"/>
                            <a:ext cx="15" cy="2"/>
                            <a:chOff x="6150" y="7"/>
                            <a:chExt cx="15" cy="2"/>
                          </a:xfrm>
                        </wpg:grpSpPr>
                        <wps:wsp>
                          <wps:cNvPr id="5083" name="Freeform 4700"/>
                          <wps:cNvSpPr>
                            <a:spLocks/>
                          </wps:cNvSpPr>
                          <wps:spPr bwMode="auto">
                            <a:xfrm>
                              <a:off x="6150" y="7"/>
                              <a:ext cx="15" cy="2"/>
                            </a:xfrm>
                            <a:custGeom>
                              <a:avLst/>
                              <a:gdLst>
                                <a:gd name="T0" fmla="+- 0 6150 6150"/>
                                <a:gd name="T1" fmla="*/ T0 w 15"/>
                                <a:gd name="T2" fmla="+- 0 6165 615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4" name="Group 4697"/>
                        <wpg:cNvGrpSpPr>
                          <a:grpSpLocks/>
                        </wpg:cNvGrpSpPr>
                        <wpg:grpSpPr bwMode="auto">
                          <a:xfrm>
                            <a:off x="6180" y="7"/>
                            <a:ext cx="15" cy="2"/>
                            <a:chOff x="6180" y="7"/>
                            <a:chExt cx="15" cy="2"/>
                          </a:xfrm>
                        </wpg:grpSpPr>
                        <wps:wsp>
                          <wps:cNvPr id="5085" name="Freeform 4698"/>
                          <wps:cNvSpPr>
                            <a:spLocks/>
                          </wps:cNvSpPr>
                          <wps:spPr bwMode="auto">
                            <a:xfrm>
                              <a:off x="6180" y="7"/>
                              <a:ext cx="15" cy="2"/>
                            </a:xfrm>
                            <a:custGeom>
                              <a:avLst/>
                              <a:gdLst>
                                <a:gd name="T0" fmla="+- 0 6180 6180"/>
                                <a:gd name="T1" fmla="*/ T0 w 15"/>
                                <a:gd name="T2" fmla="+- 0 6194 618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6" name="Group 4695"/>
                        <wpg:cNvGrpSpPr>
                          <a:grpSpLocks/>
                        </wpg:cNvGrpSpPr>
                        <wpg:grpSpPr bwMode="auto">
                          <a:xfrm>
                            <a:off x="6209" y="7"/>
                            <a:ext cx="15" cy="2"/>
                            <a:chOff x="6209" y="7"/>
                            <a:chExt cx="15" cy="2"/>
                          </a:xfrm>
                        </wpg:grpSpPr>
                        <wps:wsp>
                          <wps:cNvPr id="5087" name="Freeform 4696"/>
                          <wps:cNvSpPr>
                            <a:spLocks/>
                          </wps:cNvSpPr>
                          <wps:spPr bwMode="auto">
                            <a:xfrm>
                              <a:off x="6209" y="7"/>
                              <a:ext cx="15" cy="2"/>
                            </a:xfrm>
                            <a:custGeom>
                              <a:avLst/>
                              <a:gdLst>
                                <a:gd name="T0" fmla="+- 0 6209 6209"/>
                                <a:gd name="T1" fmla="*/ T0 w 15"/>
                                <a:gd name="T2" fmla="+- 0 6224 620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8" name="Group 4693"/>
                        <wpg:cNvGrpSpPr>
                          <a:grpSpLocks/>
                        </wpg:cNvGrpSpPr>
                        <wpg:grpSpPr bwMode="auto">
                          <a:xfrm>
                            <a:off x="6239" y="7"/>
                            <a:ext cx="15" cy="2"/>
                            <a:chOff x="6239" y="7"/>
                            <a:chExt cx="15" cy="2"/>
                          </a:xfrm>
                        </wpg:grpSpPr>
                        <wps:wsp>
                          <wps:cNvPr id="5089" name="Freeform 4694"/>
                          <wps:cNvSpPr>
                            <a:spLocks/>
                          </wps:cNvSpPr>
                          <wps:spPr bwMode="auto">
                            <a:xfrm>
                              <a:off x="6239" y="7"/>
                              <a:ext cx="15" cy="2"/>
                            </a:xfrm>
                            <a:custGeom>
                              <a:avLst/>
                              <a:gdLst>
                                <a:gd name="T0" fmla="+- 0 6239 6239"/>
                                <a:gd name="T1" fmla="*/ T0 w 15"/>
                                <a:gd name="T2" fmla="+- 0 6253 623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0" name="Group 4691"/>
                        <wpg:cNvGrpSpPr>
                          <a:grpSpLocks/>
                        </wpg:cNvGrpSpPr>
                        <wpg:grpSpPr bwMode="auto">
                          <a:xfrm>
                            <a:off x="6268" y="7"/>
                            <a:ext cx="15" cy="2"/>
                            <a:chOff x="6268" y="7"/>
                            <a:chExt cx="15" cy="2"/>
                          </a:xfrm>
                        </wpg:grpSpPr>
                        <wps:wsp>
                          <wps:cNvPr id="5091" name="Freeform 4692"/>
                          <wps:cNvSpPr>
                            <a:spLocks/>
                          </wps:cNvSpPr>
                          <wps:spPr bwMode="auto">
                            <a:xfrm>
                              <a:off x="6268" y="7"/>
                              <a:ext cx="15" cy="2"/>
                            </a:xfrm>
                            <a:custGeom>
                              <a:avLst/>
                              <a:gdLst>
                                <a:gd name="T0" fmla="+- 0 6268 6268"/>
                                <a:gd name="T1" fmla="*/ T0 w 15"/>
                                <a:gd name="T2" fmla="+- 0 6283 626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2" name="Group 4689"/>
                        <wpg:cNvGrpSpPr>
                          <a:grpSpLocks/>
                        </wpg:cNvGrpSpPr>
                        <wpg:grpSpPr bwMode="auto">
                          <a:xfrm>
                            <a:off x="6298" y="7"/>
                            <a:ext cx="15" cy="2"/>
                            <a:chOff x="6298" y="7"/>
                            <a:chExt cx="15" cy="2"/>
                          </a:xfrm>
                        </wpg:grpSpPr>
                        <wps:wsp>
                          <wps:cNvPr id="5093" name="Freeform 4690"/>
                          <wps:cNvSpPr>
                            <a:spLocks/>
                          </wps:cNvSpPr>
                          <wps:spPr bwMode="auto">
                            <a:xfrm>
                              <a:off x="6298" y="7"/>
                              <a:ext cx="15" cy="2"/>
                            </a:xfrm>
                            <a:custGeom>
                              <a:avLst/>
                              <a:gdLst>
                                <a:gd name="T0" fmla="+- 0 6298 6298"/>
                                <a:gd name="T1" fmla="*/ T0 w 15"/>
                                <a:gd name="T2" fmla="+- 0 6312 629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4" name="Group 4687"/>
                        <wpg:cNvGrpSpPr>
                          <a:grpSpLocks/>
                        </wpg:cNvGrpSpPr>
                        <wpg:grpSpPr bwMode="auto">
                          <a:xfrm>
                            <a:off x="6327" y="7"/>
                            <a:ext cx="15" cy="2"/>
                            <a:chOff x="6327" y="7"/>
                            <a:chExt cx="15" cy="2"/>
                          </a:xfrm>
                        </wpg:grpSpPr>
                        <wps:wsp>
                          <wps:cNvPr id="5095" name="Freeform 4688"/>
                          <wps:cNvSpPr>
                            <a:spLocks/>
                          </wps:cNvSpPr>
                          <wps:spPr bwMode="auto">
                            <a:xfrm>
                              <a:off x="6327" y="7"/>
                              <a:ext cx="15" cy="2"/>
                            </a:xfrm>
                            <a:custGeom>
                              <a:avLst/>
                              <a:gdLst>
                                <a:gd name="T0" fmla="+- 0 6327 6327"/>
                                <a:gd name="T1" fmla="*/ T0 w 15"/>
                                <a:gd name="T2" fmla="+- 0 6342 632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6" name="Group 4685"/>
                        <wpg:cNvGrpSpPr>
                          <a:grpSpLocks/>
                        </wpg:cNvGrpSpPr>
                        <wpg:grpSpPr bwMode="auto">
                          <a:xfrm>
                            <a:off x="6357" y="7"/>
                            <a:ext cx="15" cy="2"/>
                            <a:chOff x="6357" y="7"/>
                            <a:chExt cx="15" cy="2"/>
                          </a:xfrm>
                        </wpg:grpSpPr>
                        <wps:wsp>
                          <wps:cNvPr id="5097" name="Freeform 4686"/>
                          <wps:cNvSpPr>
                            <a:spLocks/>
                          </wps:cNvSpPr>
                          <wps:spPr bwMode="auto">
                            <a:xfrm>
                              <a:off x="6357" y="7"/>
                              <a:ext cx="15" cy="2"/>
                            </a:xfrm>
                            <a:custGeom>
                              <a:avLst/>
                              <a:gdLst>
                                <a:gd name="T0" fmla="+- 0 6357 6357"/>
                                <a:gd name="T1" fmla="*/ T0 w 15"/>
                                <a:gd name="T2" fmla="+- 0 6372 635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8" name="Group 4683"/>
                        <wpg:cNvGrpSpPr>
                          <a:grpSpLocks/>
                        </wpg:cNvGrpSpPr>
                        <wpg:grpSpPr bwMode="auto">
                          <a:xfrm>
                            <a:off x="6386" y="7"/>
                            <a:ext cx="15" cy="2"/>
                            <a:chOff x="6386" y="7"/>
                            <a:chExt cx="15" cy="2"/>
                          </a:xfrm>
                        </wpg:grpSpPr>
                        <wps:wsp>
                          <wps:cNvPr id="5099" name="Freeform 4684"/>
                          <wps:cNvSpPr>
                            <a:spLocks/>
                          </wps:cNvSpPr>
                          <wps:spPr bwMode="auto">
                            <a:xfrm>
                              <a:off x="6386" y="7"/>
                              <a:ext cx="15" cy="2"/>
                            </a:xfrm>
                            <a:custGeom>
                              <a:avLst/>
                              <a:gdLst>
                                <a:gd name="T0" fmla="+- 0 6386 6386"/>
                                <a:gd name="T1" fmla="*/ T0 w 15"/>
                                <a:gd name="T2" fmla="+- 0 6401 638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0" name="Group 4681"/>
                        <wpg:cNvGrpSpPr>
                          <a:grpSpLocks/>
                        </wpg:cNvGrpSpPr>
                        <wpg:grpSpPr bwMode="auto">
                          <a:xfrm>
                            <a:off x="6416" y="7"/>
                            <a:ext cx="15" cy="2"/>
                            <a:chOff x="6416" y="7"/>
                            <a:chExt cx="15" cy="2"/>
                          </a:xfrm>
                        </wpg:grpSpPr>
                        <wps:wsp>
                          <wps:cNvPr id="5101" name="Freeform 4682"/>
                          <wps:cNvSpPr>
                            <a:spLocks/>
                          </wps:cNvSpPr>
                          <wps:spPr bwMode="auto">
                            <a:xfrm>
                              <a:off x="6416" y="7"/>
                              <a:ext cx="15" cy="2"/>
                            </a:xfrm>
                            <a:custGeom>
                              <a:avLst/>
                              <a:gdLst>
                                <a:gd name="T0" fmla="+- 0 6416 6416"/>
                                <a:gd name="T1" fmla="*/ T0 w 15"/>
                                <a:gd name="T2" fmla="+- 0 6431 641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2" name="Group 4679"/>
                        <wpg:cNvGrpSpPr>
                          <a:grpSpLocks/>
                        </wpg:cNvGrpSpPr>
                        <wpg:grpSpPr bwMode="auto">
                          <a:xfrm>
                            <a:off x="6445" y="7"/>
                            <a:ext cx="15" cy="2"/>
                            <a:chOff x="6445" y="7"/>
                            <a:chExt cx="15" cy="2"/>
                          </a:xfrm>
                        </wpg:grpSpPr>
                        <wps:wsp>
                          <wps:cNvPr id="5103" name="Freeform 4680"/>
                          <wps:cNvSpPr>
                            <a:spLocks/>
                          </wps:cNvSpPr>
                          <wps:spPr bwMode="auto">
                            <a:xfrm>
                              <a:off x="6445" y="7"/>
                              <a:ext cx="15" cy="2"/>
                            </a:xfrm>
                            <a:custGeom>
                              <a:avLst/>
                              <a:gdLst>
                                <a:gd name="T0" fmla="+- 0 6445 6445"/>
                                <a:gd name="T1" fmla="*/ T0 w 15"/>
                                <a:gd name="T2" fmla="+- 0 6460 644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4" name="Group 4677"/>
                        <wpg:cNvGrpSpPr>
                          <a:grpSpLocks/>
                        </wpg:cNvGrpSpPr>
                        <wpg:grpSpPr bwMode="auto">
                          <a:xfrm>
                            <a:off x="6475" y="7"/>
                            <a:ext cx="15" cy="2"/>
                            <a:chOff x="6475" y="7"/>
                            <a:chExt cx="15" cy="2"/>
                          </a:xfrm>
                        </wpg:grpSpPr>
                        <wps:wsp>
                          <wps:cNvPr id="5105" name="Freeform 4678"/>
                          <wps:cNvSpPr>
                            <a:spLocks/>
                          </wps:cNvSpPr>
                          <wps:spPr bwMode="auto">
                            <a:xfrm>
                              <a:off x="6475" y="7"/>
                              <a:ext cx="15" cy="2"/>
                            </a:xfrm>
                            <a:custGeom>
                              <a:avLst/>
                              <a:gdLst>
                                <a:gd name="T0" fmla="+- 0 6475 6475"/>
                                <a:gd name="T1" fmla="*/ T0 w 15"/>
                                <a:gd name="T2" fmla="+- 0 6490 647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6" name="Group 4675"/>
                        <wpg:cNvGrpSpPr>
                          <a:grpSpLocks/>
                        </wpg:cNvGrpSpPr>
                        <wpg:grpSpPr bwMode="auto">
                          <a:xfrm>
                            <a:off x="6504" y="7"/>
                            <a:ext cx="15" cy="2"/>
                            <a:chOff x="6504" y="7"/>
                            <a:chExt cx="15" cy="2"/>
                          </a:xfrm>
                        </wpg:grpSpPr>
                        <wps:wsp>
                          <wps:cNvPr id="5107" name="Freeform 4676"/>
                          <wps:cNvSpPr>
                            <a:spLocks/>
                          </wps:cNvSpPr>
                          <wps:spPr bwMode="auto">
                            <a:xfrm>
                              <a:off x="6504" y="7"/>
                              <a:ext cx="15" cy="2"/>
                            </a:xfrm>
                            <a:custGeom>
                              <a:avLst/>
                              <a:gdLst>
                                <a:gd name="T0" fmla="+- 0 6504 6504"/>
                                <a:gd name="T1" fmla="*/ T0 w 15"/>
                                <a:gd name="T2" fmla="+- 0 6519 650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8" name="Group 4673"/>
                        <wpg:cNvGrpSpPr>
                          <a:grpSpLocks/>
                        </wpg:cNvGrpSpPr>
                        <wpg:grpSpPr bwMode="auto">
                          <a:xfrm>
                            <a:off x="6623" y="7"/>
                            <a:ext cx="15" cy="2"/>
                            <a:chOff x="6623" y="7"/>
                            <a:chExt cx="15" cy="2"/>
                          </a:xfrm>
                        </wpg:grpSpPr>
                        <wps:wsp>
                          <wps:cNvPr id="5109" name="Freeform 4674"/>
                          <wps:cNvSpPr>
                            <a:spLocks/>
                          </wps:cNvSpPr>
                          <wps:spPr bwMode="auto">
                            <a:xfrm>
                              <a:off x="6623" y="7"/>
                              <a:ext cx="15" cy="2"/>
                            </a:xfrm>
                            <a:custGeom>
                              <a:avLst/>
                              <a:gdLst>
                                <a:gd name="T0" fmla="+- 0 6623 6623"/>
                                <a:gd name="T1" fmla="*/ T0 w 15"/>
                                <a:gd name="T2" fmla="+- 0 6637 662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0" name="Group 4671"/>
                        <wpg:cNvGrpSpPr>
                          <a:grpSpLocks/>
                        </wpg:cNvGrpSpPr>
                        <wpg:grpSpPr bwMode="auto">
                          <a:xfrm>
                            <a:off x="6534" y="7"/>
                            <a:ext cx="15" cy="2"/>
                            <a:chOff x="6534" y="7"/>
                            <a:chExt cx="15" cy="2"/>
                          </a:xfrm>
                        </wpg:grpSpPr>
                        <wps:wsp>
                          <wps:cNvPr id="5111" name="Freeform 4672"/>
                          <wps:cNvSpPr>
                            <a:spLocks/>
                          </wps:cNvSpPr>
                          <wps:spPr bwMode="auto">
                            <a:xfrm>
                              <a:off x="6534" y="7"/>
                              <a:ext cx="15" cy="2"/>
                            </a:xfrm>
                            <a:custGeom>
                              <a:avLst/>
                              <a:gdLst>
                                <a:gd name="T0" fmla="+- 0 6534 6534"/>
                                <a:gd name="T1" fmla="*/ T0 w 15"/>
                                <a:gd name="T2" fmla="+- 0 6549 653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2" name="Group 4669"/>
                        <wpg:cNvGrpSpPr>
                          <a:grpSpLocks/>
                        </wpg:cNvGrpSpPr>
                        <wpg:grpSpPr bwMode="auto">
                          <a:xfrm>
                            <a:off x="6563" y="7"/>
                            <a:ext cx="15" cy="2"/>
                            <a:chOff x="6563" y="7"/>
                            <a:chExt cx="15" cy="2"/>
                          </a:xfrm>
                        </wpg:grpSpPr>
                        <wps:wsp>
                          <wps:cNvPr id="5113" name="Freeform 4670"/>
                          <wps:cNvSpPr>
                            <a:spLocks/>
                          </wps:cNvSpPr>
                          <wps:spPr bwMode="auto">
                            <a:xfrm>
                              <a:off x="6563" y="7"/>
                              <a:ext cx="15" cy="2"/>
                            </a:xfrm>
                            <a:custGeom>
                              <a:avLst/>
                              <a:gdLst>
                                <a:gd name="T0" fmla="+- 0 6563 6563"/>
                                <a:gd name="T1" fmla="*/ T0 w 15"/>
                                <a:gd name="T2" fmla="+- 0 6578 656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4" name="Group 4667"/>
                        <wpg:cNvGrpSpPr>
                          <a:grpSpLocks/>
                        </wpg:cNvGrpSpPr>
                        <wpg:grpSpPr bwMode="auto">
                          <a:xfrm>
                            <a:off x="6593" y="7"/>
                            <a:ext cx="15" cy="2"/>
                            <a:chOff x="6593" y="7"/>
                            <a:chExt cx="15" cy="2"/>
                          </a:xfrm>
                        </wpg:grpSpPr>
                        <wps:wsp>
                          <wps:cNvPr id="5115" name="Freeform 4668"/>
                          <wps:cNvSpPr>
                            <a:spLocks/>
                          </wps:cNvSpPr>
                          <wps:spPr bwMode="auto">
                            <a:xfrm>
                              <a:off x="6593" y="7"/>
                              <a:ext cx="15" cy="2"/>
                            </a:xfrm>
                            <a:custGeom>
                              <a:avLst/>
                              <a:gdLst>
                                <a:gd name="T0" fmla="+- 0 6593 6593"/>
                                <a:gd name="T1" fmla="*/ T0 w 15"/>
                                <a:gd name="T2" fmla="+- 0 6608 659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B76D96C" id="Group 4666" o:spid="_x0000_s1026" style="width:332.25pt;height:.75pt;mso-position-horizontal-relative:char;mso-position-vertical-relative:line" coordsize="66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">
                <v:group id="Group 5115" o:spid="_x0000_s1027" style="position:absolute;left:7;top:7;width:15;height:2" coordorigin="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">
                  <v:shape id="Freeform 5116" o:spid="_x0000_s1028" style="position:absolute;left: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" path="m,l15,e" filled="f" strokecolor="#333" strokeweight=".26044mm">
                    <v:path arrowok="t" o:connecttype="custom" o:connectlocs="0,0;15,0" o:connectangles="0,0"/>
                  </v:shape>
                </v:group>
                <v:group id="Group 5113" o:spid="_x0000_s1029" style="position:absolute;left:37;top:7;width:15;height:2" coordorigin="3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">
                  <v:shape id="Freeform 5114" o:spid="_x0000_s1030" style="position:absolute;left:3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" path="m,l15,e" filled="f" strokecolor="#333" strokeweight=".26044mm">
                    <v:path arrowok="t" o:connecttype="custom" o:connectlocs="0,0;15,0" o:connectangles="0,0"/>
                  </v:shape>
                </v:group>
                <v:group id="Group 5111" o:spid="_x0000_s1031" style="position:absolute;left:66;top:7;width:15;height:2" coordorigin="6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">
                  <v:shape id="Freeform 5112" o:spid="_x0000_s1032" style="position:absolute;left:6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" path="m,l15,e" filled="f" strokecolor="#333" strokeweight=".26044mm">
                    <v:path arrowok="t" o:connecttype="custom" o:connectlocs="0,0;15,0" o:connectangles="0,0"/>
                  </v:shape>
                </v:group>
                <v:group id="Group 5109" o:spid="_x0000_s1033" style="position:absolute;left:96;top:7;width:15;height:2" coordorigin="9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">
                  <v:shape id="Freeform 5110" o:spid="_x0000_s1034" style="position:absolute;left:9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" path="m,l15,e" filled="f" strokecolor="#333" strokeweight=".26044mm">
                    <v:path arrowok="t" o:connecttype="custom" o:connectlocs="0,0;15,0" o:connectangles="0,0"/>
                  </v:shape>
                </v:group>
                <v:group id="Group 5107" o:spid="_x0000_s1035" style="position:absolute;left:126;top:7;width:15;height:2" coordorigin="12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">
                  <v:shape id="Freeform 5108" o:spid="_x0000_s1036" style="position:absolute;left:12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" path="m,l14,e" filled="f" strokecolor="#333" strokeweight=".26044mm">
                    <v:path arrowok="t" o:connecttype="custom" o:connectlocs="0,0;14,0" o:connectangles="0,0"/>
                  </v:shape>
                </v:group>
                <v:group id="Group 5105" o:spid="_x0000_s1037" style="position:absolute;left:155;top:7;width:15;height:2" coordorigin="15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">
                  <v:shape id="Freeform 5106" o:spid="_x0000_s1038" style="position:absolute;left:15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" path="m,l15,e" filled="f" strokecolor="#333" strokeweight=".26044mm">
                    <v:path arrowok="t" o:connecttype="custom" o:connectlocs="0,0;15,0" o:connectangles="0,0"/>
                  </v:shape>
                </v:group>
                <v:group id="Group 5103" o:spid="_x0000_s1039" style="position:absolute;left:185;top:7;width:15;height:2" coordorigin="18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">
                  <v:shape id="Freeform 5104" o:spid="_x0000_s1040" style="position:absolute;left:18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" path="m,l14,e" filled="f" strokecolor="#333" strokeweight=".26044mm">
                    <v:path arrowok="t" o:connecttype="custom" o:connectlocs="0,0;14,0" o:connectangles="0,0"/>
                  </v:shape>
                </v:group>
                <v:group id="Group 5101" o:spid="_x0000_s1041" style="position:absolute;left:214;top:7;width:15;height:2" coordorigin="21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">
                  <v:shape id="Freeform 5102" o:spid="_x0000_s1042" style="position:absolute;left:21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" path="m,l15,e" filled="f" strokecolor="#333" strokeweight=".26044mm">
                    <v:path arrowok="t" o:connecttype="custom" o:connectlocs="0,0;15,0" o:connectangles="0,0"/>
                  </v:shape>
                </v:group>
                <v:group id="Group 5099" o:spid="_x0000_s1043" style="position:absolute;left:244;top:7;width:15;height:2" coordorigin="24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">
                  <v:shape id="Freeform 5100" o:spid="_x0000_s1044" style="position:absolute;left:24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" path="m,l14,e" filled="f" strokecolor="#333" strokeweight=".26044mm">
                    <v:path arrowok="t" o:connecttype="custom" o:connectlocs="0,0;14,0" o:connectangles="0,0"/>
                  </v:shape>
                </v:group>
                <v:group id="Group 5097" o:spid="_x0000_s1045" style="position:absolute;left:273;top:7;width:15;height:2" coordorigin="27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">
                  <v:shape id="Freeform 5098" o:spid="_x0000_s1046" style="position:absolute;left:27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" path="m,l15,e" filled="f" strokecolor="#333" strokeweight=".26044mm">
                    <v:path arrowok="t" o:connecttype="custom" o:connectlocs="0,0;15,0" o:connectangles="0,0"/>
                  </v:shape>
                </v:group>
                <v:group id="Group 5095" o:spid="_x0000_s1047" style="position:absolute;left:303;top:7;width:15;height:2" coordorigin="30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">
                  <v:shape id="Freeform 5096" o:spid="_x0000_s1048" style="position:absolute;left:30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" path="m,l14,e" filled="f" strokecolor="#333" strokeweight=".26044mm">
                    <v:path arrowok="t" o:connecttype="custom" o:connectlocs="0,0;14,0" o:connectangles="0,0"/>
                  </v:shape>
                </v:group>
                <v:group id="Group 5093" o:spid="_x0000_s1049" style="position:absolute;left:332;top:7;width:15;height:2" coordorigin="33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">
                  <v:shape id="Freeform 5094" o:spid="_x0000_s1050" style="position:absolute;left:33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" path="m,l15,e" filled="f" strokecolor="#333" strokeweight=".26044mm">
                    <v:path arrowok="t" o:connecttype="custom" o:connectlocs="0,0;15,0" o:connectangles="0,0"/>
                  </v:shape>
                </v:group>
                <v:group id="Group 5091" o:spid="_x0000_s1051" style="position:absolute;left:362;top:7;width:15;height:2" coordorigin="36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">
                  <v:shape id="Freeform 5092" o:spid="_x0000_s1052" style="position:absolute;left:36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" path="m,l15,e" filled="f" strokecolor="#333" strokeweight=".26044mm">
                    <v:path arrowok="t" o:connecttype="custom" o:connectlocs="0,0;15,0" o:connectangles="0,0"/>
                  </v:shape>
                </v:group>
                <v:group id="Group 5089" o:spid="_x0000_s1053" style="position:absolute;left:391;top:7;width:15;height:2" coordorigin="39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">
                  <v:shape id="Freeform 5090" o:spid="_x0000_s1054" style="position:absolute;left:39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" path="m,l15,e" filled="f" strokecolor="#333" strokeweight=".26044mm">
                    <v:path arrowok="t" o:connecttype="custom" o:connectlocs="0,0;15,0" o:connectangles="0,0"/>
                  </v:shape>
                </v:group>
                <v:group id="Group 5087" o:spid="_x0000_s1055" style="position:absolute;left:421;top:7;width:15;height:2" coordorigin="42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">
                  <v:shape id="Freeform 5088" o:spid="_x0000_s1056" style="position:absolute;left:42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" path="m,l15,e" filled="f" strokecolor="#333" strokeweight=".26044mm">
                    <v:path arrowok="t" o:connecttype="custom" o:connectlocs="0,0;15,0" o:connectangles="0,0"/>
                  </v:shape>
                </v:group>
                <v:group id="Group 5085" o:spid="_x0000_s1057" style="position:absolute;left:450;top:7;width:15;height:2" coordorigin="45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">
                  <v:shape id="Freeform 5086" o:spid="_x0000_s1058" style="position:absolute;left:45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" path="m,l15,e" filled="f" strokecolor="#333" strokeweight=".26044mm">
                    <v:path arrowok="t" o:connecttype="custom" o:connectlocs="0,0;15,0" o:connectangles="0,0"/>
                  </v:shape>
                </v:group>
                <v:group id="Group 5083" o:spid="_x0000_s1059" style="position:absolute;left:480;top:7;width:15;height:2" coordorigin="48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">
                  <v:shape id="Freeform 5084" o:spid="_x0000_s1060" style="position:absolute;left:48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" path="m,l15,e" filled="f" strokecolor="#333" strokeweight=".26044mm">
                    <v:path arrowok="t" o:connecttype="custom" o:connectlocs="0,0;15,0" o:connectangles="0,0"/>
                  </v:shape>
                </v:group>
                <v:group id="Group 5081" o:spid="_x0000_s1061" style="position:absolute;left:509;top:7;width:15;height:2" coordorigin="50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">
                  <v:shape id="Freeform 5082" o:spid="_x0000_s1062" style="position:absolute;left:50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" path="m,l15,e" filled="f" strokecolor="#333" strokeweight=".26044mm">
                    <v:path arrowok="t" o:connecttype="custom" o:connectlocs="0,0;15,0" o:connectangles="0,0"/>
                  </v:shape>
                </v:group>
                <v:group id="Group 5079" o:spid="_x0000_s1063" style="position:absolute;left:539;top:7;width:15;height:2" coordorigin="53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">
                  <v:shape id="Freeform 5080" o:spid="_x0000_s1064" style="position:absolute;left:53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" path="m,l15,e" filled="f" strokecolor="#333" strokeweight=".26044mm">
                    <v:path arrowok="t" o:connecttype="custom" o:connectlocs="0,0;15,0" o:connectangles="0,0"/>
                  </v:shape>
                </v:group>
                <v:group id="Group 5077" o:spid="_x0000_s1065" style="position:absolute;left:568;top:7;width:15;height:2" coordorigin="56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">
                  <v:shape id="Freeform 5078" o:spid="_x0000_s1066" style="position:absolute;left:56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" path="m,l15,e" filled="f" strokecolor="#333" strokeweight=".26044mm">
                    <v:path arrowok="t" o:connecttype="custom" o:connectlocs="0,0;15,0" o:connectangles="0,0"/>
                  </v:shape>
                </v:group>
                <v:group id="Group 5075" o:spid="_x0000_s1067" style="position:absolute;left:598;top:7;width:15;height:2" coordorigin="59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">
                  <v:shape id="Freeform 5076" o:spid="_x0000_s1068" style="position:absolute;left:59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" path="m,l15,e" filled="f" strokecolor="#333" strokeweight=".26044mm">
                    <v:path arrowok="t" o:connecttype="custom" o:connectlocs="0,0;15,0" o:connectangles="0,0"/>
                  </v:shape>
                </v:group>
                <v:group id="Group 5073" o:spid="_x0000_s1069" style="position:absolute;left:628;top:7;width:15;height:2" coordorigin="62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">
                  <v:shape id="Freeform 5074" o:spid="_x0000_s1070" style="position:absolute;left:62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" path="m,l14,e" filled="f" strokecolor="#333" strokeweight=".26044mm">
                    <v:path arrowok="t" o:connecttype="custom" o:connectlocs="0,0;14,0" o:connectangles="0,0"/>
                  </v:shape>
                </v:group>
                <v:group id="Group 5071" o:spid="_x0000_s1071" style="position:absolute;left:657;top:7;width:15;height:2" coordorigin="65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">
                  <v:shape id="Freeform 5072" o:spid="_x0000_s1072" style="position:absolute;left:65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" path="m,l15,e" filled="f" strokecolor="#333" strokeweight=".26044mm">
                    <v:path arrowok="t" o:connecttype="custom" o:connectlocs="0,0;15,0" o:connectangles="0,0"/>
                  </v:shape>
                </v:group>
                <v:group id="Group 5069" o:spid="_x0000_s1073" style="position:absolute;left:687;top:7;width:15;height:2" coordorigin="68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">
                  <v:shape id="Freeform 5070" o:spid="_x0000_s1074" style="position:absolute;left:68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" path="m,l14,e" filled="f" strokecolor="#333" strokeweight=".26044mm">
                    <v:path arrowok="t" o:connecttype="custom" o:connectlocs="0,0;14,0" o:connectangles="0,0"/>
                  </v:shape>
                </v:group>
                <v:group id="Group 5067" o:spid="_x0000_s1075" style="position:absolute;left:716;top:7;width:15;height:2" coordorigin="71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">
                  <v:shape id="Freeform 5068" o:spid="_x0000_s1076" style="position:absolute;left:71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" path="m,l15,e" filled="f" strokecolor="#333" strokeweight=".26044mm">
                    <v:path arrowok="t" o:connecttype="custom" o:connectlocs="0,0;15,0" o:connectangles="0,0"/>
                  </v:shape>
                </v:group>
                <v:group id="Group 5065" o:spid="_x0000_s1077" style="position:absolute;left:746;top:7;width:15;height:2" coordorigin="74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">
                  <v:shape id="Freeform 5066" o:spid="_x0000_s1078" style="position:absolute;left:74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" path="m,l14,e" filled="f" strokecolor="#333" strokeweight=".26044mm">
                    <v:path arrowok="t" o:connecttype="custom" o:connectlocs="0,0;14,0" o:connectangles="0,0"/>
                  </v:shape>
                </v:group>
                <v:group id="Group 5063" o:spid="_x0000_s1079" style="position:absolute;left:775;top:7;width:15;height:2" coordorigin="77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">
                  <v:shape id="Freeform 5064" o:spid="_x0000_s1080" style="position:absolute;left:77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" path="m,l15,e" filled="f" strokecolor="#333" strokeweight=".26044mm">
                    <v:path arrowok="t" o:connecttype="custom" o:connectlocs="0,0;15,0" o:connectangles="0,0"/>
                  </v:shape>
                </v:group>
                <v:group id="Group 5061" o:spid="_x0000_s1081" style="position:absolute;left:805;top:7;width:15;height:2" coordorigin="80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">
                  <v:shape id="Freeform 5062" o:spid="_x0000_s1082" style="position:absolute;left:80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" path="m,l15,e" filled="f" strokecolor="#333" strokeweight=".26044mm">
                    <v:path arrowok="t" o:connecttype="custom" o:connectlocs="0,0;15,0" o:connectangles="0,0"/>
                  </v:shape>
                </v:group>
                <v:group id="Group 5059" o:spid="_x0000_s1083" style="position:absolute;left:834;top:7;width:15;height:2" coordorigin="83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">
                  <v:shape id="Freeform 5060" o:spid="_x0000_s1084" style="position:absolute;left:83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" path="m,l15,e" filled="f" strokecolor="#333" strokeweight=".26044mm">
                    <v:path arrowok="t" o:connecttype="custom" o:connectlocs="0,0;15,0" o:connectangles="0,0"/>
                  </v:shape>
                </v:group>
                <v:group id="Group 5057" o:spid="_x0000_s1085" style="position:absolute;left:864;top:7;width:15;height:2" coordorigin="86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">
                  <v:shape id="Freeform 5058" o:spid="_x0000_s1086" style="position:absolute;left:86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" path="m,l15,e" filled="f" strokecolor="#333" strokeweight=".26044mm">
                    <v:path arrowok="t" o:connecttype="custom" o:connectlocs="0,0;15,0" o:connectangles="0,0"/>
                  </v:shape>
                </v:group>
                <v:group id="Group 5055" o:spid="_x0000_s1087" style="position:absolute;left:893;top:7;width:15;height:2" coordorigin="89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">
                  <v:shape id="Freeform 5056" o:spid="_x0000_s1088" style="position:absolute;left:89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" path="m,l15,e" filled="f" strokecolor="#333" strokeweight=".26044mm">
                    <v:path arrowok="t" o:connecttype="custom" o:connectlocs="0,0;15,0" o:connectangles="0,0"/>
                  </v:shape>
                </v:group>
                <v:group id="Group 5053" o:spid="_x0000_s1089" style="position:absolute;left:923;top:7;width:15;height:2" coordorigin="92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">
                  <v:shape id="Freeform 5054" o:spid="_x0000_s1090" style="position:absolute;left:92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" path="m,l15,e" filled="f" strokecolor="#333" strokeweight=".26044mm">
                    <v:path arrowok="t" o:connecttype="custom" o:connectlocs="0,0;15,0" o:connectangles="0,0"/>
                  </v:shape>
                </v:group>
                <v:group id="Group 5051" o:spid="_x0000_s1091" style="position:absolute;left:952;top:7;width:15;height:2" coordorigin="95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">
                  <v:shape id="Freeform 5052" o:spid="_x0000_s1092" style="position:absolute;left:95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" path="m,l15,e" filled="f" strokecolor="#333" strokeweight=".26044mm">
                    <v:path arrowok="t" o:connecttype="custom" o:connectlocs="0,0;15,0" o:connectangles="0,0"/>
                  </v:shape>
                </v:group>
                <v:group id="Group 5049" o:spid="_x0000_s1093" style="position:absolute;left:982;top:7;width:15;height:2" coordorigin="98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">
                  <v:shape id="Freeform 5050" o:spid="_x0000_s1094" style="position:absolute;left:98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" path="m,l15,e" filled="f" strokecolor="#333" strokeweight=".26044mm">
                    <v:path arrowok="t" o:connecttype="custom" o:connectlocs="0,0;15,0" o:connectangles="0,0"/>
                  </v:shape>
                </v:group>
                <v:group id="Group 5047" o:spid="_x0000_s1095" style="position:absolute;left:1011;top:7;width:15;height:2" coordorigin="101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">
                  <v:shape id="Freeform 5048" o:spid="_x0000_s1096" style="position:absolute;left:101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" path="m,l15,e" filled="f" strokecolor="#333" strokeweight=".26044mm">
                    <v:path arrowok="t" o:connecttype="custom" o:connectlocs="0,0;15,0" o:connectangles="0,0"/>
                  </v:shape>
                </v:group>
                <v:group id="Group 5045" o:spid="_x0000_s1097" style="position:absolute;left:1041;top:7;width:15;height:2" coordorigin="104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">
                  <v:shape id="Freeform 5046" o:spid="_x0000_s1098" style="position:absolute;left:104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" path="m,l15,e" filled="f" strokecolor="#333" strokeweight=".26044mm">
                    <v:path arrowok="t" o:connecttype="custom" o:connectlocs="0,0;15,0" o:connectangles="0,0"/>
                  </v:shape>
                </v:group>
                <v:group id="Group 5043" o:spid="_x0000_s1099" style="position:absolute;left:1071;top:7;width:15;height:2" coordorigin="107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">
                  <v:shape id="Freeform 5044" o:spid="_x0000_s1100" style="position:absolute;left:107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" path="m,l14,e" filled="f" strokecolor="#333" strokeweight=".26044mm">
                    <v:path arrowok="t" o:connecttype="custom" o:connectlocs="0,0;14,0" o:connectangles="0,0"/>
                  </v:shape>
                </v:group>
                <v:group id="Group 5041" o:spid="_x0000_s1101" style="position:absolute;left:1100;top:7;width:15;height:2" coordorigin="110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">
                  <v:shape id="Freeform 5042" o:spid="_x0000_s1102" style="position:absolute;left:110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" path="m,l15,e" filled="f" strokecolor="#333" strokeweight=".26044mm">
                    <v:path arrowok="t" o:connecttype="custom" o:connectlocs="0,0;15,0" o:connectangles="0,0"/>
                  </v:shape>
                </v:group>
                <v:group id="Group 5039" o:spid="_x0000_s1103" style="position:absolute;left:1130;top:7;width:15;height:2" coordorigin="113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">
                  <v:shape id="Freeform 5040" o:spid="_x0000_s1104" style="position:absolute;left:113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" path="m,l14,e" filled="f" strokecolor="#333" strokeweight=".26044mm">
                    <v:path arrowok="t" o:connecttype="custom" o:connectlocs="0,0;14,0" o:connectangles="0,0"/>
                  </v:shape>
                </v:group>
                <v:group id="Group 5037" o:spid="_x0000_s1105" style="position:absolute;left:1159;top:7;width:15;height:2" coordorigin="115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">
                  <v:shape id="Freeform 5038" o:spid="_x0000_s1106" style="position:absolute;left:115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" path="m,l15,e" filled="f" strokecolor="#333" strokeweight=".26044mm">
                    <v:path arrowok="t" o:connecttype="custom" o:connectlocs="0,0;15,0" o:connectangles="0,0"/>
                  </v:shape>
                </v:group>
                <v:group id="Group 5035" o:spid="_x0000_s1107" style="position:absolute;left:1189;top:7;width:15;height:2" coordorigin="118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">
                  <v:shape id="Freeform 5036" o:spid="_x0000_s1108" style="position:absolute;left:118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" path="m,l14,e" filled="f" strokecolor="#333" strokeweight=".26044mm">
                    <v:path arrowok="t" o:connecttype="custom" o:connectlocs="0,0;14,0" o:connectangles="0,0"/>
                  </v:shape>
                </v:group>
                <v:group id="Group 5033" o:spid="_x0000_s1109" style="position:absolute;left:1218;top:7;width:15;height:2" coordorigin="121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">
                  <v:shape id="Freeform 5034" o:spid="_x0000_s1110" style="position:absolute;left:121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" path="m,l15,e" filled="f" strokecolor="#333" strokeweight=".26044mm">
                    <v:path arrowok="t" o:connecttype="custom" o:connectlocs="0,0;15,0" o:connectangles="0,0"/>
                  </v:shape>
                </v:group>
                <v:group id="Group 5031" o:spid="_x0000_s1111" style="position:absolute;left:1248;top:7;width:15;height:2" coordorigin="124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">
                  <v:shape id="Freeform 5032" o:spid="_x0000_s1112" style="position:absolute;left:124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" path="m,l14,e" filled="f" strokecolor="#333" strokeweight=".26044mm">
                    <v:path arrowok="t" o:connecttype="custom" o:connectlocs="0,0;14,0" o:connectangles="0,0"/>
                  </v:shape>
                </v:group>
                <v:group id="Group 5029" o:spid="_x0000_s1113" style="position:absolute;left:1277;top:7;width:15;height:2" coordorigin="127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">
                  <v:shape id="Freeform 5030" o:spid="_x0000_s1114" style="position:absolute;left:127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" path="m,l15,e" filled="f" strokecolor="#333" strokeweight=".26044mm">
                    <v:path arrowok="t" o:connecttype="custom" o:connectlocs="0,0;15,0" o:connectangles="0,0"/>
                  </v:shape>
                </v:group>
                <v:group id="Group 5027" o:spid="_x0000_s1115" style="position:absolute;left:1307;top:7;width:15;height:2" coordorigin="130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">
                  <v:shape id="Freeform 5028" o:spid="_x0000_s1116" style="position:absolute;left:130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" path="m,l15,e" filled="f" strokecolor="#333" strokeweight=".26044mm">
                    <v:path arrowok="t" o:connecttype="custom" o:connectlocs="0,0;15,0" o:connectangles="0,0"/>
                  </v:shape>
                </v:group>
                <v:group id="Group 5025" o:spid="_x0000_s1117" style="position:absolute;left:1336;top:7;width:15;height:2" coordorigin="133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">
                  <v:shape id="Freeform 5026" o:spid="_x0000_s1118" style="position:absolute;left:133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" path="m,l15,e" filled="f" strokecolor="#333" strokeweight=".26044mm">
                    <v:path arrowok="t" o:connecttype="custom" o:connectlocs="0,0;15,0" o:connectangles="0,0"/>
                  </v:shape>
                </v:group>
                <v:group id="Group 5023" o:spid="_x0000_s1119" style="position:absolute;left:1366;top:7;width:15;height:2" coordorigin="136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">
                  <v:shape id="Freeform 5024" o:spid="_x0000_s1120" style="position:absolute;left:136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" path="m,l15,e" filled="f" strokecolor="#333" strokeweight=".26044mm">
                    <v:path arrowok="t" o:connecttype="custom" o:connectlocs="0,0;15,0" o:connectangles="0,0"/>
                  </v:shape>
                </v:group>
                <v:group id="Group 5021" o:spid="_x0000_s1121" style="position:absolute;left:1395;top:7;width:15;height:2" coordorigin="139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">
                  <v:shape id="Freeform 5022" o:spid="_x0000_s1122" style="position:absolute;left:139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" path="m,l15,e" filled="f" strokecolor="#333" strokeweight=".26044mm">
                    <v:path arrowok="t" o:connecttype="custom" o:connectlocs="0,0;15,0" o:connectangles="0,0"/>
                  </v:shape>
                </v:group>
                <v:group id="Group 5019" o:spid="_x0000_s1123" style="position:absolute;left:1425;top:7;width:15;height:2" coordorigin="142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">
                  <v:shape id="Freeform 5020" o:spid="_x0000_s1124" style="position:absolute;left:142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" path="m,l15,e" filled="f" strokecolor="#333" strokeweight=".26044mm">
                    <v:path arrowok="t" o:connecttype="custom" o:connectlocs="0,0;15,0" o:connectangles="0,0"/>
                  </v:shape>
                </v:group>
                <v:group id="Group 5017" o:spid="_x0000_s1125" style="position:absolute;left:1454;top:7;width:15;height:2" coordorigin="145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">
                  <v:shape id="Freeform 5018" o:spid="_x0000_s1126" style="position:absolute;left:145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" path="m,l15,e" filled="f" strokecolor="#333" strokeweight=".26044mm">
                    <v:path arrowok="t" o:connecttype="custom" o:connectlocs="0,0;15,0" o:connectangles="0,0"/>
                  </v:shape>
                </v:group>
                <v:group id="Group 5015" o:spid="_x0000_s1127" style="position:absolute;left:1484;top:7;width:15;height:2" coordorigin="148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">
                  <v:shape id="Freeform 5016" o:spid="_x0000_s1128" style="position:absolute;left:148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" path="m,l15,e" filled="f" strokecolor="#333" strokeweight=".26044mm">
                    <v:path arrowok="t" o:connecttype="custom" o:connectlocs="0,0;15,0" o:connectangles="0,0"/>
                  </v:shape>
                </v:group>
                <v:group id="Group 5013" o:spid="_x0000_s1129" style="position:absolute;left:1514;top:7;width:15;height:2" coordorigin="151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">
                  <v:shape id="Freeform 5014" o:spid="_x0000_s1130" style="position:absolute;left:151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" path="m,l14,e" filled="f" strokecolor="#333" strokeweight=".26044mm">
                    <v:path arrowok="t" o:connecttype="custom" o:connectlocs="0,0;14,0" o:connectangles="0,0"/>
                  </v:shape>
                </v:group>
                <v:group id="Group 5011" o:spid="_x0000_s1131" style="position:absolute;left:1543;top:7;width:15;height:2" coordorigin="154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">
                  <v:shape id="Freeform 5012" o:spid="_x0000_s1132" style="position:absolute;left:154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" path="m,l15,e" filled="f" strokecolor="#333" strokeweight=".26044mm">
                    <v:path arrowok="t" o:connecttype="custom" o:connectlocs="0,0;15,0" o:connectangles="0,0"/>
                  </v:shape>
                </v:group>
                <v:group id="Group 5009" o:spid="_x0000_s1133" style="position:absolute;left:1573;top:7;width:15;height:2" coordorigin="157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">
                  <v:shape id="Freeform 5010" o:spid="_x0000_s1134" style="position:absolute;left:157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" path="m,l14,e" filled="f" strokecolor="#333" strokeweight=".26044mm">
                    <v:path arrowok="t" o:connecttype="custom" o:connectlocs="0,0;14,0" o:connectangles="0,0"/>
                  </v:shape>
                </v:group>
                <v:group id="Group 5007" o:spid="_x0000_s1135" style="position:absolute;left:1602;top:7;width:15;height:2" coordorigin="160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">
                  <v:shape id="Freeform 5008" o:spid="_x0000_s1136" style="position:absolute;left:160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" path="m,l15,e" filled="f" strokecolor="#333" strokeweight=".26044mm">
                    <v:path arrowok="t" o:connecttype="custom" o:connectlocs="0,0;15,0" o:connectangles="0,0"/>
                  </v:shape>
                </v:group>
                <v:group id="Group 5005" o:spid="_x0000_s1137" style="position:absolute;left:1632;top:7;width:15;height:2" coordorigin="163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">
                  <v:shape id="Freeform 5006" o:spid="_x0000_s1138" style="position:absolute;left:163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" path="m,l14,e" filled="f" strokecolor="#333" strokeweight=".26044mm">
                    <v:path arrowok="t" o:connecttype="custom" o:connectlocs="0,0;14,0" o:connectangles="0,0"/>
                  </v:shape>
                </v:group>
                <v:group id="Group 5003" o:spid="_x0000_s1139" style="position:absolute;left:1661;top:7;width:15;height:2" coordorigin="166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">
                  <v:shape id="Freeform 5004" o:spid="_x0000_s1140" style="position:absolute;left:166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" path="m,l15,e" filled="f" strokecolor="#333" strokeweight=".26044mm">
                    <v:path arrowok="t" o:connecttype="custom" o:connectlocs="0,0;15,0" o:connectangles="0,0"/>
                  </v:shape>
                </v:group>
                <v:group id="Group 5001" o:spid="_x0000_s1141" style="position:absolute;left:1691;top:7;width:15;height:2" coordorigin="169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">
                  <v:shape id="Freeform 5002" o:spid="_x0000_s1142" style="position:absolute;left:169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" path="m,l14,e" filled="f" strokecolor="#333" strokeweight=".26044mm">
                    <v:path arrowok="t" o:connecttype="custom" o:connectlocs="0,0;14,0" o:connectangles="0,0"/>
                  </v:shape>
                </v:group>
                <v:group id="Group 4999" o:spid="_x0000_s1143" style="position:absolute;left:1720;top:7;width:15;height:2" coordorigin="172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">
                  <v:shape id="Freeform 5000" o:spid="_x0000_s1144" style="position:absolute;left:172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" path="m,l15,e" filled="f" strokecolor="#333" strokeweight=".26044mm">
                    <v:path arrowok="t" o:connecttype="custom" o:connectlocs="0,0;15,0" o:connectangles="0,0"/>
                  </v:shape>
                </v:group>
                <v:group id="Group 4997" o:spid="_x0000_s1145" style="position:absolute;left:1750;top:7;width:15;height:2" coordorigin="175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">
                  <v:shape id="Freeform 4998" o:spid="_x0000_s1146" style="position:absolute;left:175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" path="m,l15,e" filled="f" strokecolor="#333" strokeweight=".26044mm">
                    <v:path arrowok="t" o:connecttype="custom" o:connectlocs="0,0;15,0" o:connectangles="0,0"/>
                  </v:shape>
                </v:group>
                <v:group id="Group 4995" o:spid="_x0000_s1147" style="position:absolute;left:1779;top:7;width:15;height:2" coordorigin="177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">
                  <v:shape id="Freeform 4996" o:spid="_x0000_s1148" style="position:absolute;left:177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" path="m,l15,e" filled="f" strokecolor="#333" strokeweight=".26044mm">
                    <v:path arrowok="t" o:connecttype="custom" o:connectlocs="0,0;15,0" o:connectangles="0,0"/>
                  </v:shape>
                </v:group>
                <v:group id="Group 4993" o:spid="_x0000_s1149" style="position:absolute;left:1809;top:7;width:15;height:2" coordorigin="180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">
                  <v:shape id="Freeform 4994" o:spid="_x0000_s1150" style="position:absolute;left:180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" path="m,l15,e" filled="f" strokecolor="#333" strokeweight=".26044mm">
                    <v:path arrowok="t" o:connecttype="custom" o:connectlocs="0,0;15,0" o:connectangles="0,0"/>
                  </v:shape>
                </v:group>
                <v:group id="Group 4991" o:spid="_x0000_s1151" style="position:absolute;left:1838;top:7;width:15;height:2" coordorigin="183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">
                  <v:shape id="Freeform 4992" o:spid="_x0000_s1152" style="position:absolute;left:183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" path="m,l15,e" filled="f" strokecolor="#333" strokeweight=".26044mm">
                    <v:path arrowok="t" o:connecttype="custom" o:connectlocs="0,0;15,0" o:connectangles="0,0"/>
                  </v:shape>
                </v:group>
                <v:group id="Group 4989" o:spid="_x0000_s1153" style="position:absolute;left:1868;top:7;width:15;height:2" coordorigin="186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">
                  <v:shape id="Freeform 4990" o:spid="_x0000_s1154" style="position:absolute;left:186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" path="m,l15,e" filled="f" strokecolor="#333" strokeweight=".26044mm">
                    <v:path arrowok="t" o:connecttype="custom" o:connectlocs="0,0;15,0" o:connectangles="0,0"/>
                  </v:shape>
                </v:group>
                <v:group id="Group 4987" o:spid="_x0000_s1155" style="position:absolute;left:1897;top:7;width:15;height:2" coordorigin="189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">
                  <v:shape id="Freeform 4988" o:spid="_x0000_s1156" style="position:absolute;left:189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" path="m,l15,e" filled="f" strokecolor="#333" strokeweight=".26044mm">
                    <v:path arrowok="t" o:connecttype="custom" o:connectlocs="0,0;15,0" o:connectangles="0,0"/>
                  </v:shape>
                </v:group>
                <v:group id="Group 4985" o:spid="_x0000_s1157" style="position:absolute;left:1927;top:7;width:15;height:2" coordorigin="192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">
                  <v:shape id="Freeform 4986" o:spid="_x0000_s1158" style="position:absolute;left:192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" path="m,l15,e" filled="f" strokecolor="#333" strokeweight=".26044mm">
                    <v:path arrowok="t" o:connecttype="custom" o:connectlocs="0,0;15,0" o:connectangles="0,0"/>
                  </v:shape>
                </v:group>
                <v:group id="Group 4983" o:spid="_x0000_s1159" style="position:absolute;left:1956;top:7;width:15;height:2" coordorigin="195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">
                  <v:shape id="Freeform 4984" o:spid="_x0000_s1160" style="position:absolute;left:195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" path="m,l15,e" filled="f" strokecolor="#333" strokeweight=".26044mm">
                    <v:path arrowok="t" o:connecttype="custom" o:connectlocs="0,0;15,0" o:connectangles="0,0"/>
                  </v:shape>
                </v:group>
                <v:group id="Group 4981" o:spid="_x0000_s1161" style="position:absolute;left:1986;top:7;width:15;height:2" coordorigin="198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">
                  <v:shape id="Freeform 4982" o:spid="_x0000_s1162" style="position:absolute;left:198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" path="m,l15,e" filled="f" strokecolor="#333" strokeweight=".26044mm">
                    <v:path arrowok="t" o:connecttype="custom" o:connectlocs="0,0;15,0" o:connectangles="0,0"/>
                  </v:shape>
                </v:group>
                <v:group id="Group 4979" o:spid="_x0000_s1163" style="position:absolute;left:2016;top:7;width:15;height:2" coordorigin="201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">
                  <v:shape id="Freeform 4980" o:spid="_x0000_s1164" style="position:absolute;left:201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" path="m,l14,e" filled="f" strokecolor="#333" strokeweight=".26044mm">
                    <v:path arrowok="t" o:connecttype="custom" o:connectlocs="0,0;14,0" o:connectangles="0,0"/>
                  </v:shape>
                </v:group>
                <v:group id="Group 4977" o:spid="_x0000_s1165" style="position:absolute;left:2045;top:7;width:15;height:2" coordorigin="204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">
                  <v:shape id="Freeform 4978" o:spid="_x0000_s1166" style="position:absolute;left:204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" path="m,l15,e" filled="f" strokecolor="#333" strokeweight=".26044mm">
                    <v:path arrowok="t" o:connecttype="custom" o:connectlocs="0,0;15,0" o:connectangles="0,0"/>
                  </v:shape>
                </v:group>
                <v:group id="Group 4975" o:spid="_x0000_s1167" style="position:absolute;left:2075;top:7;width:15;height:2" coordorigin="207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">
                  <v:shape id="Freeform 4976" o:spid="_x0000_s1168" style="position:absolute;left:207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" path="m,l14,e" filled="f" strokecolor="#333" strokeweight=".26044mm">
                    <v:path arrowok="t" o:connecttype="custom" o:connectlocs="0,0;14,0" o:connectangles="0,0"/>
                  </v:shape>
                </v:group>
                <v:group id="Group 4973" o:spid="_x0000_s1169" style="position:absolute;left:2104;top:7;width:15;height:2" coordorigin="210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">
                  <v:shape id="Freeform 4974" o:spid="_x0000_s1170" style="position:absolute;left:210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" path="m,l15,e" filled="f" strokecolor="#333" strokeweight=".26044mm">
                    <v:path arrowok="t" o:connecttype="custom" o:connectlocs="0,0;15,0" o:connectangles="0,0"/>
                  </v:shape>
                </v:group>
                <v:group id="Group 4971" o:spid="_x0000_s1171" style="position:absolute;left:2134;top:7;width:15;height:2" coordorigin="213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">
                  <v:shape id="Freeform 4972" o:spid="_x0000_s1172" style="position:absolute;left:213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" path="m,l14,e" filled="f" strokecolor="#333" strokeweight=".26044mm">
                    <v:path arrowok="t" o:connecttype="custom" o:connectlocs="0,0;14,0" o:connectangles="0,0"/>
                  </v:shape>
                </v:group>
                <v:group id="Group 4969" o:spid="_x0000_s1173" style="position:absolute;left:2163;top:7;width:15;height:2" coordorigin="216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">
                  <v:shape id="Freeform 4970" o:spid="_x0000_s1174" style="position:absolute;left:216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" path="m,l15,e" filled="f" strokecolor="#333" strokeweight=".26044mm">
                    <v:path arrowok="t" o:connecttype="custom" o:connectlocs="0,0;15,0" o:connectangles="0,0"/>
                  </v:shape>
                </v:group>
                <v:group id="Group 4967" o:spid="_x0000_s1175" style="position:absolute;left:2193;top:7;width:15;height:2" coordorigin="219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">
                  <v:shape id="Freeform 4968" o:spid="_x0000_s1176" style="position:absolute;left:219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" path="m,l15,e" filled="f" strokecolor="#333" strokeweight=".26044mm">
                    <v:path arrowok="t" o:connecttype="custom" o:connectlocs="0,0;15,0" o:connectangles="0,0"/>
                  </v:shape>
                </v:group>
                <v:group id="Group 4965" o:spid="_x0000_s1177" style="position:absolute;left:2222;top:7;width:15;height:2" coordorigin="222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">
                  <v:shape id="Freeform 4966" o:spid="_x0000_s1178" style="position:absolute;left:222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" path="m,l15,e" filled="f" strokecolor="#333" strokeweight=".26044mm">
                    <v:path arrowok="t" o:connecttype="custom" o:connectlocs="0,0;15,0" o:connectangles="0,0"/>
                  </v:shape>
                </v:group>
                <v:group id="Group 4963" o:spid="_x0000_s1179" style="position:absolute;left:2252;top:7;width:15;height:2" coordorigin="225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">
                  <v:shape id="Freeform 4964" o:spid="_x0000_s1180" style="position:absolute;left:225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" path="m,l15,e" filled="f" strokecolor="#333" strokeweight=".26044mm">
                    <v:path arrowok="t" o:connecttype="custom" o:connectlocs="0,0;15,0" o:connectangles="0,0"/>
                  </v:shape>
                </v:group>
                <v:group id="Group 4961" o:spid="_x0000_s1181" style="position:absolute;left:2281;top:7;width:15;height:2" coordorigin="228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">
                  <v:shape id="Freeform 4962" o:spid="_x0000_s1182" style="position:absolute;left:228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" path="m,l15,e" filled="f" strokecolor="#333" strokeweight=".26044mm">
                    <v:path arrowok="t" o:connecttype="custom" o:connectlocs="0,0;15,0" o:connectangles="0,0"/>
                  </v:shape>
                </v:group>
                <v:group id="Group 4959" o:spid="_x0000_s1183" style="position:absolute;left:2311;top:7;width:15;height:2" coordorigin="231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">
                  <v:shape id="Freeform 4960" o:spid="_x0000_s1184" style="position:absolute;left:231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" path="m,l15,e" filled="f" strokecolor="#333" strokeweight=".26044mm">
                    <v:path arrowok="t" o:connecttype="custom" o:connectlocs="0,0;15,0" o:connectangles="0,0"/>
                  </v:shape>
                </v:group>
                <v:group id="Group 4957" o:spid="_x0000_s1185" style="position:absolute;left:2340;top:7;width:15;height:2" coordorigin="234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">
                  <v:shape id="Freeform 4958" o:spid="_x0000_s1186" style="position:absolute;left:234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" path="m,l15,e" filled="f" strokecolor="#333" strokeweight=".26044mm">
                    <v:path arrowok="t" o:connecttype="custom" o:connectlocs="0,0;15,0" o:connectangles="0,0"/>
                  </v:shape>
                </v:group>
                <v:group id="Group 4955" o:spid="_x0000_s1187" style="position:absolute;left:2370;top:7;width:15;height:2" coordorigin="237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">
                  <v:shape id="Freeform 4956" o:spid="_x0000_s1188" style="position:absolute;left:237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" path="m,l15,e" filled="f" strokecolor="#333" strokeweight=".26044mm">
                    <v:path arrowok="t" o:connecttype="custom" o:connectlocs="0,0;15,0" o:connectangles="0,0"/>
                  </v:shape>
                </v:group>
                <v:group id="Group 4953" o:spid="_x0000_s1189" style="position:absolute;left:2399;top:7;width:15;height:2" coordorigin="239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">
                  <v:shape id="Freeform 4954" o:spid="_x0000_s1190" style="position:absolute;left:239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" path="m,l15,e" filled="f" strokecolor="#333" strokeweight=".26044mm">
                    <v:path arrowok="t" o:connecttype="custom" o:connectlocs="0,0;15,0" o:connectangles="0,0"/>
                  </v:shape>
                </v:group>
                <v:group id="Group 4951" o:spid="_x0000_s1191" style="position:absolute;left:2429;top:7;width:15;height:2" coordorigin="242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">
                  <v:shape id="Freeform 4952" o:spid="_x0000_s1192" style="position:absolute;left:242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" path="m,l15,e" filled="f" strokecolor="#333" strokeweight=".26044mm">
                    <v:path arrowok="t" o:connecttype="custom" o:connectlocs="0,0;15,0" o:connectangles="0,0"/>
                  </v:shape>
                </v:group>
                <v:group id="Group 4949" o:spid="_x0000_s1193" style="position:absolute;left:2459;top:7;width:15;height:2" coordorigin="245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">
                  <v:shape id="Freeform 4950" o:spid="_x0000_s1194" style="position:absolute;left:245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" path="m,l14,e" filled="f" strokecolor="#333" strokeweight=".26044mm">
                    <v:path arrowok="t" o:connecttype="custom" o:connectlocs="0,0;14,0" o:connectangles="0,0"/>
                  </v:shape>
                </v:group>
                <v:group id="Group 4947" o:spid="_x0000_s1195" style="position:absolute;left:2488;top:7;width:15;height:2" coordorigin="248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">
                  <v:shape id="Freeform 4948" o:spid="_x0000_s1196" style="position:absolute;left:248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" path="m,l15,e" filled="f" strokecolor="#333" strokeweight=".26044mm">
                    <v:path arrowok="t" o:connecttype="custom" o:connectlocs="0,0;15,0" o:connectangles="0,0"/>
                  </v:shape>
                </v:group>
                <v:group id="Group 4945" o:spid="_x0000_s1197" style="position:absolute;left:2518;top:7;width:15;height:2" coordorigin="251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">
                  <v:shape id="Freeform 4946" o:spid="_x0000_s1198" style="position:absolute;left:251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" path="m,l14,e" filled="f" strokecolor="#333" strokeweight=".26044mm">
                    <v:path arrowok="t" o:connecttype="custom" o:connectlocs="0,0;14,0" o:connectangles="0,0"/>
                  </v:shape>
                </v:group>
                <v:group id="Group 4943" o:spid="_x0000_s1199" style="position:absolute;left:2547;top:7;width:15;height:2" coordorigin="254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">
                  <v:shape id="Freeform 4944" o:spid="_x0000_s1200" style="position:absolute;left:254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" path="m,l15,e" filled="f" strokecolor="#333" strokeweight=".26044mm">
                    <v:path arrowok="t" o:connecttype="custom" o:connectlocs="0,0;15,0" o:connectangles="0,0"/>
                  </v:shape>
                </v:group>
                <v:group id="Group 4941" o:spid="_x0000_s1201" style="position:absolute;left:2577;top:7;width:15;height:2" coordorigin="257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">
                  <v:shape id="Freeform 4942" o:spid="_x0000_s1202" style="position:absolute;left:257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" path="m,l14,e" filled="f" strokecolor="#333" strokeweight=".26044mm">
                    <v:path arrowok="t" o:connecttype="custom" o:connectlocs="0,0;14,0" o:connectangles="0,0"/>
                  </v:shape>
                </v:group>
                <v:group id="Group 4939" o:spid="_x0000_s1203" style="position:absolute;left:2606;top:7;width:15;height:2" coordorigin="260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">
                  <v:shape id="Freeform 4940" o:spid="_x0000_s1204" style="position:absolute;left:260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" path="m,l15,e" filled="f" strokecolor="#333" strokeweight=".26044mm">
                    <v:path arrowok="t" o:connecttype="custom" o:connectlocs="0,0;15,0" o:connectangles="0,0"/>
                  </v:shape>
                </v:group>
                <v:group id="Group 4937" o:spid="_x0000_s1205" style="position:absolute;left:2636;top:7;width:15;height:2" coordorigin="263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">
                  <v:shape id="Freeform 4938" o:spid="_x0000_s1206" style="position:absolute;left:263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" path="m,l14,e" filled="f" strokecolor="#333" strokeweight=".26044mm">
                    <v:path arrowok="t" o:connecttype="custom" o:connectlocs="0,0;14,0" o:connectangles="0,0"/>
                  </v:shape>
                </v:group>
                <v:group id="Group 4935" o:spid="_x0000_s1207" style="position:absolute;left:2665;top:7;width:15;height:2" coordorigin="266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">
                  <v:shape id="Freeform 4936" o:spid="_x0000_s1208" style="position:absolute;left:266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" path="m,l15,e" filled="f" strokecolor="#333" strokeweight=".26044mm">
                    <v:path arrowok="t" o:connecttype="custom" o:connectlocs="0,0;15,0" o:connectangles="0,0"/>
                  </v:shape>
                </v:group>
                <v:group id="Group 4933" o:spid="_x0000_s1209" style="position:absolute;left:2695;top:7;width:15;height:2" coordorigin="269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">
                  <v:shape id="Freeform 4934" o:spid="_x0000_s1210" style="position:absolute;left:269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" path="m,l15,e" filled="f" strokecolor="#333" strokeweight=".26044mm">
                    <v:path arrowok="t" o:connecttype="custom" o:connectlocs="0,0;15,0" o:connectangles="0,0"/>
                  </v:shape>
                </v:group>
                <v:group id="Group 4931" o:spid="_x0000_s1211" style="position:absolute;left:2724;top:7;width:15;height:2" coordorigin="272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">
                  <v:shape id="Freeform 4932" o:spid="_x0000_s1212" style="position:absolute;left:272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" path="m,l15,e" filled="f" strokecolor="#333" strokeweight=".26044mm">
                    <v:path arrowok="t" o:connecttype="custom" o:connectlocs="0,0;15,0" o:connectangles="0,0"/>
                  </v:shape>
                </v:group>
                <v:group id="Group 4929" o:spid="_x0000_s1213" style="position:absolute;left:2754;top:7;width:15;height:2" coordorigin="275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">
                  <v:shape id="Freeform 4930" o:spid="_x0000_s1214" style="position:absolute;left:275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" path="m,l15,e" filled="f" strokecolor="#333" strokeweight=".26044mm">
                    <v:path arrowok="t" o:connecttype="custom" o:connectlocs="0,0;15,0" o:connectangles="0,0"/>
                  </v:shape>
                </v:group>
                <v:group id="Group 4927" o:spid="_x0000_s1215" style="position:absolute;left:2783;top:7;width:15;height:2" coordorigin="278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">
                  <v:shape id="Freeform 4928" o:spid="_x0000_s1216" style="position:absolute;left:278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" path="m,l15,e" filled="f" strokecolor="#333" strokeweight=".26044mm">
                    <v:path arrowok="t" o:connecttype="custom" o:connectlocs="0,0;15,0" o:connectangles="0,0"/>
                  </v:shape>
                </v:group>
                <v:group id="Group 4925" o:spid="_x0000_s1217" style="position:absolute;left:2813;top:7;width:15;height:2" coordorigin="281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">
                  <v:shape id="Freeform 4926" o:spid="_x0000_s1218" style="position:absolute;left:281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" path="m,l15,e" filled="f" strokecolor="#333" strokeweight=".26044mm">
                    <v:path arrowok="t" o:connecttype="custom" o:connectlocs="0,0;15,0" o:connectangles="0,0"/>
                  </v:shape>
                </v:group>
                <v:group id="Group 4923" o:spid="_x0000_s1219" style="position:absolute;left:2842;top:7;width:15;height:2" coordorigin="284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">
                  <v:shape id="Freeform 4924" o:spid="_x0000_s1220" style="position:absolute;left:284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" path="m,l15,e" filled="f" strokecolor="#333" strokeweight=".26044mm">
                    <v:path arrowok="t" o:connecttype="custom" o:connectlocs="0,0;15,0" o:connectangles="0,0"/>
                  </v:shape>
                </v:group>
                <v:group id="Group 4921" o:spid="_x0000_s1221" style="position:absolute;left:2872;top:7;width:15;height:2" coordorigin="287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">
                  <v:shape id="Freeform 4922" o:spid="_x0000_s1222" style="position:absolute;left:287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" path="m,l15,e" filled="f" strokecolor="#333" strokeweight=".26044mm">
                    <v:path arrowok="t" o:connecttype="custom" o:connectlocs="0,0;15,0" o:connectangles="0,0"/>
                  </v:shape>
                </v:group>
                <v:group id="Group 4919" o:spid="_x0000_s1223" style="position:absolute;left:2902;top:7;width:15;height:2" coordorigin="290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">
                  <v:shape id="Freeform 4920" o:spid="_x0000_s1224" style="position:absolute;left:290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" path="m,l14,e" filled="f" strokecolor="#333" strokeweight=".26044mm">
                    <v:path arrowok="t" o:connecttype="custom" o:connectlocs="0,0;14,0" o:connectangles="0,0"/>
                  </v:shape>
                </v:group>
                <v:group id="Group 4917" o:spid="_x0000_s1225" style="position:absolute;left:2931;top:7;width:15;height:2" coordorigin="293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">
                  <v:shape id="Freeform 4918" o:spid="_x0000_s1226" style="position:absolute;left:293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" path="m,l15,e" filled="f" strokecolor="#333" strokeweight=".26044mm">
                    <v:path arrowok="t" o:connecttype="custom" o:connectlocs="0,0;15,0" o:connectangles="0,0"/>
                  </v:shape>
                </v:group>
                <v:group id="Group 4915" o:spid="_x0000_s1227" style="position:absolute;left:2961;top:7;width:15;height:2" coordorigin="296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">
                  <v:shape id="Freeform 4916" o:spid="_x0000_s1228" style="position:absolute;left:296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" path="m,l14,e" filled="f" strokecolor="#333" strokeweight=".26044mm">
                    <v:path arrowok="t" o:connecttype="custom" o:connectlocs="0,0;14,0" o:connectangles="0,0"/>
                  </v:shape>
                </v:group>
                <v:group id="Group 4913" o:spid="_x0000_s1229" style="position:absolute;left:2990;top:7;width:15;height:2" coordorigin="299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">
                  <v:shape id="Freeform 4914" o:spid="_x0000_s1230" style="position:absolute;left:299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" path="m,l15,e" filled="f" strokecolor="#333" strokeweight=".26044mm">
                    <v:path arrowok="t" o:connecttype="custom" o:connectlocs="0,0;15,0" o:connectangles="0,0"/>
                  </v:shape>
                </v:group>
                <v:group id="Group 4911" o:spid="_x0000_s1231" style="position:absolute;left:3020;top:7;width:15;height:2" coordorigin="302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">
                  <v:shape id="Freeform 4912" o:spid="_x0000_s1232" style="position:absolute;left:302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" path="m,l14,e" filled="f" strokecolor="#333" strokeweight=".26044mm">
                    <v:path arrowok="t" o:connecttype="custom" o:connectlocs="0,0;14,0" o:connectangles="0,0"/>
                  </v:shape>
                </v:group>
                <v:group id="Group 4909" o:spid="_x0000_s1233" style="position:absolute;left:3049;top:7;width:15;height:2" coordorigin="304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">
                  <v:shape id="Freeform 4910" o:spid="_x0000_s1234" style="position:absolute;left:304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" path="m,l15,e" filled="f" strokecolor="#333" strokeweight=".26044mm">
                    <v:path arrowok="t" o:connecttype="custom" o:connectlocs="0,0;15,0" o:connectangles="0,0"/>
                  </v:shape>
                </v:group>
                <v:group id="Group 4907" o:spid="_x0000_s1235" style="position:absolute;left:3079;top:7;width:15;height:2" coordorigin="307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">
                  <v:shape id="Freeform 4908" o:spid="_x0000_s1236" style="position:absolute;left:307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" path="m,l14,e" filled="f" strokecolor="#333" strokeweight=".26044mm">
                    <v:path arrowok="t" o:connecttype="custom" o:connectlocs="0,0;14,0" o:connectangles="0,0"/>
                  </v:shape>
                </v:group>
                <v:group id="Group 4905" o:spid="_x0000_s1237" style="position:absolute;left:3108;top:7;width:15;height:2" coordorigin="310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">
                  <v:shape id="Freeform 4906" o:spid="_x0000_s1238" style="position:absolute;left:310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" path="m,l15,e" filled="f" strokecolor="#333" strokeweight=".26044mm">
                    <v:path arrowok="t" o:connecttype="custom" o:connectlocs="0,0;15,0" o:connectangles="0,0"/>
                  </v:shape>
                </v:group>
                <v:group id="Group 4903" o:spid="_x0000_s1239" style="position:absolute;left:3138;top:7;width:15;height:2" coordorigin="313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">
                  <v:shape id="Freeform 4904" o:spid="_x0000_s1240" style="position:absolute;left:313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" path="m,l15,e" filled="f" strokecolor="#333" strokeweight=".26044mm">
                    <v:path arrowok="t" o:connecttype="custom" o:connectlocs="0,0;15,0" o:connectangles="0,0"/>
                  </v:shape>
                </v:group>
                <v:group id="Group 4901" o:spid="_x0000_s1241" style="position:absolute;left:3167;top:7;width:15;height:2" coordorigin="316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">
                  <v:shape id="Freeform 4902" o:spid="_x0000_s1242" style="position:absolute;left:316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" path="m,l15,e" filled="f" strokecolor="#333" strokeweight=".26044mm">
                    <v:path arrowok="t" o:connecttype="custom" o:connectlocs="0,0;15,0" o:connectangles="0,0"/>
                  </v:shape>
                </v:group>
                <v:group id="Group 4899" o:spid="_x0000_s1243" style="position:absolute;left:3197;top:7;width:15;height:2" coordorigin="319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">
                  <v:shape id="Freeform 4900" o:spid="_x0000_s1244" style="position:absolute;left:319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" path="m,l15,e" filled="f" strokecolor="#333" strokeweight=".26044mm">
                    <v:path arrowok="t" o:connecttype="custom" o:connectlocs="0,0;15,0" o:connectangles="0,0"/>
                  </v:shape>
                </v:group>
                <v:group id="Group 4897" o:spid="_x0000_s1245" style="position:absolute;left:3226;top:7;width:15;height:2" coordorigin="322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">
                  <v:shape id="Freeform 4898" o:spid="_x0000_s1246" style="position:absolute;left:322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" path="m,l15,e" filled="f" strokecolor="#333" strokeweight=".26044mm">
                    <v:path arrowok="t" o:connecttype="custom" o:connectlocs="0,0;15,0" o:connectangles="0,0"/>
                  </v:shape>
                </v:group>
                <v:group id="Group 4895" o:spid="_x0000_s1247" style="position:absolute;left:3256;top:7;width:15;height:2" coordorigin="325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">
                  <v:shape id="Freeform 4896" o:spid="_x0000_s1248" style="position:absolute;left:325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" path="m,l15,e" filled="f" strokecolor="#333" strokeweight=".26044mm">
                    <v:path arrowok="t" o:connecttype="custom" o:connectlocs="0,0;15,0" o:connectangles="0,0"/>
                  </v:shape>
                </v:group>
                <v:group id="Group 4893" o:spid="_x0000_s1249" style="position:absolute;left:3285;top:7;width:15;height:2" coordorigin="328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">
                  <v:shape id="Freeform 4894" o:spid="_x0000_s1250" style="position:absolute;left:328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" path="m,l15,e" filled="f" strokecolor="#333" strokeweight=".26044mm">
                    <v:path arrowok="t" o:connecttype="custom" o:connectlocs="0,0;15,0" o:connectangles="0,0"/>
                  </v:shape>
                </v:group>
                <v:group id="Group 4891" o:spid="_x0000_s1251" style="position:absolute;left:3315;top:7;width:15;height:2" coordorigin="331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">
                  <v:shape id="Freeform 4892" o:spid="_x0000_s1252" style="position:absolute;left:331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" path="m,l15,e" filled="f" strokecolor="#333" strokeweight=".26044mm">
                    <v:path arrowok="t" o:connecttype="custom" o:connectlocs="0,0;15,0" o:connectangles="0,0"/>
                  </v:shape>
                </v:group>
                <v:group id="Group 4889" o:spid="_x0000_s1253" style="position:absolute;left:3344;top:7;width:15;height:2" coordorigin="334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">
                  <v:shape id="Freeform 4890" o:spid="_x0000_s1254" style="position:absolute;left:334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" path="m,l15,e" filled="f" strokecolor="#333" strokeweight=".26044mm">
                    <v:path arrowok="t" o:connecttype="custom" o:connectlocs="0,0;15,0" o:connectangles="0,0"/>
                  </v:shape>
                </v:group>
                <v:group id="Group 4887" o:spid="_x0000_s1255" style="position:absolute;left:3374;top:7;width:15;height:2" coordorigin="337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">
                  <v:shape id="Freeform 4888" o:spid="_x0000_s1256" style="position:absolute;left:337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" path="m,l15,e" filled="f" strokecolor="#333" strokeweight=".26044mm">
                    <v:path arrowok="t" o:connecttype="custom" o:connectlocs="0,0;15,0" o:connectangles="0,0"/>
                  </v:shape>
                </v:group>
                <v:group id="Group 4885" o:spid="_x0000_s1257" style="position:absolute;left:3404;top:7;width:15;height:2" coordorigin="340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">
                  <v:shape id="Freeform 4886" o:spid="_x0000_s1258" style="position:absolute;left:340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" path="m,l14,e" filled="f" strokecolor="#333" strokeweight=".26044mm">
                    <v:path arrowok="t" o:connecttype="custom" o:connectlocs="0,0;14,0" o:connectangles="0,0"/>
                  </v:shape>
                </v:group>
                <v:group id="Group 4883" o:spid="_x0000_s1259" style="position:absolute;left:3433;top:7;width:15;height:2" coordorigin="343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">
                  <v:shape id="Freeform 4884" o:spid="_x0000_s1260" style="position:absolute;left:343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" path="m,l15,e" filled="f" strokecolor="#333" strokeweight=".26044mm">
                    <v:path arrowok="t" o:connecttype="custom" o:connectlocs="0,0;15,0" o:connectangles="0,0"/>
                  </v:shape>
                </v:group>
                <v:group id="Group 4881" o:spid="_x0000_s1261" style="position:absolute;left:3463;top:7;width:15;height:2" coordorigin="346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">
                  <v:shape id="Freeform 4882" o:spid="_x0000_s1262" style="position:absolute;left:346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" path="m,l14,e" filled="f" strokecolor="#333" strokeweight=".26044mm">
                    <v:path arrowok="t" o:connecttype="custom" o:connectlocs="0,0;14,0" o:connectangles="0,0"/>
                  </v:shape>
                </v:group>
                <v:group id="Group 4879" o:spid="_x0000_s1263" style="position:absolute;left:3492;top:7;width:15;height:2" coordorigin="349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YMS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PoejeH5JjwBuf4DAAD//wMAUEsBAi0AFAAGAAgAAAAhANvh9svuAAAAhQEAABMAAAAAAAAA&#10;AAAAAAAAAAAAAFtDb250ZW50X1R5cGVzXS54bWxQSwECLQAUAAYACAAAACEAWvQsW78AAAAVAQAA&#10;CwAAAAAAAAAAAAAAAAAfAQAAX3JlbHMvLnJlbHNQSwECLQAUAAYACAAAACEAO0WDEsYAAADdAAAA&#10;DwAAAAAAAAAAAAAAAAAHAgAAZHJzL2Rvd25yZXYueG1sUEsFBgAAAAADAAMAtwAAAPoCAAAAAA==&#10;">
                  <v:shape id="Freeform 4880" o:spid="_x0000_s1264" style="position:absolute;left:349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" path="m,l15,e" filled="f" strokecolor="#333" strokeweight=".26044mm">
                    <v:path arrowok="t" o:connecttype="custom" o:connectlocs="0,0;15,0" o:connectangles="0,0"/>
                  </v:shape>
                </v:group>
                <v:group id="Group 4877" o:spid="_x0000_s1265" style="position:absolute;left:3522;top:7;width:15;height:2" coordorigin="352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">
                  <v:shape id="Freeform 4878" o:spid="_x0000_s1266" style="position:absolute;left:352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" path="m,l14,e" filled="f" strokecolor="#333" strokeweight=".26044mm">
                    <v:path arrowok="t" o:connecttype="custom" o:connectlocs="0,0;14,0" o:connectangles="0,0"/>
                  </v:shape>
                </v:group>
                <v:group id="Group 4875" o:spid="_x0000_s1267" style="position:absolute;left:3551;top:7;width:15;height:2" coordorigin="355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">
                  <v:shape id="Freeform 4876" o:spid="_x0000_s1268" style="position:absolute;left:355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" path="m,l15,e" filled="f" strokecolor="#333" strokeweight=".26044mm">
                    <v:path arrowok="t" o:connecttype="custom" o:connectlocs="0,0;15,0" o:connectangles="0,0"/>
                  </v:shape>
                </v:group>
                <v:group id="Group 4873" o:spid="_x0000_s1269" style="position:absolute;left:3581;top:7;width:15;height:2" coordorigin="358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">
                  <v:shape id="Freeform 4874" o:spid="_x0000_s1270" style="position:absolute;left:358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" path="m,l15,e" filled="f" strokecolor="#333" strokeweight=".26044mm">
                    <v:path arrowok="t" o:connecttype="custom" o:connectlocs="0,0;15,0" o:connectangles="0,0"/>
                  </v:shape>
                </v:group>
                <v:group id="Group 4871" o:spid="_x0000_s1271" style="position:absolute;left:3610;top:7;width:15;height:2" coordorigin="361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">
                  <v:shape id="Freeform 4872" o:spid="_x0000_s1272" style="position:absolute;left:361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" path="m,l15,e" filled="f" strokecolor="#333" strokeweight=".26044mm">
                    <v:path arrowok="t" o:connecttype="custom" o:connectlocs="0,0;15,0" o:connectangles="0,0"/>
                  </v:shape>
                </v:group>
                <v:group id="Group 4869" o:spid="_x0000_s1273" style="position:absolute;left:3640;top:7;width:15;height:2" coordorigin="364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XP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Poej+H5JjwBuf4DAAD//wMAUEsBAi0AFAAGAAgAAAAhANvh9svuAAAAhQEAABMAAAAAAAAA&#10;AAAAAAAAAAAAAFtDb250ZW50X1R5cGVzXS54bWxQSwECLQAUAAYACAAAACEAWvQsW78AAAAVAQAA&#10;CwAAAAAAAAAAAAAAAAAfAQAAX3JlbHMvLnJlbHNQSwECLQAUAAYACAAAACEAvpwVz8YAAADdAAAA&#10;DwAAAAAAAAAAAAAAAAAHAgAAZHJzL2Rvd25yZXYueG1sUEsFBgAAAAADAAMAtwAAAPoCAAAAAA==&#10;">
                  <v:shape id="Freeform 4870" o:spid="_x0000_s1274" style="position:absolute;left:364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" path="m,l15,e" filled="f" strokecolor="#333" strokeweight=".26044mm">
                    <v:path arrowok="t" o:connecttype="custom" o:connectlocs="0,0;15,0" o:connectangles="0,0"/>
                  </v:shape>
                </v:group>
                <v:group id="Group 4867" o:spid="_x0000_s1275" style="position:absolute;left:3669;top:7;width:15;height:2" coordorigin="366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">
                  <v:shape id="Freeform 4868" o:spid="_x0000_s1276" style="position:absolute;left:366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" path="m,l15,e" filled="f" strokecolor="#333" strokeweight=".26044mm">
                    <v:path arrowok="t" o:connecttype="custom" o:connectlocs="0,0;15,0" o:connectangles="0,0"/>
                  </v:shape>
                </v:group>
                <v:group id="Group 4865" o:spid="_x0000_s1277" style="position:absolute;left:3699;top:7;width:15;height:2" coordorigin="369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">
                  <v:shape id="Freeform 4866" o:spid="_x0000_s1278" style="position:absolute;left:369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" path="m,l15,e" filled="f" strokecolor="#333" strokeweight=".26044mm">
                    <v:path arrowok="t" o:connecttype="custom" o:connectlocs="0,0;15,0" o:connectangles="0,0"/>
                  </v:shape>
                </v:group>
                <v:group id="Group 4863" o:spid="_x0000_s1279" style="position:absolute;left:3728;top:7;width:15;height:2" coordorigin="372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">
                  <v:shape id="Freeform 4864" o:spid="_x0000_s1280" style="position:absolute;left:372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" path="m,l15,e" filled="f" strokecolor="#333" strokeweight=".26044mm">
                    <v:path arrowok="t" o:connecttype="custom" o:connectlocs="0,0;15,0" o:connectangles="0,0"/>
                  </v:shape>
                </v:group>
                <v:group id="Group 4861" o:spid="_x0000_s1281" style="position:absolute;left:3758;top:7;width:15;height:2" coordorigin="375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">
                  <v:shape id="Freeform 4862" o:spid="_x0000_s1282" style="position:absolute;left:375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" path="m,l15,e" filled="f" strokecolor="#333" strokeweight=".26044mm">
                    <v:path arrowok="t" o:connecttype="custom" o:connectlocs="0,0;15,0" o:connectangles="0,0"/>
                  </v:shape>
                </v:group>
                <v:group id="Group 4859" o:spid="_x0000_s1283" style="position:absolute;left:3787;top:7;width:15;height:2" coordorigin="378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">
                  <v:shape id="Freeform 4860" o:spid="_x0000_s1284" style="position:absolute;left:378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" path="m,l15,e" filled="f" strokecolor="#333" strokeweight=".26044mm">
                    <v:path arrowok="t" o:connecttype="custom" o:connectlocs="0,0;15,0" o:connectangles="0,0"/>
                  </v:shape>
                </v:group>
                <v:group id="Group 4857" o:spid="_x0000_s1285" style="position:absolute;left:3817;top:7;width:15;height:2" coordorigin="381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">
                  <v:shape id="Freeform 4858" o:spid="_x0000_s1286" style="position:absolute;left:381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" path="m,l15,e" filled="f" strokecolor="#333" strokeweight=".26044mm">
                    <v:path arrowok="t" o:connecttype="custom" o:connectlocs="0,0;15,0" o:connectangles="0,0"/>
                  </v:shape>
                </v:group>
                <v:group id="Group 4855" o:spid="_x0000_s1287" style="position:absolute;left:3847;top:7;width:15;height:2" coordorigin="384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">
                  <v:shape id="Freeform 4856" o:spid="_x0000_s1288" style="position:absolute;left:384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" path="m,l14,e" filled="f" strokecolor="#333" strokeweight=".26044mm">
                    <v:path arrowok="t" o:connecttype="custom" o:connectlocs="0,0;14,0" o:connectangles="0,0"/>
                  </v:shape>
                </v:group>
                <v:group id="Group 4853" o:spid="_x0000_s1289" style="position:absolute;left:3876;top:7;width:15;height:2" coordorigin="387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">
                  <v:shape id="Freeform 4854" o:spid="_x0000_s1290" style="position:absolute;left:387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" path="m,l15,e" filled="f" strokecolor="#333" strokeweight=".26044mm">
                    <v:path arrowok="t" o:connecttype="custom" o:connectlocs="0,0;15,0" o:connectangles="0,0"/>
                  </v:shape>
                </v:group>
                <v:group id="Group 4851" o:spid="_x0000_s1291" style="position:absolute;left:3906;top:7;width:15;height:2" coordorigin="390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">
                  <v:shape id="Freeform 4852" o:spid="_x0000_s1292" style="position:absolute;left:390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" path="m,l14,e" filled="f" strokecolor="#333" strokeweight=".26044mm">
                    <v:path arrowok="t" o:connecttype="custom" o:connectlocs="0,0;14,0" o:connectangles="0,0"/>
                  </v:shape>
                </v:group>
                <v:group id="Group 4849" o:spid="_x0000_s1293" style="position:absolute;left:3935;top:7;width:15;height:2" coordorigin="393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">
                  <v:shape id="Freeform 4850" o:spid="_x0000_s1294" style="position:absolute;left:393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" path="m,l15,e" filled="f" strokecolor="#333" strokeweight=".26044mm">
                    <v:path arrowok="t" o:connecttype="custom" o:connectlocs="0,0;15,0" o:connectangles="0,0"/>
                  </v:shape>
                </v:group>
                <v:group id="Group 4847" o:spid="_x0000_s1295" style="position:absolute;left:3965;top:7;width:15;height:2" coordorigin="396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">
                  <v:shape id="Freeform 4848" o:spid="_x0000_s1296" style="position:absolute;left:396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" path="m,l14,e" filled="f" strokecolor="#333" strokeweight=".26044mm">
                    <v:path arrowok="t" o:connecttype="custom" o:connectlocs="0,0;14,0" o:connectangles="0,0"/>
                  </v:shape>
                </v:group>
                <v:group id="Group 4845" o:spid="_x0000_s1297" style="position:absolute;left:3994;top:7;width:15;height:2" coordorigin="399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">
                  <v:shape id="Freeform 4846" o:spid="_x0000_s1298" style="position:absolute;left:399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" path="m,l15,e" filled="f" strokecolor="#333" strokeweight=".26044mm">
                    <v:path arrowok="t" o:connecttype="custom" o:connectlocs="0,0;15,0" o:connectangles="0,0"/>
                  </v:shape>
                </v:group>
                <v:group id="Group 4843" o:spid="_x0000_s1299" style="position:absolute;left:4024;top:7;width:15;height:2" coordorigin="402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">
                  <v:shape id="Freeform 4844" o:spid="_x0000_s1300" style="position:absolute;left:402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" path="m,l15,e" filled="f" strokecolor="#333" strokeweight=".26044mm">
                    <v:path arrowok="t" o:connecttype="custom" o:connectlocs="0,0;15,0" o:connectangles="0,0"/>
                  </v:shape>
                </v:group>
                <v:group id="Group 4841" o:spid="_x0000_s1301" style="position:absolute;left:4053;top:7;width:15;height:2" coordorigin="405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">
                  <v:shape id="Freeform 4842" o:spid="_x0000_s1302" style="position:absolute;left:405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" path="m,l15,e" filled="f" strokecolor="#333" strokeweight=".26044mm">
                    <v:path arrowok="t" o:connecttype="custom" o:connectlocs="0,0;15,0" o:connectangles="0,0"/>
                  </v:shape>
                </v:group>
                <v:group id="Group 4839" o:spid="_x0000_s1303" style="position:absolute;left:4083;top:7;width:15;height:2" coordorigin="408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">
                  <v:shape id="Freeform 4840" o:spid="_x0000_s1304" style="position:absolute;left:408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" path="m,l15,e" filled="f" strokecolor="#333" strokeweight=".26044mm">
                    <v:path arrowok="t" o:connecttype="custom" o:connectlocs="0,0;15,0" o:connectangles="0,0"/>
                  </v:shape>
                </v:group>
                <v:group id="Group 4837" o:spid="_x0000_s1305" style="position:absolute;left:4112;top:7;width:15;height:2" coordorigin="411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">
                  <v:shape id="Freeform 4838" o:spid="_x0000_s1306" style="position:absolute;left:411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" path="m,l15,e" filled="f" strokecolor="#333" strokeweight=".26044mm">
                    <v:path arrowok="t" o:connecttype="custom" o:connectlocs="0,0;15,0" o:connectangles="0,0"/>
                  </v:shape>
                </v:group>
                <v:group id="Group 4835" o:spid="_x0000_s1307" style="position:absolute;left:4142;top:7;width:15;height:2" coordorigin="414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">
                  <v:shape id="Freeform 4836" o:spid="_x0000_s1308" style="position:absolute;left:414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" path="m,l15,e" filled="f" strokecolor="#333" strokeweight=".26044mm">
                    <v:path arrowok="t" o:connecttype="custom" o:connectlocs="0,0;15,0" o:connectangles="0,0"/>
                  </v:shape>
                </v:group>
                <v:group id="Group 4833" o:spid="_x0000_s1309" style="position:absolute;left:4171;top:7;width:15;height:2" coordorigin="417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">
                  <v:shape id="Freeform 4834" o:spid="_x0000_s1310" style="position:absolute;left:417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" path="m,l15,e" filled="f" strokecolor="#333" strokeweight=".26044mm">
                    <v:path arrowok="t" o:connecttype="custom" o:connectlocs="0,0;15,0" o:connectangles="0,0"/>
                  </v:shape>
                </v:group>
                <v:group id="Group 4831" o:spid="_x0000_s1311" style="position:absolute;left:4201;top:7;width:15;height:2" coordorigin="420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">
                  <v:shape id="Freeform 4832" o:spid="_x0000_s1312" style="position:absolute;left:420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" path="m,l15,e" filled="f" strokecolor="#333" strokeweight=".26044mm">
                    <v:path arrowok="t" o:connecttype="custom" o:connectlocs="0,0;15,0" o:connectangles="0,0"/>
                  </v:shape>
                </v:group>
                <v:group id="Group 4829" o:spid="_x0000_s1313" style="position:absolute;left:4230;top:7;width:15;height:2" coordorigin="423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">
                  <v:shape id="Freeform 4830" o:spid="_x0000_s1314" style="position:absolute;left:423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" path="m,l15,e" filled="f" strokecolor="#333" strokeweight=".26044mm">
                    <v:path arrowok="t" o:connecttype="custom" o:connectlocs="0,0;15,0" o:connectangles="0,0"/>
                  </v:shape>
                </v:group>
                <v:group id="Group 4827" o:spid="_x0000_s1315" style="position:absolute;left:4260;top:7;width:15;height:2" coordorigin="426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">
                  <v:shape id="Freeform 4828" o:spid="_x0000_s1316" style="position:absolute;left:426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" path="m,l15,e" filled="f" strokecolor="#333" strokeweight=".26044mm">
                    <v:path arrowok="t" o:connecttype="custom" o:connectlocs="0,0;15,0" o:connectangles="0,0"/>
                  </v:shape>
                </v:group>
                <v:group id="Group 4825" o:spid="_x0000_s1317" style="position:absolute;left:4290;top:7;width:15;height:2" coordorigin="429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">
                  <v:shape id="Freeform 4826" o:spid="_x0000_s1318" style="position:absolute;left:429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" path="m,l14,e" filled="f" strokecolor="#333" strokeweight=".26044mm">
                    <v:path arrowok="t" o:connecttype="custom" o:connectlocs="0,0;14,0" o:connectangles="0,0"/>
                  </v:shape>
                </v:group>
                <v:group id="Group 4823" o:spid="_x0000_s1319" style="position:absolute;left:4319;top:7;width:15;height:2" coordorigin="431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">
                  <v:shape id="Freeform 4824" o:spid="_x0000_s1320" style="position:absolute;left:431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" path="m,l15,e" filled="f" strokecolor="#333" strokeweight=".26044mm">
                    <v:path arrowok="t" o:connecttype="custom" o:connectlocs="0,0;15,0" o:connectangles="0,0"/>
                  </v:shape>
                </v:group>
                <v:group id="Group 4821" o:spid="_x0000_s1321" style="position:absolute;left:4349;top:7;width:15;height:2" coordorigin="434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">
                  <v:shape id="Freeform 4822" o:spid="_x0000_s1322" style="position:absolute;left:434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" path="m,l14,e" filled="f" strokecolor="#333" strokeweight=".26044mm">
                    <v:path arrowok="t" o:connecttype="custom" o:connectlocs="0,0;14,0" o:connectangles="0,0"/>
                  </v:shape>
                </v:group>
                <v:group id="Group 4819" o:spid="_x0000_s1323" style="position:absolute;left:4378;top:7;width:15;height:2" coordorigin="437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">
                  <v:shape id="Freeform 4820" o:spid="_x0000_s1324" style="position:absolute;left:437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" path="m,l15,e" filled="f" strokecolor="#333" strokeweight=".26044mm">
                    <v:path arrowok="t" o:connecttype="custom" o:connectlocs="0,0;15,0" o:connectangles="0,0"/>
                  </v:shape>
                </v:group>
                <v:group id="Group 4817" o:spid="_x0000_s1325" style="position:absolute;left:4408;top:7;width:15;height:2" coordorigin="440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">
                  <v:shape id="Freeform 4818" o:spid="_x0000_s1326" style="position:absolute;left:440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" path="m,l14,e" filled="f" strokecolor="#333" strokeweight=".26044mm">
                    <v:path arrowok="t" o:connecttype="custom" o:connectlocs="0,0;14,0" o:connectangles="0,0"/>
                  </v:shape>
                </v:group>
                <v:group id="Group 4815" o:spid="_x0000_s1327" style="position:absolute;left:4437;top:7;width:15;height:2" coordorigin="443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">
                  <v:shape id="Freeform 4816" o:spid="_x0000_s1328" style="position:absolute;left:443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" path="m,l15,e" filled="f" strokecolor="#333" strokeweight=".26044mm">
                    <v:path arrowok="t" o:connecttype="custom" o:connectlocs="0,0;15,0" o:connectangles="0,0"/>
                  </v:shape>
                </v:group>
                <v:group id="Group 4813" o:spid="_x0000_s1329" style="position:absolute;left:4467;top:7;width:15;height:2" coordorigin="446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">
                  <v:shape id="Freeform 4814" o:spid="_x0000_s1330" style="position:absolute;left:446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" path="m,l14,e" filled="f" strokecolor="#333" strokeweight=".26044mm">
                    <v:path arrowok="t" o:connecttype="custom" o:connectlocs="0,0;14,0" o:connectangles="0,0"/>
                  </v:shape>
                </v:group>
                <v:group id="Group 4811" o:spid="_x0000_s1331" style="position:absolute;left:4496;top:7;width:15;height:2" coordorigin="449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">
                  <v:shape id="Freeform 4812" o:spid="_x0000_s1332" style="position:absolute;left:449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" path="m,l15,e" filled="f" strokecolor="#333" strokeweight=".26044mm">
                    <v:path arrowok="t" o:connecttype="custom" o:connectlocs="0,0;15,0" o:connectangles="0,0"/>
                  </v:shape>
                </v:group>
                <v:group id="Group 4809" o:spid="_x0000_s1333" style="position:absolute;left:4526;top:7;width:15;height:2" coordorigin="452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">
                  <v:shape id="Freeform 4810" o:spid="_x0000_s1334" style="position:absolute;left:452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" path="m,l15,e" filled="f" strokecolor="#333" strokeweight=".26044mm">
                    <v:path arrowok="t" o:connecttype="custom" o:connectlocs="0,0;15,0" o:connectangles="0,0"/>
                  </v:shape>
                </v:group>
                <v:group id="Group 4807" o:spid="_x0000_s1335" style="position:absolute;left:4555;top:7;width:15;height:2" coordorigin="455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">
                  <v:shape id="Freeform 4808" o:spid="_x0000_s1336" style="position:absolute;left:455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" path="m,l15,e" filled="f" strokecolor="#333" strokeweight=".26044mm">
                    <v:path arrowok="t" o:connecttype="custom" o:connectlocs="0,0;15,0" o:connectangles="0,0"/>
                  </v:shape>
                </v:group>
                <v:group id="Group 4805" o:spid="_x0000_s1337" style="position:absolute;left:4585;top:7;width:15;height:2" coordorigin="458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">
                  <v:shape id="Freeform 4806" o:spid="_x0000_s1338" style="position:absolute;left:458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" path="m,l15,e" filled="f" strokecolor="#333" strokeweight=".26044mm">
                    <v:path arrowok="t" o:connecttype="custom" o:connectlocs="0,0;15,0" o:connectangles="0,0"/>
                  </v:shape>
                </v:group>
                <v:group id="Group 4803" o:spid="_x0000_s1339" style="position:absolute;left:4614;top:7;width:15;height:2" coordorigin="461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">
                  <v:shape id="Freeform 4804" o:spid="_x0000_s1340" style="position:absolute;left:461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" path="m,l15,e" filled="f" strokecolor="#333" strokeweight=".26044mm">
                    <v:path arrowok="t" o:connecttype="custom" o:connectlocs="0,0;15,0" o:connectangles="0,0"/>
                  </v:shape>
                </v:group>
                <v:group id="Group 4801" o:spid="_x0000_s1341" style="position:absolute;left:4644;top:7;width:15;height:2" coordorigin="464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">
                  <v:shape id="Freeform 4802" o:spid="_x0000_s1342" style="position:absolute;left:464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" path="m,l15,e" filled="f" strokecolor="#333" strokeweight=".26044mm">
                    <v:path arrowok="t" o:connecttype="custom" o:connectlocs="0,0;15,0" o:connectangles="0,0"/>
                  </v:shape>
                </v:group>
                <v:group id="Group 4799" o:spid="_x0000_s1343" style="position:absolute;left:4673;top:7;width:15;height:2" coordorigin="467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">
                  <v:shape id="Freeform 4800" o:spid="_x0000_s1344" style="position:absolute;left:467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" path="m,l15,e" filled="f" strokecolor="#333" strokeweight=".26044mm">
                    <v:path arrowok="t" o:connecttype="custom" o:connectlocs="0,0;15,0" o:connectangles="0,0"/>
                  </v:shape>
                </v:group>
                <v:group id="Group 4797" o:spid="_x0000_s1345" style="position:absolute;left:4703;top:7;width:15;height:2" coordorigin="470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">
                  <v:shape id="Freeform 4798" o:spid="_x0000_s1346" style="position:absolute;left:470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" path="m,l15,e" filled="f" strokecolor="#333" strokeweight=".26044mm">
                    <v:path arrowok="t" o:connecttype="custom" o:connectlocs="0,0;15,0" o:connectangles="0,0"/>
                  </v:shape>
                </v:group>
                <v:group id="Group 4795" o:spid="_x0000_s1347" style="position:absolute;left:4733;top:7;width:15;height:2" coordorigin="473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">
                  <v:shape id="Freeform 4796" o:spid="_x0000_s1348" style="position:absolute;left:473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" path="m,l14,e" filled="f" strokecolor="#333" strokeweight=".26044mm">
                    <v:path arrowok="t" o:connecttype="custom" o:connectlocs="0,0;14,0" o:connectangles="0,0"/>
                  </v:shape>
                </v:group>
                <v:group id="Group 4793" o:spid="_x0000_s1349" style="position:absolute;left:4762;top:7;width:15;height:2" coordorigin="476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">
                  <v:shape id="Freeform 4794" o:spid="_x0000_s1350" style="position:absolute;left:476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" path="m,l15,e" filled="f" strokecolor="#333" strokeweight=".26044mm">
                    <v:path arrowok="t" o:connecttype="custom" o:connectlocs="0,0;15,0" o:connectangles="0,0"/>
                  </v:shape>
                </v:group>
                <v:group id="Group 4791" o:spid="_x0000_s1351" style="position:absolute;left:4792;top:7;width:15;height:2" coordorigin="479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">
                  <v:shape id="Freeform 4792" o:spid="_x0000_s1352" style="position:absolute;left:479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" path="m,l14,e" filled="f" strokecolor="#333" strokeweight=".26044mm">
                    <v:path arrowok="t" o:connecttype="custom" o:connectlocs="0,0;14,0" o:connectangles="0,0"/>
                  </v:shape>
                </v:group>
                <v:group id="Group 4789" o:spid="_x0000_s1353" style="position:absolute;left:4821;top:7;width:15;height:2" coordorigin="482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">
                  <v:shape id="Freeform 4790" o:spid="_x0000_s1354" style="position:absolute;left:482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" path="m,l15,e" filled="f" strokecolor="#333" strokeweight=".26044mm">
                    <v:path arrowok="t" o:connecttype="custom" o:connectlocs="0,0;15,0" o:connectangles="0,0"/>
                  </v:shape>
                </v:group>
                <v:group id="Group 4787" o:spid="_x0000_s1355" style="position:absolute;left:4851;top:7;width:15;height:2" coordorigin="485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">
                  <v:shape id="Freeform 4788" o:spid="_x0000_s1356" style="position:absolute;left:485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" path="m,l14,e" filled="f" strokecolor="#333" strokeweight=".26044mm">
                    <v:path arrowok="t" o:connecttype="custom" o:connectlocs="0,0;14,0" o:connectangles="0,0"/>
                  </v:shape>
                </v:group>
                <v:group id="Group 4785" o:spid="_x0000_s1357" style="position:absolute;left:4880;top:7;width:15;height:2" coordorigin="488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">
                  <v:shape id="Freeform 4786" o:spid="_x0000_s1358" style="position:absolute;left:488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" path="m,l15,e" filled="f" strokecolor="#333" strokeweight=".26044mm">
                    <v:path arrowok="t" o:connecttype="custom" o:connectlocs="0,0;15,0" o:connectangles="0,0"/>
                  </v:shape>
                </v:group>
                <v:group id="Group 4783" o:spid="_x0000_s1359" style="position:absolute;left:4910;top:7;width:15;height:2" coordorigin="491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">
                  <v:shape id="Freeform 4784" o:spid="_x0000_s1360" style="position:absolute;left:491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" path="m,l14,e" filled="f" strokecolor="#333" strokeweight=".26044mm">
                    <v:path arrowok="t" o:connecttype="custom" o:connectlocs="0,0;14,0" o:connectangles="0,0"/>
                  </v:shape>
                </v:group>
                <v:group id="Group 4781" o:spid="_x0000_s1361" style="position:absolute;left:4939;top:7;width:15;height:2" coordorigin="493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">
                  <v:shape id="Freeform 4782" o:spid="_x0000_s1362" style="position:absolute;left:493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" path="m,l15,e" filled="f" strokecolor="#333" strokeweight=".26044mm">
                    <v:path arrowok="t" o:connecttype="custom" o:connectlocs="0,0;15,0" o:connectangles="0,0"/>
                  </v:shape>
                </v:group>
                <v:group id="Group 4779" o:spid="_x0000_s1363" style="position:absolute;left:4969;top:7;width:15;height:2" coordorigin="496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">
                  <v:shape id="Freeform 4780" o:spid="_x0000_s1364" style="position:absolute;left:496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" path="m,l15,e" filled="f" strokecolor="#333" strokeweight=".26044mm">
                    <v:path arrowok="t" o:connecttype="custom" o:connectlocs="0,0;15,0" o:connectangles="0,0"/>
                  </v:shape>
                </v:group>
                <v:group id="Group 4777" o:spid="_x0000_s1365" style="position:absolute;left:4998;top:7;width:15;height:2" coordorigin="499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">
                  <v:shape id="Freeform 4778" o:spid="_x0000_s1366" style="position:absolute;left:499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" path="m,l15,e" filled="f" strokecolor="#333" strokeweight=".26044mm">
                    <v:path arrowok="t" o:connecttype="custom" o:connectlocs="0,0;15,0" o:connectangles="0,0"/>
                  </v:shape>
                </v:group>
                <v:group id="Group 4775" o:spid="_x0000_s1367" style="position:absolute;left:5028;top:7;width:15;height:2" coordorigin="502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">
                  <v:shape id="Freeform 4776" o:spid="_x0000_s1368" style="position:absolute;left:502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" path="m,l15,e" filled="f" strokecolor="#333" strokeweight=".26044mm">
                    <v:path arrowok="t" o:connecttype="custom" o:connectlocs="0,0;15,0" o:connectangles="0,0"/>
                  </v:shape>
                </v:group>
                <v:group id="Group 4773" o:spid="_x0000_s1369" style="position:absolute;left:5057;top:7;width:15;height:2" coordorigin="505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">
                  <v:shape id="Freeform 4774" o:spid="_x0000_s1370" style="position:absolute;left:505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" path="m,l15,e" filled="f" strokecolor="#333" strokeweight=".26044mm">
                    <v:path arrowok="t" o:connecttype="custom" o:connectlocs="0,0;15,0" o:connectangles="0,0"/>
                  </v:shape>
                </v:group>
                <v:group id="Group 4771" o:spid="_x0000_s1371" style="position:absolute;left:5087;top:7;width:15;height:2" coordorigin="508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">
                  <v:shape id="Freeform 4772" o:spid="_x0000_s1372" style="position:absolute;left:508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" path="m,l15,e" filled="f" strokecolor="#333" strokeweight=".26044mm">
                    <v:path arrowok="t" o:connecttype="custom" o:connectlocs="0,0;15,0" o:connectangles="0,0"/>
                  </v:shape>
                </v:group>
                <v:group id="Group 4769" o:spid="_x0000_s1373" style="position:absolute;left:5116;top:7;width:15;height:2" coordorigin="511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">
                  <v:shape id="Freeform 4770" o:spid="_x0000_s1374" style="position:absolute;left:511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" path="m,l15,e" filled="f" strokecolor="#333" strokeweight=".26044mm">
                    <v:path arrowok="t" o:connecttype="custom" o:connectlocs="0,0;15,0" o:connectangles="0,0"/>
                  </v:shape>
                </v:group>
                <v:group id="Group 4767" o:spid="_x0000_s1375" style="position:absolute;left:5146;top:7;width:15;height:2" coordorigin="514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">
                  <v:shape id="Freeform 4768" o:spid="_x0000_s1376" style="position:absolute;left:514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" path="m,l15,e" filled="f" strokecolor="#333" strokeweight=".26044mm">
                    <v:path arrowok="t" o:connecttype="custom" o:connectlocs="0,0;15,0" o:connectangles="0,0"/>
                  </v:shape>
                </v:group>
                <v:group id="Group 4765" o:spid="_x0000_s1377" style="position:absolute;left:5175;top:7;width:15;height:2" coordorigin="517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">
                  <v:shape id="Freeform 4766" o:spid="_x0000_s1378" style="position:absolute;left:517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" path="m,l15,e" filled="f" strokecolor="#333" strokeweight=".26044mm">
                    <v:path arrowok="t" o:connecttype="custom" o:connectlocs="0,0;15,0" o:connectangles="0,0"/>
                  </v:shape>
                </v:group>
                <v:group id="Group 4763" o:spid="_x0000_s1379" style="position:absolute;left:5205;top:7;width:15;height:2" coordorigin="520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">
                  <v:shape id="Freeform 4764" o:spid="_x0000_s1380" style="position:absolute;left:520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" path="m,l15,e" filled="f" strokecolor="#333" strokeweight=".26044mm">
                    <v:path arrowok="t" o:connecttype="custom" o:connectlocs="0,0;15,0" o:connectangles="0,0"/>
                  </v:shape>
                </v:group>
                <v:group id="Group 4761" o:spid="_x0000_s1381" style="position:absolute;left:5235;top:7;width:15;height:2" coordorigin="523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">
                  <v:shape id="Freeform 4762" o:spid="_x0000_s1382" style="position:absolute;left:523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" path="m,l14,e" filled="f" strokecolor="#333" strokeweight=".26044mm">
                    <v:path arrowok="t" o:connecttype="custom" o:connectlocs="0,0;14,0" o:connectangles="0,0"/>
                  </v:shape>
                </v:group>
                <v:group id="Group 4759" o:spid="_x0000_s1383" style="position:absolute;left:5264;top:7;width:15;height:2" coordorigin="526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">
                  <v:shape id="Freeform 4760" o:spid="_x0000_s1384" style="position:absolute;left:526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" path="m,l15,e" filled="f" strokecolor="#333" strokeweight=".26044mm">
                    <v:path arrowok="t" o:connecttype="custom" o:connectlocs="0,0;15,0" o:connectangles="0,0"/>
                  </v:shape>
                </v:group>
                <v:group id="Group 4757" o:spid="_x0000_s1385" style="position:absolute;left:5294;top:7;width:15;height:2" coordorigin="529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U+K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jjxQv8vglPQK5/AAAA//8DAFBLAQItABQABgAIAAAAIQDb4fbL7gAAAIUBAAATAAAAAAAA&#10;AAAAAAAAAAAAAABbQ29udGVudF9UeXBlc10ueG1sUEsBAi0AFAAGAAgAAAAhAFr0LFu/AAAAFQEA&#10;AAsAAAAAAAAAAAAAAAAAHwEAAF9yZWxzLy5yZWxzUEsBAi0AFAAGAAgAAAAhADhxT4rHAAAA3QAA&#10;AA8AAAAAAAAAAAAAAAAABwIAAGRycy9kb3ducmV2LnhtbFBLBQYAAAAAAwADALcAAAD7AgAAAAA=&#10;">
                  <v:shape id="Freeform 4758" o:spid="_x0000_s1386" style="position:absolute;left:529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" path="m,l14,e" filled="f" strokecolor="#333" strokeweight=".26044mm">
                    <v:path arrowok="t" o:connecttype="custom" o:connectlocs="0,0;14,0" o:connectangles="0,0"/>
                  </v:shape>
                </v:group>
                <v:group id="Group 4755" o:spid="_x0000_s1387" style="position:absolute;left:5323;top:7;width:15;height:2" coordorigin="532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">
                  <v:shape id="Freeform 4756" o:spid="_x0000_s1388" style="position:absolute;left:532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" path="m,l15,e" filled="f" strokecolor="#333" strokeweight=".26044mm">
                    <v:path arrowok="t" o:connecttype="custom" o:connectlocs="0,0;15,0" o:connectangles="0,0"/>
                  </v:shape>
                </v:group>
                <v:group id="Group 4753" o:spid="_x0000_s1389" style="position:absolute;left:5353;top:7;width:15;height:2" coordorigin="535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">
                  <v:shape id="Freeform 4754" o:spid="_x0000_s1390" style="position:absolute;left:535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" path="m,l14,e" filled="f" strokecolor="#333" strokeweight=".26044mm">
                    <v:path arrowok="t" o:connecttype="custom" o:connectlocs="0,0;14,0" o:connectangles="0,0"/>
                  </v:shape>
                </v:group>
                <v:group id="Group 4751" o:spid="_x0000_s1391" style="position:absolute;left:5382;top:7;width:15;height:2" coordorigin="538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">
                  <v:shape id="Freeform 4752" o:spid="_x0000_s1392" style="position:absolute;left:538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" path="m,l15,e" filled="f" strokecolor="#333" strokeweight=".26044mm">
                    <v:path arrowok="t" o:connecttype="custom" o:connectlocs="0,0;15,0" o:connectangles="0,0"/>
                  </v:shape>
                </v:group>
                <v:group id="Group 4749" o:spid="_x0000_s1393" style="position:absolute;left:5412;top:7;width:15;height:2" coordorigin="541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">
                  <v:shape id="Freeform 4750" o:spid="_x0000_s1394" style="position:absolute;left:541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" path="m,l15,e" filled="f" strokecolor="#333" strokeweight=".26044mm">
                    <v:path arrowok="t" o:connecttype="custom" o:connectlocs="0,0;15,0" o:connectangles="0,0"/>
                  </v:shape>
                </v:group>
                <v:group id="Group 4747" o:spid="_x0000_s1395" style="position:absolute;left:5441;top:7;width:15;height:2" coordorigin="544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">
                  <v:shape id="Freeform 4748" o:spid="_x0000_s1396" style="position:absolute;left:544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" path="m,l15,e" filled="f" strokecolor="#333" strokeweight=".26044mm">
                    <v:path arrowok="t" o:connecttype="custom" o:connectlocs="0,0;15,0" o:connectangles="0,0"/>
                  </v:shape>
                </v:group>
                <v:group id="Group 4745" o:spid="_x0000_s1397" style="position:absolute;left:5471;top:7;width:15;height:2" coordorigin="547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">
                  <v:shape id="Freeform 4746" o:spid="_x0000_s1398" style="position:absolute;left:547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" path="m,l15,e" filled="f" strokecolor="#333" strokeweight=".26044mm">
                    <v:path arrowok="t" o:connecttype="custom" o:connectlocs="0,0;15,0" o:connectangles="0,0"/>
                  </v:shape>
                </v:group>
                <v:group id="Group 4743" o:spid="_x0000_s1399" style="position:absolute;left:5500;top:7;width:15;height:2" coordorigin="550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">
                  <v:shape id="Freeform 4744" o:spid="_x0000_s1400" style="position:absolute;left:550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" path="m,l15,e" filled="f" strokecolor="#333" strokeweight=".26044mm">
                    <v:path arrowok="t" o:connecttype="custom" o:connectlocs="0,0;15,0" o:connectangles="0,0"/>
                  </v:shape>
                </v:group>
                <v:group id="Group 4741" o:spid="_x0000_s1401" style="position:absolute;left:5530;top:7;width:15;height:2" coordorigin="553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">
                  <v:shape id="Freeform 4742" o:spid="_x0000_s1402" style="position:absolute;left:553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" path="m,l15,e" filled="f" strokecolor="#333" strokeweight=".26044mm">
                    <v:path arrowok="t" o:connecttype="custom" o:connectlocs="0,0;15,0" o:connectangles="0,0"/>
                  </v:shape>
                </v:group>
                <v:group id="Group 4739" o:spid="_x0000_s1403" style="position:absolute;left:5559;top:7;width:15;height:2" coordorigin="555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5fF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jjlwX8vglPQK5/AAAA//8DAFBLAQItABQABgAIAAAAIQDb4fbL7gAAAIUBAAATAAAAAAAA&#10;AAAAAAAAAAAAAABbQ29udGVudF9UeXBlc10ueG1sUEsBAi0AFAAGAAgAAAAhAFr0LFu/AAAAFQEA&#10;AAsAAAAAAAAAAAAAAAAAHwEAAF9yZWxzLy5yZWxzUEsBAi0AFAAGAAgAAAAhAAULl8XHAAAA3QAA&#10;AA8AAAAAAAAAAAAAAAAABwIAAGRycy9kb3ducmV2LnhtbFBLBQYAAAAAAwADALcAAAD7AgAAAAA=&#10;">
                  <v:shape id="Freeform 4740" o:spid="_x0000_s1404" style="position:absolute;left:555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" path="m,l15,e" filled="f" strokecolor="#333" strokeweight=".26044mm">
                    <v:path arrowok="t" o:connecttype="custom" o:connectlocs="0,0;15,0" o:connectangles="0,0"/>
                  </v:shape>
                </v:group>
                <v:group id="Group 4737" o:spid="_x0000_s1405" style="position:absolute;left:5589;top:7;width:15;height:2" coordorigin="558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">
                  <v:shape id="Freeform 4738" o:spid="_x0000_s1406" style="position:absolute;left:558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" path="m,l15,e" filled="f" strokecolor="#333" strokeweight=".26044mm">
                    <v:path arrowok="t" o:connecttype="custom" o:connectlocs="0,0;15,0" o:connectangles="0,0"/>
                  </v:shape>
                </v:group>
                <v:group id="Group 4735" o:spid="_x0000_s1407" style="position:absolute;left:5618;top:7;width:15;height:2" coordorigin="561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">
                  <v:shape id="Freeform 4736" o:spid="_x0000_s1408" style="position:absolute;left:561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" path="m,l15,e" filled="f" strokecolor="#333" strokeweight=".26044mm">
                    <v:path arrowok="t" o:connecttype="custom" o:connectlocs="0,0;15,0" o:connectangles="0,0"/>
                  </v:shape>
                </v:group>
                <v:group id="Group 4733" o:spid="_x0000_s1409" style="position:absolute;left:5648;top:7;width:15;height:2" coordorigin="564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">
                  <v:shape id="Freeform 4734" o:spid="_x0000_s1410" style="position:absolute;left:564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" path="m,l15,e" filled="f" strokecolor="#333" strokeweight=".26044mm">
                    <v:path arrowok="t" o:connecttype="custom" o:connectlocs="0,0;15,0" o:connectangles="0,0"/>
                  </v:shape>
                </v:group>
                <v:group id="Group 4731" o:spid="_x0000_s1411" style="position:absolute;left:5678;top:7;width:15;height:2" coordorigin="567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">
                  <v:shape id="Freeform 4732" o:spid="_x0000_s1412" style="position:absolute;left:567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" path="m,l14,e" filled="f" strokecolor="#333" strokeweight=".26044mm">
                    <v:path arrowok="t" o:connecttype="custom" o:connectlocs="0,0;14,0" o:connectangles="0,0"/>
                  </v:shape>
                </v:group>
                <v:group id="Group 4729" o:spid="_x0000_s1413" style="position:absolute;left:5707;top:7;width:15;height:2" coordorigin="570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">
                  <v:shape id="Freeform 4730" o:spid="_x0000_s1414" style="position:absolute;left:570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" path="m,l15,e" filled="f" strokecolor="#333" strokeweight=".26044mm">
                    <v:path arrowok="t" o:connecttype="custom" o:connectlocs="0,0;15,0" o:connectangles="0,0"/>
                  </v:shape>
                </v:group>
                <v:group id="Group 4727" o:spid="_x0000_s1415" style="position:absolute;left:5737;top:7;width:15;height:2" coordorigin="573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">
                  <v:shape id="Freeform 4728" o:spid="_x0000_s1416" style="position:absolute;left:573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" path="m,l14,e" filled="f" strokecolor="#333" strokeweight=".26044mm">
                    <v:path arrowok="t" o:connecttype="custom" o:connectlocs="0,0;14,0" o:connectangles="0,0"/>
                  </v:shape>
                </v:group>
                <v:group id="Group 4725" o:spid="_x0000_s1417" style="position:absolute;left:5766;top:7;width:15;height:2" coordorigin="576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">
                  <v:shape id="Freeform 4726" o:spid="_x0000_s1418" style="position:absolute;left:576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" path="m,l15,e" filled="f" strokecolor="#333" strokeweight=".26044mm">
                    <v:path arrowok="t" o:connecttype="custom" o:connectlocs="0,0;15,0" o:connectangles="0,0"/>
                  </v:shape>
                </v:group>
                <v:group id="Group 4723" o:spid="_x0000_s1419" style="position:absolute;left:5796;top:7;width:15;height:2" coordorigin="579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">
                  <v:shape id="Freeform 4724" o:spid="_x0000_s1420" style="position:absolute;left:579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" path="m,l14,e" filled="f" strokecolor="#333" strokeweight=".26044mm">
                    <v:path arrowok="t" o:connecttype="custom" o:connectlocs="0,0;14,0" o:connectangles="0,0"/>
                  </v:shape>
                </v:group>
                <v:group id="Group 4721" o:spid="_x0000_s1421" style="position:absolute;left:5825;top:7;width:15;height:2" coordorigin="582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">
                  <v:shape id="Freeform 4722" o:spid="_x0000_s1422" style="position:absolute;left:582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" path="m,l15,e" filled="f" strokecolor="#333" strokeweight=".26044mm">
                    <v:path arrowok="t" o:connecttype="custom" o:connectlocs="0,0;15,0" o:connectangles="0,0"/>
                  </v:shape>
                </v:group>
                <v:group id="Group 4719" o:spid="_x0000_s1423" style="position:absolute;left:5855;top:7;width:15;height:2" coordorigin="585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">
                  <v:shape id="Freeform 4720" o:spid="_x0000_s1424" style="position:absolute;left:585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" path="m,l14,e" filled="f" strokecolor="#333" strokeweight=".26044mm">
                    <v:path arrowok="t" o:connecttype="custom" o:connectlocs="0,0;14,0" o:connectangles="0,0"/>
                  </v:shape>
                </v:group>
                <v:group id="Group 4717" o:spid="_x0000_s1425" style="position:absolute;left:5884;top:7;width:15;height:2" coordorigin="588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">
                  <v:shape id="Freeform 4718" o:spid="_x0000_s1426" style="position:absolute;left:588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" path="m,l15,e" filled="f" strokecolor="#333" strokeweight=".26044mm">
                    <v:path arrowok="t" o:connecttype="custom" o:connectlocs="0,0;15,0" o:connectangles="0,0"/>
                  </v:shape>
                </v:group>
                <v:group id="Group 4715" o:spid="_x0000_s1427" style="position:absolute;left:5914;top:7;width:15;height:2" coordorigin="591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">
                  <v:shape id="Freeform 4716" o:spid="_x0000_s1428" style="position:absolute;left:591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" path="m,l15,e" filled="f" strokecolor="#333" strokeweight=".26044mm">
                    <v:path arrowok="t" o:connecttype="custom" o:connectlocs="0,0;15,0" o:connectangles="0,0"/>
                  </v:shape>
                </v:group>
                <v:group id="Group 4713" o:spid="_x0000_s1429" style="position:absolute;left:5943;top:7;width:15;height:2" coordorigin="594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">
                  <v:shape id="Freeform 4714" o:spid="_x0000_s1430" style="position:absolute;left:594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" path="m,l15,e" filled="f" strokecolor="#333" strokeweight=".26044mm">
                    <v:path arrowok="t" o:connecttype="custom" o:connectlocs="0,0;15,0" o:connectangles="0,0"/>
                  </v:shape>
                </v:group>
                <v:group id="Group 4711" o:spid="_x0000_s1431" style="position:absolute;left:5973;top:7;width:15;height:2" coordorigin="597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">
                  <v:shape id="Freeform 4712" o:spid="_x0000_s1432" style="position:absolute;left:597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" path="m,l15,e" filled="f" strokecolor="#333" strokeweight=".26044mm">
                    <v:path arrowok="t" o:connecttype="custom" o:connectlocs="0,0;15,0" o:connectangles="0,0"/>
                  </v:shape>
                </v:group>
                <v:group id="Group 4709" o:spid="_x0000_s1433" style="position:absolute;left:6002;top:7;width:15;height:2" coordorigin="600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">
                  <v:shape id="Freeform 4710" o:spid="_x0000_s1434" style="position:absolute;left:600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" path="m,l15,e" filled="f" strokecolor="#333" strokeweight=".26044mm">
                    <v:path arrowok="t" o:connecttype="custom" o:connectlocs="0,0;15,0" o:connectangles="0,0"/>
                  </v:shape>
                </v:group>
                <v:group id="Group 4707" o:spid="_x0000_s1435" style="position:absolute;left:6032;top:7;width:15;height:2" coordorigin="603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">
                  <v:shape id="Freeform 4708" o:spid="_x0000_s1436" style="position:absolute;left:603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" path="m,l15,e" filled="f" strokecolor="#333" strokeweight=".26044mm">
                    <v:path arrowok="t" o:connecttype="custom" o:connectlocs="0,0;15,0" o:connectangles="0,0"/>
                  </v:shape>
                </v:group>
                <v:group id="Group 4705" o:spid="_x0000_s1437" style="position:absolute;left:6061;top:7;width:15;height:2" coordorigin="606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">
                  <v:shape id="Freeform 4706" o:spid="_x0000_s1438" style="position:absolute;left:606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" path="m,l15,e" filled="f" strokecolor="#333" strokeweight=".26044mm">
                    <v:path arrowok="t" o:connecttype="custom" o:connectlocs="0,0;15,0" o:connectangles="0,0"/>
                  </v:shape>
                </v:group>
                <v:group id="Group 4703" o:spid="_x0000_s1439" style="position:absolute;left:6091;top:7;width:15;height:2" coordorigin="609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">
                  <v:shape id="Freeform 4704" o:spid="_x0000_s1440" style="position:absolute;left:609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" path="m,l15,e" filled="f" strokecolor="#333" strokeweight=".26044mm">
                    <v:path arrowok="t" o:connecttype="custom" o:connectlocs="0,0;15,0" o:connectangles="0,0"/>
                  </v:shape>
                </v:group>
                <v:group id="Group 4701" o:spid="_x0000_s1441" style="position:absolute;left:6121;top:7;width:15;height:2" coordorigin="612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">
                  <v:shape id="Freeform 4702" o:spid="_x0000_s1442" style="position:absolute;left:612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" path="m,l14,e" filled="f" strokecolor="#333" strokeweight=".26044mm">
                    <v:path arrowok="t" o:connecttype="custom" o:connectlocs="0,0;14,0" o:connectangles="0,0"/>
                  </v:shape>
                </v:group>
                <v:group id="Group 4699" o:spid="_x0000_s1443" style="position:absolute;left:6150;top:7;width:15;height:2" coordorigin="615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">
                  <v:shape id="Freeform 4700" o:spid="_x0000_s1444" style="position:absolute;left:615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" path="m,l15,e" filled="f" strokecolor="#333" strokeweight=".26044mm">
                    <v:path arrowok="t" o:connecttype="custom" o:connectlocs="0,0;15,0" o:connectangles="0,0"/>
                  </v:shape>
                </v:group>
                <v:group id="Group 4697" o:spid="_x0000_s1445" style="position:absolute;left:6180;top:7;width:15;height:2" coordorigin="618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">
                  <v:shape id="Freeform 4698" o:spid="_x0000_s1446" style="position:absolute;left:618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" path="m,l14,e" filled="f" strokecolor="#333" strokeweight=".26044mm">
                    <v:path arrowok="t" o:connecttype="custom" o:connectlocs="0,0;14,0" o:connectangles="0,0"/>
                  </v:shape>
                </v:group>
                <v:group id="Group 4695" o:spid="_x0000_s1447" style="position:absolute;left:6209;top:7;width:15;height:2" coordorigin="620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">
                  <v:shape id="Freeform 4696" o:spid="_x0000_s1448" style="position:absolute;left:620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" path="m,l15,e" filled="f" strokecolor="#333" strokeweight=".26044mm">
                    <v:path arrowok="t" o:connecttype="custom" o:connectlocs="0,0;15,0" o:connectangles="0,0"/>
                  </v:shape>
                </v:group>
                <v:group id="Group 4693" o:spid="_x0000_s1449" style="position:absolute;left:6239;top:7;width:15;height:2" coordorigin="623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">
                  <v:shape id="Freeform 4694" o:spid="_x0000_s1450" style="position:absolute;left:623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" path="m,l14,e" filled="f" strokecolor="#333" strokeweight=".26044mm">
                    <v:path arrowok="t" o:connecttype="custom" o:connectlocs="0,0;14,0" o:connectangles="0,0"/>
                  </v:shape>
                </v:group>
                <v:group id="Group 4691" o:spid="_x0000_s1451" style="position:absolute;left:6268;top:7;width:15;height:2" coordorigin="626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">
                  <v:shape id="Freeform 4692" o:spid="_x0000_s1452" style="position:absolute;left:626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" path="m,l15,e" filled="f" strokecolor="#333" strokeweight=".26044mm">
                    <v:path arrowok="t" o:connecttype="custom" o:connectlocs="0,0;15,0" o:connectangles="0,0"/>
                  </v:shape>
                </v:group>
                <v:group id="Group 4689" o:spid="_x0000_s1453" style="position:absolute;left:6298;top:7;width:15;height:2" coordorigin="629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">
                  <v:shape id="Freeform 4690" o:spid="_x0000_s1454" style="position:absolute;left:629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" path="m,l14,e" filled="f" strokecolor="#333" strokeweight=".26044mm">
                    <v:path arrowok="t" o:connecttype="custom" o:connectlocs="0,0;14,0" o:connectangles="0,0"/>
                  </v:shape>
                </v:group>
                <v:group id="Group 4687" o:spid="_x0000_s1455" style="position:absolute;left:6327;top:7;width:15;height:2" coordorigin="632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">
                  <v:shape id="Freeform 4688" o:spid="_x0000_s1456" style="position:absolute;left:632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" path="m,l15,e" filled="f" strokecolor="#333" strokeweight=".26044mm">
                    <v:path arrowok="t" o:connecttype="custom" o:connectlocs="0,0;15,0" o:connectangles="0,0"/>
                  </v:shape>
                </v:group>
                <v:group id="Group 4685" o:spid="_x0000_s1457" style="position:absolute;left:6357;top:7;width:15;height:2" coordorigin="635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">
                  <v:shape id="Freeform 4686" o:spid="_x0000_s1458" style="position:absolute;left:635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" path="m,l15,e" filled="f" strokecolor="#333" strokeweight=".26044mm">
                    <v:path arrowok="t" o:connecttype="custom" o:connectlocs="0,0;15,0" o:connectangles="0,0"/>
                  </v:shape>
                </v:group>
                <v:group id="Group 4683" o:spid="_x0000_s1459" style="position:absolute;left:6386;top:7;width:15;height:2" coordorigin="638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">
                  <v:shape id="Freeform 4684" o:spid="_x0000_s1460" style="position:absolute;left:638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" path="m,l15,e" filled="f" strokecolor="#333" strokeweight=".26044mm">
                    <v:path arrowok="t" o:connecttype="custom" o:connectlocs="0,0;15,0" o:connectangles="0,0"/>
                  </v:shape>
                </v:group>
                <v:group id="Group 4681" o:spid="_x0000_s1461" style="position:absolute;left:6416;top:7;width:15;height:2" coordorigin="641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">
                  <v:shape id="Freeform 4682" o:spid="_x0000_s1462" style="position:absolute;left:641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" path="m,l15,e" filled="f" strokecolor="#333" strokeweight=".26044mm">
                    <v:path arrowok="t" o:connecttype="custom" o:connectlocs="0,0;15,0" o:connectangles="0,0"/>
                  </v:shape>
                </v:group>
                <v:group id="Group 4679" o:spid="_x0000_s1463" style="position:absolute;left:6445;top:7;width:15;height:2" coordorigin="644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">
                  <v:shape id="Freeform 4680" o:spid="_x0000_s1464" style="position:absolute;left:644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" path="m,l15,e" filled="f" strokecolor="#333" strokeweight=".26044mm">
                    <v:path arrowok="t" o:connecttype="custom" o:connectlocs="0,0;15,0" o:connectangles="0,0"/>
                  </v:shape>
                </v:group>
                <v:group id="Group 4677" o:spid="_x0000_s1465" style="position:absolute;left:6475;top:7;width:15;height:2" coordorigin="647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">
                  <v:shape id="Freeform 4678" o:spid="_x0000_s1466" style="position:absolute;left:647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" path="m,l15,e" filled="f" strokecolor="#333" strokeweight=".26044mm">
                    <v:path arrowok="t" o:connecttype="custom" o:connectlocs="0,0;15,0" o:connectangles="0,0"/>
                  </v:shape>
                </v:group>
                <v:group id="Group 4675" o:spid="_x0000_s1467" style="position:absolute;left:6504;top:7;width:15;height:2" coordorigin="650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">
                  <v:shape id="Freeform 4676" o:spid="_x0000_s1468" style="position:absolute;left:650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" path="m,l15,e" filled="f" strokecolor="#333" strokeweight=".26044mm">
                    <v:path arrowok="t" o:connecttype="custom" o:connectlocs="0,0;15,0" o:connectangles="0,0"/>
                  </v:shape>
                </v:group>
                <v:group id="Group 4673" o:spid="_x0000_s1469" style="position:absolute;left:6623;top:7;width:15;height:2" coordorigin="662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">
                  <v:shape id="Freeform 4674" o:spid="_x0000_s1470" style="position:absolute;left:662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" path="m,l14,e" filled="f" strokecolor="#333" strokeweight=".26044mm">
                    <v:path arrowok="t" o:connecttype="custom" o:connectlocs="0,0;14,0" o:connectangles="0,0"/>
                  </v:shape>
                </v:group>
                <v:group id="Group 4671" o:spid="_x0000_s1471" style="position:absolute;left:6534;top:7;width:15;height:2" coordorigin="653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">
                  <v:shape id="Freeform 4672" o:spid="_x0000_s1472" style="position:absolute;left:653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" path="m,l15,e" filled="f" strokecolor="#333" strokeweight=".26044mm">
                    <v:path arrowok="t" o:connecttype="custom" o:connectlocs="0,0;15,0" o:connectangles="0,0"/>
                  </v:shape>
                </v:group>
                <v:group id="Group 4669" o:spid="_x0000_s1473" style="position:absolute;left:6563;top:7;width:15;height:2" coordorigin="656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">
                  <v:shape id="Freeform 4670" o:spid="_x0000_s1474" style="position:absolute;left:656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" path="m,l15,e" filled="f" strokecolor="#333" strokeweight=".26044mm">
                    <v:path arrowok="t" o:connecttype="custom" o:connectlocs="0,0;15,0" o:connectangles="0,0"/>
                  </v:shape>
                </v:group>
                <v:group id="Group 4667" o:spid="_x0000_s1475" style="position:absolute;left:6593;top:7;width:15;height:2" coordorigin="659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">
                  <v:shape id="Freeform 4668" o:spid="_x0000_s1476" style="position:absolute;left:659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" path="m,l15,e" filled="f" strokecolor="#333" strokeweight=".26044mm">
                    <v:path arrowok="t" o:connecttype="custom" o:connectlocs="0,0;15,0" o:connectangles="0,0"/>
                  </v:shape>
                </v:group>
                <w10:anchorlock/>
              </v:group>
            </w:pict>
          </mc:Fallback>
        </mc:AlternateContent>
      </w:r>
    </w:p>
    <w:p w14:paraId="7BCDF32A" w14:textId="77777777" w:rsidR="001F5A56" w:rsidRDefault="001F5A56" w:rsidP="001F5A56">
      <w:pPr>
        <w:rPr>
          <w:rFonts w:ascii="Times New Roman" w:eastAsia="Times New Roman" w:hAnsi="Times New Roman" w:cs="Times New Roman"/>
          <w:sz w:val="20"/>
          <w:szCs w:val="20"/>
        </w:rPr>
      </w:pPr>
    </w:p>
    <w:p w14:paraId="26F698E8" w14:textId="77777777" w:rsidR="001F5A56" w:rsidRDefault="001F5A56" w:rsidP="001F5A56">
      <w:pPr>
        <w:spacing w:before="2"/>
        <w:rPr>
          <w:rFonts w:ascii="Times New Roman" w:eastAsia="Times New Roman" w:hAnsi="Times New Roman" w:cs="Times New Roman"/>
          <w:sz w:val="25"/>
          <w:szCs w:val="25"/>
        </w:rPr>
      </w:pPr>
    </w:p>
    <w:p w14:paraId="5D54BF7E" w14:textId="77777777" w:rsidR="001F5A56" w:rsidRDefault="001F5A56" w:rsidP="001F5A56">
      <w:pPr>
        <w:pStyle w:val="Plattetekst"/>
        <w:tabs>
          <w:tab w:val="left" w:pos="3110"/>
          <w:tab w:val="left" w:pos="9788"/>
        </w:tabs>
        <w:ind w:right="5"/>
        <w:rPr>
          <w:rFonts w:ascii="Times New Roman" w:eastAsia="Times New Roman" w:hAnsi="Times New Roman" w:cs="Times New Roman"/>
        </w:rPr>
      </w:pPr>
      <w:proofErr w:type="spellStart"/>
      <w:r>
        <w:rPr>
          <w:spacing w:val="2"/>
          <w:w w:val="105"/>
        </w:rPr>
        <w:t>Kanaal</w:t>
      </w:r>
      <w:proofErr w:type="spellEnd"/>
      <w:r>
        <w:rPr>
          <w:spacing w:val="2"/>
          <w:w w:val="105"/>
        </w:rPr>
        <w:t xml:space="preserve"> </w:t>
      </w:r>
      <w:r>
        <w:rPr>
          <w:spacing w:val="-4"/>
          <w:w w:val="105"/>
        </w:rPr>
        <w:t>of</w:t>
      </w:r>
      <w:r>
        <w:rPr>
          <w:spacing w:val="6"/>
          <w:w w:val="105"/>
        </w:rPr>
        <w:t xml:space="preserve"> </w:t>
      </w:r>
      <w:r>
        <w:rPr>
          <w:spacing w:val="2"/>
          <w:w w:val="105"/>
        </w:rPr>
        <w:t>medium</w:t>
      </w:r>
      <w:r>
        <w:rPr>
          <w:spacing w:val="2"/>
        </w:rPr>
        <w:tab/>
      </w:r>
      <w:r>
        <w:rPr>
          <w:rFonts w:ascii="Times New Roman"/>
          <w:spacing w:val="2"/>
          <w:w w:val="103"/>
          <w:u w:val="single" w:color="333333"/>
        </w:rPr>
        <w:t xml:space="preserve"> </w:t>
      </w:r>
      <w:r>
        <w:rPr>
          <w:rFonts w:ascii="Times New Roman"/>
          <w:spacing w:val="2"/>
          <w:u w:val="single" w:color="333333"/>
        </w:rPr>
        <w:tab/>
      </w:r>
    </w:p>
    <w:p w14:paraId="17431BFE" w14:textId="77777777" w:rsidR="001F5A56" w:rsidRDefault="001F5A56" w:rsidP="001F5A56">
      <w:pPr>
        <w:rPr>
          <w:rFonts w:ascii="Times New Roman" w:eastAsia="Times New Roman" w:hAnsi="Times New Roman" w:cs="Times New Roman"/>
          <w:sz w:val="20"/>
          <w:szCs w:val="20"/>
        </w:rPr>
      </w:pPr>
    </w:p>
    <w:p w14:paraId="0495A33D" w14:textId="77777777" w:rsidR="001F5A56" w:rsidRDefault="001F5A56" w:rsidP="001F5A56">
      <w:pPr>
        <w:spacing w:before="11"/>
        <w:rPr>
          <w:rFonts w:ascii="Times New Roman" w:eastAsia="Times New Roman" w:hAnsi="Times New Roman" w:cs="Times New Roman"/>
          <w:sz w:val="15"/>
          <w:szCs w:val="15"/>
        </w:rPr>
      </w:pPr>
    </w:p>
    <w:p w14:paraId="7BA404F8" w14:textId="77777777" w:rsidR="001F5A56" w:rsidRDefault="001F5A56" w:rsidP="001F5A56">
      <w:pPr>
        <w:spacing w:line="20" w:lineRule="exact"/>
        <w:ind w:left="3103"/>
        <w:rPr>
          <w:rFonts w:ascii="Times New Roman" w:eastAsia="Times New Roman" w:hAnsi="Times New Roman" w:cs="Times New Roman"/>
          <w:sz w:val="2"/>
          <w:szCs w:val="2"/>
        </w:rPr>
      </w:pPr>
      <w:r>
        <w:rPr>
          <w:rFonts w:ascii="Times New Roman" w:eastAsia="Times New Roman" w:hAnsi="Times New Roman" w:cs="Times New Roman"/>
          <w:noProof/>
          <w:sz w:val="2"/>
          <w:szCs w:val="2"/>
          <w:lang w:eastAsia="nl-NL"/>
        </w:rPr>
        <mc:AlternateContent>
          <mc:Choice Requires="wpg">
            <w:drawing>
              <wp:inline distT="0" distB="0" distL="0" distR="0" wp14:anchorId="28BE5C03" wp14:editId="29DCAD18">
                <wp:extent cx="4219575" cy="9525"/>
                <wp:effectExtent l="9525" t="9525" r="0" b="0"/>
                <wp:docPr id="4214" name="Group 4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9575" cy="9525"/>
                          <a:chOff x="0" y="0"/>
                          <a:chExt cx="6645" cy="15"/>
                        </a:xfrm>
                      </wpg:grpSpPr>
                      <wpg:grpSp>
                        <wpg:cNvPr id="4215" name="Group 4664"/>
                        <wpg:cNvGrpSpPr>
                          <a:grpSpLocks/>
                        </wpg:cNvGrpSpPr>
                        <wpg:grpSpPr bwMode="auto">
                          <a:xfrm>
                            <a:off x="7" y="7"/>
                            <a:ext cx="15" cy="2"/>
                            <a:chOff x="7" y="7"/>
                            <a:chExt cx="15" cy="2"/>
                          </a:xfrm>
                        </wpg:grpSpPr>
                        <wps:wsp>
                          <wps:cNvPr id="4216" name="Freeform 4665"/>
                          <wps:cNvSpPr>
                            <a:spLocks/>
                          </wps:cNvSpPr>
                          <wps:spPr bwMode="auto">
                            <a:xfrm>
                              <a:off x="7" y="7"/>
                              <a:ext cx="15" cy="2"/>
                            </a:xfrm>
                            <a:custGeom>
                              <a:avLst/>
                              <a:gdLst>
                                <a:gd name="T0" fmla="+- 0 7 7"/>
                                <a:gd name="T1" fmla="*/ T0 w 15"/>
                                <a:gd name="T2" fmla="+- 0 22 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7" name="Group 4662"/>
                        <wpg:cNvGrpSpPr>
                          <a:grpSpLocks/>
                        </wpg:cNvGrpSpPr>
                        <wpg:grpSpPr bwMode="auto">
                          <a:xfrm>
                            <a:off x="37" y="7"/>
                            <a:ext cx="15" cy="2"/>
                            <a:chOff x="37" y="7"/>
                            <a:chExt cx="15" cy="2"/>
                          </a:xfrm>
                        </wpg:grpSpPr>
                        <wps:wsp>
                          <wps:cNvPr id="4218" name="Freeform 4663"/>
                          <wps:cNvSpPr>
                            <a:spLocks/>
                          </wps:cNvSpPr>
                          <wps:spPr bwMode="auto">
                            <a:xfrm>
                              <a:off x="37" y="7"/>
                              <a:ext cx="15" cy="2"/>
                            </a:xfrm>
                            <a:custGeom>
                              <a:avLst/>
                              <a:gdLst>
                                <a:gd name="T0" fmla="+- 0 37 37"/>
                                <a:gd name="T1" fmla="*/ T0 w 15"/>
                                <a:gd name="T2" fmla="+- 0 52 3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9" name="Group 4660"/>
                        <wpg:cNvGrpSpPr>
                          <a:grpSpLocks/>
                        </wpg:cNvGrpSpPr>
                        <wpg:grpSpPr bwMode="auto">
                          <a:xfrm>
                            <a:off x="66" y="7"/>
                            <a:ext cx="15" cy="2"/>
                            <a:chOff x="66" y="7"/>
                            <a:chExt cx="15" cy="2"/>
                          </a:xfrm>
                        </wpg:grpSpPr>
                        <wps:wsp>
                          <wps:cNvPr id="4220" name="Freeform 4661"/>
                          <wps:cNvSpPr>
                            <a:spLocks/>
                          </wps:cNvSpPr>
                          <wps:spPr bwMode="auto">
                            <a:xfrm>
                              <a:off x="66" y="7"/>
                              <a:ext cx="15" cy="2"/>
                            </a:xfrm>
                            <a:custGeom>
                              <a:avLst/>
                              <a:gdLst>
                                <a:gd name="T0" fmla="+- 0 66 66"/>
                                <a:gd name="T1" fmla="*/ T0 w 15"/>
                                <a:gd name="T2" fmla="+- 0 81 6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1" name="Group 4658"/>
                        <wpg:cNvGrpSpPr>
                          <a:grpSpLocks/>
                        </wpg:cNvGrpSpPr>
                        <wpg:grpSpPr bwMode="auto">
                          <a:xfrm>
                            <a:off x="96" y="7"/>
                            <a:ext cx="15" cy="2"/>
                            <a:chOff x="96" y="7"/>
                            <a:chExt cx="15" cy="2"/>
                          </a:xfrm>
                        </wpg:grpSpPr>
                        <wps:wsp>
                          <wps:cNvPr id="4222" name="Freeform 4659"/>
                          <wps:cNvSpPr>
                            <a:spLocks/>
                          </wps:cNvSpPr>
                          <wps:spPr bwMode="auto">
                            <a:xfrm>
                              <a:off x="96" y="7"/>
                              <a:ext cx="15" cy="2"/>
                            </a:xfrm>
                            <a:custGeom>
                              <a:avLst/>
                              <a:gdLst>
                                <a:gd name="T0" fmla="+- 0 96 96"/>
                                <a:gd name="T1" fmla="*/ T0 w 15"/>
                                <a:gd name="T2" fmla="+- 0 111 9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3" name="Group 4656"/>
                        <wpg:cNvGrpSpPr>
                          <a:grpSpLocks/>
                        </wpg:cNvGrpSpPr>
                        <wpg:grpSpPr bwMode="auto">
                          <a:xfrm>
                            <a:off x="126" y="7"/>
                            <a:ext cx="15" cy="2"/>
                            <a:chOff x="126" y="7"/>
                            <a:chExt cx="15" cy="2"/>
                          </a:xfrm>
                        </wpg:grpSpPr>
                        <wps:wsp>
                          <wps:cNvPr id="4224" name="Freeform 4657"/>
                          <wps:cNvSpPr>
                            <a:spLocks/>
                          </wps:cNvSpPr>
                          <wps:spPr bwMode="auto">
                            <a:xfrm>
                              <a:off x="126" y="7"/>
                              <a:ext cx="15" cy="2"/>
                            </a:xfrm>
                            <a:custGeom>
                              <a:avLst/>
                              <a:gdLst>
                                <a:gd name="T0" fmla="+- 0 126 126"/>
                                <a:gd name="T1" fmla="*/ T0 w 15"/>
                                <a:gd name="T2" fmla="+- 0 140 12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5" name="Group 4654"/>
                        <wpg:cNvGrpSpPr>
                          <a:grpSpLocks/>
                        </wpg:cNvGrpSpPr>
                        <wpg:grpSpPr bwMode="auto">
                          <a:xfrm>
                            <a:off x="155" y="7"/>
                            <a:ext cx="15" cy="2"/>
                            <a:chOff x="155" y="7"/>
                            <a:chExt cx="15" cy="2"/>
                          </a:xfrm>
                        </wpg:grpSpPr>
                        <wps:wsp>
                          <wps:cNvPr id="4226" name="Freeform 4655"/>
                          <wps:cNvSpPr>
                            <a:spLocks/>
                          </wps:cNvSpPr>
                          <wps:spPr bwMode="auto">
                            <a:xfrm>
                              <a:off x="155" y="7"/>
                              <a:ext cx="15" cy="2"/>
                            </a:xfrm>
                            <a:custGeom>
                              <a:avLst/>
                              <a:gdLst>
                                <a:gd name="T0" fmla="+- 0 155 155"/>
                                <a:gd name="T1" fmla="*/ T0 w 15"/>
                                <a:gd name="T2" fmla="+- 0 170 15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7" name="Group 4652"/>
                        <wpg:cNvGrpSpPr>
                          <a:grpSpLocks/>
                        </wpg:cNvGrpSpPr>
                        <wpg:grpSpPr bwMode="auto">
                          <a:xfrm>
                            <a:off x="185" y="7"/>
                            <a:ext cx="15" cy="2"/>
                            <a:chOff x="185" y="7"/>
                            <a:chExt cx="15" cy="2"/>
                          </a:xfrm>
                        </wpg:grpSpPr>
                        <wps:wsp>
                          <wps:cNvPr id="4228" name="Freeform 4653"/>
                          <wps:cNvSpPr>
                            <a:spLocks/>
                          </wps:cNvSpPr>
                          <wps:spPr bwMode="auto">
                            <a:xfrm>
                              <a:off x="185" y="7"/>
                              <a:ext cx="15" cy="2"/>
                            </a:xfrm>
                            <a:custGeom>
                              <a:avLst/>
                              <a:gdLst>
                                <a:gd name="T0" fmla="+- 0 185 185"/>
                                <a:gd name="T1" fmla="*/ T0 w 15"/>
                                <a:gd name="T2" fmla="+- 0 199 18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9" name="Group 4650"/>
                        <wpg:cNvGrpSpPr>
                          <a:grpSpLocks/>
                        </wpg:cNvGrpSpPr>
                        <wpg:grpSpPr bwMode="auto">
                          <a:xfrm>
                            <a:off x="214" y="7"/>
                            <a:ext cx="15" cy="2"/>
                            <a:chOff x="214" y="7"/>
                            <a:chExt cx="15" cy="2"/>
                          </a:xfrm>
                        </wpg:grpSpPr>
                        <wps:wsp>
                          <wps:cNvPr id="4230" name="Freeform 4651"/>
                          <wps:cNvSpPr>
                            <a:spLocks/>
                          </wps:cNvSpPr>
                          <wps:spPr bwMode="auto">
                            <a:xfrm>
                              <a:off x="214" y="7"/>
                              <a:ext cx="15" cy="2"/>
                            </a:xfrm>
                            <a:custGeom>
                              <a:avLst/>
                              <a:gdLst>
                                <a:gd name="T0" fmla="+- 0 214 214"/>
                                <a:gd name="T1" fmla="*/ T0 w 15"/>
                                <a:gd name="T2" fmla="+- 0 229 21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1" name="Group 4648"/>
                        <wpg:cNvGrpSpPr>
                          <a:grpSpLocks/>
                        </wpg:cNvGrpSpPr>
                        <wpg:grpSpPr bwMode="auto">
                          <a:xfrm>
                            <a:off x="244" y="7"/>
                            <a:ext cx="15" cy="2"/>
                            <a:chOff x="244" y="7"/>
                            <a:chExt cx="15" cy="2"/>
                          </a:xfrm>
                        </wpg:grpSpPr>
                        <wps:wsp>
                          <wps:cNvPr id="4232" name="Freeform 4649"/>
                          <wps:cNvSpPr>
                            <a:spLocks/>
                          </wps:cNvSpPr>
                          <wps:spPr bwMode="auto">
                            <a:xfrm>
                              <a:off x="244" y="7"/>
                              <a:ext cx="15" cy="2"/>
                            </a:xfrm>
                            <a:custGeom>
                              <a:avLst/>
                              <a:gdLst>
                                <a:gd name="T0" fmla="+- 0 244 244"/>
                                <a:gd name="T1" fmla="*/ T0 w 15"/>
                                <a:gd name="T2" fmla="+- 0 258 24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3" name="Group 4646"/>
                        <wpg:cNvGrpSpPr>
                          <a:grpSpLocks/>
                        </wpg:cNvGrpSpPr>
                        <wpg:grpSpPr bwMode="auto">
                          <a:xfrm>
                            <a:off x="273" y="7"/>
                            <a:ext cx="15" cy="2"/>
                            <a:chOff x="273" y="7"/>
                            <a:chExt cx="15" cy="2"/>
                          </a:xfrm>
                        </wpg:grpSpPr>
                        <wps:wsp>
                          <wps:cNvPr id="4234" name="Freeform 4647"/>
                          <wps:cNvSpPr>
                            <a:spLocks/>
                          </wps:cNvSpPr>
                          <wps:spPr bwMode="auto">
                            <a:xfrm>
                              <a:off x="273" y="7"/>
                              <a:ext cx="15" cy="2"/>
                            </a:xfrm>
                            <a:custGeom>
                              <a:avLst/>
                              <a:gdLst>
                                <a:gd name="T0" fmla="+- 0 273 273"/>
                                <a:gd name="T1" fmla="*/ T0 w 15"/>
                                <a:gd name="T2" fmla="+- 0 288 27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5" name="Group 4644"/>
                        <wpg:cNvGrpSpPr>
                          <a:grpSpLocks/>
                        </wpg:cNvGrpSpPr>
                        <wpg:grpSpPr bwMode="auto">
                          <a:xfrm>
                            <a:off x="303" y="7"/>
                            <a:ext cx="15" cy="2"/>
                            <a:chOff x="303" y="7"/>
                            <a:chExt cx="15" cy="2"/>
                          </a:xfrm>
                        </wpg:grpSpPr>
                        <wps:wsp>
                          <wps:cNvPr id="4236" name="Freeform 4645"/>
                          <wps:cNvSpPr>
                            <a:spLocks/>
                          </wps:cNvSpPr>
                          <wps:spPr bwMode="auto">
                            <a:xfrm>
                              <a:off x="303" y="7"/>
                              <a:ext cx="15" cy="2"/>
                            </a:xfrm>
                            <a:custGeom>
                              <a:avLst/>
                              <a:gdLst>
                                <a:gd name="T0" fmla="+- 0 303 303"/>
                                <a:gd name="T1" fmla="*/ T0 w 15"/>
                                <a:gd name="T2" fmla="+- 0 317 30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7" name="Group 4642"/>
                        <wpg:cNvGrpSpPr>
                          <a:grpSpLocks/>
                        </wpg:cNvGrpSpPr>
                        <wpg:grpSpPr bwMode="auto">
                          <a:xfrm>
                            <a:off x="332" y="7"/>
                            <a:ext cx="15" cy="2"/>
                            <a:chOff x="332" y="7"/>
                            <a:chExt cx="15" cy="2"/>
                          </a:xfrm>
                        </wpg:grpSpPr>
                        <wps:wsp>
                          <wps:cNvPr id="4238" name="Freeform 4643"/>
                          <wps:cNvSpPr>
                            <a:spLocks/>
                          </wps:cNvSpPr>
                          <wps:spPr bwMode="auto">
                            <a:xfrm>
                              <a:off x="332" y="7"/>
                              <a:ext cx="15" cy="2"/>
                            </a:xfrm>
                            <a:custGeom>
                              <a:avLst/>
                              <a:gdLst>
                                <a:gd name="T0" fmla="+- 0 332 332"/>
                                <a:gd name="T1" fmla="*/ T0 w 15"/>
                                <a:gd name="T2" fmla="+- 0 347 33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9" name="Group 4640"/>
                        <wpg:cNvGrpSpPr>
                          <a:grpSpLocks/>
                        </wpg:cNvGrpSpPr>
                        <wpg:grpSpPr bwMode="auto">
                          <a:xfrm>
                            <a:off x="362" y="7"/>
                            <a:ext cx="15" cy="2"/>
                            <a:chOff x="362" y="7"/>
                            <a:chExt cx="15" cy="2"/>
                          </a:xfrm>
                        </wpg:grpSpPr>
                        <wps:wsp>
                          <wps:cNvPr id="4240" name="Freeform 4641"/>
                          <wps:cNvSpPr>
                            <a:spLocks/>
                          </wps:cNvSpPr>
                          <wps:spPr bwMode="auto">
                            <a:xfrm>
                              <a:off x="362" y="7"/>
                              <a:ext cx="15" cy="2"/>
                            </a:xfrm>
                            <a:custGeom>
                              <a:avLst/>
                              <a:gdLst>
                                <a:gd name="T0" fmla="+- 0 362 362"/>
                                <a:gd name="T1" fmla="*/ T0 w 15"/>
                                <a:gd name="T2" fmla="+- 0 377 36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1" name="Group 4638"/>
                        <wpg:cNvGrpSpPr>
                          <a:grpSpLocks/>
                        </wpg:cNvGrpSpPr>
                        <wpg:grpSpPr bwMode="auto">
                          <a:xfrm>
                            <a:off x="391" y="7"/>
                            <a:ext cx="15" cy="2"/>
                            <a:chOff x="391" y="7"/>
                            <a:chExt cx="15" cy="2"/>
                          </a:xfrm>
                        </wpg:grpSpPr>
                        <wps:wsp>
                          <wps:cNvPr id="4242" name="Freeform 4639"/>
                          <wps:cNvSpPr>
                            <a:spLocks/>
                          </wps:cNvSpPr>
                          <wps:spPr bwMode="auto">
                            <a:xfrm>
                              <a:off x="391" y="7"/>
                              <a:ext cx="15" cy="2"/>
                            </a:xfrm>
                            <a:custGeom>
                              <a:avLst/>
                              <a:gdLst>
                                <a:gd name="T0" fmla="+- 0 391 391"/>
                                <a:gd name="T1" fmla="*/ T0 w 15"/>
                                <a:gd name="T2" fmla="+- 0 406 39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3" name="Group 4636"/>
                        <wpg:cNvGrpSpPr>
                          <a:grpSpLocks/>
                        </wpg:cNvGrpSpPr>
                        <wpg:grpSpPr bwMode="auto">
                          <a:xfrm>
                            <a:off x="421" y="7"/>
                            <a:ext cx="15" cy="2"/>
                            <a:chOff x="421" y="7"/>
                            <a:chExt cx="15" cy="2"/>
                          </a:xfrm>
                        </wpg:grpSpPr>
                        <wps:wsp>
                          <wps:cNvPr id="4244" name="Freeform 4637"/>
                          <wps:cNvSpPr>
                            <a:spLocks/>
                          </wps:cNvSpPr>
                          <wps:spPr bwMode="auto">
                            <a:xfrm>
                              <a:off x="421" y="7"/>
                              <a:ext cx="15" cy="2"/>
                            </a:xfrm>
                            <a:custGeom>
                              <a:avLst/>
                              <a:gdLst>
                                <a:gd name="T0" fmla="+- 0 421 421"/>
                                <a:gd name="T1" fmla="*/ T0 w 15"/>
                                <a:gd name="T2" fmla="+- 0 436 42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5" name="Group 4634"/>
                        <wpg:cNvGrpSpPr>
                          <a:grpSpLocks/>
                        </wpg:cNvGrpSpPr>
                        <wpg:grpSpPr bwMode="auto">
                          <a:xfrm>
                            <a:off x="450" y="7"/>
                            <a:ext cx="15" cy="2"/>
                            <a:chOff x="450" y="7"/>
                            <a:chExt cx="15" cy="2"/>
                          </a:xfrm>
                        </wpg:grpSpPr>
                        <wps:wsp>
                          <wps:cNvPr id="4246" name="Freeform 4635"/>
                          <wps:cNvSpPr>
                            <a:spLocks/>
                          </wps:cNvSpPr>
                          <wps:spPr bwMode="auto">
                            <a:xfrm>
                              <a:off x="450" y="7"/>
                              <a:ext cx="15" cy="2"/>
                            </a:xfrm>
                            <a:custGeom>
                              <a:avLst/>
                              <a:gdLst>
                                <a:gd name="T0" fmla="+- 0 450 450"/>
                                <a:gd name="T1" fmla="*/ T0 w 15"/>
                                <a:gd name="T2" fmla="+- 0 465 45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7" name="Group 4632"/>
                        <wpg:cNvGrpSpPr>
                          <a:grpSpLocks/>
                        </wpg:cNvGrpSpPr>
                        <wpg:grpSpPr bwMode="auto">
                          <a:xfrm>
                            <a:off x="480" y="7"/>
                            <a:ext cx="15" cy="2"/>
                            <a:chOff x="480" y="7"/>
                            <a:chExt cx="15" cy="2"/>
                          </a:xfrm>
                        </wpg:grpSpPr>
                        <wps:wsp>
                          <wps:cNvPr id="4248" name="Freeform 4633"/>
                          <wps:cNvSpPr>
                            <a:spLocks/>
                          </wps:cNvSpPr>
                          <wps:spPr bwMode="auto">
                            <a:xfrm>
                              <a:off x="480" y="7"/>
                              <a:ext cx="15" cy="2"/>
                            </a:xfrm>
                            <a:custGeom>
                              <a:avLst/>
                              <a:gdLst>
                                <a:gd name="T0" fmla="+- 0 480 480"/>
                                <a:gd name="T1" fmla="*/ T0 w 15"/>
                                <a:gd name="T2" fmla="+- 0 495 48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9" name="Group 4630"/>
                        <wpg:cNvGrpSpPr>
                          <a:grpSpLocks/>
                        </wpg:cNvGrpSpPr>
                        <wpg:grpSpPr bwMode="auto">
                          <a:xfrm>
                            <a:off x="509" y="7"/>
                            <a:ext cx="15" cy="2"/>
                            <a:chOff x="509" y="7"/>
                            <a:chExt cx="15" cy="2"/>
                          </a:xfrm>
                        </wpg:grpSpPr>
                        <wps:wsp>
                          <wps:cNvPr id="4250" name="Freeform 4631"/>
                          <wps:cNvSpPr>
                            <a:spLocks/>
                          </wps:cNvSpPr>
                          <wps:spPr bwMode="auto">
                            <a:xfrm>
                              <a:off x="509" y="7"/>
                              <a:ext cx="15" cy="2"/>
                            </a:xfrm>
                            <a:custGeom>
                              <a:avLst/>
                              <a:gdLst>
                                <a:gd name="T0" fmla="+- 0 509 509"/>
                                <a:gd name="T1" fmla="*/ T0 w 15"/>
                                <a:gd name="T2" fmla="+- 0 524 50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1" name="Group 4628"/>
                        <wpg:cNvGrpSpPr>
                          <a:grpSpLocks/>
                        </wpg:cNvGrpSpPr>
                        <wpg:grpSpPr bwMode="auto">
                          <a:xfrm>
                            <a:off x="539" y="7"/>
                            <a:ext cx="15" cy="2"/>
                            <a:chOff x="539" y="7"/>
                            <a:chExt cx="15" cy="2"/>
                          </a:xfrm>
                        </wpg:grpSpPr>
                        <wps:wsp>
                          <wps:cNvPr id="4252" name="Freeform 4629"/>
                          <wps:cNvSpPr>
                            <a:spLocks/>
                          </wps:cNvSpPr>
                          <wps:spPr bwMode="auto">
                            <a:xfrm>
                              <a:off x="539" y="7"/>
                              <a:ext cx="15" cy="2"/>
                            </a:xfrm>
                            <a:custGeom>
                              <a:avLst/>
                              <a:gdLst>
                                <a:gd name="T0" fmla="+- 0 539 539"/>
                                <a:gd name="T1" fmla="*/ T0 w 15"/>
                                <a:gd name="T2" fmla="+- 0 554 53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3" name="Group 4626"/>
                        <wpg:cNvGrpSpPr>
                          <a:grpSpLocks/>
                        </wpg:cNvGrpSpPr>
                        <wpg:grpSpPr bwMode="auto">
                          <a:xfrm>
                            <a:off x="568" y="7"/>
                            <a:ext cx="15" cy="2"/>
                            <a:chOff x="568" y="7"/>
                            <a:chExt cx="15" cy="2"/>
                          </a:xfrm>
                        </wpg:grpSpPr>
                        <wps:wsp>
                          <wps:cNvPr id="4254" name="Freeform 4627"/>
                          <wps:cNvSpPr>
                            <a:spLocks/>
                          </wps:cNvSpPr>
                          <wps:spPr bwMode="auto">
                            <a:xfrm>
                              <a:off x="568" y="7"/>
                              <a:ext cx="15" cy="2"/>
                            </a:xfrm>
                            <a:custGeom>
                              <a:avLst/>
                              <a:gdLst>
                                <a:gd name="T0" fmla="+- 0 568 568"/>
                                <a:gd name="T1" fmla="*/ T0 w 15"/>
                                <a:gd name="T2" fmla="+- 0 583 56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5" name="Group 4624"/>
                        <wpg:cNvGrpSpPr>
                          <a:grpSpLocks/>
                        </wpg:cNvGrpSpPr>
                        <wpg:grpSpPr bwMode="auto">
                          <a:xfrm>
                            <a:off x="598" y="7"/>
                            <a:ext cx="15" cy="2"/>
                            <a:chOff x="598" y="7"/>
                            <a:chExt cx="15" cy="2"/>
                          </a:xfrm>
                        </wpg:grpSpPr>
                        <wps:wsp>
                          <wps:cNvPr id="4256" name="Freeform 4625"/>
                          <wps:cNvSpPr>
                            <a:spLocks/>
                          </wps:cNvSpPr>
                          <wps:spPr bwMode="auto">
                            <a:xfrm>
                              <a:off x="598" y="7"/>
                              <a:ext cx="15" cy="2"/>
                            </a:xfrm>
                            <a:custGeom>
                              <a:avLst/>
                              <a:gdLst>
                                <a:gd name="T0" fmla="+- 0 598 598"/>
                                <a:gd name="T1" fmla="*/ T0 w 15"/>
                                <a:gd name="T2" fmla="+- 0 613 59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7" name="Group 4622"/>
                        <wpg:cNvGrpSpPr>
                          <a:grpSpLocks/>
                        </wpg:cNvGrpSpPr>
                        <wpg:grpSpPr bwMode="auto">
                          <a:xfrm>
                            <a:off x="628" y="7"/>
                            <a:ext cx="15" cy="2"/>
                            <a:chOff x="628" y="7"/>
                            <a:chExt cx="15" cy="2"/>
                          </a:xfrm>
                        </wpg:grpSpPr>
                        <wps:wsp>
                          <wps:cNvPr id="4258" name="Freeform 4623"/>
                          <wps:cNvSpPr>
                            <a:spLocks/>
                          </wps:cNvSpPr>
                          <wps:spPr bwMode="auto">
                            <a:xfrm>
                              <a:off x="628" y="7"/>
                              <a:ext cx="15" cy="2"/>
                            </a:xfrm>
                            <a:custGeom>
                              <a:avLst/>
                              <a:gdLst>
                                <a:gd name="T0" fmla="+- 0 628 628"/>
                                <a:gd name="T1" fmla="*/ T0 w 15"/>
                                <a:gd name="T2" fmla="+- 0 642 62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9" name="Group 4620"/>
                        <wpg:cNvGrpSpPr>
                          <a:grpSpLocks/>
                        </wpg:cNvGrpSpPr>
                        <wpg:grpSpPr bwMode="auto">
                          <a:xfrm>
                            <a:off x="657" y="7"/>
                            <a:ext cx="15" cy="2"/>
                            <a:chOff x="657" y="7"/>
                            <a:chExt cx="15" cy="2"/>
                          </a:xfrm>
                        </wpg:grpSpPr>
                        <wps:wsp>
                          <wps:cNvPr id="4260" name="Freeform 4621"/>
                          <wps:cNvSpPr>
                            <a:spLocks/>
                          </wps:cNvSpPr>
                          <wps:spPr bwMode="auto">
                            <a:xfrm>
                              <a:off x="657" y="7"/>
                              <a:ext cx="15" cy="2"/>
                            </a:xfrm>
                            <a:custGeom>
                              <a:avLst/>
                              <a:gdLst>
                                <a:gd name="T0" fmla="+- 0 657 657"/>
                                <a:gd name="T1" fmla="*/ T0 w 15"/>
                                <a:gd name="T2" fmla="+- 0 672 65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1" name="Group 4618"/>
                        <wpg:cNvGrpSpPr>
                          <a:grpSpLocks/>
                        </wpg:cNvGrpSpPr>
                        <wpg:grpSpPr bwMode="auto">
                          <a:xfrm>
                            <a:off x="687" y="7"/>
                            <a:ext cx="15" cy="2"/>
                            <a:chOff x="687" y="7"/>
                            <a:chExt cx="15" cy="2"/>
                          </a:xfrm>
                        </wpg:grpSpPr>
                        <wps:wsp>
                          <wps:cNvPr id="4262" name="Freeform 4619"/>
                          <wps:cNvSpPr>
                            <a:spLocks/>
                          </wps:cNvSpPr>
                          <wps:spPr bwMode="auto">
                            <a:xfrm>
                              <a:off x="687" y="7"/>
                              <a:ext cx="15" cy="2"/>
                            </a:xfrm>
                            <a:custGeom>
                              <a:avLst/>
                              <a:gdLst>
                                <a:gd name="T0" fmla="+- 0 687 687"/>
                                <a:gd name="T1" fmla="*/ T0 w 15"/>
                                <a:gd name="T2" fmla="+- 0 701 68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3" name="Group 4616"/>
                        <wpg:cNvGrpSpPr>
                          <a:grpSpLocks/>
                        </wpg:cNvGrpSpPr>
                        <wpg:grpSpPr bwMode="auto">
                          <a:xfrm>
                            <a:off x="716" y="7"/>
                            <a:ext cx="15" cy="2"/>
                            <a:chOff x="716" y="7"/>
                            <a:chExt cx="15" cy="2"/>
                          </a:xfrm>
                        </wpg:grpSpPr>
                        <wps:wsp>
                          <wps:cNvPr id="4264" name="Freeform 4617"/>
                          <wps:cNvSpPr>
                            <a:spLocks/>
                          </wps:cNvSpPr>
                          <wps:spPr bwMode="auto">
                            <a:xfrm>
                              <a:off x="716" y="7"/>
                              <a:ext cx="15" cy="2"/>
                            </a:xfrm>
                            <a:custGeom>
                              <a:avLst/>
                              <a:gdLst>
                                <a:gd name="T0" fmla="+- 0 716 716"/>
                                <a:gd name="T1" fmla="*/ T0 w 15"/>
                                <a:gd name="T2" fmla="+- 0 731 71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5" name="Group 4614"/>
                        <wpg:cNvGrpSpPr>
                          <a:grpSpLocks/>
                        </wpg:cNvGrpSpPr>
                        <wpg:grpSpPr bwMode="auto">
                          <a:xfrm>
                            <a:off x="746" y="7"/>
                            <a:ext cx="15" cy="2"/>
                            <a:chOff x="746" y="7"/>
                            <a:chExt cx="15" cy="2"/>
                          </a:xfrm>
                        </wpg:grpSpPr>
                        <wps:wsp>
                          <wps:cNvPr id="4266" name="Freeform 4615"/>
                          <wps:cNvSpPr>
                            <a:spLocks/>
                          </wps:cNvSpPr>
                          <wps:spPr bwMode="auto">
                            <a:xfrm>
                              <a:off x="746" y="7"/>
                              <a:ext cx="15" cy="2"/>
                            </a:xfrm>
                            <a:custGeom>
                              <a:avLst/>
                              <a:gdLst>
                                <a:gd name="T0" fmla="+- 0 746 746"/>
                                <a:gd name="T1" fmla="*/ T0 w 15"/>
                                <a:gd name="T2" fmla="+- 0 760 74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7" name="Group 4612"/>
                        <wpg:cNvGrpSpPr>
                          <a:grpSpLocks/>
                        </wpg:cNvGrpSpPr>
                        <wpg:grpSpPr bwMode="auto">
                          <a:xfrm>
                            <a:off x="775" y="7"/>
                            <a:ext cx="15" cy="2"/>
                            <a:chOff x="775" y="7"/>
                            <a:chExt cx="15" cy="2"/>
                          </a:xfrm>
                        </wpg:grpSpPr>
                        <wps:wsp>
                          <wps:cNvPr id="4268" name="Freeform 4613"/>
                          <wps:cNvSpPr>
                            <a:spLocks/>
                          </wps:cNvSpPr>
                          <wps:spPr bwMode="auto">
                            <a:xfrm>
                              <a:off x="775" y="7"/>
                              <a:ext cx="15" cy="2"/>
                            </a:xfrm>
                            <a:custGeom>
                              <a:avLst/>
                              <a:gdLst>
                                <a:gd name="T0" fmla="+- 0 775 775"/>
                                <a:gd name="T1" fmla="*/ T0 w 15"/>
                                <a:gd name="T2" fmla="+- 0 790 77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9" name="Group 4610"/>
                        <wpg:cNvGrpSpPr>
                          <a:grpSpLocks/>
                        </wpg:cNvGrpSpPr>
                        <wpg:grpSpPr bwMode="auto">
                          <a:xfrm>
                            <a:off x="805" y="7"/>
                            <a:ext cx="15" cy="2"/>
                            <a:chOff x="805" y="7"/>
                            <a:chExt cx="15" cy="2"/>
                          </a:xfrm>
                        </wpg:grpSpPr>
                        <wps:wsp>
                          <wps:cNvPr id="4270" name="Freeform 4611"/>
                          <wps:cNvSpPr>
                            <a:spLocks/>
                          </wps:cNvSpPr>
                          <wps:spPr bwMode="auto">
                            <a:xfrm>
                              <a:off x="805" y="7"/>
                              <a:ext cx="15" cy="2"/>
                            </a:xfrm>
                            <a:custGeom>
                              <a:avLst/>
                              <a:gdLst>
                                <a:gd name="T0" fmla="+- 0 805 805"/>
                                <a:gd name="T1" fmla="*/ T0 w 15"/>
                                <a:gd name="T2" fmla="+- 0 820 80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1" name="Group 4608"/>
                        <wpg:cNvGrpSpPr>
                          <a:grpSpLocks/>
                        </wpg:cNvGrpSpPr>
                        <wpg:grpSpPr bwMode="auto">
                          <a:xfrm>
                            <a:off x="834" y="7"/>
                            <a:ext cx="15" cy="2"/>
                            <a:chOff x="834" y="7"/>
                            <a:chExt cx="15" cy="2"/>
                          </a:xfrm>
                        </wpg:grpSpPr>
                        <wps:wsp>
                          <wps:cNvPr id="4272" name="Freeform 4609"/>
                          <wps:cNvSpPr>
                            <a:spLocks/>
                          </wps:cNvSpPr>
                          <wps:spPr bwMode="auto">
                            <a:xfrm>
                              <a:off x="834" y="7"/>
                              <a:ext cx="15" cy="2"/>
                            </a:xfrm>
                            <a:custGeom>
                              <a:avLst/>
                              <a:gdLst>
                                <a:gd name="T0" fmla="+- 0 834 834"/>
                                <a:gd name="T1" fmla="*/ T0 w 15"/>
                                <a:gd name="T2" fmla="+- 0 849 83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3" name="Group 4606"/>
                        <wpg:cNvGrpSpPr>
                          <a:grpSpLocks/>
                        </wpg:cNvGrpSpPr>
                        <wpg:grpSpPr bwMode="auto">
                          <a:xfrm>
                            <a:off x="864" y="7"/>
                            <a:ext cx="15" cy="2"/>
                            <a:chOff x="864" y="7"/>
                            <a:chExt cx="15" cy="2"/>
                          </a:xfrm>
                        </wpg:grpSpPr>
                        <wps:wsp>
                          <wps:cNvPr id="4274" name="Freeform 4607"/>
                          <wps:cNvSpPr>
                            <a:spLocks/>
                          </wps:cNvSpPr>
                          <wps:spPr bwMode="auto">
                            <a:xfrm>
                              <a:off x="864" y="7"/>
                              <a:ext cx="15" cy="2"/>
                            </a:xfrm>
                            <a:custGeom>
                              <a:avLst/>
                              <a:gdLst>
                                <a:gd name="T0" fmla="+- 0 864 864"/>
                                <a:gd name="T1" fmla="*/ T0 w 15"/>
                                <a:gd name="T2" fmla="+- 0 879 86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5" name="Group 4604"/>
                        <wpg:cNvGrpSpPr>
                          <a:grpSpLocks/>
                        </wpg:cNvGrpSpPr>
                        <wpg:grpSpPr bwMode="auto">
                          <a:xfrm>
                            <a:off x="893" y="7"/>
                            <a:ext cx="15" cy="2"/>
                            <a:chOff x="893" y="7"/>
                            <a:chExt cx="15" cy="2"/>
                          </a:xfrm>
                        </wpg:grpSpPr>
                        <wps:wsp>
                          <wps:cNvPr id="4276" name="Freeform 4605"/>
                          <wps:cNvSpPr>
                            <a:spLocks/>
                          </wps:cNvSpPr>
                          <wps:spPr bwMode="auto">
                            <a:xfrm>
                              <a:off x="893" y="7"/>
                              <a:ext cx="15" cy="2"/>
                            </a:xfrm>
                            <a:custGeom>
                              <a:avLst/>
                              <a:gdLst>
                                <a:gd name="T0" fmla="+- 0 893 893"/>
                                <a:gd name="T1" fmla="*/ T0 w 15"/>
                                <a:gd name="T2" fmla="+- 0 908 89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7" name="Group 4602"/>
                        <wpg:cNvGrpSpPr>
                          <a:grpSpLocks/>
                        </wpg:cNvGrpSpPr>
                        <wpg:grpSpPr bwMode="auto">
                          <a:xfrm>
                            <a:off x="923" y="7"/>
                            <a:ext cx="15" cy="2"/>
                            <a:chOff x="923" y="7"/>
                            <a:chExt cx="15" cy="2"/>
                          </a:xfrm>
                        </wpg:grpSpPr>
                        <wps:wsp>
                          <wps:cNvPr id="4278" name="Freeform 4603"/>
                          <wps:cNvSpPr>
                            <a:spLocks/>
                          </wps:cNvSpPr>
                          <wps:spPr bwMode="auto">
                            <a:xfrm>
                              <a:off x="923" y="7"/>
                              <a:ext cx="15" cy="2"/>
                            </a:xfrm>
                            <a:custGeom>
                              <a:avLst/>
                              <a:gdLst>
                                <a:gd name="T0" fmla="+- 0 923 923"/>
                                <a:gd name="T1" fmla="*/ T0 w 15"/>
                                <a:gd name="T2" fmla="+- 0 938 92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9" name="Group 4600"/>
                        <wpg:cNvGrpSpPr>
                          <a:grpSpLocks/>
                        </wpg:cNvGrpSpPr>
                        <wpg:grpSpPr bwMode="auto">
                          <a:xfrm>
                            <a:off x="952" y="7"/>
                            <a:ext cx="15" cy="2"/>
                            <a:chOff x="952" y="7"/>
                            <a:chExt cx="15" cy="2"/>
                          </a:xfrm>
                        </wpg:grpSpPr>
                        <wps:wsp>
                          <wps:cNvPr id="4280" name="Freeform 4601"/>
                          <wps:cNvSpPr>
                            <a:spLocks/>
                          </wps:cNvSpPr>
                          <wps:spPr bwMode="auto">
                            <a:xfrm>
                              <a:off x="952" y="7"/>
                              <a:ext cx="15" cy="2"/>
                            </a:xfrm>
                            <a:custGeom>
                              <a:avLst/>
                              <a:gdLst>
                                <a:gd name="T0" fmla="+- 0 952 952"/>
                                <a:gd name="T1" fmla="*/ T0 w 15"/>
                                <a:gd name="T2" fmla="+- 0 967 95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1" name="Group 4598"/>
                        <wpg:cNvGrpSpPr>
                          <a:grpSpLocks/>
                        </wpg:cNvGrpSpPr>
                        <wpg:grpSpPr bwMode="auto">
                          <a:xfrm>
                            <a:off x="982" y="7"/>
                            <a:ext cx="15" cy="2"/>
                            <a:chOff x="982" y="7"/>
                            <a:chExt cx="15" cy="2"/>
                          </a:xfrm>
                        </wpg:grpSpPr>
                        <wps:wsp>
                          <wps:cNvPr id="4282" name="Freeform 4599"/>
                          <wps:cNvSpPr>
                            <a:spLocks/>
                          </wps:cNvSpPr>
                          <wps:spPr bwMode="auto">
                            <a:xfrm>
                              <a:off x="982" y="7"/>
                              <a:ext cx="15" cy="2"/>
                            </a:xfrm>
                            <a:custGeom>
                              <a:avLst/>
                              <a:gdLst>
                                <a:gd name="T0" fmla="+- 0 982 982"/>
                                <a:gd name="T1" fmla="*/ T0 w 15"/>
                                <a:gd name="T2" fmla="+- 0 997 98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3" name="Group 4596"/>
                        <wpg:cNvGrpSpPr>
                          <a:grpSpLocks/>
                        </wpg:cNvGrpSpPr>
                        <wpg:grpSpPr bwMode="auto">
                          <a:xfrm>
                            <a:off x="1011" y="7"/>
                            <a:ext cx="15" cy="2"/>
                            <a:chOff x="1011" y="7"/>
                            <a:chExt cx="15" cy="2"/>
                          </a:xfrm>
                        </wpg:grpSpPr>
                        <wps:wsp>
                          <wps:cNvPr id="4284" name="Freeform 4597"/>
                          <wps:cNvSpPr>
                            <a:spLocks/>
                          </wps:cNvSpPr>
                          <wps:spPr bwMode="auto">
                            <a:xfrm>
                              <a:off x="1011" y="7"/>
                              <a:ext cx="15" cy="2"/>
                            </a:xfrm>
                            <a:custGeom>
                              <a:avLst/>
                              <a:gdLst>
                                <a:gd name="T0" fmla="+- 0 1011 1011"/>
                                <a:gd name="T1" fmla="*/ T0 w 15"/>
                                <a:gd name="T2" fmla="+- 0 1026 101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5" name="Group 4594"/>
                        <wpg:cNvGrpSpPr>
                          <a:grpSpLocks/>
                        </wpg:cNvGrpSpPr>
                        <wpg:grpSpPr bwMode="auto">
                          <a:xfrm>
                            <a:off x="1041" y="7"/>
                            <a:ext cx="15" cy="2"/>
                            <a:chOff x="1041" y="7"/>
                            <a:chExt cx="15" cy="2"/>
                          </a:xfrm>
                        </wpg:grpSpPr>
                        <wps:wsp>
                          <wps:cNvPr id="4286" name="Freeform 4595"/>
                          <wps:cNvSpPr>
                            <a:spLocks/>
                          </wps:cNvSpPr>
                          <wps:spPr bwMode="auto">
                            <a:xfrm>
                              <a:off x="1041" y="7"/>
                              <a:ext cx="15" cy="2"/>
                            </a:xfrm>
                            <a:custGeom>
                              <a:avLst/>
                              <a:gdLst>
                                <a:gd name="T0" fmla="+- 0 1041 1041"/>
                                <a:gd name="T1" fmla="*/ T0 w 15"/>
                                <a:gd name="T2" fmla="+- 0 1056 104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7" name="Group 4592"/>
                        <wpg:cNvGrpSpPr>
                          <a:grpSpLocks/>
                        </wpg:cNvGrpSpPr>
                        <wpg:grpSpPr bwMode="auto">
                          <a:xfrm>
                            <a:off x="1071" y="7"/>
                            <a:ext cx="15" cy="2"/>
                            <a:chOff x="1071" y="7"/>
                            <a:chExt cx="15" cy="2"/>
                          </a:xfrm>
                        </wpg:grpSpPr>
                        <wps:wsp>
                          <wps:cNvPr id="4288" name="Freeform 4593"/>
                          <wps:cNvSpPr>
                            <a:spLocks/>
                          </wps:cNvSpPr>
                          <wps:spPr bwMode="auto">
                            <a:xfrm>
                              <a:off x="1071" y="7"/>
                              <a:ext cx="15" cy="2"/>
                            </a:xfrm>
                            <a:custGeom>
                              <a:avLst/>
                              <a:gdLst>
                                <a:gd name="T0" fmla="+- 0 1071 1071"/>
                                <a:gd name="T1" fmla="*/ T0 w 15"/>
                                <a:gd name="T2" fmla="+- 0 1085 107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9" name="Group 4590"/>
                        <wpg:cNvGrpSpPr>
                          <a:grpSpLocks/>
                        </wpg:cNvGrpSpPr>
                        <wpg:grpSpPr bwMode="auto">
                          <a:xfrm>
                            <a:off x="1100" y="7"/>
                            <a:ext cx="15" cy="2"/>
                            <a:chOff x="1100" y="7"/>
                            <a:chExt cx="15" cy="2"/>
                          </a:xfrm>
                        </wpg:grpSpPr>
                        <wps:wsp>
                          <wps:cNvPr id="4290" name="Freeform 4591"/>
                          <wps:cNvSpPr>
                            <a:spLocks/>
                          </wps:cNvSpPr>
                          <wps:spPr bwMode="auto">
                            <a:xfrm>
                              <a:off x="1100" y="7"/>
                              <a:ext cx="15" cy="2"/>
                            </a:xfrm>
                            <a:custGeom>
                              <a:avLst/>
                              <a:gdLst>
                                <a:gd name="T0" fmla="+- 0 1100 1100"/>
                                <a:gd name="T1" fmla="*/ T0 w 15"/>
                                <a:gd name="T2" fmla="+- 0 1115 110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1" name="Group 4588"/>
                        <wpg:cNvGrpSpPr>
                          <a:grpSpLocks/>
                        </wpg:cNvGrpSpPr>
                        <wpg:grpSpPr bwMode="auto">
                          <a:xfrm>
                            <a:off x="1130" y="7"/>
                            <a:ext cx="15" cy="2"/>
                            <a:chOff x="1130" y="7"/>
                            <a:chExt cx="15" cy="2"/>
                          </a:xfrm>
                        </wpg:grpSpPr>
                        <wps:wsp>
                          <wps:cNvPr id="4292" name="Freeform 4589"/>
                          <wps:cNvSpPr>
                            <a:spLocks/>
                          </wps:cNvSpPr>
                          <wps:spPr bwMode="auto">
                            <a:xfrm>
                              <a:off x="1130" y="7"/>
                              <a:ext cx="15" cy="2"/>
                            </a:xfrm>
                            <a:custGeom>
                              <a:avLst/>
                              <a:gdLst>
                                <a:gd name="T0" fmla="+- 0 1130 1130"/>
                                <a:gd name="T1" fmla="*/ T0 w 15"/>
                                <a:gd name="T2" fmla="+- 0 1144 113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3" name="Group 4586"/>
                        <wpg:cNvGrpSpPr>
                          <a:grpSpLocks/>
                        </wpg:cNvGrpSpPr>
                        <wpg:grpSpPr bwMode="auto">
                          <a:xfrm>
                            <a:off x="1159" y="7"/>
                            <a:ext cx="15" cy="2"/>
                            <a:chOff x="1159" y="7"/>
                            <a:chExt cx="15" cy="2"/>
                          </a:xfrm>
                        </wpg:grpSpPr>
                        <wps:wsp>
                          <wps:cNvPr id="4294" name="Freeform 4587"/>
                          <wps:cNvSpPr>
                            <a:spLocks/>
                          </wps:cNvSpPr>
                          <wps:spPr bwMode="auto">
                            <a:xfrm>
                              <a:off x="1159" y="7"/>
                              <a:ext cx="15" cy="2"/>
                            </a:xfrm>
                            <a:custGeom>
                              <a:avLst/>
                              <a:gdLst>
                                <a:gd name="T0" fmla="+- 0 1159 1159"/>
                                <a:gd name="T1" fmla="*/ T0 w 15"/>
                                <a:gd name="T2" fmla="+- 0 1174 115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5" name="Group 4584"/>
                        <wpg:cNvGrpSpPr>
                          <a:grpSpLocks/>
                        </wpg:cNvGrpSpPr>
                        <wpg:grpSpPr bwMode="auto">
                          <a:xfrm>
                            <a:off x="1189" y="7"/>
                            <a:ext cx="15" cy="2"/>
                            <a:chOff x="1189" y="7"/>
                            <a:chExt cx="15" cy="2"/>
                          </a:xfrm>
                        </wpg:grpSpPr>
                        <wps:wsp>
                          <wps:cNvPr id="4296" name="Freeform 4585"/>
                          <wps:cNvSpPr>
                            <a:spLocks/>
                          </wps:cNvSpPr>
                          <wps:spPr bwMode="auto">
                            <a:xfrm>
                              <a:off x="1189" y="7"/>
                              <a:ext cx="15" cy="2"/>
                            </a:xfrm>
                            <a:custGeom>
                              <a:avLst/>
                              <a:gdLst>
                                <a:gd name="T0" fmla="+- 0 1189 1189"/>
                                <a:gd name="T1" fmla="*/ T0 w 15"/>
                                <a:gd name="T2" fmla="+- 0 1203 118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7" name="Group 4582"/>
                        <wpg:cNvGrpSpPr>
                          <a:grpSpLocks/>
                        </wpg:cNvGrpSpPr>
                        <wpg:grpSpPr bwMode="auto">
                          <a:xfrm>
                            <a:off x="1218" y="7"/>
                            <a:ext cx="15" cy="2"/>
                            <a:chOff x="1218" y="7"/>
                            <a:chExt cx="15" cy="2"/>
                          </a:xfrm>
                        </wpg:grpSpPr>
                        <wps:wsp>
                          <wps:cNvPr id="4298" name="Freeform 4583"/>
                          <wps:cNvSpPr>
                            <a:spLocks/>
                          </wps:cNvSpPr>
                          <wps:spPr bwMode="auto">
                            <a:xfrm>
                              <a:off x="1218" y="7"/>
                              <a:ext cx="15" cy="2"/>
                            </a:xfrm>
                            <a:custGeom>
                              <a:avLst/>
                              <a:gdLst>
                                <a:gd name="T0" fmla="+- 0 1218 1218"/>
                                <a:gd name="T1" fmla="*/ T0 w 15"/>
                                <a:gd name="T2" fmla="+- 0 1233 121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9" name="Group 4580"/>
                        <wpg:cNvGrpSpPr>
                          <a:grpSpLocks/>
                        </wpg:cNvGrpSpPr>
                        <wpg:grpSpPr bwMode="auto">
                          <a:xfrm>
                            <a:off x="1248" y="7"/>
                            <a:ext cx="15" cy="2"/>
                            <a:chOff x="1248" y="7"/>
                            <a:chExt cx="15" cy="2"/>
                          </a:xfrm>
                        </wpg:grpSpPr>
                        <wps:wsp>
                          <wps:cNvPr id="4300" name="Freeform 4581"/>
                          <wps:cNvSpPr>
                            <a:spLocks/>
                          </wps:cNvSpPr>
                          <wps:spPr bwMode="auto">
                            <a:xfrm>
                              <a:off x="1248" y="7"/>
                              <a:ext cx="15" cy="2"/>
                            </a:xfrm>
                            <a:custGeom>
                              <a:avLst/>
                              <a:gdLst>
                                <a:gd name="T0" fmla="+- 0 1248 1248"/>
                                <a:gd name="T1" fmla="*/ T0 w 15"/>
                                <a:gd name="T2" fmla="+- 0 1262 124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1" name="Group 4578"/>
                        <wpg:cNvGrpSpPr>
                          <a:grpSpLocks/>
                        </wpg:cNvGrpSpPr>
                        <wpg:grpSpPr bwMode="auto">
                          <a:xfrm>
                            <a:off x="1277" y="7"/>
                            <a:ext cx="15" cy="2"/>
                            <a:chOff x="1277" y="7"/>
                            <a:chExt cx="15" cy="2"/>
                          </a:xfrm>
                        </wpg:grpSpPr>
                        <wps:wsp>
                          <wps:cNvPr id="4302" name="Freeform 4579"/>
                          <wps:cNvSpPr>
                            <a:spLocks/>
                          </wps:cNvSpPr>
                          <wps:spPr bwMode="auto">
                            <a:xfrm>
                              <a:off x="1277" y="7"/>
                              <a:ext cx="15" cy="2"/>
                            </a:xfrm>
                            <a:custGeom>
                              <a:avLst/>
                              <a:gdLst>
                                <a:gd name="T0" fmla="+- 0 1277 1277"/>
                                <a:gd name="T1" fmla="*/ T0 w 15"/>
                                <a:gd name="T2" fmla="+- 0 1292 127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3" name="Group 4576"/>
                        <wpg:cNvGrpSpPr>
                          <a:grpSpLocks/>
                        </wpg:cNvGrpSpPr>
                        <wpg:grpSpPr bwMode="auto">
                          <a:xfrm>
                            <a:off x="1307" y="7"/>
                            <a:ext cx="15" cy="2"/>
                            <a:chOff x="1307" y="7"/>
                            <a:chExt cx="15" cy="2"/>
                          </a:xfrm>
                        </wpg:grpSpPr>
                        <wps:wsp>
                          <wps:cNvPr id="4304" name="Freeform 4577"/>
                          <wps:cNvSpPr>
                            <a:spLocks/>
                          </wps:cNvSpPr>
                          <wps:spPr bwMode="auto">
                            <a:xfrm>
                              <a:off x="1307" y="7"/>
                              <a:ext cx="15" cy="2"/>
                            </a:xfrm>
                            <a:custGeom>
                              <a:avLst/>
                              <a:gdLst>
                                <a:gd name="T0" fmla="+- 0 1307 1307"/>
                                <a:gd name="T1" fmla="*/ T0 w 15"/>
                                <a:gd name="T2" fmla="+- 0 1322 130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5" name="Group 4574"/>
                        <wpg:cNvGrpSpPr>
                          <a:grpSpLocks/>
                        </wpg:cNvGrpSpPr>
                        <wpg:grpSpPr bwMode="auto">
                          <a:xfrm>
                            <a:off x="1336" y="7"/>
                            <a:ext cx="15" cy="2"/>
                            <a:chOff x="1336" y="7"/>
                            <a:chExt cx="15" cy="2"/>
                          </a:xfrm>
                        </wpg:grpSpPr>
                        <wps:wsp>
                          <wps:cNvPr id="4306" name="Freeform 4575"/>
                          <wps:cNvSpPr>
                            <a:spLocks/>
                          </wps:cNvSpPr>
                          <wps:spPr bwMode="auto">
                            <a:xfrm>
                              <a:off x="1336" y="7"/>
                              <a:ext cx="15" cy="2"/>
                            </a:xfrm>
                            <a:custGeom>
                              <a:avLst/>
                              <a:gdLst>
                                <a:gd name="T0" fmla="+- 0 1336 1336"/>
                                <a:gd name="T1" fmla="*/ T0 w 15"/>
                                <a:gd name="T2" fmla="+- 0 1351 133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7" name="Group 4572"/>
                        <wpg:cNvGrpSpPr>
                          <a:grpSpLocks/>
                        </wpg:cNvGrpSpPr>
                        <wpg:grpSpPr bwMode="auto">
                          <a:xfrm>
                            <a:off x="1366" y="7"/>
                            <a:ext cx="15" cy="2"/>
                            <a:chOff x="1366" y="7"/>
                            <a:chExt cx="15" cy="2"/>
                          </a:xfrm>
                        </wpg:grpSpPr>
                        <wps:wsp>
                          <wps:cNvPr id="4308" name="Freeform 4573"/>
                          <wps:cNvSpPr>
                            <a:spLocks/>
                          </wps:cNvSpPr>
                          <wps:spPr bwMode="auto">
                            <a:xfrm>
                              <a:off x="1366" y="7"/>
                              <a:ext cx="15" cy="2"/>
                            </a:xfrm>
                            <a:custGeom>
                              <a:avLst/>
                              <a:gdLst>
                                <a:gd name="T0" fmla="+- 0 1366 1366"/>
                                <a:gd name="T1" fmla="*/ T0 w 15"/>
                                <a:gd name="T2" fmla="+- 0 1381 136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9" name="Group 4570"/>
                        <wpg:cNvGrpSpPr>
                          <a:grpSpLocks/>
                        </wpg:cNvGrpSpPr>
                        <wpg:grpSpPr bwMode="auto">
                          <a:xfrm>
                            <a:off x="1395" y="7"/>
                            <a:ext cx="15" cy="2"/>
                            <a:chOff x="1395" y="7"/>
                            <a:chExt cx="15" cy="2"/>
                          </a:xfrm>
                        </wpg:grpSpPr>
                        <wps:wsp>
                          <wps:cNvPr id="4310" name="Freeform 4571"/>
                          <wps:cNvSpPr>
                            <a:spLocks/>
                          </wps:cNvSpPr>
                          <wps:spPr bwMode="auto">
                            <a:xfrm>
                              <a:off x="1395" y="7"/>
                              <a:ext cx="15" cy="2"/>
                            </a:xfrm>
                            <a:custGeom>
                              <a:avLst/>
                              <a:gdLst>
                                <a:gd name="T0" fmla="+- 0 1395 1395"/>
                                <a:gd name="T1" fmla="*/ T0 w 15"/>
                                <a:gd name="T2" fmla="+- 0 1410 139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1" name="Group 4568"/>
                        <wpg:cNvGrpSpPr>
                          <a:grpSpLocks/>
                        </wpg:cNvGrpSpPr>
                        <wpg:grpSpPr bwMode="auto">
                          <a:xfrm>
                            <a:off x="1425" y="7"/>
                            <a:ext cx="15" cy="2"/>
                            <a:chOff x="1425" y="7"/>
                            <a:chExt cx="15" cy="2"/>
                          </a:xfrm>
                        </wpg:grpSpPr>
                        <wps:wsp>
                          <wps:cNvPr id="4312" name="Freeform 4569"/>
                          <wps:cNvSpPr>
                            <a:spLocks/>
                          </wps:cNvSpPr>
                          <wps:spPr bwMode="auto">
                            <a:xfrm>
                              <a:off x="1425" y="7"/>
                              <a:ext cx="15" cy="2"/>
                            </a:xfrm>
                            <a:custGeom>
                              <a:avLst/>
                              <a:gdLst>
                                <a:gd name="T0" fmla="+- 0 1425 1425"/>
                                <a:gd name="T1" fmla="*/ T0 w 15"/>
                                <a:gd name="T2" fmla="+- 0 1440 142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3" name="Group 4566"/>
                        <wpg:cNvGrpSpPr>
                          <a:grpSpLocks/>
                        </wpg:cNvGrpSpPr>
                        <wpg:grpSpPr bwMode="auto">
                          <a:xfrm>
                            <a:off x="1454" y="7"/>
                            <a:ext cx="15" cy="2"/>
                            <a:chOff x="1454" y="7"/>
                            <a:chExt cx="15" cy="2"/>
                          </a:xfrm>
                        </wpg:grpSpPr>
                        <wps:wsp>
                          <wps:cNvPr id="4314" name="Freeform 4567"/>
                          <wps:cNvSpPr>
                            <a:spLocks/>
                          </wps:cNvSpPr>
                          <wps:spPr bwMode="auto">
                            <a:xfrm>
                              <a:off x="1454" y="7"/>
                              <a:ext cx="15" cy="2"/>
                            </a:xfrm>
                            <a:custGeom>
                              <a:avLst/>
                              <a:gdLst>
                                <a:gd name="T0" fmla="+- 0 1454 1454"/>
                                <a:gd name="T1" fmla="*/ T0 w 15"/>
                                <a:gd name="T2" fmla="+- 0 1469 145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5" name="Group 4564"/>
                        <wpg:cNvGrpSpPr>
                          <a:grpSpLocks/>
                        </wpg:cNvGrpSpPr>
                        <wpg:grpSpPr bwMode="auto">
                          <a:xfrm>
                            <a:off x="1484" y="7"/>
                            <a:ext cx="15" cy="2"/>
                            <a:chOff x="1484" y="7"/>
                            <a:chExt cx="15" cy="2"/>
                          </a:xfrm>
                        </wpg:grpSpPr>
                        <wps:wsp>
                          <wps:cNvPr id="4316" name="Freeform 4565"/>
                          <wps:cNvSpPr>
                            <a:spLocks/>
                          </wps:cNvSpPr>
                          <wps:spPr bwMode="auto">
                            <a:xfrm>
                              <a:off x="1484" y="7"/>
                              <a:ext cx="15" cy="2"/>
                            </a:xfrm>
                            <a:custGeom>
                              <a:avLst/>
                              <a:gdLst>
                                <a:gd name="T0" fmla="+- 0 1484 1484"/>
                                <a:gd name="T1" fmla="*/ T0 w 15"/>
                                <a:gd name="T2" fmla="+- 0 1499 148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7" name="Group 4562"/>
                        <wpg:cNvGrpSpPr>
                          <a:grpSpLocks/>
                        </wpg:cNvGrpSpPr>
                        <wpg:grpSpPr bwMode="auto">
                          <a:xfrm>
                            <a:off x="1514" y="7"/>
                            <a:ext cx="15" cy="2"/>
                            <a:chOff x="1514" y="7"/>
                            <a:chExt cx="15" cy="2"/>
                          </a:xfrm>
                        </wpg:grpSpPr>
                        <wps:wsp>
                          <wps:cNvPr id="4318" name="Freeform 4563"/>
                          <wps:cNvSpPr>
                            <a:spLocks/>
                          </wps:cNvSpPr>
                          <wps:spPr bwMode="auto">
                            <a:xfrm>
                              <a:off x="1514" y="7"/>
                              <a:ext cx="15" cy="2"/>
                            </a:xfrm>
                            <a:custGeom>
                              <a:avLst/>
                              <a:gdLst>
                                <a:gd name="T0" fmla="+- 0 1514 1514"/>
                                <a:gd name="T1" fmla="*/ T0 w 15"/>
                                <a:gd name="T2" fmla="+- 0 1528 151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9" name="Group 4560"/>
                        <wpg:cNvGrpSpPr>
                          <a:grpSpLocks/>
                        </wpg:cNvGrpSpPr>
                        <wpg:grpSpPr bwMode="auto">
                          <a:xfrm>
                            <a:off x="1543" y="7"/>
                            <a:ext cx="15" cy="2"/>
                            <a:chOff x="1543" y="7"/>
                            <a:chExt cx="15" cy="2"/>
                          </a:xfrm>
                        </wpg:grpSpPr>
                        <wps:wsp>
                          <wps:cNvPr id="4320" name="Freeform 4561"/>
                          <wps:cNvSpPr>
                            <a:spLocks/>
                          </wps:cNvSpPr>
                          <wps:spPr bwMode="auto">
                            <a:xfrm>
                              <a:off x="1543" y="7"/>
                              <a:ext cx="15" cy="2"/>
                            </a:xfrm>
                            <a:custGeom>
                              <a:avLst/>
                              <a:gdLst>
                                <a:gd name="T0" fmla="+- 0 1543 1543"/>
                                <a:gd name="T1" fmla="*/ T0 w 15"/>
                                <a:gd name="T2" fmla="+- 0 1558 154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1" name="Group 4558"/>
                        <wpg:cNvGrpSpPr>
                          <a:grpSpLocks/>
                        </wpg:cNvGrpSpPr>
                        <wpg:grpSpPr bwMode="auto">
                          <a:xfrm>
                            <a:off x="1573" y="7"/>
                            <a:ext cx="15" cy="2"/>
                            <a:chOff x="1573" y="7"/>
                            <a:chExt cx="15" cy="2"/>
                          </a:xfrm>
                        </wpg:grpSpPr>
                        <wps:wsp>
                          <wps:cNvPr id="4322" name="Freeform 4559"/>
                          <wps:cNvSpPr>
                            <a:spLocks/>
                          </wps:cNvSpPr>
                          <wps:spPr bwMode="auto">
                            <a:xfrm>
                              <a:off x="1573" y="7"/>
                              <a:ext cx="15" cy="2"/>
                            </a:xfrm>
                            <a:custGeom>
                              <a:avLst/>
                              <a:gdLst>
                                <a:gd name="T0" fmla="+- 0 1573 1573"/>
                                <a:gd name="T1" fmla="*/ T0 w 15"/>
                                <a:gd name="T2" fmla="+- 0 1587 157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3" name="Group 4556"/>
                        <wpg:cNvGrpSpPr>
                          <a:grpSpLocks/>
                        </wpg:cNvGrpSpPr>
                        <wpg:grpSpPr bwMode="auto">
                          <a:xfrm>
                            <a:off x="1602" y="7"/>
                            <a:ext cx="15" cy="2"/>
                            <a:chOff x="1602" y="7"/>
                            <a:chExt cx="15" cy="2"/>
                          </a:xfrm>
                        </wpg:grpSpPr>
                        <wps:wsp>
                          <wps:cNvPr id="4324" name="Freeform 4557"/>
                          <wps:cNvSpPr>
                            <a:spLocks/>
                          </wps:cNvSpPr>
                          <wps:spPr bwMode="auto">
                            <a:xfrm>
                              <a:off x="1602" y="7"/>
                              <a:ext cx="15" cy="2"/>
                            </a:xfrm>
                            <a:custGeom>
                              <a:avLst/>
                              <a:gdLst>
                                <a:gd name="T0" fmla="+- 0 1602 1602"/>
                                <a:gd name="T1" fmla="*/ T0 w 15"/>
                                <a:gd name="T2" fmla="+- 0 1617 160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5" name="Group 4554"/>
                        <wpg:cNvGrpSpPr>
                          <a:grpSpLocks/>
                        </wpg:cNvGrpSpPr>
                        <wpg:grpSpPr bwMode="auto">
                          <a:xfrm>
                            <a:off x="1632" y="7"/>
                            <a:ext cx="15" cy="2"/>
                            <a:chOff x="1632" y="7"/>
                            <a:chExt cx="15" cy="2"/>
                          </a:xfrm>
                        </wpg:grpSpPr>
                        <wps:wsp>
                          <wps:cNvPr id="4326" name="Freeform 4555"/>
                          <wps:cNvSpPr>
                            <a:spLocks/>
                          </wps:cNvSpPr>
                          <wps:spPr bwMode="auto">
                            <a:xfrm>
                              <a:off x="1632" y="7"/>
                              <a:ext cx="15" cy="2"/>
                            </a:xfrm>
                            <a:custGeom>
                              <a:avLst/>
                              <a:gdLst>
                                <a:gd name="T0" fmla="+- 0 1632 1632"/>
                                <a:gd name="T1" fmla="*/ T0 w 15"/>
                                <a:gd name="T2" fmla="+- 0 1646 163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7" name="Group 4552"/>
                        <wpg:cNvGrpSpPr>
                          <a:grpSpLocks/>
                        </wpg:cNvGrpSpPr>
                        <wpg:grpSpPr bwMode="auto">
                          <a:xfrm>
                            <a:off x="1661" y="7"/>
                            <a:ext cx="15" cy="2"/>
                            <a:chOff x="1661" y="7"/>
                            <a:chExt cx="15" cy="2"/>
                          </a:xfrm>
                        </wpg:grpSpPr>
                        <wps:wsp>
                          <wps:cNvPr id="4328" name="Freeform 4553"/>
                          <wps:cNvSpPr>
                            <a:spLocks/>
                          </wps:cNvSpPr>
                          <wps:spPr bwMode="auto">
                            <a:xfrm>
                              <a:off x="1661" y="7"/>
                              <a:ext cx="15" cy="2"/>
                            </a:xfrm>
                            <a:custGeom>
                              <a:avLst/>
                              <a:gdLst>
                                <a:gd name="T0" fmla="+- 0 1661 1661"/>
                                <a:gd name="T1" fmla="*/ T0 w 15"/>
                                <a:gd name="T2" fmla="+- 0 1676 166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9" name="Group 4550"/>
                        <wpg:cNvGrpSpPr>
                          <a:grpSpLocks/>
                        </wpg:cNvGrpSpPr>
                        <wpg:grpSpPr bwMode="auto">
                          <a:xfrm>
                            <a:off x="1691" y="7"/>
                            <a:ext cx="15" cy="2"/>
                            <a:chOff x="1691" y="7"/>
                            <a:chExt cx="15" cy="2"/>
                          </a:xfrm>
                        </wpg:grpSpPr>
                        <wps:wsp>
                          <wps:cNvPr id="4330" name="Freeform 4551"/>
                          <wps:cNvSpPr>
                            <a:spLocks/>
                          </wps:cNvSpPr>
                          <wps:spPr bwMode="auto">
                            <a:xfrm>
                              <a:off x="1691" y="7"/>
                              <a:ext cx="15" cy="2"/>
                            </a:xfrm>
                            <a:custGeom>
                              <a:avLst/>
                              <a:gdLst>
                                <a:gd name="T0" fmla="+- 0 1691 1691"/>
                                <a:gd name="T1" fmla="*/ T0 w 15"/>
                                <a:gd name="T2" fmla="+- 0 1705 169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1" name="Group 4548"/>
                        <wpg:cNvGrpSpPr>
                          <a:grpSpLocks/>
                        </wpg:cNvGrpSpPr>
                        <wpg:grpSpPr bwMode="auto">
                          <a:xfrm>
                            <a:off x="1720" y="7"/>
                            <a:ext cx="15" cy="2"/>
                            <a:chOff x="1720" y="7"/>
                            <a:chExt cx="15" cy="2"/>
                          </a:xfrm>
                        </wpg:grpSpPr>
                        <wps:wsp>
                          <wps:cNvPr id="4332" name="Freeform 4549"/>
                          <wps:cNvSpPr>
                            <a:spLocks/>
                          </wps:cNvSpPr>
                          <wps:spPr bwMode="auto">
                            <a:xfrm>
                              <a:off x="1720" y="7"/>
                              <a:ext cx="15" cy="2"/>
                            </a:xfrm>
                            <a:custGeom>
                              <a:avLst/>
                              <a:gdLst>
                                <a:gd name="T0" fmla="+- 0 1720 1720"/>
                                <a:gd name="T1" fmla="*/ T0 w 15"/>
                                <a:gd name="T2" fmla="+- 0 1735 172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3" name="Group 4546"/>
                        <wpg:cNvGrpSpPr>
                          <a:grpSpLocks/>
                        </wpg:cNvGrpSpPr>
                        <wpg:grpSpPr bwMode="auto">
                          <a:xfrm>
                            <a:off x="1750" y="7"/>
                            <a:ext cx="15" cy="2"/>
                            <a:chOff x="1750" y="7"/>
                            <a:chExt cx="15" cy="2"/>
                          </a:xfrm>
                        </wpg:grpSpPr>
                        <wps:wsp>
                          <wps:cNvPr id="4334" name="Freeform 4547"/>
                          <wps:cNvSpPr>
                            <a:spLocks/>
                          </wps:cNvSpPr>
                          <wps:spPr bwMode="auto">
                            <a:xfrm>
                              <a:off x="1750" y="7"/>
                              <a:ext cx="15" cy="2"/>
                            </a:xfrm>
                            <a:custGeom>
                              <a:avLst/>
                              <a:gdLst>
                                <a:gd name="T0" fmla="+- 0 1750 1750"/>
                                <a:gd name="T1" fmla="*/ T0 w 15"/>
                                <a:gd name="T2" fmla="+- 0 1765 175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5" name="Group 4544"/>
                        <wpg:cNvGrpSpPr>
                          <a:grpSpLocks/>
                        </wpg:cNvGrpSpPr>
                        <wpg:grpSpPr bwMode="auto">
                          <a:xfrm>
                            <a:off x="1779" y="7"/>
                            <a:ext cx="15" cy="2"/>
                            <a:chOff x="1779" y="7"/>
                            <a:chExt cx="15" cy="2"/>
                          </a:xfrm>
                        </wpg:grpSpPr>
                        <wps:wsp>
                          <wps:cNvPr id="4336" name="Freeform 4545"/>
                          <wps:cNvSpPr>
                            <a:spLocks/>
                          </wps:cNvSpPr>
                          <wps:spPr bwMode="auto">
                            <a:xfrm>
                              <a:off x="1779" y="7"/>
                              <a:ext cx="15" cy="2"/>
                            </a:xfrm>
                            <a:custGeom>
                              <a:avLst/>
                              <a:gdLst>
                                <a:gd name="T0" fmla="+- 0 1779 1779"/>
                                <a:gd name="T1" fmla="*/ T0 w 15"/>
                                <a:gd name="T2" fmla="+- 0 1794 177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7" name="Group 4542"/>
                        <wpg:cNvGrpSpPr>
                          <a:grpSpLocks/>
                        </wpg:cNvGrpSpPr>
                        <wpg:grpSpPr bwMode="auto">
                          <a:xfrm>
                            <a:off x="1809" y="7"/>
                            <a:ext cx="15" cy="2"/>
                            <a:chOff x="1809" y="7"/>
                            <a:chExt cx="15" cy="2"/>
                          </a:xfrm>
                        </wpg:grpSpPr>
                        <wps:wsp>
                          <wps:cNvPr id="4338" name="Freeform 4543"/>
                          <wps:cNvSpPr>
                            <a:spLocks/>
                          </wps:cNvSpPr>
                          <wps:spPr bwMode="auto">
                            <a:xfrm>
                              <a:off x="1809" y="7"/>
                              <a:ext cx="15" cy="2"/>
                            </a:xfrm>
                            <a:custGeom>
                              <a:avLst/>
                              <a:gdLst>
                                <a:gd name="T0" fmla="+- 0 1809 1809"/>
                                <a:gd name="T1" fmla="*/ T0 w 15"/>
                                <a:gd name="T2" fmla="+- 0 1824 180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9" name="Group 4540"/>
                        <wpg:cNvGrpSpPr>
                          <a:grpSpLocks/>
                        </wpg:cNvGrpSpPr>
                        <wpg:grpSpPr bwMode="auto">
                          <a:xfrm>
                            <a:off x="1838" y="7"/>
                            <a:ext cx="15" cy="2"/>
                            <a:chOff x="1838" y="7"/>
                            <a:chExt cx="15" cy="2"/>
                          </a:xfrm>
                        </wpg:grpSpPr>
                        <wps:wsp>
                          <wps:cNvPr id="4340" name="Freeform 4541"/>
                          <wps:cNvSpPr>
                            <a:spLocks/>
                          </wps:cNvSpPr>
                          <wps:spPr bwMode="auto">
                            <a:xfrm>
                              <a:off x="1838" y="7"/>
                              <a:ext cx="15" cy="2"/>
                            </a:xfrm>
                            <a:custGeom>
                              <a:avLst/>
                              <a:gdLst>
                                <a:gd name="T0" fmla="+- 0 1838 1838"/>
                                <a:gd name="T1" fmla="*/ T0 w 15"/>
                                <a:gd name="T2" fmla="+- 0 1853 183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1" name="Group 4538"/>
                        <wpg:cNvGrpSpPr>
                          <a:grpSpLocks/>
                        </wpg:cNvGrpSpPr>
                        <wpg:grpSpPr bwMode="auto">
                          <a:xfrm>
                            <a:off x="1868" y="7"/>
                            <a:ext cx="15" cy="2"/>
                            <a:chOff x="1868" y="7"/>
                            <a:chExt cx="15" cy="2"/>
                          </a:xfrm>
                        </wpg:grpSpPr>
                        <wps:wsp>
                          <wps:cNvPr id="4342" name="Freeform 4539"/>
                          <wps:cNvSpPr>
                            <a:spLocks/>
                          </wps:cNvSpPr>
                          <wps:spPr bwMode="auto">
                            <a:xfrm>
                              <a:off x="1868" y="7"/>
                              <a:ext cx="15" cy="2"/>
                            </a:xfrm>
                            <a:custGeom>
                              <a:avLst/>
                              <a:gdLst>
                                <a:gd name="T0" fmla="+- 0 1868 1868"/>
                                <a:gd name="T1" fmla="*/ T0 w 15"/>
                                <a:gd name="T2" fmla="+- 0 1883 186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3" name="Group 4536"/>
                        <wpg:cNvGrpSpPr>
                          <a:grpSpLocks/>
                        </wpg:cNvGrpSpPr>
                        <wpg:grpSpPr bwMode="auto">
                          <a:xfrm>
                            <a:off x="1897" y="7"/>
                            <a:ext cx="15" cy="2"/>
                            <a:chOff x="1897" y="7"/>
                            <a:chExt cx="15" cy="2"/>
                          </a:xfrm>
                        </wpg:grpSpPr>
                        <wps:wsp>
                          <wps:cNvPr id="4344" name="Freeform 4537"/>
                          <wps:cNvSpPr>
                            <a:spLocks/>
                          </wps:cNvSpPr>
                          <wps:spPr bwMode="auto">
                            <a:xfrm>
                              <a:off x="1897" y="7"/>
                              <a:ext cx="15" cy="2"/>
                            </a:xfrm>
                            <a:custGeom>
                              <a:avLst/>
                              <a:gdLst>
                                <a:gd name="T0" fmla="+- 0 1897 1897"/>
                                <a:gd name="T1" fmla="*/ T0 w 15"/>
                                <a:gd name="T2" fmla="+- 0 1912 189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5" name="Group 4534"/>
                        <wpg:cNvGrpSpPr>
                          <a:grpSpLocks/>
                        </wpg:cNvGrpSpPr>
                        <wpg:grpSpPr bwMode="auto">
                          <a:xfrm>
                            <a:off x="1927" y="7"/>
                            <a:ext cx="15" cy="2"/>
                            <a:chOff x="1927" y="7"/>
                            <a:chExt cx="15" cy="2"/>
                          </a:xfrm>
                        </wpg:grpSpPr>
                        <wps:wsp>
                          <wps:cNvPr id="4346" name="Freeform 4535"/>
                          <wps:cNvSpPr>
                            <a:spLocks/>
                          </wps:cNvSpPr>
                          <wps:spPr bwMode="auto">
                            <a:xfrm>
                              <a:off x="1927" y="7"/>
                              <a:ext cx="15" cy="2"/>
                            </a:xfrm>
                            <a:custGeom>
                              <a:avLst/>
                              <a:gdLst>
                                <a:gd name="T0" fmla="+- 0 1927 1927"/>
                                <a:gd name="T1" fmla="*/ T0 w 15"/>
                                <a:gd name="T2" fmla="+- 0 1942 192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7" name="Group 4532"/>
                        <wpg:cNvGrpSpPr>
                          <a:grpSpLocks/>
                        </wpg:cNvGrpSpPr>
                        <wpg:grpSpPr bwMode="auto">
                          <a:xfrm>
                            <a:off x="1956" y="7"/>
                            <a:ext cx="15" cy="2"/>
                            <a:chOff x="1956" y="7"/>
                            <a:chExt cx="15" cy="2"/>
                          </a:xfrm>
                        </wpg:grpSpPr>
                        <wps:wsp>
                          <wps:cNvPr id="4348" name="Freeform 4533"/>
                          <wps:cNvSpPr>
                            <a:spLocks/>
                          </wps:cNvSpPr>
                          <wps:spPr bwMode="auto">
                            <a:xfrm>
                              <a:off x="1956" y="7"/>
                              <a:ext cx="15" cy="2"/>
                            </a:xfrm>
                            <a:custGeom>
                              <a:avLst/>
                              <a:gdLst>
                                <a:gd name="T0" fmla="+- 0 1956 1956"/>
                                <a:gd name="T1" fmla="*/ T0 w 15"/>
                                <a:gd name="T2" fmla="+- 0 1971 195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9" name="Group 4530"/>
                        <wpg:cNvGrpSpPr>
                          <a:grpSpLocks/>
                        </wpg:cNvGrpSpPr>
                        <wpg:grpSpPr bwMode="auto">
                          <a:xfrm>
                            <a:off x="1986" y="7"/>
                            <a:ext cx="15" cy="2"/>
                            <a:chOff x="1986" y="7"/>
                            <a:chExt cx="15" cy="2"/>
                          </a:xfrm>
                        </wpg:grpSpPr>
                        <wps:wsp>
                          <wps:cNvPr id="4350" name="Freeform 4531"/>
                          <wps:cNvSpPr>
                            <a:spLocks/>
                          </wps:cNvSpPr>
                          <wps:spPr bwMode="auto">
                            <a:xfrm>
                              <a:off x="1986" y="7"/>
                              <a:ext cx="15" cy="2"/>
                            </a:xfrm>
                            <a:custGeom>
                              <a:avLst/>
                              <a:gdLst>
                                <a:gd name="T0" fmla="+- 0 1986 1986"/>
                                <a:gd name="T1" fmla="*/ T0 w 15"/>
                                <a:gd name="T2" fmla="+- 0 2001 198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1" name="Group 4528"/>
                        <wpg:cNvGrpSpPr>
                          <a:grpSpLocks/>
                        </wpg:cNvGrpSpPr>
                        <wpg:grpSpPr bwMode="auto">
                          <a:xfrm>
                            <a:off x="2016" y="7"/>
                            <a:ext cx="15" cy="2"/>
                            <a:chOff x="2016" y="7"/>
                            <a:chExt cx="15" cy="2"/>
                          </a:xfrm>
                        </wpg:grpSpPr>
                        <wps:wsp>
                          <wps:cNvPr id="4352" name="Freeform 4529"/>
                          <wps:cNvSpPr>
                            <a:spLocks/>
                          </wps:cNvSpPr>
                          <wps:spPr bwMode="auto">
                            <a:xfrm>
                              <a:off x="2016" y="7"/>
                              <a:ext cx="15" cy="2"/>
                            </a:xfrm>
                            <a:custGeom>
                              <a:avLst/>
                              <a:gdLst>
                                <a:gd name="T0" fmla="+- 0 2016 2016"/>
                                <a:gd name="T1" fmla="*/ T0 w 15"/>
                                <a:gd name="T2" fmla="+- 0 2030 201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3" name="Group 4526"/>
                        <wpg:cNvGrpSpPr>
                          <a:grpSpLocks/>
                        </wpg:cNvGrpSpPr>
                        <wpg:grpSpPr bwMode="auto">
                          <a:xfrm>
                            <a:off x="2045" y="7"/>
                            <a:ext cx="15" cy="2"/>
                            <a:chOff x="2045" y="7"/>
                            <a:chExt cx="15" cy="2"/>
                          </a:xfrm>
                        </wpg:grpSpPr>
                        <wps:wsp>
                          <wps:cNvPr id="4354" name="Freeform 4527"/>
                          <wps:cNvSpPr>
                            <a:spLocks/>
                          </wps:cNvSpPr>
                          <wps:spPr bwMode="auto">
                            <a:xfrm>
                              <a:off x="2045" y="7"/>
                              <a:ext cx="15" cy="2"/>
                            </a:xfrm>
                            <a:custGeom>
                              <a:avLst/>
                              <a:gdLst>
                                <a:gd name="T0" fmla="+- 0 2045 2045"/>
                                <a:gd name="T1" fmla="*/ T0 w 15"/>
                                <a:gd name="T2" fmla="+- 0 2060 204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5" name="Group 4524"/>
                        <wpg:cNvGrpSpPr>
                          <a:grpSpLocks/>
                        </wpg:cNvGrpSpPr>
                        <wpg:grpSpPr bwMode="auto">
                          <a:xfrm>
                            <a:off x="2075" y="7"/>
                            <a:ext cx="15" cy="2"/>
                            <a:chOff x="2075" y="7"/>
                            <a:chExt cx="15" cy="2"/>
                          </a:xfrm>
                        </wpg:grpSpPr>
                        <wps:wsp>
                          <wps:cNvPr id="4356" name="Freeform 4525"/>
                          <wps:cNvSpPr>
                            <a:spLocks/>
                          </wps:cNvSpPr>
                          <wps:spPr bwMode="auto">
                            <a:xfrm>
                              <a:off x="2075" y="7"/>
                              <a:ext cx="15" cy="2"/>
                            </a:xfrm>
                            <a:custGeom>
                              <a:avLst/>
                              <a:gdLst>
                                <a:gd name="T0" fmla="+- 0 2075 2075"/>
                                <a:gd name="T1" fmla="*/ T0 w 15"/>
                                <a:gd name="T2" fmla="+- 0 2089 207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7" name="Group 4522"/>
                        <wpg:cNvGrpSpPr>
                          <a:grpSpLocks/>
                        </wpg:cNvGrpSpPr>
                        <wpg:grpSpPr bwMode="auto">
                          <a:xfrm>
                            <a:off x="2104" y="7"/>
                            <a:ext cx="15" cy="2"/>
                            <a:chOff x="2104" y="7"/>
                            <a:chExt cx="15" cy="2"/>
                          </a:xfrm>
                        </wpg:grpSpPr>
                        <wps:wsp>
                          <wps:cNvPr id="4358" name="Freeform 4523"/>
                          <wps:cNvSpPr>
                            <a:spLocks/>
                          </wps:cNvSpPr>
                          <wps:spPr bwMode="auto">
                            <a:xfrm>
                              <a:off x="2104" y="7"/>
                              <a:ext cx="15" cy="2"/>
                            </a:xfrm>
                            <a:custGeom>
                              <a:avLst/>
                              <a:gdLst>
                                <a:gd name="T0" fmla="+- 0 2104 2104"/>
                                <a:gd name="T1" fmla="*/ T0 w 15"/>
                                <a:gd name="T2" fmla="+- 0 2119 210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9" name="Group 4520"/>
                        <wpg:cNvGrpSpPr>
                          <a:grpSpLocks/>
                        </wpg:cNvGrpSpPr>
                        <wpg:grpSpPr bwMode="auto">
                          <a:xfrm>
                            <a:off x="2134" y="7"/>
                            <a:ext cx="15" cy="2"/>
                            <a:chOff x="2134" y="7"/>
                            <a:chExt cx="15" cy="2"/>
                          </a:xfrm>
                        </wpg:grpSpPr>
                        <wps:wsp>
                          <wps:cNvPr id="4360" name="Freeform 4521"/>
                          <wps:cNvSpPr>
                            <a:spLocks/>
                          </wps:cNvSpPr>
                          <wps:spPr bwMode="auto">
                            <a:xfrm>
                              <a:off x="2134" y="7"/>
                              <a:ext cx="15" cy="2"/>
                            </a:xfrm>
                            <a:custGeom>
                              <a:avLst/>
                              <a:gdLst>
                                <a:gd name="T0" fmla="+- 0 2134 2134"/>
                                <a:gd name="T1" fmla="*/ T0 w 15"/>
                                <a:gd name="T2" fmla="+- 0 2148 213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1" name="Group 4518"/>
                        <wpg:cNvGrpSpPr>
                          <a:grpSpLocks/>
                        </wpg:cNvGrpSpPr>
                        <wpg:grpSpPr bwMode="auto">
                          <a:xfrm>
                            <a:off x="2163" y="7"/>
                            <a:ext cx="15" cy="2"/>
                            <a:chOff x="2163" y="7"/>
                            <a:chExt cx="15" cy="2"/>
                          </a:xfrm>
                        </wpg:grpSpPr>
                        <wps:wsp>
                          <wps:cNvPr id="4362" name="Freeform 4519"/>
                          <wps:cNvSpPr>
                            <a:spLocks/>
                          </wps:cNvSpPr>
                          <wps:spPr bwMode="auto">
                            <a:xfrm>
                              <a:off x="2163" y="7"/>
                              <a:ext cx="15" cy="2"/>
                            </a:xfrm>
                            <a:custGeom>
                              <a:avLst/>
                              <a:gdLst>
                                <a:gd name="T0" fmla="+- 0 2163 2163"/>
                                <a:gd name="T1" fmla="*/ T0 w 15"/>
                                <a:gd name="T2" fmla="+- 0 2178 216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3" name="Group 4516"/>
                        <wpg:cNvGrpSpPr>
                          <a:grpSpLocks/>
                        </wpg:cNvGrpSpPr>
                        <wpg:grpSpPr bwMode="auto">
                          <a:xfrm>
                            <a:off x="2193" y="7"/>
                            <a:ext cx="15" cy="2"/>
                            <a:chOff x="2193" y="7"/>
                            <a:chExt cx="15" cy="2"/>
                          </a:xfrm>
                        </wpg:grpSpPr>
                        <wps:wsp>
                          <wps:cNvPr id="4364" name="Freeform 4517"/>
                          <wps:cNvSpPr>
                            <a:spLocks/>
                          </wps:cNvSpPr>
                          <wps:spPr bwMode="auto">
                            <a:xfrm>
                              <a:off x="2193" y="7"/>
                              <a:ext cx="15" cy="2"/>
                            </a:xfrm>
                            <a:custGeom>
                              <a:avLst/>
                              <a:gdLst>
                                <a:gd name="T0" fmla="+- 0 2193 2193"/>
                                <a:gd name="T1" fmla="*/ T0 w 15"/>
                                <a:gd name="T2" fmla="+- 0 2208 219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5" name="Group 4514"/>
                        <wpg:cNvGrpSpPr>
                          <a:grpSpLocks/>
                        </wpg:cNvGrpSpPr>
                        <wpg:grpSpPr bwMode="auto">
                          <a:xfrm>
                            <a:off x="2222" y="7"/>
                            <a:ext cx="15" cy="2"/>
                            <a:chOff x="2222" y="7"/>
                            <a:chExt cx="15" cy="2"/>
                          </a:xfrm>
                        </wpg:grpSpPr>
                        <wps:wsp>
                          <wps:cNvPr id="4366" name="Freeform 4515"/>
                          <wps:cNvSpPr>
                            <a:spLocks/>
                          </wps:cNvSpPr>
                          <wps:spPr bwMode="auto">
                            <a:xfrm>
                              <a:off x="2222" y="7"/>
                              <a:ext cx="15" cy="2"/>
                            </a:xfrm>
                            <a:custGeom>
                              <a:avLst/>
                              <a:gdLst>
                                <a:gd name="T0" fmla="+- 0 2222 2222"/>
                                <a:gd name="T1" fmla="*/ T0 w 15"/>
                                <a:gd name="T2" fmla="+- 0 2237 222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7" name="Group 4512"/>
                        <wpg:cNvGrpSpPr>
                          <a:grpSpLocks/>
                        </wpg:cNvGrpSpPr>
                        <wpg:grpSpPr bwMode="auto">
                          <a:xfrm>
                            <a:off x="2252" y="7"/>
                            <a:ext cx="15" cy="2"/>
                            <a:chOff x="2252" y="7"/>
                            <a:chExt cx="15" cy="2"/>
                          </a:xfrm>
                        </wpg:grpSpPr>
                        <wps:wsp>
                          <wps:cNvPr id="4368" name="Freeform 4513"/>
                          <wps:cNvSpPr>
                            <a:spLocks/>
                          </wps:cNvSpPr>
                          <wps:spPr bwMode="auto">
                            <a:xfrm>
                              <a:off x="2252" y="7"/>
                              <a:ext cx="15" cy="2"/>
                            </a:xfrm>
                            <a:custGeom>
                              <a:avLst/>
                              <a:gdLst>
                                <a:gd name="T0" fmla="+- 0 2252 2252"/>
                                <a:gd name="T1" fmla="*/ T0 w 15"/>
                                <a:gd name="T2" fmla="+- 0 2267 225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9" name="Group 4510"/>
                        <wpg:cNvGrpSpPr>
                          <a:grpSpLocks/>
                        </wpg:cNvGrpSpPr>
                        <wpg:grpSpPr bwMode="auto">
                          <a:xfrm>
                            <a:off x="2281" y="7"/>
                            <a:ext cx="15" cy="2"/>
                            <a:chOff x="2281" y="7"/>
                            <a:chExt cx="15" cy="2"/>
                          </a:xfrm>
                        </wpg:grpSpPr>
                        <wps:wsp>
                          <wps:cNvPr id="4370" name="Freeform 4511"/>
                          <wps:cNvSpPr>
                            <a:spLocks/>
                          </wps:cNvSpPr>
                          <wps:spPr bwMode="auto">
                            <a:xfrm>
                              <a:off x="2281" y="7"/>
                              <a:ext cx="15" cy="2"/>
                            </a:xfrm>
                            <a:custGeom>
                              <a:avLst/>
                              <a:gdLst>
                                <a:gd name="T0" fmla="+- 0 2281 2281"/>
                                <a:gd name="T1" fmla="*/ T0 w 15"/>
                                <a:gd name="T2" fmla="+- 0 2296 228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1" name="Group 4508"/>
                        <wpg:cNvGrpSpPr>
                          <a:grpSpLocks/>
                        </wpg:cNvGrpSpPr>
                        <wpg:grpSpPr bwMode="auto">
                          <a:xfrm>
                            <a:off x="2311" y="7"/>
                            <a:ext cx="15" cy="2"/>
                            <a:chOff x="2311" y="7"/>
                            <a:chExt cx="15" cy="2"/>
                          </a:xfrm>
                        </wpg:grpSpPr>
                        <wps:wsp>
                          <wps:cNvPr id="4372" name="Freeform 4509"/>
                          <wps:cNvSpPr>
                            <a:spLocks/>
                          </wps:cNvSpPr>
                          <wps:spPr bwMode="auto">
                            <a:xfrm>
                              <a:off x="2311" y="7"/>
                              <a:ext cx="15" cy="2"/>
                            </a:xfrm>
                            <a:custGeom>
                              <a:avLst/>
                              <a:gdLst>
                                <a:gd name="T0" fmla="+- 0 2311 2311"/>
                                <a:gd name="T1" fmla="*/ T0 w 15"/>
                                <a:gd name="T2" fmla="+- 0 2326 231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3" name="Group 4506"/>
                        <wpg:cNvGrpSpPr>
                          <a:grpSpLocks/>
                        </wpg:cNvGrpSpPr>
                        <wpg:grpSpPr bwMode="auto">
                          <a:xfrm>
                            <a:off x="2340" y="7"/>
                            <a:ext cx="15" cy="2"/>
                            <a:chOff x="2340" y="7"/>
                            <a:chExt cx="15" cy="2"/>
                          </a:xfrm>
                        </wpg:grpSpPr>
                        <wps:wsp>
                          <wps:cNvPr id="4374" name="Freeform 4507"/>
                          <wps:cNvSpPr>
                            <a:spLocks/>
                          </wps:cNvSpPr>
                          <wps:spPr bwMode="auto">
                            <a:xfrm>
                              <a:off x="2340" y="7"/>
                              <a:ext cx="15" cy="2"/>
                            </a:xfrm>
                            <a:custGeom>
                              <a:avLst/>
                              <a:gdLst>
                                <a:gd name="T0" fmla="+- 0 2340 2340"/>
                                <a:gd name="T1" fmla="*/ T0 w 15"/>
                                <a:gd name="T2" fmla="+- 0 2355 234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5" name="Group 4504"/>
                        <wpg:cNvGrpSpPr>
                          <a:grpSpLocks/>
                        </wpg:cNvGrpSpPr>
                        <wpg:grpSpPr bwMode="auto">
                          <a:xfrm>
                            <a:off x="2370" y="7"/>
                            <a:ext cx="15" cy="2"/>
                            <a:chOff x="2370" y="7"/>
                            <a:chExt cx="15" cy="2"/>
                          </a:xfrm>
                        </wpg:grpSpPr>
                        <wps:wsp>
                          <wps:cNvPr id="4376" name="Freeform 4505"/>
                          <wps:cNvSpPr>
                            <a:spLocks/>
                          </wps:cNvSpPr>
                          <wps:spPr bwMode="auto">
                            <a:xfrm>
                              <a:off x="2370" y="7"/>
                              <a:ext cx="15" cy="2"/>
                            </a:xfrm>
                            <a:custGeom>
                              <a:avLst/>
                              <a:gdLst>
                                <a:gd name="T0" fmla="+- 0 2370 2370"/>
                                <a:gd name="T1" fmla="*/ T0 w 15"/>
                                <a:gd name="T2" fmla="+- 0 2385 237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7" name="Group 4502"/>
                        <wpg:cNvGrpSpPr>
                          <a:grpSpLocks/>
                        </wpg:cNvGrpSpPr>
                        <wpg:grpSpPr bwMode="auto">
                          <a:xfrm>
                            <a:off x="2399" y="7"/>
                            <a:ext cx="15" cy="2"/>
                            <a:chOff x="2399" y="7"/>
                            <a:chExt cx="15" cy="2"/>
                          </a:xfrm>
                        </wpg:grpSpPr>
                        <wps:wsp>
                          <wps:cNvPr id="4378" name="Freeform 4503"/>
                          <wps:cNvSpPr>
                            <a:spLocks/>
                          </wps:cNvSpPr>
                          <wps:spPr bwMode="auto">
                            <a:xfrm>
                              <a:off x="2399" y="7"/>
                              <a:ext cx="15" cy="2"/>
                            </a:xfrm>
                            <a:custGeom>
                              <a:avLst/>
                              <a:gdLst>
                                <a:gd name="T0" fmla="+- 0 2399 2399"/>
                                <a:gd name="T1" fmla="*/ T0 w 15"/>
                                <a:gd name="T2" fmla="+- 0 2414 239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9" name="Group 4500"/>
                        <wpg:cNvGrpSpPr>
                          <a:grpSpLocks/>
                        </wpg:cNvGrpSpPr>
                        <wpg:grpSpPr bwMode="auto">
                          <a:xfrm>
                            <a:off x="2429" y="7"/>
                            <a:ext cx="15" cy="2"/>
                            <a:chOff x="2429" y="7"/>
                            <a:chExt cx="15" cy="2"/>
                          </a:xfrm>
                        </wpg:grpSpPr>
                        <wps:wsp>
                          <wps:cNvPr id="4380" name="Freeform 4501"/>
                          <wps:cNvSpPr>
                            <a:spLocks/>
                          </wps:cNvSpPr>
                          <wps:spPr bwMode="auto">
                            <a:xfrm>
                              <a:off x="2429" y="7"/>
                              <a:ext cx="15" cy="2"/>
                            </a:xfrm>
                            <a:custGeom>
                              <a:avLst/>
                              <a:gdLst>
                                <a:gd name="T0" fmla="+- 0 2429 2429"/>
                                <a:gd name="T1" fmla="*/ T0 w 15"/>
                                <a:gd name="T2" fmla="+- 0 2444 242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1" name="Group 4498"/>
                        <wpg:cNvGrpSpPr>
                          <a:grpSpLocks/>
                        </wpg:cNvGrpSpPr>
                        <wpg:grpSpPr bwMode="auto">
                          <a:xfrm>
                            <a:off x="2459" y="7"/>
                            <a:ext cx="15" cy="2"/>
                            <a:chOff x="2459" y="7"/>
                            <a:chExt cx="15" cy="2"/>
                          </a:xfrm>
                        </wpg:grpSpPr>
                        <wps:wsp>
                          <wps:cNvPr id="4382" name="Freeform 4499"/>
                          <wps:cNvSpPr>
                            <a:spLocks/>
                          </wps:cNvSpPr>
                          <wps:spPr bwMode="auto">
                            <a:xfrm>
                              <a:off x="2459" y="7"/>
                              <a:ext cx="15" cy="2"/>
                            </a:xfrm>
                            <a:custGeom>
                              <a:avLst/>
                              <a:gdLst>
                                <a:gd name="T0" fmla="+- 0 2459 2459"/>
                                <a:gd name="T1" fmla="*/ T0 w 15"/>
                                <a:gd name="T2" fmla="+- 0 2473 245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3" name="Group 4496"/>
                        <wpg:cNvGrpSpPr>
                          <a:grpSpLocks/>
                        </wpg:cNvGrpSpPr>
                        <wpg:grpSpPr bwMode="auto">
                          <a:xfrm>
                            <a:off x="2488" y="7"/>
                            <a:ext cx="15" cy="2"/>
                            <a:chOff x="2488" y="7"/>
                            <a:chExt cx="15" cy="2"/>
                          </a:xfrm>
                        </wpg:grpSpPr>
                        <wps:wsp>
                          <wps:cNvPr id="4384" name="Freeform 4497"/>
                          <wps:cNvSpPr>
                            <a:spLocks/>
                          </wps:cNvSpPr>
                          <wps:spPr bwMode="auto">
                            <a:xfrm>
                              <a:off x="2488" y="7"/>
                              <a:ext cx="15" cy="2"/>
                            </a:xfrm>
                            <a:custGeom>
                              <a:avLst/>
                              <a:gdLst>
                                <a:gd name="T0" fmla="+- 0 2488 2488"/>
                                <a:gd name="T1" fmla="*/ T0 w 15"/>
                                <a:gd name="T2" fmla="+- 0 2503 248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5" name="Group 4494"/>
                        <wpg:cNvGrpSpPr>
                          <a:grpSpLocks/>
                        </wpg:cNvGrpSpPr>
                        <wpg:grpSpPr bwMode="auto">
                          <a:xfrm>
                            <a:off x="2518" y="7"/>
                            <a:ext cx="15" cy="2"/>
                            <a:chOff x="2518" y="7"/>
                            <a:chExt cx="15" cy="2"/>
                          </a:xfrm>
                        </wpg:grpSpPr>
                        <wps:wsp>
                          <wps:cNvPr id="4386" name="Freeform 4495"/>
                          <wps:cNvSpPr>
                            <a:spLocks/>
                          </wps:cNvSpPr>
                          <wps:spPr bwMode="auto">
                            <a:xfrm>
                              <a:off x="2518" y="7"/>
                              <a:ext cx="15" cy="2"/>
                            </a:xfrm>
                            <a:custGeom>
                              <a:avLst/>
                              <a:gdLst>
                                <a:gd name="T0" fmla="+- 0 2518 2518"/>
                                <a:gd name="T1" fmla="*/ T0 w 15"/>
                                <a:gd name="T2" fmla="+- 0 2532 251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7" name="Group 4492"/>
                        <wpg:cNvGrpSpPr>
                          <a:grpSpLocks/>
                        </wpg:cNvGrpSpPr>
                        <wpg:grpSpPr bwMode="auto">
                          <a:xfrm>
                            <a:off x="2547" y="7"/>
                            <a:ext cx="15" cy="2"/>
                            <a:chOff x="2547" y="7"/>
                            <a:chExt cx="15" cy="2"/>
                          </a:xfrm>
                        </wpg:grpSpPr>
                        <wps:wsp>
                          <wps:cNvPr id="4388" name="Freeform 4493"/>
                          <wps:cNvSpPr>
                            <a:spLocks/>
                          </wps:cNvSpPr>
                          <wps:spPr bwMode="auto">
                            <a:xfrm>
                              <a:off x="2547" y="7"/>
                              <a:ext cx="15" cy="2"/>
                            </a:xfrm>
                            <a:custGeom>
                              <a:avLst/>
                              <a:gdLst>
                                <a:gd name="T0" fmla="+- 0 2547 2547"/>
                                <a:gd name="T1" fmla="*/ T0 w 15"/>
                                <a:gd name="T2" fmla="+- 0 2562 254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9" name="Group 4490"/>
                        <wpg:cNvGrpSpPr>
                          <a:grpSpLocks/>
                        </wpg:cNvGrpSpPr>
                        <wpg:grpSpPr bwMode="auto">
                          <a:xfrm>
                            <a:off x="2577" y="7"/>
                            <a:ext cx="15" cy="2"/>
                            <a:chOff x="2577" y="7"/>
                            <a:chExt cx="15" cy="2"/>
                          </a:xfrm>
                        </wpg:grpSpPr>
                        <wps:wsp>
                          <wps:cNvPr id="4390" name="Freeform 4491"/>
                          <wps:cNvSpPr>
                            <a:spLocks/>
                          </wps:cNvSpPr>
                          <wps:spPr bwMode="auto">
                            <a:xfrm>
                              <a:off x="2577" y="7"/>
                              <a:ext cx="15" cy="2"/>
                            </a:xfrm>
                            <a:custGeom>
                              <a:avLst/>
                              <a:gdLst>
                                <a:gd name="T0" fmla="+- 0 2577 2577"/>
                                <a:gd name="T1" fmla="*/ T0 w 15"/>
                                <a:gd name="T2" fmla="+- 0 2591 257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1" name="Group 4488"/>
                        <wpg:cNvGrpSpPr>
                          <a:grpSpLocks/>
                        </wpg:cNvGrpSpPr>
                        <wpg:grpSpPr bwMode="auto">
                          <a:xfrm>
                            <a:off x="2606" y="7"/>
                            <a:ext cx="15" cy="2"/>
                            <a:chOff x="2606" y="7"/>
                            <a:chExt cx="15" cy="2"/>
                          </a:xfrm>
                        </wpg:grpSpPr>
                        <wps:wsp>
                          <wps:cNvPr id="4392" name="Freeform 4489"/>
                          <wps:cNvSpPr>
                            <a:spLocks/>
                          </wps:cNvSpPr>
                          <wps:spPr bwMode="auto">
                            <a:xfrm>
                              <a:off x="2606" y="7"/>
                              <a:ext cx="15" cy="2"/>
                            </a:xfrm>
                            <a:custGeom>
                              <a:avLst/>
                              <a:gdLst>
                                <a:gd name="T0" fmla="+- 0 2606 2606"/>
                                <a:gd name="T1" fmla="*/ T0 w 15"/>
                                <a:gd name="T2" fmla="+- 0 2621 260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3" name="Group 4486"/>
                        <wpg:cNvGrpSpPr>
                          <a:grpSpLocks/>
                        </wpg:cNvGrpSpPr>
                        <wpg:grpSpPr bwMode="auto">
                          <a:xfrm>
                            <a:off x="2636" y="7"/>
                            <a:ext cx="15" cy="2"/>
                            <a:chOff x="2636" y="7"/>
                            <a:chExt cx="15" cy="2"/>
                          </a:xfrm>
                        </wpg:grpSpPr>
                        <wps:wsp>
                          <wps:cNvPr id="4394" name="Freeform 4487"/>
                          <wps:cNvSpPr>
                            <a:spLocks/>
                          </wps:cNvSpPr>
                          <wps:spPr bwMode="auto">
                            <a:xfrm>
                              <a:off x="2636" y="7"/>
                              <a:ext cx="15" cy="2"/>
                            </a:xfrm>
                            <a:custGeom>
                              <a:avLst/>
                              <a:gdLst>
                                <a:gd name="T0" fmla="+- 0 2636 2636"/>
                                <a:gd name="T1" fmla="*/ T0 w 15"/>
                                <a:gd name="T2" fmla="+- 0 2650 263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5" name="Group 4484"/>
                        <wpg:cNvGrpSpPr>
                          <a:grpSpLocks/>
                        </wpg:cNvGrpSpPr>
                        <wpg:grpSpPr bwMode="auto">
                          <a:xfrm>
                            <a:off x="2665" y="7"/>
                            <a:ext cx="15" cy="2"/>
                            <a:chOff x="2665" y="7"/>
                            <a:chExt cx="15" cy="2"/>
                          </a:xfrm>
                        </wpg:grpSpPr>
                        <wps:wsp>
                          <wps:cNvPr id="4396" name="Freeform 4485"/>
                          <wps:cNvSpPr>
                            <a:spLocks/>
                          </wps:cNvSpPr>
                          <wps:spPr bwMode="auto">
                            <a:xfrm>
                              <a:off x="2665" y="7"/>
                              <a:ext cx="15" cy="2"/>
                            </a:xfrm>
                            <a:custGeom>
                              <a:avLst/>
                              <a:gdLst>
                                <a:gd name="T0" fmla="+- 0 2665 2665"/>
                                <a:gd name="T1" fmla="*/ T0 w 15"/>
                                <a:gd name="T2" fmla="+- 0 2680 266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7" name="Group 4482"/>
                        <wpg:cNvGrpSpPr>
                          <a:grpSpLocks/>
                        </wpg:cNvGrpSpPr>
                        <wpg:grpSpPr bwMode="auto">
                          <a:xfrm>
                            <a:off x="2695" y="7"/>
                            <a:ext cx="15" cy="2"/>
                            <a:chOff x="2695" y="7"/>
                            <a:chExt cx="15" cy="2"/>
                          </a:xfrm>
                        </wpg:grpSpPr>
                        <wps:wsp>
                          <wps:cNvPr id="4398" name="Freeform 4483"/>
                          <wps:cNvSpPr>
                            <a:spLocks/>
                          </wps:cNvSpPr>
                          <wps:spPr bwMode="auto">
                            <a:xfrm>
                              <a:off x="2695" y="7"/>
                              <a:ext cx="15" cy="2"/>
                            </a:xfrm>
                            <a:custGeom>
                              <a:avLst/>
                              <a:gdLst>
                                <a:gd name="T0" fmla="+- 0 2695 2695"/>
                                <a:gd name="T1" fmla="*/ T0 w 15"/>
                                <a:gd name="T2" fmla="+- 0 2710 269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9" name="Group 4480"/>
                        <wpg:cNvGrpSpPr>
                          <a:grpSpLocks/>
                        </wpg:cNvGrpSpPr>
                        <wpg:grpSpPr bwMode="auto">
                          <a:xfrm>
                            <a:off x="2724" y="7"/>
                            <a:ext cx="15" cy="2"/>
                            <a:chOff x="2724" y="7"/>
                            <a:chExt cx="15" cy="2"/>
                          </a:xfrm>
                        </wpg:grpSpPr>
                        <wps:wsp>
                          <wps:cNvPr id="4400" name="Freeform 4481"/>
                          <wps:cNvSpPr>
                            <a:spLocks/>
                          </wps:cNvSpPr>
                          <wps:spPr bwMode="auto">
                            <a:xfrm>
                              <a:off x="2724" y="7"/>
                              <a:ext cx="15" cy="2"/>
                            </a:xfrm>
                            <a:custGeom>
                              <a:avLst/>
                              <a:gdLst>
                                <a:gd name="T0" fmla="+- 0 2724 2724"/>
                                <a:gd name="T1" fmla="*/ T0 w 15"/>
                                <a:gd name="T2" fmla="+- 0 2739 272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1" name="Group 4478"/>
                        <wpg:cNvGrpSpPr>
                          <a:grpSpLocks/>
                        </wpg:cNvGrpSpPr>
                        <wpg:grpSpPr bwMode="auto">
                          <a:xfrm>
                            <a:off x="2754" y="7"/>
                            <a:ext cx="15" cy="2"/>
                            <a:chOff x="2754" y="7"/>
                            <a:chExt cx="15" cy="2"/>
                          </a:xfrm>
                        </wpg:grpSpPr>
                        <wps:wsp>
                          <wps:cNvPr id="4402" name="Freeform 4479"/>
                          <wps:cNvSpPr>
                            <a:spLocks/>
                          </wps:cNvSpPr>
                          <wps:spPr bwMode="auto">
                            <a:xfrm>
                              <a:off x="2754" y="7"/>
                              <a:ext cx="15" cy="2"/>
                            </a:xfrm>
                            <a:custGeom>
                              <a:avLst/>
                              <a:gdLst>
                                <a:gd name="T0" fmla="+- 0 2754 2754"/>
                                <a:gd name="T1" fmla="*/ T0 w 15"/>
                                <a:gd name="T2" fmla="+- 0 2769 275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3" name="Group 4476"/>
                        <wpg:cNvGrpSpPr>
                          <a:grpSpLocks/>
                        </wpg:cNvGrpSpPr>
                        <wpg:grpSpPr bwMode="auto">
                          <a:xfrm>
                            <a:off x="2783" y="7"/>
                            <a:ext cx="15" cy="2"/>
                            <a:chOff x="2783" y="7"/>
                            <a:chExt cx="15" cy="2"/>
                          </a:xfrm>
                        </wpg:grpSpPr>
                        <wps:wsp>
                          <wps:cNvPr id="4404" name="Freeform 4477"/>
                          <wps:cNvSpPr>
                            <a:spLocks/>
                          </wps:cNvSpPr>
                          <wps:spPr bwMode="auto">
                            <a:xfrm>
                              <a:off x="2783" y="7"/>
                              <a:ext cx="15" cy="2"/>
                            </a:xfrm>
                            <a:custGeom>
                              <a:avLst/>
                              <a:gdLst>
                                <a:gd name="T0" fmla="+- 0 2783 2783"/>
                                <a:gd name="T1" fmla="*/ T0 w 15"/>
                                <a:gd name="T2" fmla="+- 0 2798 278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5" name="Group 4474"/>
                        <wpg:cNvGrpSpPr>
                          <a:grpSpLocks/>
                        </wpg:cNvGrpSpPr>
                        <wpg:grpSpPr bwMode="auto">
                          <a:xfrm>
                            <a:off x="2813" y="7"/>
                            <a:ext cx="15" cy="2"/>
                            <a:chOff x="2813" y="7"/>
                            <a:chExt cx="15" cy="2"/>
                          </a:xfrm>
                        </wpg:grpSpPr>
                        <wps:wsp>
                          <wps:cNvPr id="4406" name="Freeform 4475"/>
                          <wps:cNvSpPr>
                            <a:spLocks/>
                          </wps:cNvSpPr>
                          <wps:spPr bwMode="auto">
                            <a:xfrm>
                              <a:off x="2813" y="7"/>
                              <a:ext cx="15" cy="2"/>
                            </a:xfrm>
                            <a:custGeom>
                              <a:avLst/>
                              <a:gdLst>
                                <a:gd name="T0" fmla="+- 0 2813 2813"/>
                                <a:gd name="T1" fmla="*/ T0 w 15"/>
                                <a:gd name="T2" fmla="+- 0 2828 281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7" name="Group 4472"/>
                        <wpg:cNvGrpSpPr>
                          <a:grpSpLocks/>
                        </wpg:cNvGrpSpPr>
                        <wpg:grpSpPr bwMode="auto">
                          <a:xfrm>
                            <a:off x="2842" y="7"/>
                            <a:ext cx="15" cy="2"/>
                            <a:chOff x="2842" y="7"/>
                            <a:chExt cx="15" cy="2"/>
                          </a:xfrm>
                        </wpg:grpSpPr>
                        <wps:wsp>
                          <wps:cNvPr id="4408" name="Freeform 4473"/>
                          <wps:cNvSpPr>
                            <a:spLocks/>
                          </wps:cNvSpPr>
                          <wps:spPr bwMode="auto">
                            <a:xfrm>
                              <a:off x="2842" y="7"/>
                              <a:ext cx="15" cy="2"/>
                            </a:xfrm>
                            <a:custGeom>
                              <a:avLst/>
                              <a:gdLst>
                                <a:gd name="T0" fmla="+- 0 2842 2842"/>
                                <a:gd name="T1" fmla="*/ T0 w 15"/>
                                <a:gd name="T2" fmla="+- 0 2857 284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9" name="Group 4470"/>
                        <wpg:cNvGrpSpPr>
                          <a:grpSpLocks/>
                        </wpg:cNvGrpSpPr>
                        <wpg:grpSpPr bwMode="auto">
                          <a:xfrm>
                            <a:off x="2872" y="7"/>
                            <a:ext cx="15" cy="2"/>
                            <a:chOff x="2872" y="7"/>
                            <a:chExt cx="15" cy="2"/>
                          </a:xfrm>
                        </wpg:grpSpPr>
                        <wps:wsp>
                          <wps:cNvPr id="4410" name="Freeform 4471"/>
                          <wps:cNvSpPr>
                            <a:spLocks/>
                          </wps:cNvSpPr>
                          <wps:spPr bwMode="auto">
                            <a:xfrm>
                              <a:off x="2872" y="7"/>
                              <a:ext cx="15" cy="2"/>
                            </a:xfrm>
                            <a:custGeom>
                              <a:avLst/>
                              <a:gdLst>
                                <a:gd name="T0" fmla="+- 0 2872 2872"/>
                                <a:gd name="T1" fmla="*/ T0 w 15"/>
                                <a:gd name="T2" fmla="+- 0 2887 287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1" name="Group 4468"/>
                        <wpg:cNvGrpSpPr>
                          <a:grpSpLocks/>
                        </wpg:cNvGrpSpPr>
                        <wpg:grpSpPr bwMode="auto">
                          <a:xfrm>
                            <a:off x="2902" y="7"/>
                            <a:ext cx="15" cy="2"/>
                            <a:chOff x="2902" y="7"/>
                            <a:chExt cx="15" cy="2"/>
                          </a:xfrm>
                        </wpg:grpSpPr>
                        <wps:wsp>
                          <wps:cNvPr id="4412" name="Freeform 4469"/>
                          <wps:cNvSpPr>
                            <a:spLocks/>
                          </wps:cNvSpPr>
                          <wps:spPr bwMode="auto">
                            <a:xfrm>
                              <a:off x="2902" y="7"/>
                              <a:ext cx="15" cy="2"/>
                            </a:xfrm>
                            <a:custGeom>
                              <a:avLst/>
                              <a:gdLst>
                                <a:gd name="T0" fmla="+- 0 2902 2902"/>
                                <a:gd name="T1" fmla="*/ T0 w 15"/>
                                <a:gd name="T2" fmla="+- 0 2916 290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3" name="Group 4466"/>
                        <wpg:cNvGrpSpPr>
                          <a:grpSpLocks/>
                        </wpg:cNvGrpSpPr>
                        <wpg:grpSpPr bwMode="auto">
                          <a:xfrm>
                            <a:off x="2931" y="7"/>
                            <a:ext cx="15" cy="2"/>
                            <a:chOff x="2931" y="7"/>
                            <a:chExt cx="15" cy="2"/>
                          </a:xfrm>
                        </wpg:grpSpPr>
                        <wps:wsp>
                          <wps:cNvPr id="4414" name="Freeform 4467"/>
                          <wps:cNvSpPr>
                            <a:spLocks/>
                          </wps:cNvSpPr>
                          <wps:spPr bwMode="auto">
                            <a:xfrm>
                              <a:off x="2931" y="7"/>
                              <a:ext cx="15" cy="2"/>
                            </a:xfrm>
                            <a:custGeom>
                              <a:avLst/>
                              <a:gdLst>
                                <a:gd name="T0" fmla="+- 0 2931 2931"/>
                                <a:gd name="T1" fmla="*/ T0 w 15"/>
                                <a:gd name="T2" fmla="+- 0 2946 293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5" name="Group 4464"/>
                        <wpg:cNvGrpSpPr>
                          <a:grpSpLocks/>
                        </wpg:cNvGrpSpPr>
                        <wpg:grpSpPr bwMode="auto">
                          <a:xfrm>
                            <a:off x="2961" y="7"/>
                            <a:ext cx="15" cy="2"/>
                            <a:chOff x="2961" y="7"/>
                            <a:chExt cx="15" cy="2"/>
                          </a:xfrm>
                        </wpg:grpSpPr>
                        <wps:wsp>
                          <wps:cNvPr id="4416" name="Freeform 4465"/>
                          <wps:cNvSpPr>
                            <a:spLocks/>
                          </wps:cNvSpPr>
                          <wps:spPr bwMode="auto">
                            <a:xfrm>
                              <a:off x="2961" y="7"/>
                              <a:ext cx="15" cy="2"/>
                            </a:xfrm>
                            <a:custGeom>
                              <a:avLst/>
                              <a:gdLst>
                                <a:gd name="T0" fmla="+- 0 2961 2961"/>
                                <a:gd name="T1" fmla="*/ T0 w 15"/>
                                <a:gd name="T2" fmla="+- 0 2975 296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7" name="Group 4462"/>
                        <wpg:cNvGrpSpPr>
                          <a:grpSpLocks/>
                        </wpg:cNvGrpSpPr>
                        <wpg:grpSpPr bwMode="auto">
                          <a:xfrm>
                            <a:off x="2990" y="7"/>
                            <a:ext cx="15" cy="2"/>
                            <a:chOff x="2990" y="7"/>
                            <a:chExt cx="15" cy="2"/>
                          </a:xfrm>
                        </wpg:grpSpPr>
                        <wps:wsp>
                          <wps:cNvPr id="4418" name="Freeform 4463"/>
                          <wps:cNvSpPr>
                            <a:spLocks/>
                          </wps:cNvSpPr>
                          <wps:spPr bwMode="auto">
                            <a:xfrm>
                              <a:off x="2990" y="7"/>
                              <a:ext cx="15" cy="2"/>
                            </a:xfrm>
                            <a:custGeom>
                              <a:avLst/>
                              <a:gdLst>
                                <a:gd name="T0" fmla="+- 0 2990 2990"/>
                                <a:gd name="T1" fmla="*/ T0 w 15"/>
                                <a:gd name="T2" fmla="+- 0 3005 299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9" name="Group 4460"/>
                        <wpg:cNvGrpSpPr>
                          <a:grpSpLocks/>
                        </wpg:cNvGrpSpPr>
                        <wpg:grpSpPr bwMode="auto">
                          <a:xfrm>
                            <a:off x="3020" y="7"/>
                            <a:ext cx="15" cy="2"/>
                            <a:chOff x="3020" y="7"/>
                            <a:chExt cx="15" cy="2"/>
                          </a:xfrm>
                        </wpg:grpSpPr>
                        <wps:wsp>
                          <wps:cNvPr id="4420" name="Freeform 4461"/>
                          <wps:cNvSpPr>
                            <a:spLocks/>
                          </wps:cNvSpPr>
                          <wps:spPr bwMode="auto">
                            <a:xfrm>
                              <a:off x="3020" y="7"/>
                              <a:ext cx="15" cy="2"/>
                            </a:xfrm>
                            <a:custGeom>
                              <a:avLst/>
                              <a:gdLst>
                                <a:gd name="T0" fmla="+- 0 3020 3020"/>
                                <a:gd name="T1" fmla="*/ T0 w 15"/>
                                <a:gd name="T2" fmla="+- 0 3034 302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1" name="Group 4458"/>
                        <wpg:cNvGrpSpPr>
                          <a:grpSpLocks/>
                        </wpg:cNvGrpSpPr>
                        <wpg:grpSpPr bwMode="auto">
                          <a:xfrm>
                            <a:off x="3049" y="7"/>
                            <a:ext cx="15" cy="2"/>
                            <a:chOff x="3049" y="7"/>
                            <a:chExt cx="15" cy="2"/>
                          </a:xfrm>
                        </wpg:grpSpPr>
                        <wps:wsp>
                          <wps:cNvPr id="4422" name="Freeform 4459"/>
                          <wps:cNvSpPr>
                            <a:spLocks/>
                          </wps:cNvSpPr>
                          <wps:spPr bwMode="auto">
                            <a:xfrm>
                              <a:off x="3049" y="7"/>
                              <a:ext cx="15" cy="2"/>
                            </a:xfrm>
                            <a:custGeom>
                              <a:avLst/>
                              <a:gdLst>
                                <a:gd name="T0" fmla="+- 0 3049 3049"/>
                                <a:gd name="T1" fmla="*/ T0 w 15"/>
                                <a:gd name="T2" fmla="+- 0 3064 304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3" name="Group 4456"/>
                        <wpg:cNvGrpSpPr>
                          <a:grpSpLocks/>
                        </wpg:cNvGrpSpPr>
                        <wpg:grpSpPr bwMode="auto">
                          <a:xfrm>
                            <a:off x="3079" y="7"/>
                            <a:ext cx="15" cy="2"/>
                            <a:chOff x="3079" y="7"/>
                            <a:chExt cx="15" cy="2"/>
                          </a:xfrm>
                        </wpg:grpSpPr>
                        <wps:wsp>
                          <wps:cNvPr id="4424" name="Freeform 4457"/>
                          <wps:cNvSpPr>
                            <a:spLocks/>
                          </wps:cNvSpPr>
                          <wps:spPr bwMode="auto">
                            <a:xfrm>
                              <a:off x="3079" y="7"/>
                              <a:ext cx="15" cy="2"/>
                            </a:xfrm>
                            <a:custGeom>
                              <a:avLst/>
                              <a:gdLst>
                                <a:gd name="T0" fmla="+- 0 3079 3079"/>
                                <a:gd name="T1" fmla="*/ T0 w 15"/>
                                <a:gd name="T2" fmla="+- 0 3093 307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5" name="Group 4454"/>
                        <wpg:cNvGrpSpPr>
                          <a:grpSpLocks/>
                        </wpg:cNvGrpSpPr>
                        <wpg:grpSpPr bwMode="auto">
                          <a:xfrm>
                            <a:off x="3108" y="7"/>
                            <a:ext cx="15" cy="2"/>
                            <a:chOff x="3108" y="7"/>
                            <a:chExt cx="15" cy="2"/>
                          </a:xfrm>
                        </wpg:grpSpPr>
                        <wps:wsp>
                          <wps:cNvPr id="4426" name="Freeform 4455"/>
                          <wps:cNvSpPr>
                            <a:spLocks/>
                          </wps:cNvSpPr>
                          <wps:spPr bwMode="auto">
                            <a:xfrm>
                              <a:off x="3108" y="7"/>
                              <a:ext cx="15" cy="2"/>
                            </a:xfrm>
                            <a:custGeom>
                              <a:avLst/>
                              <a:gdLst>
                                <a:gd name="T0" fmla="+- 0 3108 3108"/>
                                <a:gd name="T1" fmla="*/ T0 w 15"/>
                                <a:gd name="T2" fmla="+- 0 3123 310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7" name="Group 4452"/>
                        <wpg:cNvGrpSpPr>
                          <a:grpSpLocks/>
                        </wpg:cNvGrpSpPr>
                        <wpg:grpSpPr bwMode="auto">
                          <a:xfrm>
                            <a:off x="3138" y="7"/>
                            <a:ext cx="15" cy="2"/>
                            <a:chOff x="3138" y="7"/>
                            <a:chExt cx="15" cy="2"/>
                          </a:xfrm>
                        </wpg:grpSpPr>
                        <wps:wsp>
                          <wps:cNvPr id="4428" name="Freeform 4453"/>
                          <wps:cNvSpPr>
                            <a:spLocks/>
                          </wps:cNvSpPr>
                          <wps:spPr bwMode="auto">
                            <a:xfrm>
                              <a:off x="3138" y="7"/>
                              <a:ext cx="15" cy="2"/>
                            </a:xfrm>
                            <a:custGeom>
                              <a:avLst/>
                              <a:gdLst>
                                <a:gd name="T0" fmla="+- 0 3138 3138"/>
                                <a:gd name="T1" fmla="*/ T0 w 15"/>
                                <a:gd name="T2" fmla="+- 0 3153 313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9" name="Group 4450"/>
                        <wpg:cNvGrpSpPr>
                          <a:grpSpLocks/>
                        </wpg:cNvGrpSpPr>
                        <wpg:grpSpPr bwMode="auto">
                          <a:xfrm>
                            <a:off x="3167" y="7"/>
                            <a:ext cx="15" cy="2"/>
                            <a:chOff x="3167" y="7"/>
                            <a:chExt cx="15" cy="2"/>
                          </a:xfrm>
                        </wpg:grpSpPr>
                        <wps:wsp>
                          <wps:cNvPr id="4430" name="Freeform 4451"/>
                          <wps:cNvSpPr>
                            <a:spLocks/>
                          </wps:cNvSpPr>
                          <wps:spPr bwMode="auto">
                            <a:xfrm>
                              <a:off x="3167" y="7"/>
                              <a:ext cx="15" cy="2"/>
                            </a:xfrm>
                            <a:custGeom>
                              <a:avLst/>
                              <a:gdLst>
                                <a:gd name="T0" fmla="+- 0 3167 3167"/>
                                <a:gd name="T1" fmla="*/ T0 w 15"/>
                                <a:gd name="T2" fmla="+- 0 3182 316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1" name="Group 4448"/>
                        <wpg:cNvGrpSpPr>
                          <a:grpSpLocks/>
                        </wpg:cNvGrpSpPr>
                        <wpg:grpSpPr bwMode="auto">
                          <a:xfrm>
                            <a:off x="3197" y="7"/>
                            <a:ext cx="15" cy="2"/>
                            <a:chOff x="3197" y="7"/>
                            <a:chExt cx="15" cy="2"/>
                          </a:xfrm>
                        </wpg:grpSpPr>
                        <wps:wsp>
                          <wps:cNvPr id="4432" name="Freeform 4449"/>
                          <wps:cNvSpPr>
                            <a:spLocks/>
                          </wps:cNvSpPr>
                          <wps:spPr bwMode="auto">
                            <a:xfrm>
                              <a:off x="3197" y="7"/>
                              <a:ext cx="15" cy="2"/>
                            </a:xfrm>
                            <a:custGeom>
                              <a:avLst/>
                              <a:gdLst>
                                <a:gd name="T0" fmla="+- 0 3197 3197"/>
                                <a:gd name="T1" fmla="*/ T0 w 15"/>
                                <a:gd name="T2" fmla="+- 0 3212 319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3" name="Group 4446"/>
                        <wpg:cNvGrpSpPr>
                          <a:grpSpLocks/>
                        </wpg:cNvGrpSpPr>
                        <wpg:grpSpPr bwMode="auto">
                          <a:xfrm>
                            <a:off x="3226" y="7"/>
                            <a:ext cx="15" cy="2"/>
                            <a:chOff x="3226" y="7"/>
                            <a:chExt cx="15" cy="2"/>
                          </a:xfrm>
                        </wpg:grpSpPr>
                        <wps:wsp>
                          <wps:cNvPr id="4434" name="Freeform 4447"/>
                          <wps:cNvSpPr>
                            <a:spLocks/>
                          </wps:cNvSpPr>
                          <wps:spPr bwMode="auto">
                            <a:xfrm>
                              <a:off x="3226" y="7"/>
                              <a:ext cx="15" cy="2"/>
                            </a:xfrm>
                            <a:custGeom>
                              <a:avLst/>
                              <a:gdLst>
                                <a:gd name="T0" fmla="+- 0 3226 3226"/>
                                <a:gd name="T1" fmla="*/ T0 w 15"/>
                                <a:gd name="T2" fmla="+- 0 3241 322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5" name="Group 4444"/>
                        <wpg:cNvGrpSpPr>
                          <a:grpSpLocks/>
                        </wpg:cNvGrpSpPr>
                        <wpg:grpSpPr bwMode="auto">
                          <a:xfrm>
                            <a:off x="3256" y="7"/>
                            <a:ext cx="15" cy="2"/>
                            <a:chOff x="3256" y="7"/>
                            <a:chExt cx="15" cy="2"/>
                          </a:xfrm>
                        </wpg:grpSpPr>
                        <wps:wsp>
                          <wps:cNvPr id="4436" name="Freeform 4445"/>
                          <wps:cNvSpPr>
                            <a:spLocks/>
                          </wps:cNvSpPr>
                          <wps:spPr bwMode="auto">
                            <a:xfrm>
                              <a:off x="3256" y="7"/>
                              <a:ext cx="15" cy="2"/>
                            </a:xfrm>
                            <a:custGeom>
                              <a:avLst/>
                              <a:gdLst>
                                <a:gd name="T0" fmla="+- 0 3256 3256"/>
                                <a:gd name="T1" fmla="*/ T0 w 15"/>
                                <a:gd name="T2" fmla="+- 0 3271 325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7" name="Group 4442"/>
                        <wpg:cNvGrpSpPr>
                          <a:grpSpLocks/>
                        </wpg:cNvGrpSpPr>
                        <wpg:grpSpPr bwMode="auto">
                          <a:xfrm>
                            <a:off x="3285" y="7"/>
                            <a:ext cx="15" cy="2"/>
                            <a:chOff x="3285" y="7"/>
                            <a:chExt cx="15" cy="2"/>
                          </a:xfrm>
                        </wpg:grpSpPr>
                        <wps:wsp>
                          <wps:cNvPr id="4438" name="Freeform 4443"/>
                          <wps:cNvSpPr>
                            <a:spLocks/>
                          </wps:cNvSpPr>
                          <wps:spPr bwMode="auto">
                            <a:xfrm>
                              <a:off x="3285" y="7"/>
                              <a:ext cx="15" cy="2"/>
                            </a:xfrm>
                            <a:custGeom>
                              <a:avLst/>
                              <a:gdLst>
                                <a:gd name="T0" fmla="+- 0 3285 3285"/>
                                <a:gd name="T1" fmla="*/ T0 w 15"/>
                                <a:gd name="T2" fmla="+- 0 3300 328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9" name="Group 4440"/>
                        <wpg:cNvGrpSpPr>
                          <a:grpSpLocks/>
                        </wpg:cNvGrpSpPr>
                        <wpg:grpSpPr bwMode="auto">
                          <a:xfrm>
                            <a:off x="3315" y="7"/>
                            <a:ext cx="15" cy="2"/>
                            <a:chOff x="3315" y="7"/>
                            <a:chExt cx="15" cy="2"/>
                          </a:xfrm>
                        </wpg:grpSpPr>
                        <wps:wsp>
                          <wps:cNvPr id="4440" name="Freeform 4441"/>
                          <wps:cNvSpPr>
                            <a:spLocks/>
                          </wps:cNvSpPr>
                          <wps:spPr bwMode="auto">
                            <a:xfrm>
                              <a:off x="3315" y="7"/>
                              <a:ext cx="15" cy="2"/>
                            </a:xfrm>
                            <a:custGeom>
                              <a:avLst/>
                              <a:gdLst>
                                <a:gd name="T0" fmla="+- 0 3315 3315"/>
                                <a:gd name="T1" fmla="*/ T0 w 15"/>
                                <a:gd name="T2" fmla="+- 0 3330 331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1" name="Group 4438"/>
                        <wpg:cNvGrpSpPr>
                          <a:grpSpLocks/>
                        </wpg:cNvGrpSpPr>
                        <wpg:grpSpPr bwMode="auto">
                          <a:xfrm>
                            <a:off x="3344" y="7"/>
                            <a:ext cx="15" cy="2"/>
                            <a:chOff x="3344" y="7"/>
                            <a:chExt cx="15" cy="2"/>
                          </a:xfrm>
                        </wpg:grpSpPr>
                        <wps:wsp>
                          <wps:cNvPr id="4442" name="Freeform 4439"/>
                          <wps:cNvSpPr>
                            <a:spLocks/>
                          </wps:cNvSpPr>
                          <wps:spPr bwMode="auto">
                            <a:xfrm>
                              <a:off x="3344" y="7"/>
                              <a:ext cx="15" cy="2"/>
                            </a:xfrm>
                            <a:custGeom>
                              <a:avLst/>
                              <a:gdLst>
                                <a:gd name="T0" fmla="+- 0 3344 3344"/>
                                <a:gd name="T1" fmla="*/ T0 w 15"/>
                                <a:gd name="T2" fmla="+- 0 3359 334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3" name="Group 4436"/>
                        <wpg:cNvGrpSpPr>
                          <a:grpSpLocks/>
                        </wpg:cNvGrpSpPr>
                        <wpg:grpSpPr bwMode="auto">
                          <a:xfrm>
                            <a:off x="3374" y="7"/>
                            <a:ext cx="15" cy="2"/>
                            <a:chOff x="3374" y="7"/>
                            <a:chExt cx="15" cy="2"/>
                          </a:xfrm>
                        </wpg:grpSpPr>
                        <wps:wsp>
                          <wps:cNvPr id="4444" name="Freeform 4437"/>
                          <wps:cNvSpPr>
                            <a:spLocks/>
                          </wps:cNvSpPr>
                          <wps:spPr bwMode="auto">
                            <a:xfrm>
                              <a:off x="3374" y="7"/>
                              <a:ext cx="15" cy="2"/>
                            </a:xfrm>
                            <a:custGeom>
                              <a:avLst/>
                              <a:gdLst>
                                <a:gd name="T0" fmla="+- 0 3374 3374"/>
                                <a:gd name="T1" fmla="*/ T0 w 15"/>
                                <a:gd name="T2" fmla="+- 0 3389 337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5" name="Group 4434"/>
                        <wpg:cNvGrpSpPr>
                          <a:grpSpLocks/>
                        </wpg:cNvGrpSpPr>
                        <wpg:grpSpPr bwMode="auto">
                          <a:xfrm>
                            <a:off x="3404" y="7"/>
                            <a:ext cx="15" cy="2"/>
                            <a:chOff x="3404" y="7"/>
                            <a:chExt cx="15" cy="2"/>
                          </a:xfrm>
                        </wpg:grpSpPr>
                        <wps:wsp>
                          <wps:cNvPr id="4446" name="Freeform 4435"/>
                          <wps:cNvSpPr>
                            <a:spLocks/>
                          </wps:cNvSpPr>
                          <wps:spPr bwMode="auto">
                            <a:xfrm>
                              <a:off x="3404" y="7"/>
                              <a:ext cx="15" cy="2"/>
                            </a:xfrm>
                            <a:custGeom>
                              <a:avLst/>
                              <a:gdLst>
                                <a:gd name="T0" fmla="+- 0 3404 3404"/>
                                <a:gd name="T1" fmla="*/ T0 w 15"/>
                                <a:gd name="T2" fmla="+- 0 3418 340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7" name="Group 4432"/>
                        <wpg:cNvGrpSpPr>
                          <a:grpSpLocks/>
                        </wpg:cNvGrpSpPr>
                        <wpg:grpSpPr bwMode="auto">
                          <a:xfrm>
                            <a:off x="3433" y="7"/>
                            <a:ext cx="15" cy="2"/>
                            <a:chOff x="3433" y="7"/>
                            <a:chExt cx="15" cy="2"/>
                          </a:xfrm>
                        </wpg:grpSpPr>
                        <wps:wsp>
                          <wps:cNvPr id="4448" name="Freeform 4433"/>
                          <wps:cNvSpPr>
                            <a:spLocks/>
                          </wps:cNvSpPr>
                          <wps:spPr bwMode="auto">
                            <a:xfrm>
                              <a:off x="3433" y="7"/>
                              <a:ext cx="15" cy="2"/>
                            </a:xfrm>
                            <a:custGeom>
                              <a:avLst/>
                              <a:gdLst>
                                <a:gd name="T0" fmla="+- 0 3433 3433"/>
                                <a:gd name="T1" fmla="*/ T0 w 15"/>
                                <a:gd name="T2" fmla="+- 0 3448 343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9" name="Group 4430"/>
                        <wpg:cNvGrpSpPr>
                          <a:grpSpLocks/>
                        </wpg:cNvGrpSpPr>
                        <wpg:grpSpPr bwMode="auto">
                          <a:xfrm>
                            <a:off x="3463" y="7"/>
                            <a:ext cx="15" cy="2"/>
                            <a:chOff x="3463" y="7"/>
                            <a:chExt cx="15" cy="2"/>
                          </a:xfrm>
                        </wpg:grpSpPr>
                        <wps:wsp>
                          <wps:cNvPr id="4450" name="Freeform 4431"/>
                          <wps:cNvSpPr>
                            <a:spLocks/>
                          </wps:cNvSpPr>
                          <wps:spPr bwMode="auto">
                            <a:xfrm>
                              <a:off x="3463" y="7"/>
                              <a:ext cx="15" cy="2"/>
                            </a:xfrm>
                            <a:custGeom>
                              <a:avLst/>
                              <a:gdLst>
                                <a:gd name="T0" fmla="+- 0 3463 3463"/>
                                <a:gd name="T1" fmla="*/ T0 w 15"/>
                                <a:gd name="T2" fmla="+- 0 3477 346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1" name="Group 4428"/>
                        <wpg:cNvGrpSpPr>
                          <a:grpSpLocks/>
                        </wpg:cNvGrpSpPr>
                        <wpg:grpSpPr bwMode="auto">
                          <a:xfrm>
                            <a:off x="3492" y="7"/>
                            <a:ext cx="15" cy="2"/>
                            <a:chOff x="3492" y="7"/>
                            <a:chExt cx="15" cy="2"/>
                          </a:xfrm>
                        </wpg:grpSpPr>
                        <wps:wsp>
                          <wps:cNvPr id="4452" name="Freeform 4429"/>
                          <wps:cNvSpPr>
                            <a:spLocks/>
                          </wps:cNvSpPr>
                          <wps:spPr bwMode="auto">
                            <a:xfrm>
                              <a:off x="3492" y="7"/>
                              <a:ext cx="15" cy="2"/>
                            </a:xfrm>
                            <a:custGeom>
                              <a:avLst/>
                              <a:gdLst>
                                <a:gd name="T0" fmla="+- 0 3492 3492"/>
                                <a:gd name="T1" fmla="*/ T0 w 15"/>
                                <a:gd name="T2" fmla="+- 0 3507 349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3" name="Group 4426"/>
                        <wpg:cNvGrpSpPr>
                          <a:grpSpLocks/>
                        </wpg:cNvGrpSpPr>
                        <wpg:grpSpPr bwMode="auto">
                          <a:xfrm>
                            <a:off x="3522" y="7"/>
                            <a:ext cx="15" cy="2"/>
                            <a:chOff x="3522" y="7"/>
                            <a:chExt cx="15" cy="2"/>
                          </a:xfrm>
                        </wpg:grpSpPr>
                        <wps:wsp>
                          <wps:cNvPr id="4454" name="Freeform 4427"/>
                          <wps:cNvSpPr>
                            <a:spLocks/>
                          </wps:cNvSpPr>
                          <wps:spPr bwMode="auto">
                            <a:xfrm>
                              <a:off x="3522" y="7"/>
                              <a:ext cx="15" cy="2"/>
                            </a:xfrm>
                            <a:custGeom>
                              <a:avLst/>
                              <a:gdLst>
                                <a:gd name="T0" fmla="+- 0 3522 3522"/>
                                <a:gd name="T1" fmla="*/ T0 w 15"/>
                                <a:gd name="T2" fmla="+- 0 3536 352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5" name="Group 4424"/>
                        <wpg:cNvGrpSpPr>
                          <a:grpSpLocks/>
                        </wpg:cNvGrpSpPr>
                        <wpg:grpSpPr bwMode="auto">
                          <a:xfrm>
                            <a:off x="3551" y="7"/>
                            <a:ext cx="15" cy="2"/>
                            <a:chOff x="3551" y="7"/>
                            <a:chExt cx="15" cy="2"/>
                          </a:xfrm>
                        </wpg:grpSpPr>
                        <wps:wsp>
                          <wps:cNvPr id="4456" name="Freeform 4425"/>
                          <wps:cNvSpPr>
                            <a:spLocks/>
                          </wps:cNvSpPr>
                          <wps:spPr bwMode="auto">
                            <a:xfrm>
                              <a:off x="3551" y="7"/>
                              <a:ext cx="15" cy="2"/>
                            </a:xfrm>
                            <a:custGeom>
                              <a:avLst/>
                              <a:gdLst>
                                <a:gd name="T0" fmla="+- 0 3551 3551"/>
                                <a:gd name="T1" fmla="*/ T0 w 15"/>
                                <a:gd name="T2" fmla="+- 0 3566 355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7" name="Group 4422"/>
                        <wpg:cNvGrpSpPr>
                          <a:grpSpLocks/>
                        </wpg:cNvGrpSpPr>
                        <wpg:grpSpPr bwMode="auto">
                          <a:xfrm>
                            <a:off x="3581" y="7"/>
                            <a:ext cx="15" cy="2"/>
                            <a:chOff x="3581" y="7"/>
                            <a:chExt cx="15" cy="2"/>
                          </a:xfrm>
                        </wpg:grpSpPr>
                        <wps:wsp>
                          <wps:cNvPr id="4458" name="Freeform 4423"/>
                          <wps:cNvSpPr>
                            <a:spLocks/>
                          </wps:cNvSpPr>
                          <wps:spPr bwMode="auto">
                            <a:xfrm>
                              <a:off x="3581" y="7"/>
                              <a:ext cx="15" cy="2"/>
                            </a:xfrm>
                            <a:custGeom>
                              <a:avLst/>
                              <a:gdLst>
                                <a:gd name="T0" fmla="+- 0 3581 3581"/>
                                <a:gd name="T1" fmla="*/ T0 w 15"/>
                                <a:gd name="T2" fmla="+- 0 3596 358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9" name="Group 4420"/>
                        <wpg:cNvGrpSpPr>
                          <a:grpSpLocks/>
                        </wpg:cNvGrpSpPr>
                        <wpg:grpSpPr bwMode="auto">
                          <a:xfrm>
                            <a:off x="3610" y="7"/>
                            <a:ext cx="15" cy="2"/>
                            <a:chOff x="3610" y="7"/>
                            <a:chExt cx="15" cy="2"/>
                          </a:xfrm>
                        </wpg:grpSpPr>
                        <wps:wsp>
                          <wps:cNvPr id="4460" name="Freeform 4421"/>
                          <wps:cNvSpPr>
                            <a:spLocks/>
                          </wps:cNvSpPr>
                          <wps:spPr bwMode="auto">
                            <a:xfrm>
                              <a:off x="3610" y="7"/>
                              <a:ext cx="15" cy="2"/>
                            </a:xfrm>
                            <a:custGeom>
                              <a:avLst/>
                              <a:gdLst>
                                <a:gd name="T0" fmla="+- 0 3610 3610"/>
                                <a:gd name="T1" fmla="*/ T0 w 15"/>
                                <a:gd name="T2" fmla="+- 0 3625 361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1" name="Group 4418"/>
                        <wpg:cNvGrpSpPr>
                          <a:grpSpLocks/>
                        </wpg:cNvGrpSpPr>
                        <wpg:grpSpPr bwMode="auto">
                          <a:xfrm>
                            <a:off x="3640" y="7"/>
                            <a:ext cx="15" cy="2"/>
                            <a:chOff x="3640" y="7"/>
                            <a:chExt cx="15" cy="2"/>
                          </a:xfrm>
                        </wpg:grpSpPr>
                        <wps:wsp>
                          <wps:cNvPr id="4462" name="Freeform 4419"/>
                          <wps:cNvSpPr>
                            <a:spLocks/>
                          </wps:cNvSpPr>
                          <wps:spPr bwMode="auto">
                            <a:xfrm>
                              <a:off x="3640" y="7"/>
                              <a:ext cx="15" cy="2"/>
                            </a:xfrm>
                            <a:custGeom>
                              <a:avLst/>
                              <a:gdLst>
                                <a:gd name="T0" fmla="+- 0 3640 3640"/>
                                <a:gd name="T1" fmla="*/ T0 w 15"/>
                                <a:gd name="T2" fmla="+- 0 3655 364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3" name="Group 4416"/>
                        <wpg:cNvGrpSpPr>
                          <a:grpSpLocks/>
                        </wpg:cNvGrpSpPr>
                        <wpg:grpSpPr bwMode="auto">
                          <a:xfrm>
                            <a:off x="3669" y="7"/>
                            <a:ext cx="15" cy="2"/>
                            <a:chOff x="3669" y="7"/>
                            <a:chExt cx="15" cy="2"/>
                          </a:xfrm>
                        </wpg:grpSpPr>
                        <wps:wsp>
                          <wps:cNvPr id="4464" name="Freeform 4417"/>
                          <wps:cNvSpPr>
                            <a:spLocks/>
                          </wps:cNvSpPr>
                          <wps:spPr bwMode="auto">
                            <a:xfrm>
                              <a:off x="3669" y="7"/>
                              <a:ext cx="15" cy="2"/>
                            </a:xfrm>
                            <a:custGeom>
                              <a:avLst/>
                              <a:gdLst>
                                <a:gd name="T0" fmla="+- 0 3669 3669"/>
                                <a:gd name="T1" fmla="*/ T0 w 15"/>
                                <a:gd name="T2" fmla="+- 0 3684 366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5" name="Group 4414"/>
                        <wpg:cNvGrpSpPr>
                          <a:grpSpLocks/>
                        </wpg:cNvGrpSpPr>
                        <wpg:grpSpPr bwMode="auto">
                          <a:xfrm>
                            <a:off x="3699" y="7"/>
                            <a:ext cx="15" cy="2"/>
                            <a:chOff x="3699" y="7"/>
                            <a:chExt cx="15" cy="2"/>
                          </a:xfrm>
                        </wpg:grpSpPr>
                        <wps:wsp>
                          <wps:cNvPr id="4466" name="Freeform 4415"/>
                          <wps:cNvSpPr>
                            <a:spLocks/>
                          </wps:cNvSpPr>
                          <wps:spPr bwMode="auto">
                            <a:xfrm>
                              <a:off x="3699" y="7"/>
                              <a:ext cx="15" cy="2"/>
                            </a:xfrm>
                            <a:custGeom>
                              <a:avLst/>
                              <a:gdLst>
                                <a:gd name="T0" fmla="+- 0 3699 3699"/>
                                <a:gd name="T1" fmla="*/ T0 w 15"/>
                                <a:gd name="T2" fmla="+- 0 3714 369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7" name="Group 4412"/>
                        <wpg:cNvGrpSpPr>
                          <a:grpSpLocks/>
                        </wpg:cNvGrpSpPr>
                        <wpg:grpSpPr bwMode="auto">
                          <a:xfrm>
                            <a:off x="3728" y="7"/>
                            <a:ext cx="15" cy="2"/>
                            <a:chOff x="3728" y="7"/>
                            <a:chExt cx="15" cy="2"/>
                          </a:xfrm>
                        </wpg:grpSpPr>
                        <wps:wsp>
                          <wps:cNvPr id="4468" name="Freeform 4413"/>
                          <wps:cNvSpPr>
                            <a:spLocks/>
                          </wps:cNvSpPr>
                          <wps:spPr bwMode="auto">
                            <a:xfrm>
                              <a:off x="3728" y="7"/>
                              <a:ext cx="15" cy="2"/>
                            </a:xfrm>
                            <a:custGeom>
                              <a:avLst/>
                              <a:gdLst>
                                <a:gd name="T0" fmla="+- 0 3728 3728"/>
                                <a:gd name="T1" fmla="*/ T0 w 15"/>
                                <a:gd name="T2" fmla="+- 0 3743 372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9" name="Group 4410"/>
                        <wpg:cNvGrpSpPr>
                          <a:grpSpLocks/>
                        </wpg:cNvGrpSpPr>
                        <wpg:grpSpPr bwMode="auto">
                          <a:xfrm>
                            <a:off x="3758" y="7"/>
                            <a:ext cx="15" cy="2"/>
                            <a:chOff x="3758" y="7"/>
                            <a:chExt cx="15" cy="2"/>
                          </a:xfrm>
                        </wpg:grpSpPr>
                        <wps:wsp>
                          <wps:cNvPr id="4470" name="Freeform 4411"/>
                          <wps:cNvSpPr>
                            <a:spLocks/>
                          </wps:cNvSpPr>
                          <wps:spPr bwMode="auto">
                            <a:xfrm>
                              <a:off x="3758" y="7"/>
                              <a:ext cx="15" cy="2"/>
                            </a:xfrm>
                            <a:custGeom>
                              <a:avLst/>
                              <a:gdLst>
                                <a:gd name="T0" fmla="+- 0 3758 3758"/>
                                <a:gd name="T1" fmla="*/ T0 w 15"/>
                                <a:gd name="T2" fmla="+- 0 3773 375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1" name="Group 4408"/>
                        <wpg:cNvGrpSpPr>
                          <a:grpSpLocks/>
                        </wpg:cNvGrpSpPr>
                        <wpg:grpSpPr bwMode="auto">
                          <a:xfrm>
                            <a:off x="3787" y="7"/>
                            <a:ext cx="15" cy="2"/>
                            <a:chOff x="3787" y="7"/>
                            <a:chExt cx="15" cy="2"/>
                          </a:xfrm>
                        </wpg:grpSpPr>
                        <wps:wsp>
                          <wps:cNvPr id="4472" name="Freeform 4409"/>
                          <wps:cNvSpPr>
                            <a:spLocks/>
                          </wps:cNvSpPr>
                          <wps:spPr bwMode="auto">
                            <a:xfrm>
                              <a:off x="3787" y="7"/>
                              <a:ext cx="15" cy="2"/>
                            </a:xfrm>
                            <a:custGeom>
                              <a:avLst/>
                              <a:gdLst>
                                <a:gd name="T0" fmla="+- 0 3787 3787"/>
                                <a:gd name="T1" fmla="*/ T0 w 15"/>
                                <a:gd name="T2" fmla="+- 0 3802 378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3" name="Group 4406"/>
                        <wpg:cNvGrpSpPr>
                          <a:grpSpLocks/>
                        </wpg:cNvGrpSpPr>
                        <wpg:grpSpPr bwMode="auto">
                          <a:xfrm>
                            <a:off x="3817" y="7"/>
                            <a:ext cx="15" cy="2"/>
                            <a:chOff x="3817" y="7"/>
                            <a:chExt cx="15" cy="2"/>
                          </a:xfrm>
                        </wpg:grpSpPr>
                        <wps:wsp>
                          <wps:cNvPr id="4474" name="Freeform 4407"/>
                          <wps:cNvSpPr>
                            <a:spLocks/>
                          </wps:cNvSpPr>
                          <wps:spPr bwMode="auto">
                            <a:xfrm>
                              <a:off x="3817" y="7"/>
                              <a:ext cx="15" cy="2"/>
                            </a:xfrm>
                            <a:custGeom>
                              <a:avLst/>
                              <a:gdLst>
                                <a:gd name="T0" fmla="+- 0 3817 3817"/>
                                <a:gd name="T1" fmla="*/ T0 w 15"/>
                                <a:gd name="T2" fmla="+- 0 3832 381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5" name="Group 4404"/>
                        <wpg:cNvGrpSpPr>
                          <a:grpSpLocks/>
                        </wpg:cNvGrpSpPr>
                        <wpg:grpSpPr bwMode="auto">
                          <a:xfrm>
                            <a:off x="3847" y="7"/>
                            <a:ext cx="15" cy="2"/>
                            <a:chOff x="3847" y="7"/>
                            <a:chExt cx="15" cy="2"/>
                          </a:xfrm>
                        </wpg:grpSpPr>
                        <wps:wsp>
                          <wps:cNvPr id="4476" name="Freeform 4405"/>
                          <wps:cNvSpPr>
                            <a:spLocks/>
                          </wps:cNvSpPr>
                          <wps:spPr bwMode="auto">
                            <a:xfrm>
                              <a:off x="3847" y="7"/>
                              <a:ext cx="15" cy="2"/>
                            </a:xfrm>
                            <a:custGeom>
                              <a:avLst/>
                              <a:gdLst>
                                <a:gd name="T0" fmla="+- 0 3847 3847"/>
                                <a:gd name="T1" fmla="*/ T0 w 15"/>
                                <a:gd name="T2" fmla="+- 0 3861 384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7" name="Group 4402"/>
                        <wpg:cNvGrpSpPr>
                          <a:grpSpLocks/>
                        </wpg:cNvGrpSpPr>
                        <wpg:grpSpPr bwMode="auto">
                          <a:xfrm>
                            <a:off x="3876" y="7"/>
                            <a:ext cx="15" cy="2"/>
                            <a:chOff x="3876" y="7"/>
                            <a:chExt cx="15" cy="2"/>
                          </a:xfrm>
                        </wpg:grpSpPr>
                        <wps:wsp>
                          <wps:cNvPr id="4478" name="Freeform 4403"/>
                          <wps:cNvSpPr>
                            <a:spLocks/>
                          </wps:cNvSpPr>
                          <wps:spPr bwMode="auto">
                            <a:xfrm>
                              <a:off x="3876" y="7"/>
                              <a:ext cx="15" cy="2"/>
                            </a:xfrm>
                            <a:custGeom>
                              <a:avLst/>
                              <a:gdLst>
                                <a:gd name="T0" fmla="+- 0 3876 3876"/>
                                <a:gd name="T1" fmla="*/ T0 w 15"/>
                                <a:gd name="T2" fmla="+- 0 3891 387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9" name="Group 4400"/>
                        <wpg:cNvGrpSpPr>
                          <a:grpSpLocks/>
                        </wpg:cNvGrpSpPr>
                        <wpg:grpSpPr bwMode="auto">
                          <a:xfrm>
                            <a:off x="3906" y="7"/>
                            <a:ext cx="15" cy="2"/>
                            <a:chOff x="3906" y="7"/>
                            <a:chExt cx="15" cy="2"/>
                          </a:xfrm>
                        </wpg:grpSpPr>
                        <wps:wsp>
                          <wps:cNvPr id="4480" name="Freeform 4401"/>
                          <wps:cNvSpPr>
                            <a:spLocks/>
                          </wps:cNvSpPr>
                          <wps:spPr bwMode="auto">
                            <a:xfrm>
                              <a:off x="3906" y="7"/>
                              <a:ext cx="15" cy="2"/>
                            </a:xfrm>
                            <a:custGeom>
                              <a:avLst/>
                              <a:gdLst>
                                <a:gd name="T0" fmla="+- 0 3906 3906"/>
                                <a:gd name="T1" fmla="*/ T0 w 15"/>
                                <a:gd name="T2" fmla="+- 0 3920 390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1" name="Group 4398"/>
                        <wpg:cNvGrpSpPr>
                          <a:grpSpLocks/>
                        </wpg:cNvGrpSpPr>
                        <wpg:grpSpPr bwMode="auto">
                          <a:xfrm>
                            <a:off x="3935" y="7"/>
                            <a:ext cx="15" cy="2"/>
                            <a:chOff x="3935" y="7"/>
                            <a:chExt cx="15" cy="2"/>
                          </a:xfrm>
                        </wpg:grpSpPr>
                        <wps:wsp>
                          <wps:cNvPr id="4482" name="Freeform 4399"/>
                          <wps:cNvSpPr>
                            <a:spLocks/>
                          </wps:cNvSpPr>
                          <wps:spPr bwMode="auto">
                            <a:xfrm>
                              <a:off x="3935" y="7"/>
                              <a:ext cx="15" cy="2"/>
                            </a:xfrm>
                            <a:custGeom>
                              <a:avLst/>
                              <a:gdLst>
                                <a:gd name="T0" fmla="+- 0 3935 3935"/>
                                <a:gd name="T1" fmla="*/ T0 w 15"/>
                                <a:gd name="T2" fmla="+- 0 3950 393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3" name="Group 4396"/>
                        <wpg:cNvGrpSpPr>
                          <a:grpSpLocks/>
                        </wpg:cNvGrpSpPr>
                        <wpg:grpSpPr bwMode="auto">
                          <a:xfrm>
                            <a:off x="3965" y="7"/>
                            <a:ext cx="15" cy="2"/>
                            <a:chOff x="3965" y="7"/>
                            <a:chExt cx="15" cy="2"/>
                          </a:xfrm>
                        </wpg:grpSpPr>
                        <wps:wsp>
                          <wps:cNvPr id="4484" name="Freeform 4397"/>
                          <wps:cNvSpPr>
                            <a:spLocks/>
                          </wps:cNvSpPr>
                          <wps:spPr bwMode="auto">
                            <a:xfrm>
                              <a:off x="3965" y="7"/>
                              <a:ext cx="15" cy="2"/>
                            </a:xfrm>
                            <a:custGeom>
                              <a:avLst/>
                              <a:gdLst>
                                <a:gd name="T0" fmla="+- 0 3965 3965"/>
                                <a:gd name="T1" fmla="*/ T0 w 15"/>
                                <a:gd name="T2" fmla="+- 0 3979 396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5" name="Group 4394"/>
                        <wpg:cNvGrpSpPr>
                          <a:grpSpLocks/>
                        </wpg:cNvGrpSpPr>
                        <wpg:grpSpPr bwMode="auto">
                          <a:xfrm>
                            <a:off x="3994" y="7"/>
                            <a:ext cx="15" cy="2"/>
                            <a:chOff x="3994" y="7"/>
                            <a:chExt cx="15" cy="2"/>
                          </a:xfrm>
                        </wpg:grpSpPr>
                        <wps:wsp>
                          <wps:cNvPr id="4486" name="Freeform 4395"/>
                          <wps:cNvSpPr>
                            <a:spLocks/>
                          </wps:cNvSpPr>
                          <wps:spPr bwMode="auto">
                            <a:xfrm>
                              <a:off x="3994" y="7"/>
                              <a:ext cx="15" cy="2"/>
                            </a:xfrm>
                            <a:custGeom>
                              <a:avLst/>
                              <a:gdLst>
                                <a:gd name="T0" fmla="+- 0 3994 3994"/>
                                <a:gd name="T1" fmla="*/ T0 w 15"/>
                                <a:gd name="T2" fmla="+- 0 4009 399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7" name="Group 4392"/>
                        <wpg:cNvGrpSpPr>
                          <a:grpSpLocks/>
                        </wpg:cNvGrpSpPr>
                        <wpg:grpSpPr bwMode="auto">
                          <a:xfrm>
                            <a:off x="4024" y="7"/>
                            <a:ext cx="15" cy="2"/>
                            <a:chOff x="4024" y="7"/>
                            <a:chExt cx="15" cy="2"/>
                          </a:xfrm>
                        </wpg:grpSpPr>
                        <wps:wsp>
                          <wps:cNvPr id="4488" name="Freeform 4393"/>
                          <wps:cNvSpPr>
                            <a:spLocks/>
                          </wps:cNvSpPr>
                          <wps:spPr bwMode="auto">
                            <a:xfrm>
                              <a:off x="4024" y="7"/>
                              <a:ext cx="15" cy="2"/>
                            </a:xfrm>
                            <a:custGeom>
                              <a:avLst/>
                              <a:gdLst>
                                <a:gd name="T0" fmla="+- 0 4024 4024"/>
                                <a:gd name="T1" fmla="*/ T0 w 15"/>
                                <a:gd name="T2" fmla="+- 0 4039 402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9" name="Group 4390"/>
                        <wpg:cNvGrpSpPr>
                          <a:grpSpLocks/>
                        </wpg:cNvGrpSpPr>
                        <wpg:grpSpPr bwMode="auto">
                          <a:xfrm>
                            <a:off x="4053" y="7"/>
                            <a:ext cx="15" cy="2"/>
                            <a:chOff x="4053" y="7"/>
                            <a:chExt cx="15" cy="2"/>
                          </a:xfrm>
                        </wpg:grpSpPr>
                        <wps:wsp>
                          <wps:cNvPr id="4490" name="Freeform 4391"/>
                          <wps:cNvSpPr>
                            <a:spLocks/>
                          </wps:cNvSpPr>
                          <wps:spPr bwMode="auto">
                            <a:xfrm>
                              <a:off x="4053" y="7"/>
                              <a:ext cx="15" cy="2"/>
                            </a:xfrm>
                            <a:custGeom>
                              <a:avLst/>
                              <a:gdLst>
                                <a:gd name="T0" fmla="+- 0 4053 4053"/>
                                <a:gd name="T1" fmla="*/ T0 w 15"/>
                                <a:gd name="T2" fmla="+- 0 4068 405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1" name="Group 4388"/>
                        <wpg:cNvGrpSpPr>
                          <a:grpSpLocks/>
                        </wpg:cNvGrpSpPr>
                        <wpg:grpSpPr bwMode="auto">
                          <a:xfrm>
                            <a:off x="4083" y="7"/>
                            <a:ext cx="15" cy="2"/>
                            <a:chOff x="4083" y="7"/>
                            <a:chExt cx="15" cy="2"/>
                          </a:xfrm>
                        </wpg:grpSpPr>
                        <wps:wsp>
                          <wps:cNvPr id="4492" name="Freeform 4389"/>
                          <wps:cNvSpPr>
                            <a:spLocks/>
                          </wps:cNvSpPr>
                          <wps:spPr bwMode="auto">
                            <a:xfrm>
                              <a:off x="4083" y="7"/>
                              <a:ext cx="15" cy="2"/>
                            </a:xfrm>
                            <a:custGeom>
                              <a:avLst/>
                              <a:gdLst>
                                <a:gd name="T0" fmla="+- 0 4083 4083"/>
                                <a:gd name="T1" fmla="*/ T0 w 15"/>
                                <a:gd name="T2" fmla="+- 0 4098 408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3" name="Group 4386"/>
                        <wpg:cNvGrpSpPr>
                          <a:grpSpLocks/>
                        </wpg:cNvGrpSpPr>
                        <wpg:grpSpPr bwMode="auto">
                          <a:xfrm>
                            <a:off x="4112" y="7"/>
                            <a:ext cx="15" cy="2"/>
                            <a:chOff x="4112" y="7"/>
                            <a:chExt cx="15" cy="2"/>
                          </a:xfrm>
                        </wpg:grpSpPr>
                        <wps:wsp>
                          <wps:cNvPr id="4494" name="Freeform 4387"/>
                          <wps:cNvSpPr>
                            <a:spLocks/>
                          </wps:cNvSpPr>
                          <wps:spPr bwMode="auto">
                            <a:xfrm>
                              <a:off x="4112" y="7"/>
                              <a:ext cx="15" cy="2"/>
                            </a:xfrm>
                            <a:custGeom>
                              <a:avLst/>
                              <a:gdLst>
                                <a:gd name="T0" fmla="+- 0 4112 4112"/>
                                <a:gd name="T1" fmla="*/ T0 w 15"/>
                                <a:gd name="T2" fmla="+- 0 4127 411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5" name="Group 4384"/>
                        <wpg:cNvGrpSpPr>
                          <a:grpSpLocks/>
                        </wpg:cNvGrpSpPr>
                        <wpg:grpSpPr bwMode="auto">
                          <a:xfrm>
                            <a:off x="4142" y="7"/>
                            <a:ext cx="15" cy="2"/>
                            <a:chOff x="4142" y="7"/>
                            <a:chExt cx="15" cy="2"/>
                          </a:xfrm>
                        </wpg:grpSpPr>
                        <wps:wsp>
                          <wps:cNvPr id="4496" name="Freeform 4385"/>
                          <wps:cNvSpPr>
                            <a:spLocks/>
                          </wps:cNvSpPr>
                          <wps:spPr bwMode="auto">
                            <a:xfrm>
                              <a:off x="4142" y="7"/>
                              <a:ext cx="15" cy="2"/>
                            </a:xfrm>
                            <a:custGeom>
                              <a:avLst/>
                              <a:gdLst>
                                <a:gd name="T0" fmla="+- 0 4142 4142"/>
                                <a:gd name="T1" fmla="*/ T0 w 15"/>
                                <a:gd name="T2" fmla="+- 0 4157 414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7" name="Group 4382"/>
                        <wpg:cNvGrpSpPr>
                          <a:grpSpLocks/>
                        </wpg:cNvGrpSpPr>
                        <wpg:grpSpPr bwMode="auto">
                          <a:xfrm>
                            <a:off x="4171" y="7"/>
                            <a:ext cx="15" cy="2"/>
                            <a:chOff x="4171" y="7"/>
                            <a:chExt cx="15" cy="2"/>
                          </a:xfrm>
                        </wpg:grpSpPr>
                        <wps:wsp>
                          <wps:cNvPr id="4498" name="Freeform 4383"/>
                          <wps:cNvSpPr>
                            <a:spLocks/>
                          </wps:cNvSpPr>
                          <wps:spPr bwMode="auto">
                            <a:xfrm>
                              <a:off x="4171" y="7"/>
                              <a:ext cx="15" cy="2"/>
                            </a:xfrm>
                            <a:custGeom>
                              <a:avLst/>
                              <a:gdLst>
                                <a:gd name="T0" fmla="+- 0 4171 4171"/>
                                <a:gd name="T1" fmla="*/ T0 w 15"/>
                                <a:gd name="T2" fmla="+- 0 4186 417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9" name="Group 4380"/>
                        <wpg:cNvGrpSpPr>
                          <a:grpSpLocks/>
                        </wpg:cNvGrpSpPr>
                        <wpg:grpSpPr bwMode="auto">
                          <a:xfrm>
                            <a:off x="4201" y="7"/>
                            <a:ext cx="15" cy="2"/>
                            <a:chOff x="4201" y="7"/>
                            <a:chExt cx="15" cy="2"/>
                          </a:xfrm>
                        </wpg:grpSpPr>
                        <wps:wsp>
                          <wps:cNvPr id="4500" name="Freeform 4381"/>
                          <wps:cNvSpPr>
                            <a:spLocks/>
                          </wps:cNvSpPr>
                          <wps:spPr bwMode="auto">
                            <a:xfrm>
                              <a:off x="4201" y="7"/>
                              <a:ext cx="15" cy="2"/>
                            </a:xfrm>
                            <a:custGeom>
                              <a:avLst/>
                              <a:gdLst>
                                <a:gd name="T0" fmla="+- 0 4201 4201"/>
                                <a:gd name="T1" fmla="*/ T0 w 15"/>
                                <a:gd name="T2" fmla="+- 0 4216 420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1" name="Group 4378"/>
                        <wpg:cNvGrpSpPr>
                          <a:grpSpLocks/>
                        </wpg:cNvGrpSpPr>
                        <wpg:grpSpPr bwMode="auto">
                          <a:xfrm>
                            <a:off x="4230" y="7"/>
                            <a:ext cx="15" cy="2"/>
                            <a:chOff x="4230" y="7"/>
                            <a:chExt cx="15" cy="2"/>
                          </a:xfrm>
                        </wpg:grpSpPr>
                        <wps:wsp>
                          <wps:cNvPr id="4502" name="Freeform 4379"/>
                          <wps:cNvSpPr>
                            <a:spLocks/>
                          </wps:cNvSpPr>
                          <wps:spPr bwMode="auto">
                            <a:xfrm>
                              <a:off x="4230" y="7"/>
                              <a:ext cx="15" cy="2"/>
                            </a:xfrm>
                            <a:custGeom>
                              <a:avLst/>
                              <a:gdLst>
                                <a:gd name="T0" fmla="+- 0 4230 4230"/>
                                <a:gd name="T1" fmla="*/ T0 w 15"/>
                                <a:gd name="T2" fmla="+- 0 4245 423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3" name="Group 4376"/>
                        <wpg:cNvGrpSpPr>
                          <a:grpSpLocks/>
                        </wpg:cNvGrpSpPr>
                        <wpg:grpSpPr bwMode="auto">
                          <a:xfrm>
                            <a:off x="4260" y="7"/>
                            <a:ext cx="15" cy="2"/>
                            <a:chOff x="4260" y="7"/>
                            <a:chExt cx="15" cy="2"/>
                          </a:xfrm>
                        </wpg:grpSpPr>
                        <wps:wsp>
                          <wps:cNvPr id="4504" name="Freeform 4377"/>
                          <wps:cNvSpPr>
                            <a:spLocks/>
                          </wps:cNvSpPr>
                          <wps:spPr bwMode="auto">
                            <a:xfrm>
                              <a:off x="4260" y="7"/>
                              <a:ext cx="15" cy="2"/>
                            </a:xfrm>
                            <a:custGeom>
                              <a:avLst/>
                              <a:gdLst>
                                <a:gd name="T0" fmla="+- 0 4260 4260"/>
                                <a:gd name="T1" fmla="*/ T0 w 15"/>
                                <a:gd name="T2" fmla="+- 0 4275 426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5" name="Group 4374"/>
                        <wpg:cNvGrpSpPr>
                          <a:grpSpLocks/>
                        </wpg:cNvGrpSpPr>
                        <wpg:grpSpPr bwMode="auto">
                          <a:xfrm>
                            <a:off x="4290" y="7"/>
                            <a:ext cx="15" cy="2"/>
                            <a:chOff x="4290" y="7"/>
                            <a:chExt cx="15" cy="2"/>
                          </a:xfrm>
                        </wpg:grpSpPr>
                        <wps:wsp>
                          <wps:cNvPr id="4506" name="Freeform 4375"/>
                          <wps:cNvSpPr>
                            <a:spLocks/>
                          </wps:cNvSpPr>
                          <wps:spPr bwMode="auto">
                            <a:xfrm>
                              <a:off x="4290" y="7"/>
                              <a:ext cx="15" cy="2"/>
                            </a:xfrm>
                            <a:custGeom>
                              <a:avLst/>
                              <a:gdLst>
                                <a:gd name="T0" fmla="+- 0 4290 4290"/>
                                <a:gd name="T1" fmla="*/ T0 w 15"/>
                                <a:gd name="T2" fmla="+- 0 4304 429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7" name="Group 4372"/>
                        <wpg:cNvGrpSpPr>
                          <a:grpSpLocks/>
                        </wpg:cNvGrpSpPr>
                        <wpg:grpSpPr bwMode="auto">
                          <a:xfrm>
                            <a:off x="4319" y="7"/>
                            <a:ext cx="15" cy="2"/>
                            <a:chOff x="4319" y="7"/>
                            <a:chExt cx="15" cy="2"/>
                          </a:xfrm>
                        </wpg:grpSpPr>
                        <wps:wsp>
                          <wps:cNvPr id="4508" name="Freeform 4373"/>
                          <wps:cNvSpPr>
                            <a:spLocks/>
                          </wps:cNvSpPr>
                          <wps:spPr bwMode="auto">
                            <a:xfrm>
                              <a:off x="4319" y="7"/>
                              <a:ext cx="15" cy="2"/>
                            </a:xfrm>
                            <a:custGeom>
                              <a:avLst/>
                              <a:gdLst>
                                <a:gd name="T0" fmla="+- 0 4319 4319"/>
                                <a:gd name="T1" fmla="*/ T0 w 15"/>
                                <a:gd name="T2" fmla="+- 0 4334 431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9" name="Group 4370"/>
                        <wpg:cNvGrpSpPr>
                          <a:grpSpLocks/>
                        </wpg:cNvGrpSpPr>
                        <wpg:grpSpPr bwMode="auto">
                          <a:xfrm>
                            <a:off x="4349" y="7"/>
                            <a:ext cx="15" cy="2"/>
                            <a:chOff x="4349" y="7"/>
                            <a:chExt cx="15" cy="2"/>
                          </a:xfrm>
                        </wpg:grpSpPr>
                        <wps:wsp>
                          <wps:cNvPr id="4510" name="Freeform 4371"/>
                          <wps:cNvSpPr>
                            <a:spLocks/>
                          </wps:cNvSpPr>
                          <wps:spPr bwMode="auto">
                            <a:xfrm>
                              <a:off x="4349" y="7"/>
                              <a:ext cx="15" cy="2"/>
                            </a:xfrm>
                            <a:custGeom>
                              <a:avLst/>
                              <a:gdLst>
                                <a:gd name="T0" fmla="+- 0 4349 4349"/>
                                <a:gd name="T1" fmla="*/ T0 w 15"/>
                                <a:gd name="T2" fmla="+- 0 4363 434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1" name="Group 4368"/>
                        <wpg:cNvGrpSpPr>
                          <a:grpSpLocks/>
                        </wpg:cNvGrpSpPr>
                        <wpg:grpSpPr bwMode="auto">
                          <a:xfrm>
                            <a:off x="4378" y="7"/>
                            <a:ext cx="15" cy="2"/>
                            <a:chOff x="4378" y="7"/>
                            <a:chExt cx="15" cy="2"/>
                          </a:xfrm>
                        </wpg:grpSpPr>
                        <wps:wsp>
                          <wps:cNvPr id="4512" name="Freeform 4369"/>
                          <wps:cNvSpPr>
                            <a:spLocks/>
                          </wps:cNvSpPr>
                          <wps:spPr bwMode="auto">
                            <a:xfrm>
                              <a:off x="4378" y="7"/>
                              <a:ext cx="15" cy="2"/>
                            </a:xfrm>
                            <a:custGeom>
                              <a:avLst/>
                              <a:gdLst>
                                <a:gd name="T0" fmla="+- 0 4378 4378"/>
                                <a:gd name="T1" fmla="*/ T0 w 15"/>
                                <a:gd name="T2" fmla="+- 0 4393 437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3" name="Group 4366"/>
                        <wpg:cNvGrpSpPr>
                          <a:grpSpLocks/>
                        </wpg:cNvGrpSpPr>
                        <wpg:grpSpPr bwMode="auto">
                          <a:xfrm>
                            <a:off x="4408" y="7"/>
                            <a:ext cx="15" cy="2"/>
                            <a:chOff x="4408" y="7"/>
                            <a:chExt cx="15" cy="2"/>
                          </a:xfrm>
                        </wpg:grpSpPr>
                        <wps:wsp>
                          <wps:cNvPr id="4514" name="Freeform 4367"/>
                          <wps:cNvSpPr>
                            <a:spLocks/>
                          </wps:cNvSpPr>
                          <wps:spPr bwMode="auto">
                            <a:xfrm>
                              <a:off x="4408" y="7"/>
                              <a:ext cx="15" cy="2"/>
                            </a:xfrm>
                            <a:custGeom>
                              <a:avLst/>
                              <a:gdLst>
                                <a:gd name="T0" fmla="+- 0 4408 4408"/>
                                <a:gd name="T1" fmla="*/ T0 w 15"/>
                                <a:gd name="T2" fmla="+- 0 4422 440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5" name="Group 4364"/>
                        <wpg:cNvGrpSpPr>
                          <a:grpSpLocks/>
                        </wpg:cNvGrpSpPr>
                        <wpg:grpSpPr bwMode="auto">
                          <a:xfrm>
                            <a:off x="4437" y="7"/>
                            <a:ext cx="15" cy="2"/>
                            <a:chOff x="4437" y="7"/>
                            <a:chExt cx="15" cy="2"/>
                          </a:xfrm>
                        </wpg:grpSpPr>
                        <wps:wsp>
                          <wps:cNvPr id="4516" name="Freeform 4365"/>
                          <wps:cNvSpPr>
                            <a:spLocks/>
                          </wps:cNvSpPr>
                          <wps:spPr bwMode="auto">
                            <a:xfrm>
                              <a:off x="4437" y="7"/>
                              <a:ext cx="15" cy="2"/>
                            </a:xfrm>
                            <a:custGeom>
                              <a:avLst/>
                              <a:gdLst>
                                <a:gd name="T0" fmla="+- 0 4437 4437"/>
                                <a:gd name="T1" fmla="*/ T0 w 15"/>
                                <a:gd name="T2" fmla="+- 0 4452 443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7" name="Group 4362"/>
                        <wpg:cNvGrpSpPr>
                          <a:grpSpLocks/>
                        </wpg:cNvGrpSpPr>
                        <wpg:grpSpPr bwMode="auto">
                          <a:xfrm>
                            <a:off x="4467" y="7"/>
                            <a:ext cx="15" cy="2"/>
                            <a:chOff x="4467" y="7"/>
                            <a:chExt cx="15" cy="2"/>
                          </a:xfrm>
                        </wpg:grpSpPr>
                        <wps:wsp>
                          <wps:cNvPr id="4518" name="Freeform 4363"/>
                          <wps:cNvSpPr>
                            <a:spLocks/>
                          </wps:cNvSpPr>
                          <wps:spPr bwMode="auto">
                            <a:xfrm>
                              <a:off x="4467" y="7"/>
                              <a:ext cx="15" cy="2"/>
                            </a:xfrm>
                            <a:custGeom>
                              <a:avLst/>
                              <a:gdLst>
                                <a:gd name="T0" fmla="+- 0 4467 4467"/>
                                <a:gd name="T1" fmla="*/ T0 w 15"/>
                                <a:gd name="T2" fmla="+- 0 4481 446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9" name="Group 4360"/>
                        <wpg:cNvGrpSpPr>
                          <a:grpSpLocks/>
                        </wpg:cNvGrpSpPr>
                        <wpg:grpSpPr bwMode="auto">
                          <a:xfrm>
                            <a:off x="4496" y="7"/>
                            <a:ext cx="15" cy="2"/>
                            <a:chOff x="4496" y="7"/>
                            <a:chExt cx="15" cy="2"/>
                          </a:xfrm>
                        </wpg:grpSpPr>
                        <wps:wsp>
                          <wps:cNvPr id="4520" name="Freeform 4361"/>
                          <wps:cNvSpPr>
                            <a:spLocks/>
                          </wps:cNvSpPr>
                          <wps:spPr bwMode="auto">
                            <a:xfrm>
                              <a:off x="4496" y="7"/>
                              <a:ext cx="15" cy="2"/>
                            </a:xfrm>
                            <a:custGeom>
                              <a:avLst/>
                              <a:gdLst>
                                <a:gd name="T0" fmla="+- 0 4496 4496"/>
                                <a:gd name="T1" fmla="*/ T0 w 15"/>
                                <a:gd name="T2" fmla="+- 0 4511 449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1" name="Group 4358"/>
                        <wpg:cNvGrpSpPr>
                          <a:grpSpLocks/>
                        </wpg:cNvGrpSpPr>
                        <wpg:grpSpPr bwMode="auto">
                          <a:xfrm>
                            <a:off x="4526" y="7"/>
                            <a:ext cx="15" cy="2"/>
                            <a:chOff x="4526" y="7"/>
                            <a:chExt cx="15" cy="2"/>
                          </a:xfrm>
                        </wpg:grpSpPr>
                        <wps:wsp>
                          <wps:cNvPr id="4522" name="Freeform 4359"/>
                          <wps:cNvSpPr>
                            <a:spLocks/>
                          </wps:cNvSpPr>
                          <wps:spPr bwMode="auto">
                            <a:xfrm>
                              <a:off x="4526" y="7"/>
                              <a:ext cx="15" cy="2"/>
                            </a:xfrm>
                            <a:custGeom>
                              <a:avLst/>
                              <a:gdLst>
                                <a:gd name="T0" fmla="+- 0 4526 4526"/>
                                <a:gd name="T1" fmla="*/ T0 w 15"/>
                                <a:gd name="T2" fmla="+- 0 4541 452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3" name="Group 4356"/>
                        <wpg:cNvGrpSpPr>
                          <a:grpSpLocks/>
                        </wpg:cNvGrpSpPr>
                        <wpg:grpSpPr bwMode="auto">
                          <a:xfrm>
                            <a:off x="4555" y="7"/>
                            <a:ext cx="15" cy="2"/>
                            <a:chOff x="4555" y="7"/>
                            <a:chExt cx="15" cy="2"/>
                          </a:xfrm>
                        </wpg:grpSpPr>
                        <wps:wsp>
                          <wps:cNvPr id="4524" name="Freeform 4357"/>
                          <wps:cNvSpPr>
                            <a:spLocks/>
                          </wps:cNvSpPr>
                          <wps:spPr bwMode="auto">
                            <a:xfrm>
                              <a:off x="4555" y="7"/>
                              <a:ext cx="15" cy="2"/>
                            </a:xfrm>
                            <a:custGeom>
                              <a:avLst/>
                              <a:gdLst>
                                <a:gd name="T0" fmla="+- 0 4555 4555"/>
                                <a:gd name="T1" fmla="*/ T0 w 15"/>
                                <a:gd name="T2" fmla="+- 0 4570 455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5" name="Group 4354"/>
                        <wpg:cNvGrpSpPr>
                          <a:grpSpLocks/>
                        </wpg:cNvGrpSpPr>
                        <wpg:grpSpPr bwMode="auto">
                          <a:xfrm>
                            <a:off x="4585" y="7"/>
                            <a:ext cx="15" cy="2"/>
                            <a:chOff x="4585" y="7"/>
                            <a:chExt cx="15" cy="2"/>
                          </a:xfrm>
                        </wpg:grpSpPr>
                        <wps:wsp>
                          <wps:cNvPr id="4526" name="Freeform 4355"/>
                          <wps:cNvSpPr>
                            <a:spLocks/>
                          </wps:cNvSpPr>
                          <wps:spPr bwMode="auto">
                            <a:xfrm>
                              <a:off x="4585" y="7"/>
                              <a:ext cx="15" cy="2"/>
                            </a:xfrm>
                            <a:custGeom>
                              <a:avLst/>
                              <a:gdLst>
                                <a:gd name="T0" fmla="+- 0 4585 4585"/>
                                <a:gd name="T1" fmla="*/ T0 w 15"/>
                                <a:gd name="T2" fmla="+- 0 4600 458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7" name="Group 4352"/>
                        <wpg:cNvGrpSpPr>
                          <a:grpSpLocks/>
                        </wpg:cNvGrpSpPr>
                        <wpg:grpSpPr bwMode="auto">
                          <a:xfrm>
                            <a:off x="4614" y="7"/>
                            <a:ext cx="15" cy="2"/>
                            <a:chOff x="4614" y="7"/>
                            <a:chExt cx="15" cy="2"/>
                          </a:xfrm>
                        </wpg:grpSpPr>
                        <wps:wsp>
                          <wps:cNvPr id="4528" name="Freeform 4353"/>
                          <wps:cNvSpPr>
                            <a:spLocks/>
                          </wps:cNvSpPr>
                          <wps:spPr bwMode="auto">
                            <a:xfrm>
                              <a:off x="4614" y="7"/>
                              <a:ext cx="15" cy="2"/>
                            </a:xfrm>
                            <a:custGeom>
                              <a:avLst/>
                              <a:gdLst>
                                <a:gd name="T0" fmla="+- 0 4614 4614"/>
                                <a:gd name="T1" fmla="*/ T0 w 15"/>
                                <a:gd name="T2" fmla="+- 0 4629 461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9" name="Group 4350"/>
                        <wpg:cNvGrpSpPr>
                          <a:grpSpLocks/>
                        </wpg:cNvGrpSpPr>
                        <wpg:grpSpPr bwMode="auto">
                          <a:xfrm>
                            <a:off x="4644" y="7"/>
                            <a:ext cx="15" cy="2"/>
                            <a:chOff x="4644" y="7"/>
                            <a:chExt cx="15" cy="2"/>
                          </a:xfrm>
                        </wpg:grpSpPr>
                        <wps:wsp>
                          <wps:cNvPr id="4530" name="Freeform 4351"/>
                          <wps:cNvSpPr>
                            <a:spLocks/>
                          </wps:cNvSpPr>
                          <wps:spPr bwMode="auto">
                            <a:xfrm>
                              <a:off x="4644" y="7"/>
                              <a:ext cx="15" cy="2"/>
                            </a:xfrm>
                            <a:custGeom>
                              <a:avLst/>
                              <a:gdLst>
                                <a:gd name="T0" fmla="+- 0 4644 4644"/>
                                <a:gd name="T1" fmla="*/ T0 w 15"/>
                                <a:gd name="T2" fmla="+- 0 4659 464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1" name="Group 4348"/>
                        <wpg:cNvGrpSpPr>
                          <a:grpSpLocks/>
                        </wpg:cNvGrpSpPr>
                        <wpg:grpSpPr bwMode="auto">
                          <a:xfrm>
                            <a:off x="4673" y="7"/>
                            <a:ext cx="15" cy="2"/>
                            <a:chOff x="4673" y="7"/>
                            <a:chExt cx="15" cy="2"/>
                          </a:xfrm>
                        </wpg:grpSpPr>
                        <wps:wsp>
                          <wps:cNvPr id="4532" name="Freeform 4349"/>
                          <wps:cNvSpPr>
                            <a:spLocks/>
                          </wps:cNvSpPr>
                          <wps:spPr bwMode="auto">
                            <a:xfrm>
                              <a:off x="4673" y="7"/>
                              <a:ext cx="15" cy="2"/>
                            </a:xfrm>
                            <a:custGeom>
                              <a:avLst/>
                              <a:gdLst>
                                <a:gd name="T0" fmla="+- 0 4673 4673"/>
                                <a:gd name="T1" fmla="*/ T0 w 15"/>
                                <a:gd name="T2" fmla="+- 0 4688 467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3" name="Group 4346"/>
                        <wpg:cNvGrpSpPr>
                          <a:grpSpLocks/>
                        </wpg:cNvGrpSpPr>
                        <wpg:grpSpPr bwMode="auto">
                          <a:xfrm>
                            <a:off x="4703" y="7"/>
                            <a:ext cx="15" cy="2"/>
                            <a:chOff x="4703" y="7"/>
                            <a:chExt cx="15" cy="2"/>
                          </a:xfrm>
                        </wpg:grpSpPr>
                        <wps:wsp>
                          <wps:cNvPr id="4534" name="Freeform 4347"/>
                          <wps:cNvSpPr>
                            <a:spLocks/>
                          </wps:cNvSpPr>
                          <wps:spPr bwMode="auto">
                            <a:xfrm>
                              <a:off x="4703" y="7"/>
                              <a:ext cx="15" cy="2"/>
                            </a:xfrm>
                            <a:custGeom>
                              <a:avLst/>
                              <a:gdLst>
                                <a:gd name="T0" fmla="+- 0 4703 4703"/>
                                <a:gd name="T1" fmla="*/ T0 w 15"/>
                                <a:gd name="T2" fmla="+- 0 4718 470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5" name="Group 4344"/>
                        <wpg:cNvGrpSpPr>
                          <a:grpSpLocks/>
                        </wpg:cNvGrpSpPr>
                        <wpg:grpSpPr bwMode="auto">
                          <a:xfrm>
                            <a:off x="4733" y="7"/>
                            <a:ext cx="15" cy="2"/>
                            <a:chOff x="4733" y="7"/>
                            <a:chExt cx="15" cy="2"/>
                          </a:xfrm>
                        </wpg:grpSpPr>
                        <wps:wsp>
                          <wps:cNvPr id="4536" name="Freeform 4345"/>
                          <wps:cNvSpPr>
                            <a:spLocks/>
                          </wps:cNvSpPr>
                          <wps:spPr bwMode="auto">
                            <a:xfrm>
                              <a:off x="4733" y="7"/>
                              <a:ext cx="15" cy="2"/>
                            </a:xfrm>
                            <a:custGeom>
                              <a:avLst/>
                              <a:gdLst>
                                <a:gd name="T0" fmla="+- 0 4733 4733"/>
                                <a:gd name="T1" fmla="*/ T0 w 15"/>
                                <a:gd name="T2" fmla="+- 0 4747 473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7" name="Group 4342"/>
                        <wpg:cNvGrpSpPr>
                          <a:grpSpLocks/>
                        </wpg:cNvGrpSpPr>
                        <wpg:grpSpPr bwMode="auto">
                          <a:xfrm>
                            <a:off x="4762" y="7"/>
                            <a:ext cx="15" cy="2"/>
                            <a:chOff x="4762" y="7"/>
                            <a:chExt cx="15" cy="2"/>
                          </a:xfrm>
                        </wpg:grpSpPr>
                        <wps:wsp>
                          <wps:cNvPr id="4538" name="Freeform 4343"/>
                          <wps:cNvSpPr>
                            <a:spLocks/>
                          </wps:cNvSpPr>
                          <wps:spPr bwMode="auto">
                            <a:xfrm>
                              <a:off x="4762" y="7"/>
                              <a:ext cx="15" cy="2"/>
                            </a:xfrm>
                            <a:custGeom>
                              <a:avLst/>
                              <a:gdLst>
                                <a:gd name="T0" fmla="+- 0 4762 4762"/>
                                <a:gd name="T1" fmla="*/ T0 w 15"/>
                                <a:gd name="T2" fmla="+- 0 4777 476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9" name="Group 4340"/>
                        <wpg:cNvGrpSpPr>
                          <a:grpSpLocks/>
                        </wpg:cNvGrpSpPr>
                        <wpg:grpSpPr bwMode="auto">
                          <a:xfrm>
                            <a:off x="4792" y="7"/>
                            <a:ext cx="15" cy="2"/>
                            <a:chOff x="4792" y="7"/>
                            <a:chExt cx="15" cy="2"/>
                          </a:xfrm>
                        </wpg:grpSpPr>
                        <wps:wsp>
                          <wps:cNvPr id="4540" name="Freeform 4341"/>
                          <wps:cNvSpPr>
                            <a:spLocks/>
                          </wps:cNvSpPr>
                          <wps:spPr bwMode="auto">
                            <a:xfrm>
                              <a:off x="4792" y="7"/>
                              <a:ext cx="15" cy="2"/>
                            </a:xfrm>
                            <a:custGeom>
                              <a:avLst/>
                              <a:gdLst>
                                <a:gd name="T0" fmla="+- 0 4792 4792"/>
                                <a:gd name="T1" fmla="*/ T0 w 15"/>
                                <a:gd name="T2" fmla="+- 0 4806 479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1" name="Group 4338"/>
                        <wpg:cNvGrpSpPr>
                          <a:grpSpLocks/>
                        </wpg:cNvGrpSpPr>
                        <wpg:grpSpPr bwMode="auto">
                          <a:xfrm>
                            <a:off x="4821" y="7"/>
                            <a:ext cx="15" cy="2"/>
                            <a:chOff x="4821" y="7"/>
                            <a:chExt cx="15" cy="2"/>
                          </a:xfrm>
                        </wpg:grpSpPr>
                        <wps:wsp>
                          <wps:cNvPr id="4542" name="Freeform 4339"/>
                          <wps:cNvSpPr>
                            <a:spLocks/>
                          </wps:cNvSpPr>
                          <wps:spPr bwMode="auto">
                            <a:xfrm>
                              <a:off x="4821" y="7"/>
                              <a:ext cx="15" cy="2"/>
                            </a:xfrm>
                            <a:custGeom>
                              <a:avLst/>
                              <a:gdLst>
                                <a:gd name="T0" fmla="+- 0 4821 4821"/>
                                <a:gd name="T1" fmla="*/ T0 w 15"/>
                                <a:gd name="T2" fmla="+- 0 4836 482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3" name="Group 4336"/>
                        <wpg:cNvGrpSpPr>
                          <a:grpSpLocks/>
                        </wpg:cNvGrpSpPr>
                        <wpg:grpSpPr bwMode="auto">
                          <a:xfrm>
                            <a:off x="4851" y="7"/>
                            <a:ext cx="15" cy="2"/>
                            <a:chOff x="4851" y="7"/>
                            <a:chExt cx="15" cy="2"/>
                          </a:xfrm>
                        </wpg:grpSpPr>
                        <wps:wsp>
                          <wps:cNvPr id="4544" name="Freeform 4337"/>
                          <wps:cNvSpPr>
                            <a:spLocks/>
                          </wps:cNvSpPr>
                          <wps:spPr bwMode="auto">
                            <a:xfrm>
                              <a:off x="4851" y="7"/>
                              <a:ext cx="15" cy="2"/>
                            </a:xfrm>
                            <a:custGeom>
                              <a:avLst/>
                              <a:gdLst>
                                <a:gd name="T0" fmla="+- 0 4851 4851"/>
                                <a:gd name="T1" fmla="*/ T0 w 15"/>
                                <a:gd name="T2" fmla="+- 0 4865 485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5" name="Group 4334"/>
                        <wpg:cNvGrpSpPr>
                          <a:grpSpLocks/>
                        </wpg:cNvGrpSpPr>
                        <wpg:grpSpPr bwMode="auto">
                          <a:xfrm>
                            <a:off x="4880" y="7"/>
                            <a:ext cx="15" cy="2"/>
                            <a:chOff x="4880" y="7"/>
                            <a:chExt cx="15" cy="2"/>
                          </a:xfrm>
                        </wpg:grpSpPr>
                        <wps:wsp>
                          <wps:cNvPr id="4546" name="Freeform 4335"/>
                          <wps:cNvSpPr>
                            <a:spLocks/>
                          </wps:cNvSpPr>
                          <wps:spPr bwMode="auto">
                            <a:xfrm>
                              <a:off x="4880" y="7"/>
                              <a:ext cx="15" cy="2"/>
                            </a:xfrm>
                            <a:custGeom>
                              <a:avLst/>
                              <a:gdLst>
                                <a:gd name="T0" fmla="+- 0 4880 4880"/>
                                <a:gd name="T1" fmla="*/ T0 w 15"/>
                                <a:gd name="T2" fmla="+- 0 4895 488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7" name="Group 4332"/>
                        <wpg:cNvGrpSpPr>
                          <a:grpSpLocks/>
                        </wpg:cNvGrpSpPr>
                        <wpg:grpSpPr bwMode="auto">
                          <a:xfrm>
                            <a:off x="4910" y="7"/>
                            <a:ext cx="15" cy="2"/>
                            <a:chOff x="4910" y="7"/>
                            <a:chExt cx="15" cy="2"/>
                          </a:xfrm>
                        </wpg:grpSpPr>
                        <wps:wsp>
                          <wps:cNvPr id="4548" name="Freeform 4333"/>
                          <wps:cNvSpPr>
                            <a:spLocks/>
                          </wps:cNvSpPr>
                          <wps:spPr bwMode="auto">
                            <a:xfrm>
                              <a:off x="4910" y="7"/>
                              <a:ext cx="15" cy="2"/>
                            </a:xfrm>
                            <a:custGeom>
                              <a:avLst/>
                              <a:gdLst>
                                <a:gd name="T0" fmla="+- 0 4910 4910"/>
                                <a:gd name="T1" fmla="*/ T0 w 15"/>
                                <a:gd name="T2" fmla="+- 0 4924 491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9" name="Group 4330"/>
                        <wpg:cNvGrpSpPr>
                          <a:grpSpLocks/>
                        </wpg:cNvGrpSpPr>
                        <wpg:grpSpPr bwMode="auto">
                          <a:xfrm>
                            <a:off x="4939" y="7"/>
                            <a:ext cx="15" cy="2"/>
                            <a:chOff x="4939" y="7"/>
                            <a:chExt cx="15" cy="2"/>
                          </a:xfrm>
                        </wpg:grpSpPr>
                        <wps:wsp>
                          <wps:cNvPr id="4550" name="Freeform 4331"/>
                          <wps:cNvSpPr>
                            <a:spLocks/>
                          </wps:cNvSpPr>
                          <wps:spPr bwMode="auto">
                            <a:xfrm>
                              <a:off x="4939" y="7"/>
                              <a:ext cx="15" cy="2"/>
                            </a:xfrm>
                            <a:custGeom>
                              <a:avLst/>
                              <a:gdLst>
                                <a:gd name="T0" fmla="+- 0 4939 4939"/>
                                <a:gd name="T1" fmla="*/ T0 w 15"/>
                                <a:gd name="T2" fmla="+- 0 4954 493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1" name="Group 4328"/>
                        <wpg:cNvGrpSpPr>
                          <a:grpSpLocks/>
                        </wpg:cNvGrpSpPr>
                        <wpg:grpSpPr bwMode="auto">
                          <a:xfrm>
                            <a:off x="4969" y="7"/>
                            <a:ext cx="15" cy="2"/>
                            <a:chOff x="4969" y="7"/>
                            <a:chExt cx="15" cy="2"/>
                          </a:xfrm>
                        </wpg:grpSpPr>
                        <wps:wsp>
                          <wps:cNvPr id="4552" name="Freeform 4329"/>
                          <wps:cNvSpPr>
                            <a:spLocks/>
                          </wps:cNvSpPr>
                          <wps:spPr bwMode="auto">
                            <a:xfrm>
                              <a:off x="4969" y="7"/>
                              <a:ext cx="15" cy="2"/>
                            </a:xfrm>
                            <a:custGeom>
                              <a:avLst/>
                              <a:gdLst>
                                <a:gd name="T0" fmla="+- 0 4969 4969"/>
                                <a:gd name="T1" fmla="*/ T0 w 15"/>
                                <a:gd name="T2" fmla="+- 0 4984 496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3" name="Group 4326"/>
                        <wpg:cNvGrpSpPr>
                          <a:grpSpLocks/>
                        </wpg:cNvGrpSpPr>
                        <wpg:grpSpPr bwMode="auto">
                          <a:xfrm>
                            <a:off x="4998" y="7"/>
                            <a:ext cx="15" cy="2"/>
                            <a:chOff x="4998" y="7"/>
                            <a:chExt cx="15" cy="2"/>
                          </a:xfrm>
                        </wpg:grpSpPr>
                        <wps:wsp>
                          <wps:cNvPr id="4554" name="Freeform 4327"/>
                          <wps:cNvSpPr>
                            <a:spLocks/>
                          </wps:cNvSpPr>
                          <wps:spPr bwMode="auto">
                            <a:xfrm>
                              <a:off x="4998" y="7"/>
                              <a:ext cx="15" cy="2"/>
                            </a:xfrm>
                            <a:custGeom>
                              <a:avLst/>
                              <a:gdLst>
                                <a:gd name="T0" fmla="+- 0 4998 4998"/>
                                <a:gd name="T1" fmla="*/ T0 w 15"/>
                                <a:gd name="T2" fmla="+- 0 5013 499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5" name="Group 4324"/>
                        <wpg:cNvGrpSpPr>
                          <a:grpSpLocks/>
                        </wpg:cNvGrpSpPr>
                        <wpg:grpSpPr bwMode="auto">
                          <a:xfrm>
                            <a:off x="5028" y="7"/>
                            <a:ext cx="15" cy="2"/>
                            <a:chOff x="5028" y="7"/>
                            <a:chExt cx="15" cy="2"/>
                          </a:xfrm>
                        </wpg:grpSpPr>
                        <wps:wsp>
                          <wps:cNvPr id="4556" name="Freeform 4325"/>
                          <wps:cNvSpPr>
                            <a:spLocks/>
                          </wps:cNvSpPr>
                          <wps:spPr bwMode="auto">
                            <a:xfrm>
                              <a:off x="5028" y="7"/>
                              <a:ext cx="15" cy="2"/>
                            </a:xfrm>
                            <a:custGeom>
                              <a:avLst/>
                              <a:gdLst>
                                <a:gd name="T0" fmla="+- 0 5028 5028"/>
                                <a:gd name="T1" fmla="*/ T0 w 15"/>
                                <a:gd name="T2" fmla="+- 0 5043 502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7" name="Group 4322"/>
                        <wpg:cNvGrpSpPr>
                          <a:grpSpLocks/>
                        </wpg:cNvGrpSpPr>
                        <wpg:grpSpPr bwMode="auto">
                          <a:xfrm>
                            <a:off x="5057" y="7"/>
                            <a:ext cx="15" cy="2"/>
                            <a:chOff x="5057" y="7"/>
                            <a:chExt cx="15" cy="2"/>
                          </a:xfrm>
                        </wpg:grpSpPr>
                        <wps:wsp>
                          <wps:cNvPr id="4558" name="Freeform 4323"/>
                          <wps:cNvSpPr>
                            <a:spLocks/>
                          </wps:cNvSpPr>
                          <wps:spPr bwMode="auto">
                            <a:xfrm>
                              <a:off x="5057" y="7"/>
                              <a:ext cx="15" cy="2"/>
                            </a:xfrm>
                            <a:custGeom>
                              <a:avLst/>
                              <a:gdLst>
                                <a:gd name="T0" fmla="+- 0 5057 5057"/>
                                <a:gd name="T1" fmla="*/ T0 w 15"/>
                                <a:gd name="T2" fmla="+- 0 5072 505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9" name="Group 4320"/>
                        <wpg:cNvGrpSpPr>
                          <a:grpSpLocks/>
                        </wpg:cNvGrpSpPr>
                        <wpg:grpSpPr bwMode="auto">
                          <a:xfrm>
                            <a:off x="5087" y="7"/>
                            <a:ext cx="15" cy="2"/>
                            <a:chOff x="5087" y="7"/>
                            <a:chExt cx="15" cy="2"/>
                          </a:xfrm>
                        </wpg:grpSpPr>
                        <wps:wsp>
                          <wps:cNvPr id="4560" name="Freeform 4321"/>
                          <wps:cNvSpPr>
                            <a:spLocks/>
                          </wps:cNvSpPr>
                          <wps:spPr bwMode="auto">
                            <a:xfrm>
                              <a:off x="5087" y="7"/>
                              <a:ext cx="15" cy="2"/>
                            </a:xfrm>
                            <a:custGeom>
                              <a:avLst/>
                              <a:gdLst>
                                <a:gd name="T0" fmla="+- 0 5087 5087"/>
                                <a:gd name="T1" fmla="*/ T0 w 15"/>
                                <a:gd name="T2" fmla="+- 0 5102 508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1" name="Group 4318"/>
                        <wpg:cNvGrpSpPr>
                          <a:grpSpLocks/>
                        </wpg:cNvGrpSpPr>
                        <wpg:grpSpPr bwMode="auto">
                          <a:xfrm>
                            <a:off x="5116" y="7"/>
                            <a:ext cx="15" cy="2"/>
                            <a:chOff x="5116" y="7"/>
                            <a:chExt cx="15" cy="2"/>
                          </a:xfrm>
                        </wpg:grpSpPr>
                        <wps:wsp>
                          <wps:cNvPr id="4562" name="Freeform 4319"/>
                          <wps:cNvSpPr>
                            <a:spLocks/>
                          </wps:cNvSpPr>
                          <wps:spPr bwMode="auto">
                            <a:xfrm>
                              <a:off x="5116" y="7"/>
                              <a:ext cx="15" cy="2"/>
                            </a:xfrm>
                            <a:custGeom>
                              <a:avLst/>
                              <a:gdLst>
                                <a:gd name="T0" fmla="+- 0 5116 5116"/>
                                <a:gd name="T1" fmla="*/ T0 w 15"/>
                                <a:gd name="T2" fmla="+- 0 5131 511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3" name="Group 4316"/>
                        <wpg:cNvGrpSpPr>
                          <a:grpSpLocks/>
                        </wpg:cNvGrpSpPr>
                        <wpg:grpSpPr bwMode="auto">
                          <a:xfrm>
                            <a:off x="5146" y="7"/>
                            <a:ext cx="15" cy="2"/>
                            <a:chOff x="5146" y="7"/>
                            <a:chExt cx="15" cy="2"/>
                          </a:xfrm>
                        </wpg:grpSpPr>
                        <wps:wsp>
                          <wps:cNvPr id="4564" name="Freeform 4317"/>
                          <wps:cNvSpPr>
                            <a:spLocks/>
                          </wps:cNvSpPr>
                          <wps:spPr bwMode="auto">
                            <a:xfrm>
                              <a:off x="5146" y="7"/>
                              <a:ext cx="15" cy="2"/>
                            </a:xfrm>
                            <a:custGeom>
                              <a:avLst/>
                              <a:gdLst>
                                <a:gd name="T0" fmla="+- 0 5146 5146"/>
                                <a:gd name="T1" fmla="*/ T0 w 15"/>
                                <a:gd name="T2" fmla="+- 0 5161 514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5" name="Group 4314"/>
                        <wpg:cNvGrpSpPr>
                          <a:grpSpLocks/>
                        </wpg:cNvGrpSpPr>
                        <wpg:grpSpPr bwMode="auto">
                          <a:xfrm>
                            <a:off x="5175" y="7"/>
                            <a:ext cx="15" cy="2"/>
                            <a:chOff x="5175" y="7"/>
                            <a:chExt cx="15" cy="2"/>
                          </a:xfrm>
                        </wpg:grpSpPr>
                        <wps:wsp>
                          <wps:cNvPr id="4566" name="Freeform 4315"/>
                          <wps:cNvSpPr>
                            <a:spLocks/>
                          </wps:cNvSpPr>
                          <wps:spPr bwMode="auto">
                            <a:xfrm>
                              <a:off x="5175" y="7"/>
                              <a:ext cx="15" cy="2"/>
                            </a:xfrm>
                            <a:custGeom>
                              <a:avLst/>
                              <a:gdLst>
                                <a:gd name="T0" fmla="+- 0 5175 5175"/>
                                <a:gd name="T1" fmla="*/ T0 w 15"/>
                                <a:gd name="T2" fmla="+- 0 5190 517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7" name="Group 4312"/>
                        <wpg:cNvGrpSpPr>
                          <a:grpSpLocks/>
                        </wpg:cNvGrpSpPr>
                        <wpg:grpSpPr bwMode="auto">
                          <a:xfrm>
                            <a:off x="5205" y="7"/>
                            <a:ext cx="15" cy="2"/>
                            <a:chOff x="5205" y="7"/>
                            <a:chExt cx="15" cy="2"/>
                          </a:xfrm>
                        </wpg:grpSpPr>
                        <wps:wsp>
                          <wps:cNvPr id="4568" name="Freeform 4313"/>
                          <wps:cNvSpPr>
                            <a:spLocks/>
                          </wps:cNvSpPr>
                          <wps:spPr bwMode="auto">
                            <a:xfrm>
                              <a:off x="5205" y="7"/>
                              <a:ext cx="15" cy="2"/>
                            </a:xfrm>
                            <a:custGeom>
                              <a:avLst/>
                              <a:gdLst>
                                <a:gd name="T0" fmla="+- 0 5205 5205"/>
                                <a:gd name="T1" fmla="*/ T0 w 15"/>
                                <a:gd name="T2" fmla="+- 0 5220 520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9" name="Group 4310"/>
                        <wpg:cNvGrpSpPr>
                          <a:grpSpLocks/>
                        </wpg:cNvGrpSpPr>
                        <wpg:grpSpPr bwMode="auto">
                          <a:xfrm>
                            <a:off x="5235" y="7"/>
                            <a:ext cx="15" cy="2"/>
                            <a:chOff x="5235" y="7"/>
                            <a:chExt cx="15" cy="2"/>
                          </a:xfrm>
                        </wpg:grpSpPr>
                        <wps:wsp>
                          <wps:cNvPr id="4570" name="Freeform 4311"/>
                          <wps:cNvSpPr>
                            <a:spLocks/>
                          </wps:cNvSpPr>
                          <wps:spPr bwMode="auto">
                            <a:xfrm>
                              <a:off x="5235" y="7"/>
                              <a:ext cx="15" cy="2"/>
                            </a:xfrm>
                            <a:custGeom>
                              <a:avLst/>
                              <a:gdLst>
                                <a:gd name="T0" fmla="+- 0 5235 5235"/>
                                <a:gd name="T1" fmla="*/ T0 w 15"/>
                                <a:gd name="T2" fmla="+- 0 5249 523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1" name="Group 4308"/>
                        <wpg:cNvGrpSpPr>
                          <a:grpSpLocks/>
                        </wpg:cNvGrpSpPr>
                        <wpg:grpSpPr bwMode="auto">
                          <a:xfrm>
                            <a:off x="5264" y="7"/>
                            <a:ext cx="15" cy="2"/>
                            <a:chOff x="5264" y="7"/>
                            <a:chExt cx="15" cy="2"/>
                          </a:xfrm>
                        </wpg:grpSpPr>
                        <wps:wsp>
                          <wps:cNvPr id="4572" name="Freeform 4309"/>
                          <wps:cNvSpPr>
                            <a:spLocks/>
                          </wps:cNvSpPr>
                          <wps:spPr bwMode="auto">
                            <a:xfrm>
                              <a:off x="5264" y="7"/>
                              <a:ext cx="15" cy="2"/>
                            </a:xfrm>
                            <a:custGeom>
                              <a:avLst/>
                              <a:gdLst>
                                <a:gd name="T0" fmla="+- 0 5264 5264"/>
                                <a:gd name="T1" fmla="*/ T0 w 15"/>
                                <a:gd name="T2" fmla="+- 0 5279 526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3" name="Group 4306"/>
                        <wpg:cNvGrpSpPr>
                          <a:grpSpLocks/>
                        </wpg:cNvGrpSpPr>
                        <wpg:grpSpPr bwMode="auto">
                          <a:xfrm>
                            <a:off x="5294" y="7"/>
                            <a:ext cx="15" cy="2"/>
                            <a:chOff x="5294" y="7"/>
                            <a:chExt cx="15" cy="2"/>
                          </a:xfrm>
                        </wpg:grpSpPr>
                        <wps:wsp>
                          <wps:cNvPr id="4574" name="Freeform 4307"/>
                          <wps:cNvSpPr>
                            <a:spLocks/>
                          </wps:cNvSpPr>
                          <wps:spPr bwMode="auto">
                            <a:xfrm>
                              <a:off x="5294" y="7"/>
                              <a:ext cx="15" cy="2"/>
                            </a:xfrm>
                            <a:custGeom>
                              <a:avLst/>
                              <a:gdLst>
                                <a:gd name="T0" fmla="+- 0 5294 5294"/>
                                <a:gd name="T1" fmla="*/ T0 w 15"/>
                                <a:gd name="T2" fmla="+- 0 5308 529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5" name="Group 4304"/>
                        <wpg:cNvGrpSpPr>
                          <a:grpSpLocks/>
                        </wpg:cNvGrpSpPr>
                        <wpg:grpSpPr bwMode="auto">
                          <a:xfrm>
                            <a:off x="5323" y="7"/>
                            <a:ext cx="15" cy="2"/>
                            <a:chOff x="5323" y="7"/>
                            <a:chExt cx="15" cy="2"/>
                          </a:xfrm>
                        </wpg:grpSpPr>
                        <wps:wsp>
                          <wps:cNvPr id="4576" name="Freeform 4305"/>
                          <wps:cNvSpPr>
                            <a:spLocks/>
                          </wps:cNvSpPr>
                          <wps:spPr bwMode="auto">
                            <a:xfrm>
                              <a:off x="5323" y="7"/>
                              <a:ext cx="15" cy="2"/>
                            </a:xfrm>
                            <a:custGeom>
                              <a:avLst/>
                              <a:gdLst>
                                <a:gd name="T0" fmla="+- 0 5323 5323"/>
                                <a:gd name="T1" fmla="*/ T0 w 15"/>
                                <a:gd name="T2" fmla="+- 0 5338 532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7" name="Group 4302"/>
                        <wpg:cNvGrpSpPr>
                          <a:grpSpLocks/>
                        </wpg:cNvGrpSpPr>
                        <wpg:grpSpPr bwMode="auto">
                          <a:xfrm>
                            <a:off x="5353" y="7"/>
                            <a:ext cx="15" cy="2"/>
                            <a:chOff x="5353" y="7"/>
                            <a:chExt cx="15" cy="2"/>
                          </a:xfrm>
                        </wpg:grpSpPr>
                        <wps:wsp>
                          <wps:cNvPr id="4578" name="Freeform 4303"/>
                          <wps:cNvSpPr>
                            <a:spLocks/>
                          </wps:cNvSpPr>
                          <wps:spPr bwMode="auto">
                            <a:xfrm>
                              <a:off x="5353" y="7"/>
                              <a:ext cx="15" cy="2"/>
                            </a:xfrm>
                            <a:custGeom>
                              <a:avLst/>
                              <a:gdLst>
                                <a:gd name="T0" fmla="+- 0 5353 5353"/>
                                <a:gd name="T1" fmla="*/ T0 w 15"/>
                                <a:gd name="T2" fmla="+- 0 5367 535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9" name="Group 4300"/>
                        <wpg:cNvGrpSpPr>
                          <a:grpSpLocks/>
                        </wpg:cNvGrpSpPr>
                        <wpg:grpSpPr bwMode="auto">
                          <a:xfrm>
                            <a:off x="5382" y="7"/>
                            <a:ext cx="15" cy="2"/>
                            <a:chOff x="5382" y="7"/>
                            <a:chExt cx="15" cy="2"/>
                          </a:xfrm>
                        </wpg:grpSpPr>
                        <wps:wsp>
                          <wps:cNvPr id="4580" name="Freeform 4301"/>
                          <wps:cNvSpPr>
                            <a:spLocks/>
                          </wps:cNvSpPr>
                          <wps:spPr bwMode="auto">
                            <a:xfrm>
                              <a:off x="5382" y="7"/>
                              <a:ext cx="15" cy="2"/>
                            </a:xfrm>
                            <a:custGeom>
                              <a:avLst/>
                              <a:gdLst>
                                <a:gd name="T0" fmla="+- 0 5382 5382"/>
                                <a:gd name="T1" fmla="*/ T0 w 15"/>
                                <a:gd name="T2" fmla="+- 0 5397 538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1" name="Group 4298"/>
                        <wpg:cNvGrpSpPr>
                          <a:grpSpLocks/>
                        </wpg:cNvGrpSpPr>
                        <wpg:grpSpPr bwMode="auto">
                          <a:xfrm>
                            <a:off x="5412" y="7"/>
                            <a:ext cx="15" cy="2"/>
                            <a:chOff x="5412" y="7"/>
                            <a:chExt cx="15" cy="2"/>
                          </a:xfrm>
                        </wpg:grpSpPr>
                        <wps:wsp>
                          <wps:cNvPr id="4582" name="Freeform 4299"/>
                          <wps:cNvSpPr>
                            <a:spLocks/>
                          </wps:cNvSpPr>
                          <wps:spPr bwMode="auto">
                            <a:xfrm>
                              <a:off x="5412" y="7"/>
                              <a:ext cx="15" cy="2"/>
                            </a:xfrm>
                            <a:custGeom>
                              <a:avLst/>
                              <a:gdLst>
                                <a:gd name="T0" fmla="+- 0 5412 5412"/>
                                <a:gd name="T1" fmla="*/ T0 w 15"/>
                                <a:gd name="T2" fmla="+- 0 5427 541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3" name="Group 4296"/>
                        <wpg:cNvGrpSpPr>
                          <a:grpSpLocks/>
                        </wpg:cNvGrpSpPr>
                        <wpg:grpSpPr bwMode="auto">
                          <a:xfrm>
                            <a:off x="5441" y="7"/>
                            <a:ext cx="15" cy="2"/>
                            <a:chOff x="5441" y="7"/>
                            <a:chExt cx="15" cy="2"/>
                          </a:xfrm>
                        </wpg:grpSpPr>
                        <wps:wsp>
                          <wps:cNvPr id="4584" name="Freeform 4297"/>
                          <wps:cNvSpPr>
                            <a:spLocks/>
                          </wps:cNvSpPr>
                          <wps:spPr bwMode="auto">
                            <a:xfrm>
                              <a:off x="5441" y="7"/>
                              <a:ext cx="15" cy="2"/>
                            </a:xfrm>
                            <a:custGeom>
                              <a:avLst/>
                              <a:gdLst>
                                <a:gd name="T0" fmla="+- 0 5441 5441"/>
                                <a:gd name="T1" fmla="*/ T0 w 15"/>
                                <a:gd name="T2" fmla="+- 0 5456 544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5" name="Group 4294"/>
                        <wpg:cNvGrpSpPr>
                          <a:grpSpLocks/>
                        </wpg:cNvGrpSpPr>
                        <wpg:grpSpPr bwMode="auto">
                          <a:xfrm>
                            <a:off x="5471" y="7"/>
                            <a:ext cx="15" cy="2"/>
                            <a:chOff x="5471" y="7"/>
                            <a:chExt cx="15" cy="2"/>
                          </a:xfrm>
                        </wpg:grpSpPr>
                        <wps:wsp>
                          <wps:cNvPr id="4586" name="Freeform 4295"/>
                          <wps:cNvSpPr>
                            <a:spLocks/>
                          </wps:cNvSpPr>
                          <wps:spPr bwMode="auto">
                            <a:xfrm>
                              <a:off x="5471" y="7"/>
                              <a:ext cx="15" cy="2"/>
                            </a:xfrm>
                            <a:custGeom>
                              <a:avLst/>
                              <a:gdLst>
                                <a:gd name="T0" fmla="+- 0 5471 5471"/>
                                <a:gd name="T1" fmla="*/ T0 w 15"/>
                                <a:gd name="T2" fmla="+- 0 5486 547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7" name="Group 4292"/>
                        <wpg:cNvGrpSpPr>
                          <a:grpSpLocks/>
                        </wpg:cNvGrpSpPr>
                        <wpg:grpSpPr bwMode="auto">
                          <a:xfrm>
                            <a:off x="5500" y="7"/>
                            <a:ext cx="15" cy="2"/>
                            <a:chOff x="5500" y="7"/>
                            <a:chExt cx="15" cy="2"/>
                          </a:xfrm>
                        </wpg:grpSpPr>
                        <wps:wsp>
                          <wps:cNvPr id="4588" name="Freeform 4293"/>
                          <wps:cNvSpPr>
                            <a:spLocks/>
                          </wps:cNvSpPr>
                          <wps:spPr bwMode="auto">
                            <a:xfrm>
                              <a:off x="5500" y="7"/>
                              <a:ext cx="15" cy="2"/>
                            </a:xfrm>
                            <a:custGeom>
                              <a:avLst/>
                              <a:gdLst>
                                <a:gd name="T0" fmla="+- 0 5500 5500"/>
                                <a:gd name="T1" fmla="*/ T0 w 15"/>
                                <a:gd name="T2" fmla="+- 0 5515 550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9" name="Group 4290"/>
                        <wpg:cNvGrpSpPr>
                          <a:grpSpLocks/>
                        </wpg:cNvGrpSpPr>
                        <wpg:grpSpPr bwMode="auto">
                          <a:xfrm>
                            <a:off x="5530" y="7"/>
                            <a:ext cx="15" cy="2"/>
                            <a:chOff x="5530" y="7"/>
                            <a:chExt cx="15" cy="2"/>
                          </a:xfrm>
                        </wpg:grpSpPr>
                        <wps:wsp>
                          <wps:cNvPr id="4590" name="Freeform 4291"/>
                          <wps:cNvSpPr>
                            <a:spLocks/>
                          </wps:cNvSpPr>
                          <wps:spPr bwMode="auto">
                            <a:xfrm>
                              <a:off x="5530" y="7"/>
                              <a:ext cx="15" cy="2"/>
                            </a:xfrm>
                            <a:custGeom>
                              <a:avLst/>
                              <a:gdLst>
                                <a:gd name="T0" fmla="+- 0 5530 5530"/>
                                <a:gd name="T1" fmla="*/ T0 w 15"/>
                                <a:gd name="T2" fmla="+- 0 5545 553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1" name="Group 4288"/>
                        <wpg:cNvGrpSpPr>
                          <a:grpSpLocks/>
                        </wpg:cNvGrpSpPr>
                        <wpg:grpSpPr bwMode="auto">
                          <a:xfrm>
                            <a:off x="5559" y="7"/>
                            <a:ext cx="15" cy="2"/>
                            <a:chOff x="5559" y="7"/>
                            <a:chExt cx="15" cy="2"/>
                          </a:xfrm>
                        </wpg:grpSpPr>
                        <wps:wsp>
                          <wps:cNvPr id="4592" name="Freeform 4289"/>
                          <wps:cNvSpPr>
                            <a:spLocks/>
                          </wps:cNvSpPr>
                          <wps:spPr bwMode="auto">
                            <a:xfrm>
                              <a:off x="5559" y="7"/>
                              <a:ext cx="15" cy="2"/>
                            </a:xfrm>
                            <a:custGeom>
                              <a:avLst/>
                              <a:gdLst>
                                <a:gd name="T0" fmla="+- 0 5559 5559"/>
                                <a:gd name="T1" fmla="*/ T0 w 15"/>
                                <a:gd name="T2" fmla="+- 0 5574 555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3" name="Group 4286"/>
                        <wpg:cNvGrpSpPr>
                          <a:grpSpLocks/>
                        </wpg:cNvGrpSpPr>
                        <wpg:grpSpPr bwMode="auto">
                          <a:xfrm>
                            <a:off x="5589" y="7"/>
                            <a:ext cx="15" cy="2"/>
                            <a:chOff x="5589" y="7"/>
                            <a:chExt cx="15" cy="2"/>
                          </a:xfrm>
                        </wpg:grpSpPr>
                        <wps:wsp>
                          <wps:cNvPr id="4594" name="Freeform 4287"/>
                          <wps:cNvSpPr>
                            <a:spLocks/>
                          </wps:cNvSpPr>
                          <wps:spPr bwMode="auto">
                            <a:xfrm>
                              <a:off x="5589" y="7"/>
                              <a:ext cx="15" cy="2"/>
                            </a:xfrm>
                            <a:custGeom>
                              <a:avLst/>
                              <a:gdLst>
                                <a:gd name="T0" fmla="+- 0 5589 5589"/>
                                <a:gd name="T1" fmla="*/ T0 w 15"/>
                                <a:gd name="T2" fmla="+- 0 5604 558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5" name="Group 4284"/>
                        <wpg:cNvGrpSpPr>
                          <a:grpSpLocks/>
                        </wpg:cNvGrpSpPr>
                        <wpg:grpSpPr bwMode="auto">
                          <a:xfrm>
                            <a:off x="5618" y="7"/>
                            <a:ext cx="15" cy="2"/>
                            <a:chOff x="5618" y="7"/>
                            <a:chExt cx="15" cy="2"/>
                          </a:xfrm>
                        </wpg:grpSpPr>
                        <wps:wsp>
                          <wps:cNvPr id="4596" name="Freeform 4285"/>
                          <wps:cNvSpPr>
                            <a:spLocks/>
                          </wps:cNvSpPr>
                          <wps:spPr bwMode="auto">
                            <a:xfrm>
                              <a:off x="5618" y="7"/>
                              <a:ext cx="15" cy="2"/>
                            </a:xfrm>
                            <a:custGeom>
                              <a:avLst/>
                              <a:gdLst>
                                <a:gd name="T0" fmla="+- 0 5618 5618"/>
                                <a:gd name="T1" fmla="*/ T0 w 15"/>
                                <a:gd name="T2" fmla="+- 0 5633 561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7" name="Group 4282"/>
                        <wpg:cNvGrpSpPr>
                          <a:grpSpLocks/>
                        </wpg:cNvGrpSpPr>
                        <wpg:grpSpPr bwMode="auto">
                          <a:xfrm>
                            <a:off x="5648" y="7"/>
                            <a:ext cx="15" cy="2"/>
                            <a:chOff x="5648" y="7"/>
                            <a:chExt cx="15" cy="2"/>
                          </a:xfrm>
                        </wpg:grpSpPr>
                        <wps:wsp>
                          <wps:cNvPr id="4598" name="Freeform 4283"/>
                          <wps:cNvSpPr>
                            <a:spLocks/>
                          </wps:cNvSpPr>
                          <wps:spPr bwMode="auto">
                            <a:xfrm>
                              <a:off x="5648" y="7"/>
                              <a:ext cx="15" cy="2"/>
                            </a:xfrm>
                            <a:custGeom>
                              <a:avLst/>
                              <a:gdLst>
                                <a:gd name="T0" fmla="+- 0 5648 5648"/>
                                <a:gd name="T1" fmla="*/ T0 w 15"/>
                                <a:gd name="T2" fmla="+- 0 5663 564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9" name="Group 4280"/>
                        <wpg:cNvGrpSpPr>
                          <a:grpSpLocks/>
                        </wpg:cNvGrpSpPr>
                        <wpg:grpSpPr bwMode="auto">
                          <a:xfrm>
                            <a:off x="5678" y="7"/>
                            <a:ext cx="15" cy="2"/>
                            <a:chOff x="5678" y="7"/>
                            <a:chExt cx="15" cy="2"/>
                          </a:xfrm>
                        </wpg:grpSpPr>
                        <wps:wsp>
                          <wps:cNvPr id="4600" name="Freeform 4281"/>
                          <wps:cNvSpPr>
                            <a:spLocks/>
                          </wps:cNvSpPr>
                          <wps:spPr bwMode="auto">
                            <a:xfrm>
                              <a:off x="5678" y="7"/>
                              <a:ext cx="15" cy="2"/>
                            </a:xfrm>
                            <a:custGeom>
                              <a:avLst/>
                              <a:gdLst>
                                <a:gd name="T0" fmla="+- 0 5678 5678"/>
                                <a:gd name="T1" fmla="*/ T0 w 15"/>
                                <a:gd name="T2" fmla="+- 0 5692 567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1" name="Group 4278"/>
                        <wpg:cNvGrpSpPr>
                          <a:grpSpLocks/>
                        </wpg:cNvGrpSpPr>
                        <wpg:grpSpPr bwMode="auto">
                          <a:xfrm>
                            <a:off x="5707" y="7"/>
                            <a:ext cx="15" cy="2"/>
                            <a:chOff x="5707" y="7"/>
                            <a:chExt cx="15" cy="2"/>
                          </a:xfrm>
                        </wpg:grpSpPr>
                        <wps:wsp>
                          <wps:cNvPr id="4602" name="Freeform 4279"/>
                          <wps:cNvSpPr>
                            <a:spLocks/>
                          </wps:cNvSpPr>
                          <wps:spPr bwMode="auto">
                            <a:xfrm>
                              <a:off x="5707" y="7"/>
                              <a:ext cx="15" cy="2"/>
                            </a:xfrm>
                            <a:custGeom>
                              <a:avLst/>
                              <a:gdLst>
                                <a:gd name="T0" fmla="+- 0 5707 5707"/>
                                <a:gd name="T1" fmla="*/ T0 w 15"/>
                                <a:gd name="T2" fmla="+- 0 5722 570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3" name="Group 4276"/>
                        <wpg:cNvGrpSpPr>
                          <a:grpSpLocks/>
                        </wpg:cNvGrpSpPr>
                        <wpg:grpSpPr bwMode="auto">
                          <a:xfrm>
                            <a:off x="5737" y="7"/>
                            <a:ext cx="15" cy="2"/>
                            <a:chOff x="5737" y="7"/>
                            <a:chExt cx="15" cy="2"/>
                          </a:xfrm>
                        </wpg:grpSpPr>
                        <wps:wsp>
                          <wps:cNvPr id="4604" name="Freeform 4277"/>
                          <wps:cNvSpPr>
                            <a:spLocks/>
                          </wps:cNvSpPr>
                          <wps:spPr bwMode="auto">
                            <a:xfrm>
                              <a:off x="5737" y="7"/>
                              <a:ext cx="15" cy="2"/>
                            </a:xfrm>
                            <a:custGeom>
                              <a:avLst/>
                              <a:gdLst>
                                <a:gd name="T0" fmla="+- 0 5737 5737"/>
                                <a:gd name="T1" fmla="*/ T0 w 15"/>
                                <a:gd name="T2" fmla="+- 0 5751 573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5" name="Group 4274"/>
                        <wpg:cNvGrpSpPr>
                          <a:grpSpLocks/>
                        </wpg:cNvGrpSpPr>
                        <wpg:grpSpPr bwMode="auto">
                          <a:xfrm>
                            <a:off x="5766" y="7"/>
                            <a:ext cx="15" cy="2"/>
                            <a:chOff x="5766" y="7"/>
                            <a:chExt cx="15" cy="2"/>
                          </a:xfrm>
                        </wpg:grpSpPr>
                        <wps:wsp>
                          <wps:cNvPr id="4606" name="Freeform 4275"/>
                          <wps:cNvSpPr>
                            <a:spLocks/>
                          </wps:cNvSpPr>
                          <wps:spPr bwMode="auto">
                            <a:xfrm>
                              <a:off x="5766" y="7"/>
                              <a:ext cx="15" cy="2"/>
                            </a:xfrm>
                            <a:custGeom>
                              <a:avLst/>
                              <a:gdLst>
                                <a:gd name="T0" fmla="+- 0 5766 5766"/>
                                <a:gd name="T1" fmla="*/ T0 w 15"/>
                                <a:gd name="T2" fmla="+- 0 5781 576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7" name="Group 4272"/>
                        <wpg:cNvGrpSpPr>
                          <a:grpSpLocks/>
                        </wpg:cNvGrpSpPr>
                        <wpg:grpSpPr bwMode="auto">
                          <a:xfrm>
                            <a:off x="5796" y="7"/>
                            <a:ext cx="15" cy="2"/>
                            <a:chOff x="5796" y="7"/>
                            <a:chExt cx="15" cy="2"/>
                          </a:xfrm>
                        </wpg:grpSpPr>
                        <wps:wsp>
                          <wps:cNvPr id="4608" name="Freeform 4273"/>
                          <wps:cNvSpPr>
                            <a:spLocks/>
                          </wps:cNvSpPr>
                          <wps:spPr bwMode="auto">
                            <a:xfrm>
                              <a:off x="5796" y="7"/>
                              <a:ext cx="15" cy="2"/>
                            </a:xfrm>
                            <a:custGeom>
                              <a:avLst/>
                              <a:gdLst>
                                <a:gd name="T0" fmla="+- 0 5796 5796"/>
                                <a:gd name="T1" fmla="*/ T0 w 15"/>
                                <a:gd name="T2" fmla="+- 0 5810 579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9" name="Group 4270"/>
                        <wpg:cNvGrpSpPr>
                          <a:grpSpLocks/>
                        </wpg:cNvGrpSpPr>
                        <wpg:grpSpPr bwMode="auto">
                          <a:xfrm>
                            <a:off x="5825" y="7"/>
                            <a:ext cx="15" cy="2"/>
                            <a:chOff x="5825" y="7"/>
                            <a:chExt cx="15" cy="2"/>
                          </a:xfrm>
                        </wpg:grpSpPr>
                        <wps:wsp>
                          <wps:cNvPr id="4610" name="Freeform 4271"/>
                          <wps:cNvSpPr>
                            <a:spLocks/>
                          </wps:cNvSpPr>
                          <wps:spPr bwMode="auto">
                            <a:xfrm>
                              <a:off x="5825" y="7"/>
                              <a:ext cx="15" cy="2"/>
                            </a:xfrm>
                            <a:custGeom>
                              <a:avLst/>
                              <a:gdLst>
                                <a:gd name="T0" fmla="+- 0 5825 5825"/>
                                <a:gd name="T1" fmla="*/ T0 w 15"/>
                                <a:gd name="T2" fmla="+- 0 5840 582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1" name="Group 4268"/>
                        <wpg:cNvGrpSpPr>
                          <a:grpSpLocks/>
                        </wpg:cNvGrpSpPr>
                        <wpg:grpSpPr bwMode="auto">
                          <a:xfrm>
                            <a:off x="5855" y="7"/>
                            <a:ext cx="15" cy="2"/>
                            <a:chOff x="5855" y="7"/>
                            <a:chExt cx="15" cy="2"/>
                          </a:xfrm>
                        </wpg:grpSpPr>
                        <wps:wsp>
                          <wps:cNvPr id="4612" name="Freeform 4269"/>
                          <wps:cNvSpPr>
                            <a:spLocks/>
                          </wps:cNvSpPr>
                          <wps:spPr bwMode="auto">
                            <a:xfrm>
                              <a:off x="5855" y="7"/>
                              <a:ext cx="15" cy="2"/>
                            </a:xfrm>
                            <a:custGeom>
                              <a:avLst/>
                              <a:gdLst>
                                <a:gd name="T0" fmla="+- 0 5855 5855"/>
                                <a:gd name="T1" fmla="*/ T0 w 15"/>
                                <a:gd name="T2" fmla="+- 0 5869 585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3" name="Group 4266"/>
                        <wpg:cNvGrpSpPr>
                          <a:grpSpLocks/>
                        </wpg:cNvGrpSpPr>
                        <wpg:grpSpPr bwMode="auto">
                          <a:xfrm>
                            <a:off x="5884" y="7"/>
                            <a:ext cx="15" cy="2"/>
                            <a:chOff x="5884" y="7"/>
                            <a:chExt cx="15" cy="2"/>
                          </a:xfrm>
                        </wpg:grpSpPr>
                        <wps:wsp>
                          <wps:cNvPr id="4614" name="Freeform 4267"/>
                          <wps:cNvSpPr>
                            <a:spLocks/>
                          </wps:cNvSpPr>
                          <wps:spPr bwMode="auto">
                            <a:xfrm>
                              <a:off x="5884" y="7"/>
                              <a:ext cx="15" cy="2"/>
                            </a:xfrm>
                            <a:custGeom>
                              <a:avLst/>
                              <a:gdLst>
                                <a:gd name="T0" fmla="+- 0 5884 5884"/>
                                <a:gd name="T1" fmla="*/ T0 w 15"/>
                                <a:gd name="T2" fmla="+- 0 5899 588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5" name="Group 4264"/>
                        <wpg:cNvGrpSpPr>
                          <a:grpSpLocks/>
                        </wpg:cNvGrpSpPr>
                        <wpg:grpSpPr bwMode="auto">
                          <a:xfrm>
                            <a:off x="5914" y="7"/>
                            <a:ext cx="15" cy="2"/>
                            <a:chOff x="5914" y="7"/>
                            <a:chExt cx="15" cy="2"/>
                          </a:xfrm>
                        </wpg:grpSpPr>
                        <wps:wsp>
                          <wps:cNvPr id="4616" name="Freeform 4265"/>
                          <wps:cNvSpPr>
                            <a:spLocks/>
                          </wps:cNvSpPr>
                          <wps:spPr bwMode="auto">
                            <a:xfrm>
                              <a:off x="5914" y="7"/>
                              <a:ext cx="15" cy="2"/>
                            </a:xfrm>
                            <a:custGeom>
                              <a:avLst/>
                              <a:gdLst>
                                <a:gd name="T0" fmla="+- 0 5914 5914"/>
                                <a:gd name="T1" fmla="*/ T0 w 15"/>
                                <a:gd name="T2" fmla="+- 0 5929 591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7" name="Group 4262"/>
                        <wpg:cNvGrpSpPr>
                          <a:grpSpLocks/>
                        </wpg:cNvGrpSpPr>
                        <wpg:grpSpPr bwMode="auto">
                          <a:xfrm>
                            <a:off x="5943" y="7"/>
                            <a:ext cx="15" cy="2"/>
                            <a:chOff x="5943" y="7"/>
                            <a:chExt cx="15" cy="2"/>
                          </a:xfrm>
                        </wpg:grpSpPr>
                        <wps:wsp>
                          <wps:cNvPr id="4618" name="Freeform 4263"/>
                          <wps:cNvSpPr>
                            <a:spLocks/>
                          </wps:cNvSpPr>
                          <wps:spPr bwMode="auto">
                            <a:xfrm>
                              <a:off x="5943" y="7"/>
                              <a:ext cx="15" cy="2"/>
                            </a:xfrm>
                            <a:custGeom>
                              <a:avLst/>
                              <a:gdLst>
                                <a:gd name="T0" fmla="+- 0 5943 5943"/>
                                <a:gd name="T1" fmla="*/ T0 w 15"/>
                                <a:gd name="T2" fmla="+- 0 5958 594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9" name="Group 4260"/>
                        <wpg:cNvGrpSpPr>
                          <a:grpSpLocks/>
                        </wpg:cNvGrpSpPr>
                        <wpg:grpSpPr bwMode="auto">
                          <a:xfrm>
                            <a:off x="5973" y="7"/>
                            <a:ext cx="15" cy="2"/>
                            <a:chOff x="5973" y="7"/>
                            <a:chExt cx="15" cy="2"/>
                          </a:xfrm>
                        </wpg:grpSpPr>
                        <wps:wsp>
                          <wps:cNvPr id="4620" name="Freeform 4261"/>
                          <wps:cNvSpPr>
                            <a:spLocks/>
                          </wps:cNvSpPr>
                          <wps:spPr bwMode="auto">
                            <a:xfrm>
                              <a:off x="5973" y="7"/>
                              <a:ext cx="15" cy="2"/>
                            </a:xfrm>
                            <a:custGeom>
                              <a:avLst/>
                              <a:gdLst>
                                <a:gd name="T0" fmla="+- 0 5973 5973"/>
                                <a:gd name="T1" fmla="*/ T0 w 15"/>
                                <a:gd name="T2" fmla="+- 0 5988 597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1" name="Group 4258"/>
                        <wpg:cNvGrpSpPr>
                          <a:grpSpLocks/>
                        </wpg:cNvGrpSpPr>
                        <wpg:grpSpPr bwMode="auto">
                          <a:xfrm>
                            <a:off x="6002" y="7"/>
                            <a:ext cx="15" cy="2"/>
                            <a:chOff x="6002" y="7"/>
                            <a:chExt cx="15" cy="2"/>
                          </a:xfrm>
                        </wpg:grpSpPr>
                        <wps:wsp>
                          <wps:cNvPr id="4622" name="Freeform 4259"/>
                          <wps:cNvSpPr>
                            <a:spLocks/>
                          </wps:cNvSpPr>
                          <wps:spPr bwMode="auto">
                            <a:xfrm>
                              <a:off x="6002" y="7"/>
                              <a:ext cx="15" cy="2"/>
                            </a:xfrm>
                            <a:custGeom>
                              <a:avLst/>
                              <a:gdLst>
                                <a:gd name="T0" fmla="+- 0 6002 6002"/>
                                <a:gd name="T1" fmla="*/ T0 w 15"/>
                                <a:gd name="T2" fmla="+- 0 6017 600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3" name="Group 4256"/>
                        <wpg:cNvGrpSpPr>
                          <a:grpSpLocks/>
                        </wpg:cNvGrpSpPr>
                        <wpg:grpSpPr bwMode="auto">
                          <a:xfrm>
                            <a:off x="6032" y="7"/>
                            <a:ext cx="15" cy="2"/>
                            <a:chOff x="6032" y="7"/>
                            <a:chExt cx="15" cy="2"/>
                          </a:xfrm>
                        </wpg:grpSpPr>
                        <wps:wsp>
                          <wps:cNvPr id="4624" name="Freeform 4257"/>
                          <wps:cNvSpPr>
                            <a:spLocks/>
                          </wps:cNvSpPr>
                          <wps:spPr bwMode="auto">
                            <a:xfrm>
                              <a:off x="6032" y="7"/>
                              <a:ext cx="15" cy="2"/>
                            </a:xfrm>
                            <a:custGeom>
                              <a:avLst/>
                              <a:gdLst>
                                <a:gd name="T0" fmla="+- 0 6032 6032"/>
                                <a:gd name="T1" fmla="*/ T0 w 15"/>
                                <a:gd name="T2" fmla="+- 0 6047 603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5" name="Group 4254"/>
                        <wpg:cNvGrpSpPr>
                          <a:grpSpLocks/>
                        </wpg:cNvGrpSpPr>
                        <wpg:grpSpPr bwMode="auto">
                          <a:xfrm>
                            <a:off x="6061" y="7"/>
                            <a:ext cx="15" cy="2"/>
                            <a:chOff x="6061" y="7"/>
                            <a:chExt cx="15" cy="2"/>
                          </a:xfrm>
                        </wpg:grpSpPr>
                        <wps:wsp>
                          <wps:cNvPr id="4626" name="Freeform 4255"/>
                          <wps:cNvSpPr>
                            <a:spLocks/>
                          </wps:cNvSpPr>
                          <wps:spPr bwMode="auto">
                            <a:xfrm>
                              <a:off x="6061" y="7"/>
                              <a:ext cx="15" cy="2"/>
                            </a:xfrm>
                            <a:custGeom>
                              <a:avLst/>
                              <a:gdLst>
                                <a:gd name="T0" fmla="+- 0 6061 6061"/>
                                <a:gd name="T1" fmla="*/ T0 w 15"/>
                                <a:gd name="T2" fmla="+- 0 6076 606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7" name="Group 4252"/>
                        <wpg:cNvGrpSpPr>
                          <a:grpSpLocks/>
                        </wpg:cNvGrpSpPr>
                        <wpg:grpSpPr bwMode="auto">
                          <a:xfrm>
                            <a:off x="6091" y="7"/>
                            <a:ext cx="15" cy="2"/>
                            <a:chOff x="6091" y="7"/>
                            <a:chExt cx="15" cy="2"/>
                          </a:xfrm>
                        </wpg:grpSpPr>
                        <wps:wsp>
                          <wps:cNvPr id="4628" name="Freeform 4253"/>
                          <wps:cNvSpPr>
                            <a:spLocks/>
                          </wps:cNvSpPr>
                          <wps:spPr bwMode="auto">
                            <a:xfrm>
                              <a:off x="6091" y="7"/>
                              <a:ext cx="15" cy="2"/>
                            </a:xfrm>
                            <a:custGeom>
                              <a:avLst/>
                              <a:gdLst>
                                <a:gd name="T0" fmla="+- 0 6091 6091"/>
                                <a:gd name="T1" fmla="*/ T0 w 15"/>
                                <a:gd name="T2" fmla="+- 0 6106 609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9" name="Group 4250"/>
                        <wpg:cNvGrpSpPr>
                          <a:grpSpLocks/>
                        </wpg:cNvGrpSpPr>
                        <wpg:grpSpPr bwMode="auto">
                          <a:xfrm>
                            <a:off x="6121" y="7"/>
                            <a:ext cx="15" cy="2"/>
                            <a:chOff x="6121" y="7"/>
                            <a:chExt cx="15" cy="2"/>
                          </a:xfrm>
                        </wpg:grpSpPr>
                        <wps:wsp>
                          <wps:cNvPr id="4630" name="Freeform 4251"/>
                          <wps:cNvSpPr>
                            <a:spLocks/>
                          </wps:cNvSpPr>
                          <wps:spPr bwMode="auto">
                            <a:xfrm>
                              <a:off x="6121" y="7"/>
                              <a:ext cx="15" cy="2"/>
                            </a:xfrm>
                            <a:custGeom>
                              <a:avLst/>
                              <a:gdLst>
                                <a:gd name="T0" fmla="+- 0 6121 6121"/>
                                <a:gd name="T1" fmla="*/ T0 w 15"/>
                                <a:gd name="T2" fmla="+- 0 6135 612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1" name="Group 4248"/>
                        <wpg:cNvGrpSpPr>
                          <a:grpSpLocks/>
                        </wpg:cNvGrpSpPr>
                        <wpg:grpSpPr bwMode="auto">
                          <a:xfrm>
                            <a:off x="6150" y="7"/>
                            <a:ext cx="15" cy="2"/>
                            <a:chOff x="6150" y="7"/>
                            <a:chExt cx="15" cy="2"/>
                          </a:xfrm>
                        </wpg:grpSpPr>
                        <wps:wsp>
                          <wps:cNvPr id="4632" name="Freeform 4249"/>
                          <wps:cNvSpPr>
                            <a:spLocks/>
                          </wps:cNvSpPr>
                          <wps:spPr bwMode="auto">
                            <a:xfrm>
                              <a:off x="6150" y="7"/>
                              <a:ext cx="15" cy="2"/>
                            </a:xfrm>
                            <a:custGeom>
                              <a:avLst/>
                              <a:gdLst>
                                <a:gd name="T0" fmla="+- 0 6150 6150"/>
                                <a:gd name="T1" fmla="*/ T0 w 15"/>
                                <a:gd name="T2" fmla="+- 0 6165 615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3" name="Group 4246"/>
                        <wpg:cNvGrpSpPr>
                          <a:grpSpLocks/>
                        </wpg:cNvGrpSpPr>
                        <wpg:grpSpPr bwMode="auto">
                          <a:xfrm>
                            <a:off x="6180" y="7"/>
                            <a:ext cx="15" cy="2"/>
                            <a:chOff x="6180" y="7"/>
                            <a:chExt cx="15" cy="2"/>
                          </a:xfrm>
                        </wpg:grpSpPr>
                        <wps:wsp>
                          <wps:cNvPr id="4634" name="Freeform 4247"/>
                          <wps:cNvSpPr>
                            <a:spLocks/>
                          </wps:cNvSpPr>
                          <wps:spPr bwMode="auto">
                            <a:xfrm>
                              <a:off x="6180" y="7"/>
                              <a:ext cx="15" cy="2"/>
                            </a:xfrm>
                            <a:custGeom>
                              <a:avLst/>
                              <a:gdLst>
                                <a:gd name="T0" fmla="+- 0 6180 6180"/>
                                <a:gd name="T1" fmla="*/ T0 w 15"/>
                                <a:gd name="T2" fmla="+- 0 6194 618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5" name="Group 4244"/>
                        <wpg:cNvGrpSpPr>
                          <a:grpSpLocks/>
                        </wpg:cNvGrpSpPr>
                        <wpg:grpSpPr bwMode="auto">
                          <a:xfrm>
                            <a:off x="6209" y="7"/>
                            <a:ext cx="15" cy="2"/>
                            <a:chOff x="6209" y="7"/>
                            <a:chExt cx="15" cy="2"/>
                          </a:xfrm>
                        </wpg:grpSpPr>
                        <wps:wsp>
                          <wps:cNvPr id="4636" name="Freeform 4245"/>
                          <wps:cNvSpPr>
                            <a:spLocks/>
                          </wps:cNvSpPr>
                          <wps:spPr bwMode="auto">
                            <a:xfrm>
                              <a:off x="6209" y="7"/>
                              <a:ext cx="15" cy="2"/>
                            </a:xfrm>
                            <a:custGeom>
                              <a:avLst/>
                              <a:gdLst>
                                <a:gd name="T0" fmla="+- 0 6209 6209"/>
                                <a:gd name="T1" fmla="*/ T0 w 15"/>
                                <a:gd name="T2" fmla="+- 0 6224 620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7" name="Group 4242"/>
                        <wpg:cNvGrpSpPr>
                          <a:grpSpLocks/>
                        </wpg:cNvGrpSpPr>
                        <wpg:grpSpPr bwMode="auto">
                          <a:xfrm>
                            <a:off x="6239" y="7"/>
                            <a:ext cx="15" cy="2"/>
                            <a:chOff x="6239" y="7"/>
                            <a:chExt cx="15" cy="2"/>
                          </a:xfrm>
                        </wpg:grpSpPr>
                        <wps:wsp>
                          <wps:cNvPr id="4638" name="Freeform 4243"/>
                          <wps:cNvSpPr>
                            <a:spLocks/>
                          </wps:cNvSpPr>
                          <wps:spPr bwMode="auto">
                            <a:xfrm>
                              <a:off x="6239" y="7"/>
                              <a:ext cx="15" cy="2"/>
                            </a:xfrm>
                            <a:custGeom>
                              <a:avLst/>
                              <a:gdLst>
                                <a:gd name="T0" fmla="+- 0 6239 6239"/>
                                <a:gd name="T1" fmla="*/ T0 w 15"/>
                                <a:gd name="T2" fmla="+- 0 6253 623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9" name="Group 4240"/>
                        <wpg:cNvGrpSpPr>
                          <a:grpSpLocks/>
                        </wpg:cNvGrpSpPr>
                        <wpg:grpSpPr bwMode="auto">
                          <a:xfrm>
                            <a:off x="6268" y="7"/>
                            <a:ext cx="15" cy="2"/>
                            <a:chOff x="6268" y="7"/>
                            <a:chExt cx="15" cy="2"/>
                          </a:xfrm>
                        </wpg:grpSpPr>
                        <wps:wsp>
                          <wps:cNvPr id="4640" name="Freeform 4241"/>
                          <wps:cNvSpPr>
                            <a:spLocks/>
                          </wps:cNvSpPr>
                          <wps:spPr bwMode="auto">
                            <a:xfrm>
                              <a:off x="6268" y="7"/>
                              <a:ext cx="15" cy="2"/>
                            </a:xfrm>
                            <a:custGeom>
                              <a:avLst/>
                              <a:gdLst>
                                <a:gd name="T0" fmla="+- 0 6268 6268"/>
                                <a:gd name="T1" fmla="*/ T0 w 15"/>
                                <a:gd name="T2" fmla="+- 0 6283 626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1" name="Group 4238"/>
                        <wpg:cNvGrpSpPr>
                          <a:grpSpLocks/>
                        </wpg:cNvGrpSpPr>
                        <wpg:grpSpPr bwMode="auto">
                          <a:xfrm>
                            <a:off x="6298" y="7"/>
                            <a:ext cx="15" cy="2"/>
                            <a:chOff x="6298" y="7"/>
                            <a:chExt cx="15" cy="2"/>
                          </a:xfrm>
                        </wpg:grpSpPr>
                        <wps:wsp>
                          <wps:cNvPr id="4642" name="Freeform 4239"/>
                          <wps:cNvSpPr>
                            <a:spLocks/>
                          </wps:cNvSpPr>
                          <wps:spPr bwMode="auto">
                            <a:xfrm>
                              <a:off x="6298" y="7"/>
                              <a:ext cx="15" cy="2"/>
                            </a:xfrm>
                            <a:custGeom>
                              <a:avLst/>
                              <a:gdLst>
                                <a:gd name="T0" fmla="+- 0 6298 6298"/>
                                <a:gd name="T1" fmla="*/ T0 w 15"/>
                                <a:gd name="T2" fmla="+- 0 6312 629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3" name="Group 4236"/>
                        <wpg:cNvGrpSpPr>
                          <a:grpSpLocks/>
                        </wpg:cNvGrpSpPr>
                        <wpg:grpSpPr bwMode="auto">
                          <a:xfrm>
                            <a:off x="6327" y="7"/>
                            <a:ext cx="15" cy="2"/>
                            <a:chOff x="6327" y="7"/>
                            <a:chExt cx="15" cy="2"/>
                          </a:xfrm>
                        </wpg:grpSpPr>
                        <wps:wsp>
                          <wps:cNvPr id="4644" name="Freeform 4237"/>
                          <wps:cNvSpPr>
                            <a:spLocks/>
                          </wps:cNvSpPr>
                          <wps:spPr bwMode="auto">
                            <a:xfrm>
                              <a:off x="6327" y="7"/>
                              <a:ext cx="15" cy="2"/>
                            </a:xfrm>
                            <a:custGeom>
                              <a:avLst/>
                              <a:gdLst>
                                <a:gd name="T0" fmla="+- 0 6327 6327"/>
                                <a:gd name="T1" fmla="*/ T0 w 15"/>
                                <a:gd name="T2" fmla="+- 0 6342 632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5" name="Group 4234"/>
                        <wpg:cNvGrpSpPr>
                          <a:grpSpLocks/>
                        </wpg:cNvGrpSpPr>
                        <wpg:grpSpPr bwMode="auto">
                          <a:xfrm>
                            <a:off x="6357" y="7"/>
                            <a:ext cx="15" cy="2"/>
                            <a:chOff x="6357" y="7"/>
                            <a:chExt cx="15" cy="2"/>
                          </a:xfrm>
                        </wpg:grpSpPr>
                        <wps:wsp>
                          <wps:cNvPr id="4646" name="Freeform 4235"/>
                          <wps:cNvSpPr>
                            <a:spLocks/>
                          </wps:cNvSpPr>
                          <wps:spPr bwMode="auto">
                            <a:xfrm>
                              <a:off x="6357" y="7"/>
                              <a:ext cx="15" cy="2"/>
                            </a:xfrm>
                            <a:custGeom>
                              <a:avLst/>
                              <a:gdLst>
                                <a:gd name="T0" fmla="+- 0 6357 6357"/>
                                <a:gd name="T1" fmla="*/ T0 w 15"/>
                                <a:gd name="T2" fmla="+- 0 6372 635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7" name="Group 4232"/>
                        <wpg:cNvGrpSpPr>
                          <a:grpSpLocks/>
                        </wpg:cNvGrpSpPr>
                        <wpg:grpSpPr bwMode="auto">
                          <a:xfrm>
                            <a:off x="6386" y="7"/>
                            <a:ext cx="15" cy="2"/>
                            <a:chOff x="6386" y="7"/>
                            <a:chExt cx="15" cy="2"/>
                          </a:xfrm>
                        </wpg:grpSpPr>
                        <wps:wsp>
                          <wps:cNvPr id="4648" name="Freeform 4233"/>
                          <wps:cNvSpPr>
                            <a:spLocks/>
                          </wps:cNvSpPr>
                          <wps:spPr bwMode="auto">
                            <a:xfrm>
                              <a:off x="6386" y="7"/>
                              <a:ext cx="15" cy="2"/>
                            </a:xfrm>
                            <a:custGeom>
                              <a:avLst/>
                              <a:gdLst>
                                <a:gd name="T0" fmla="+- 0 6386 6386"/>
                                <a:gd name="T1" fmla="*/ T0 w 15"/>
                                <a:gd name="T2" fmla="+- 0 6401 638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9" name="Group 4230"/>
                        <wpg:cNvGrpSpPr>
                          <a:grpSpLocks/>
                        </wpg:cNvGrpSpPr>
                        <wpg:grpSpPr bwMode="auto">
                          <a:xfrm>
                            <a:off x="6416" y="7"/>
                            <a:ext cx="15" cy="2"/>
                            <a:chOff x="6416" y="7"/>
                            <a:chExt cx="15" cy="2"/>
                          </a:xfrm>
                        </wpg:grpSpPr>
                        <wps:wsp>
                          <wps:cNvPr id="4650" name="Freeform 4231"/>
                          <wps:cNvSpPr>
                            <a:spLocks/>
                          </wps:cNvSpPr>
                          <wps:spPr bwMode="auto">
                            <a:xfrm>
                              <a:off x="6416" y="7"/>
                              <a:ext cx="15" cy="2"/>
                            </a:xfrm>
                            <a:custGeom>
                              <a:avLst/>
                              <a:gdLst>
                                <a:gd name="T0" fmla="+- 0 6416 6416"/>
                                <a:gd name="T1" fmla="*/ T0 w 15"/>
                                <a:gd name="T2" fmla="+- 0 6431 641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1" name="Group 4228"/>
                        <wpg:cNvGrpSpPr>
                          <a:grpSpLocks/>
                        </wpg:cNvGrpSpPr>
                        <wpg:grpSpPr bwMode="auto">
                          <a:xfrm>
                            <a:off x="6445" y="7"/>
                            <a:ext cx="15" cy="2"/>
                            <a:chOff x="6445" y="7"/>
                            <a:chExt cx="15" cy="2"/>
                          </a:xfrm>
                        </wpg:grpSpPr>
                        <wps:wsp>
                          <wps:cNvPr id="4652" name="Freeform 4229"/>
                          <wps:cNvSpPr>
                            <a:spLocks/>
                          </wps:cNvSpPr>
                          <wps:spPr bwMode="auto">
                            <a:xfrm>
                              <a:off x="6445" y="7"/>
                              <a:ext cx="15" cy="2"/>
                            </a:xfrm>
                            <a:custGeom>
                              <a:avLst/>
                              <a:gdLst>
                                <a:gd name="T0" fmla="+- 0 6445 6445"/>
                                <a:gd name="T1" fmla="*/ T0 w 15"/>
                                <a:gd name="T2" fmla="+- 0 6460 644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3" name="Group 4226"/>
                        <wpg:cNvGrpSpPr>
                          <a:grpSpLocks/>
                        </wpg:cNvGrpSpPr>
                        <wpg:grpSpPr bwMode="auto">
                          <a:xfrm>
                            <a:off x="6475" y="7"/>
                            <a:ext cx="15" cy="2"/>
                            <a:chOff x="6475" y="7"/>
                            <a:chExt cx="15" cy="2"/>
                          </a:xfrm>
                        </wpg:grpSpPr>
                        <wps:wsp>
                          <wps:cNvPr id="4654" name="Freeform 4227"/>
                          <wps:cNvSpPr>
                            <a:spLocks/>
                          </wps:cNvSpPr>
                          <wps:spPr bwMode="auto">
                            <a:xfrm>
                              <a:off x="6475" y="7"/>
                              <a:ext cx="15" cy="2"/>
                            </a:xfrm>
                            <a:custGeom>
                              <a:avLst/>
                              <a:gdLst>
                                <a:gd name="T0" fmla="+- 0 6475 6475"/>
                                <a:gd name="T1" fmla="*/ T0 w 15"/>
                                <a:gd name="T2" fmla="+- 0 6490 647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5" name="Group 4224"/>
                        <wpg:cNvGrpSpPr>
                          <a:grpSpLocks/>
                        </wpg:cNvGrpSpPr>
                        <wpg:grpSpPr bwMode="auto">
                          <a:xfrm>
                            <a:off x="6504" y="7"/>
                            <a:ext cx="15" cy="2"/>
                            <a:chOff x="6504" y="7"/>
                            <a:chExt cx="15" cy="2"/>
                          </a:xfrm>
                        </wpg:grpSpPr>
                        <wps:wsp>
                          <wps:cNvPr id="4656" name="Freeform 4225"/>
                          <wps:cNvSpPr>
                            <a:spLocks/>
                          </wps:cNvSpPr>
                          <wps:spPr bwMode="auto">
                            <a:xfrm>
                              <a:off x="6504" y="7"/>
                              <a:ext cx="15" cy="2"/>
                            </a:xfrm>
                            <a:custGeom>
                              <a:avLst/>
                              <a:gdLst>
                                <a:gd name="T0" fmla="+- 0 6504 6504"/>
                                <a:gd name="T1" fmla="*/ T0 w 15"/>
                                <a:gd name="T2" fmla="+- 0 6519 650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7" name="Group 4222"/>
                        <wpg:cNvGrpSpPr>
                          <a:grpSpLocks/>
                        </wpg:cNvGrpSpPr>
                        <wpg:grpSpPr bwMode="auto">
                          <a:xfrm>
                            <a:off x="6623" y="7"/>
                            <a:ext cx="15" cy="2"/>
                            <a:chOff x="6623" y="7"/>
                            <a:chExt cx="15" cy="2"/>
                          </a:xfrm>
                        </wpg:grpSpPr>
                        <wps:wsp>
                          <wps:cNvPr id="4658" name="Freeform 4223"/>
                          <wps:cNvSpPr>
                            <a:spLocks/>
                          </wps:cNvSpPr>
                          <wps:spPr bwMode="auto">
                            <a:xfrm>
                              <a:off x="6623" y="7"/>
                              <a:ext cx="15" cy="2"/>
                            </a:xfrm>
                            <a:custGeom>
                              <a:avLst/>
                              <a:gdLst>
                                <a:gd name="T0" fmla="+- 0 6623 6623"/>
                                <a:gd name="T1" fmla="*/ T0 w 15"/>
                                <a:gd name="T2" fmla="+- 0 6637 662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9" name="Group 4220"/>
                        <wpg:cNvGrpSpPr>
                          <a:grpSpLocks/>
                        </wpg:cNvGrpSpPr>
                        <wpg:grpSpPr bwMode="auto">
                          <a:xfrm>
                            <a:off x="6534" y="7"/>
                            <a:ext cx="15" cy="2"/>
                            <a:chOff x="6534" y="7"/>
                            <a:chExt cx="15" cy="2"/>
                          </a:xfrm>
                        </wpg:grpSpPr>
                        <wps:wsp>
                          <wps:cNvPr id="4660" name="Freeform 4221"/>
                          <wps:cNvSpPr>
                            <a:spLocks/>
                          </wps:cNvSpPr>
                          <wps:spPr bwMode="auto">
                            <a:xfrm>
                              <a:off x="6534" y="7"/>
                              <a:ext cx="15" cy="2"/>
                            </a:xfrm>
                            <a:custGeom>
                              <a:avLst/>
                              <a:gdLst>
                                <a:gd name="T0" fmla="+- 0 6534 6534"/>
                                <a:gd name="T1" fmla="*/ T0 w 15"/>
                                <a:gd name="T2" fmla="+- 0 6549 653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1" name="Group 4218"/>
                        <wpg:cNvGrpSpPr>
                          <a:grpSpLocks/>
                        </wpg:cNvGrpSpPr>
                        <wpg:grpSpPr bwMode="auto">
                          <a:xfrm>
                            <a:off x="6563" y="7"/>
                            <a:ext cx="15" cy="2"/>
                            <a:chOff x="6563" y="7"/>
                            <a:chExt cx="15" cy="2"/>
                          </a:xfrm>
                        </wpg:grpSpPr>
                        <wps:wsp>
                          <wps:cNvPr id="4662" name="Freeform 4219"/>
                          <wps:cNvSpPr>
                            <a:spLocks/>
                          </wps:cNvSpPr>
                          <wps:spPr bwMode="auto">
                            <a:xfrm>
                              <a:off x="6563" y="7"/>
                              <a:ext cx="15" cy="2"/>
                            </a:xfrm>
                            <a:custGeom>
                              <a:avLst/>
                              <a:gdLst>
                                <a:gd name="T0" fmla="+- 0 6563 6563"/>
                                <a:gd name="T1" fmla="*/ T0 w 15"/>
                                <a:gd name="T2" fmla="+- 0 6578 656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3" name="Group 4216"/>
                        <wpg:cNvGrpSpPr>
                          <a:grpSpLocks/>
                        </wpg:cNvGrpSpPr>
                        <wpg:grpSpPr bwMode="auto">
                          <a:xfrm>
                            <a:off x="6593" y="7"/>
                            <a:ext cx="15" cy="2"/>
                            <a:chOff x="6593" y="7"/>
                            <a:chExt cx="15" cy="2"/>
                          </a:xfrm>
                        </wpg:grpSpPr>
                        <wps:wsp>
                          <wps:cNvPr id="4664" name="Freeform 4217"/>
                          <wps:cNvSpPr>
                            <a:spLocks/>
                          </wps:cNvSpPr>
                          <wps:spPr bwMode="auto">
                            <a:xfrm>
                              <a:off x="6593" y="7"/>
                              <a:ext cx="15" cy="2"/>
                            </a:xfrm>
                            <a:custGeom>
                              <a:avLst/>
                              <a:gdLst>
                                <a:gd name="T0" fmla="+- 0 6593 6593"/>
                                <a:gd name="T1" fmla="*/ T0 w 15"/>
                                <a:gd name="T2" fmla="+- 0 6608 659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96330EA" id="Group 4215" o:spid="_x0000_s1026" style="width:332.25pt;height:.75pt;mso-position-horizontal-relative:char;mso-position-vertical-relative:line" coordsize="66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">
                <v:group id="Group 4664" o:spid="_x0000_s1027" style="position:absolute;left:7;top:7;width:15;height:2" coordorigin="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rX0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3hZJCn8vglPQK5/AAAA//8DAFBLAQItABQABgAIAAAAIQDb4fbL7gAAAIUBAAATAAAAAAAA&#10;AAAAAAAAAAAAAABbQ29udGVudF9UeXBlc10ueG1sUEsBAi0AFAAGAAgAAAAhAFr0LFu/AAAAFQEA&#10;AAsAAAAAAAAAAAAAAAAAHwEAAF9yZWxzLy5yZWxzUEsBAi0AFAAGAAgAAAAhANxOtfTHAAAA3QAA&#10;AA8AAAAAAAAAAAAAAAAABwIAAGRycy9kb3ducmV2LnhtbFBLBQYAAAAAAwADALcAAAD7AgAAAAA=&#10;">
                  <v:shape id="Freeform 4665" o:spid="_x0000_s1028" style="position:absolute;left: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" path="m,l15,e" filled="f" strokecolor="#333" strokeweight=".26044mm">
                    <v:path arrowok="t" o:connecttype="custom" o:connectlocs="0,0;15,0" o:connectangles="0,0"/>
                  </v:shape>
                </v:group>
                <v:group id="Group 4662" o:spid="_x0000_s1029" style="position:absolute;left:37;top:7;width:15;height:2" coordorigin="3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">
                  <v:shape id="Freeform 4663" o:spid="_x0000_s1030" style="position:absolute;left:3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" path="m,l15,e" filled="f" strokecolor="#333" strokeweight=".26044mm">
                    <v:path arrowok="t" o:connecttype="custom" o:connectlocs="0,0;15,0" o:connectangles="0,0"/>
                  </v:shape>
                </v:group>
                <v:group id="Group 4660" o:spid="_x0000_s1031" style="position:absolute;left:66;top:7;width:15;height:2" coordorigin="6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7/x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qO3+H5JjwBuf4DAAD//wMAUEsBAi0AFAAGAAgAAAAhANvh9svuAAAAhQEAABMAAAAAAAAA&#10;AAAAAAAAAAAAAFtDb250ZW50X1R5cGVzXS54bWxQSwECLQAUAAYACAAAACEAWvQsW78AAAAVAQAA&#10;CwAAAAAAAAAAAAAAAAAfAQAAX3JlbHMvLnJlbHNQSwECLQAUAAYACAAAACEAXQO/8cYAAADdAAAA&#10;DwAAAAAAAAAAAAAAAAAHAgAAZHJzL2Rvd25yZXYueG1sUEsFBgAAAAADAAMAtwAAAPoCAAAAAA==&#10;">
                  <v:shape id="Freeform 4661" o:spid="_x0000_s1032" style="position:absolute;left:6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" path="m,l15,e" filled="f" strokecolor="#333" strokeweight=".26044mm">
                    <v:path arrowok="t" o:connecttype="custom" o:connectlocs="0,0;15,0" o:connectangles="0,0"/>
                  </v:shape>
                </v:group>
                <v:group id="Group 4658" o:spid="_x0000_s1033" style="position:absolute;left:96;top:7;width:15;height:2" coordorigin="9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">
                  <v:shape id="Freeform 4659" o:spid="_x0000_s1034" style="position:absolute;left:9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" path="m,l15,e" filled="f" strokecolor="#333" strokeweight=".26044mm">
                    <v:path arrowok="t" o:connecttype="custom" o:connectlocs="0,0;15,0" o:connectangles="0,0"/>
                  </v:shape>
                </v:group>
                <v:group id="Group 4656" o:spid="_x0000_s1035" style="position:absolute;left:126;top:7;width:15;height:2" coordorigin="12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">
                  <v:shape id="Freeform 4657" o:spid="_x0000_s1036" style="position:absolute;left:12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" path="m,l14,e" filled="f" strokecolor="#333" strokeweight=".26044mm">
                    <v:path arrowok="t" o:connecttype="custom" o:connectlocs="0,0;14,0" o:connectangles="0,0"/>
                  </v:shape>
                </v:group>
                <v:group id="Group 4654" o:spid="_x0000_s1037" style="position:absolute;left:155;top:7;width:15;height:2" coordorigin="15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">
                  <v:shape id="Freeform 4655" o:spid="_x0000_s1038" style="position:absolute;left:15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" path="m,l15,e" filled="f" strokecolor="#333" strokeweight=".26044mm">
                    <v:path arrowok="t" o:connecttype="custom" o:connectlocs="0,0;15,0" o:connectangles="0,0"/>
                  </v:shape>
                </v:group>
                <v:group id="Group 4652" o:spid="_x0000_s1039" style="position:absolute;left:185;top:7;width:15;height:2" coordorigin="18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">
                  <v:shape id="Freeform 4653" o:spid="_x0000_s1040" style="position:absolute;left:18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" path="m,l14,e" filled="f" strokecolor="#333" strokeweight=".26044mm">
                    <v:path arrowok="t" o:connecttype="custom" o:connectlocs="0,0;14,0" o:connectangles="0,0"/>
                  </v:shape>
                </v:group>
                <v:group id="Group 4650" o:spid="_x0000_s1041" style="position:absolute;left:214;top:7;width:15;height:2" coordorigin="21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">
                  <v:shape id="Freeform 4651" o:spid="_x0000_s1042" style="position:absolute;left:21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" path="m,l15,e" filled="f" strokecolor="#333" strokeweight=".26044mm">
                    <v:path arrowok="t" o:connecttype="custom" o:connectlocs="0,0;15,0" o:connectangles="0,0"/>
                  </v:shape>
                </v:group>
                <v:group id="Group 4648" o:spid="_x0000_s1043" style="position:absolute;left:244;top:7;width:15;height:2" coordorigin="24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">
                  <v:shape id="Freeform 4649" o:spid="_x0000_s1044" style="position:absolute;left:24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" path="m,l14,e" filled="f" strokecolor="#333" strokeweight=".26044mm">
                    <v:path arrowok="t" o:connecttype="custom" o:connectlocs="0,0;14,0" o:connectangles="0,0"/>
                  </v:shape>
                </v:group>
                <v:group id="Group 4646" o:spid="_x0000_s1045" style="position:absolute;left:273;top:7;width:15;height:2" coordorigin="27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">
                  <v:shape id="Freeform 4647" o:spid="_x0000_s1046" style="position:absolute;left:27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" path="m,l15,e" filled="f" strokecolor="#333" strokeweight=".26044mm">
                    <v:path arrowok="t" o:connecttype="custom" o:connectlocs="0,0;15,0" o:connectangles="0,0"/>
                  </v:shape>
                </v:group>
                <v:group id="Group 4644" o:spid="_x0000_s1047" style="position:absolute;left:303;top:7;width:15;height:2" coordorigin="30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U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wcTeD1JjwBuXgCAAD//wMAUEsBAi0AFAAGAAgAAAAhANvh9svuAAAAhQEAABMAAAAAAAAA&#10;AAAAAAAAAAAAAFtDb250ZW50X1R5cGVzXS54bWxQSwECLQAUAAYACAAAACEAWvQsW78AAAAVAQAA&#10;CwAAAAAAAAAAAAAAAAAfAQAAX3JlbHMvLnJlbHNQSwECLQAUAAYACAAAACEAl/vplMYAAADdAAAA&#10;DwAAAAAAAAAAAAAAAAAHAgAAZHJzL2Rvd25yZXYueG1sUEsFBgAAAAADAAMAtwAAAPoCAAAAAA==&#10;">
                  <v:shape id="Freeform 4645" o:spid="_x0000_s1048" style="position:absolute;left:30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" path="m,l14,e" filled="f" strokecolor="#333" strokeweight=".26044mm">
                    <v:path arrowok="t" o:connecttype="custom" o:connectlocs="0,0;14,0" o:connectangles="0,0"/>
                  </v:shape>
                </v:group>
                <v:group id="Group 4642" o:spid="_x0000_s1049" style="position:absolute;left:332;top:7;width:15;height:2" coordorigin="33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">
                  <v:shape id="Freeform 4643" o:spid="_x0000_s1050" style="position:absolute;left:33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" path="m,l15,e" filled="f" strokecolor="#333" strokeweight=".26044mm">
                    <v:path arrowok="t" o:connecttype="custom" o:connectlocs="0,0;15,0" o:connectangles="0,0"/>
                  </v:shape>
                </v:group>
                <v:group id="Group 4640" o:spid="_x0000_s1051" style="position:absolute;left:362;top:7;width:15;height:2" coordorigin="36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">
                  <v:shape id="Freeform 4641" o:spid="_x0000_s1052" style="position:absolute;left:36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" path="m,l15,e" filled="f" strokecolor="#333" strokeweight=".26044mm">
                    <v:path arrowok="t" o:connecttype="custom" o:connectlocs="0,0;15,0" o:connectangles="0,0"/>
                  </v:shape>
                </v:group>
                <v:group id="Group 4638" o:spid="_x0000_s1053" style="position:absolute;left:391;top:7;width:15;height:2" coordorigin="39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">
                  <v:shape id="Freeform 4639" o:spid="_x0000_s1054" style="position:absolute;left:39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" path="m,l15,e" filled="f" strokecolor="#333" strokeweight=".26044mm">
                    <v:path arrowok="t" o:connecttype="custom" o:connectlocs="0,0;15,0" o:connectangles="0,0"/>
                  </v:shape>
                </v:group>
                <v:group id="Group 4636" o:spid="_x0000_s1055" style="position:absolute;left:421;top:7;width:15;height:2" coordorigin="42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cG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wcj+D5JjwBuXgAAAD//wMAUEsBAi0AFAAGAAgAAAAhANvh9svuAAAAhQEAABMAAAAAAAAA&#10;AAAAAAAAAAAAAFtDb250ZW50X1R5cGVzXS54bWxQSwECLQAUAAYACAAAACEAWvQsW78AAAAVAQAA&#10;CwAAAAAAAAAAAAAAAAAfAQAAX3JlbHMvLnJlbHNQSwECLQAUAAYACAAAACEAL1inBsYAAADdAAAA&#10;DwAAAAAAAAAAAAAAAAAHAgAAZHJzL2Rvd25yZXYueG1sUEsFBgAAAAADAAMAtwAAAPoCAAAAAA==&#10;">
                  <v:shape id="Freeform 4637" o:spid="_x0000_s1056" style="position:absolute;left:42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" path="m,l15,e" filled="f" strokecolor="#333" strokeweight=".26044mm">
                    <v:path arrowok="t" o:connecttype="custom" o:connectlocs="0,0;15,0" o:connectangles="0,0"/>
                  </v:shape>
                </v:group>
                <v:group id="Group 4634" o:spid="_x0000_s1057" style="position:absolute;left:450;top:7;width:15;height:2" coordorigin="45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">
                  <v:shape id="Freeform 4635" o:spid="_x0000_s1058" style="position:absolute;left:45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" path="m,l15,e" filled="f" strokecolor="#333" strokeweight=".26044mm">
                    <v:path arrowok="t" o:connecttype="custom" o:connectlocs="0,0;15,0" o:connectangles="0,0"/>
                  </v:shape>
                </v:group>
                <v:group id="Group 4632" o:spid="_x0000_s1059" style="position:absolute;left:480;top:7;width:15;height:2" coordorigin="48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">
                  <v:shape id="Freeform 4633" o:spid="_x0000_s1060" style="position:absolute;left:48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" path="m,l15,e" filled="f" strokecolor="#333" strokeweight=".26044mm">
                    <v:path arrowok="t" o:connecttype="custom" o:connectlocs="0,0;15,0" o:connectangles="0,0"/>
                  </v:shape>
                </v:group>
                <v:group id="Group 4630" o:spid="_x0000_s1061" style="position:absolute;left:509;top:7;width:15;height:2" coordorigin="50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">
                  <v:shape id="Freeform 4631" o:spid="_x0000_s1062" style="position:absolute;left:50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" path="m,l15,e" filled="f" strokecolor="#333" strokeweight=".26044mm">
                    <v:path arrowok="t" o:connecttype="custom" o:connectlocs="0,0;15,0" o:connectangles="0,0"/>
                  </v:shape>
                </v:group>
                <v:group id="Group 4628" o:spid="_x0000_s1063" style="position:absolute;left:539;top:7;width:15;height:2" coordorigin="53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wo3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3hZpAn8vglPQK5/AAAA//8DAFBLAQItABQABgAIAAAAIQDb4fbL7gAAAIUBAAATAAAAAAAA&#10;AAAAAAAAAAAAAABbQ29udGVudF9UeXBlc10ueG1sUEsBAi0AFAAGAAgAAAAhAFr0LFu/AAAAFQEA&#10;AAsAAAAAAAAAAAAAAAAAHwEAAF9yZWxzLy5yZWxzUEsBAi0AFAAGAAgAAAAhADUfCjfHAAAA3QAA&#10;AA8AAAAAAAAAAAAAAAAABwIAAGRycy9kb3ducmV2LnhtbFBLBQYAAAAAAwADALcAAAD7AgAAAAA=&#10;">
                  <v:shape id="Freeform 4629" o:spid="_x0000_s1064" style="position:absolute;left:53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" path="m,l15,e" filled="f" strokecolor="#333" strokeweight=".26044mm">
                    <v:path arrowok="t" o:connecttype="custom" o:connectlocs="0,0;15,0" o:connectangles="0,0"/>
                  </v:shape>
                </v:group>
                <v:group id="Group 4626" o:spid="_x0000_s1065" style="position:absolute;left:568;top:7;width:15;height:2" coordorigin="56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THb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ycjOD1JjwBuXgCAAD//wMAUEsBAi0AFAAGAAgAAAAhANvh9svuAAAAhQEAABMAAAAAAAAA&#10;AAAAAAAAAAAAAFtDb250ZW50X1R5cGVzXS54bWxQSwECLQAUAAYACAAAACEAWvQsW78AAAAVAQAA&#10;CwAAAAAAAAAAAAAAAAAfAQAAX3JlbHMvLnJlbHNQSwECLQAUAAYACAAAACEAqoEx28YAAADdAAAA&#10;DwAAAAAAAAAAAAAAAAAHAgAAZHJzL2Rvd25yZXYueG1sUEsFBgAAAAADAAMAtwAAAPoCAAAAAA==&#10;">
                  <v:shape id="Freeform 4627" o:spid="_x0000_s1066" style="position:absolute;left:56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" path="m,l15,e" filled="f" strokecolor="#333" strokeweight=".26044mm">
                    <v:path arrowok="t" o:connecttype="custom" o:connectlocs="0,0;15,0" o:connectangles="0,0"/>
                  </v:shape>
                </v:group>
                <v:group id="Group 4624" o:spid="_x0000_s1067" style="position:absolute;left:598;top:7;width:15;height:2" coordorigin="59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">
                  <v:shape id="Freeform 4625" o:spid="_x0000_s1068" style="position:absolute;left:59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" path="m,l15,e" filled="f" strokecolor="#333" strokeweight=".26044mm">
                    <v:path arrowok="t" o:connecttype="custom" o:connectlocs="0,0;15,0" o:connectangles="0,0"/>
                  </v:shape>
                </v:group>
                <v:group id="Group 4622" o:spid="_x0000_s1069" style="position:absolute;left:628;top:7;width:15;height:2" coordorigin="62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">
                  <v:shape id="Freeform 4623" o:spid="_x0000_s1070" style="position:absolute;left:62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" path="m,l14,e" filled="f" strokecolor="#333" strokeweight=".26044mm">
                    <v:path arrowok="t" o:connecttype="custom" o:connectlocs="0,0;14,0" o:connectangles="0,0"/>
                  </v:shape>
                </v:group>
                <v:group id="Group 4620" o:spid="_x0000_s1071" style="position:absolute;left:657;top:7;width:15;height:2" coordorigin="65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">
                  <v:shape id="Freeform 4621" o:spid="_x0000_s1072" style="position:absolute;left:65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" path="m,l15,e" filled="f" strokecolor="#333" strokeweight=".26044mm">
                    <v:path arrowok="t" o:connecttype="custom" o:connectlocs="0,0;15,0" o:connectangles="0,0"/>
                  </v:shape>
                </v:group>
                <v:group id="Group 4618" o:spid="_x0000_s1073" style="position:absolute;left:687;top:7;width:15;height:2" coordorigin="68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">
                  <v:shape id="Freeform 4619" o:spid="_x0000_s1074" style="position:absolute;left:68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" path="m,l14,e" filled="f" strokecolor="#333" strokeweight=".26044mm">
                    <v:path arrowok="t" o:connecttype="custom" o:connectlocs="0,0;14,0" o:connectangles="0,0"/>
                  </v:shape>
                </v:group>
                <v:group id="Group 4616" o:spid="_x0000_s1075" style="position:absolute;left:716;top:7;width:15;height:2" coordorigin="71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ftm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ycjuD5JjwBuXgAAAD//wMAUEsBAi0AFAAGAAgAAAAhANvh9svuAAAAhQEAABMAAAAAAAAA&#10;AAAAAAAAAAAAAFtDb250ZW50X1R5cGVzXS54bWxQSwECLQAUAAYACAAAACEAWvQsW78AAAAVAQAA&#10;CwAAAAAAAAAAAAAAAAAfAQAAX3JlbHMvLnJlbHNQSwECLQAUAAYACAAAACEAZO37ZsYAAADdAAAA&#10;DwAAAAAAAAAAAAAAAAAHAgAAZHJzL2Rvd25yZXYueG1sUEsFBgAAAAADAAMAtwAAAPoCAAAAAA==&#10;">
                  <v:shape id="Freeform 4617" o:spid="_x0000_s1076" style="position:absolute;left:71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" path="m,l15,e" filled="f" strokecolor="#333" strokeweight=".26044mm">
                    <v:path arrowok="t" o:connecttype="custom" o:connectlocs="0,0;15,0" o:connectangles="0,0"/>
                  </v:shape>
                </v:group>
                <v:group id="Group 4614" o:spid="_x0000_s1077" style="position:absolute;left:746;top:7;width:15;height:2" coordorigin="74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">
                  <v:shape id="Freeform 4615" o:spid="_x0000_s1078" style="position:absolute;left:74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" path="m,l14,e" filled="f" strokecolor="#333" strokeweight=".26044mm">
                    <v:path arrowok="t" o:connecttype="custom" o:connectlocs="0,0;14,0" o:connectangles="0,0"/>
                  </v:shape>
                </v:group>
                <v:group id="Group 4612" o:spid="_x0000_s1079" style="position:absolute;left:775;top:7;width:15;height:2" coordorigin="77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">
                  <v:shape id="Freeform 4613" o:spid="_x0000_s1080" style="position:absolute;left:77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" path="m,l15,e" filled="f" strokecolor="#333" strokeweight=".26044mm">
                    <v:path arrowok="t" o:connecttype="custom" o:connectlocs="0,0;15,0" o:connectangles="0,0"/>
                  </v:shape>
                </v:group>
                <v:group id="Group 4610" o:spid="_x0000_s1081" style="position:absolute;left:805;top:7;width:15;height:2" coordorigin="80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">
                  <v:shape id="Freeform 4611" o:spid="_x0000_s1082" style="position:absolute;left:80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" path="m,l15,e" filled="f" strokecolor="#333" strokeweight=".26044mm">
                    <v:path arrowok="t" o:connecttype="custom" o:connectlocs="0,0;15,0" o:connectangles="0,0"/>
                  </v:shape>
                </v:group>
                <v:group id="Group 4608" o:spid="_x0000_s1083" style="position:absolute;left:834;top:7;width:15;height:2" coordorigin="83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">
                  <v:shape id="Freeform 4609" o:spid="_x0000_s1084" style="position:absolute;left:83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" path="m,l15,e" filled="f" strokecolor="#333" strokeweight=".26044mm">
                    <v:path arrowok="t" o:connecttype="custom" o:connectlocs="0,0;15,0" o:connectangles="0,0"/>
                  </v:shape>
                </v:group>
                <v:group id="Group 4606" o:spid="_x0000_s1085" style="position:absolute;left:864;top:7;width:15;height:2" coordorigin="86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">
                  <v:shape id="Freeform 4607" o:spid="_x0000_s1086" style="position:absolute;left:86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" path="m,l15,e" filled="f" strokecolor="#333" strokeweight=".26044mm">
                    <v:path arrowok="t" o:connecttype="custom" o:connectlocs="0,0;15,0" o:connectangles="0,0"/>
                  </v:shape>
                </v:group>
                <v:group id="Group 4604" o:spid="_x0000_s1087" style="position:absolute;left:893;top:7;width:15;height:2" coordorigin="89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">
                  <v:shape id="Freeform 4605" o:spid="_x0000_s1088" style="position:absolute;left:89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" path="m,l15,e" filled="f" strokecolor="#333" strokeweight=".26044mm">
                    <v:path arrowok="t" o:connecttype="custom" o:connectlocs="0,0;15,0" o:connectangles="0,0"/>
                  </v:shape>
                </v:group>
                <v:group id="Group 4602" o:spid="_x0000_s1089" style="position:absolute;left:923;top:7;width:15;height:2" coordorigin="92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">
                  <v:shape id="Freeform 4603" o:spid="_x0000_s1090" style="position:absolute;left:92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" path="m,l15,e" filled="f" strokecolor="#333" strokeweight=".26044mm">
                    <v:path arrowok="t" o:connecttype="custom" o:connectlocs="0,0;15,0" o:connectangles="0,0"/>
                  </v:shape>
                </v:group>
                <v:group id="Group 4600" o:spid="_x0000_s1091" style="position:absolute;left:952;top:7;width:15;height:2" coordorigin="95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">
                  <v:shape id="Freeform 4601" o:spid="_x0000_s1092" style="position:absolute;left:95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" path="m,l15,e" filled="f" strokecolor="#333" strokeweight=".26044mm">
                    <v:path arrowok="t" o:connecttype="custom" o:connectlocs="0,0;15,0" o:connectangles="0,0"/>
                  </v:shape>
                </v:group>
                <v:group id="Group 4598" o:spid="_x0000_s1093" style="position:absolute;left:982;top:7;width:15;height:2" coordorigin="98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">
                  <v:shape id="Freeform 4599" o:spid="_x0000_s1094" style="position:absolute;left:98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" path="m,l15,e" filled="f" strokecolor="#333" strokeweight=".26044mm">
                    <v:path arrowok="t" o:connecttype="custom" o:connectlocs="0,0;15,0" o:connectangles="0,0"/>
                  </v:shape>
                </v:group>
                <v:group id="Group 4596" o:spid="_x0000_s1095" style="position:absolute;left:1011;top:7;width:15;height:2" coordorigin="101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">
                  <v:shape id="Freeform 4597" o:spid="_x0000_s1096" style="position:absolute;left:101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" path="m,l15,e" filled="f" strokecolor="#333" strokeweight=".26044mm">
                    <v:path arrowok="t" o:connecttype="custom" o:connectlocs="0,0;15,0" o:connectangles="0,0"/>
                  </v:shape>
                </v:group>
                <v:group id="Group 4594" o:spid="_x0000_s1097" style="position:absolute;left:1041;top:7;width:15;height:2" coordorigin="104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">
                  <v:shape id="Freeform 4595" o:spid="_x0000_s1098" style="position:absolute;left:104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" path="m,l15,e" filled="f" strokecolor="#333" strokeweight=".26044mm">
                    <v:path arrowok="t" o:connecttype="custom" o:connectlocs="0,0;15,0" o:connectangles="0,0"/>
                  </v:shape>
                </v:group>
                <v:group id="Group 4592" o:spid="_x0000_s1099" style="position:absolute;left:1071;top:7;width:15;height:2" coordorigin="107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">
                  <v:shape id="Freeform 4593" o:spid="_x0000_s1100" style="position:absolute;left:107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" path="m,l14,e" filled="f" strokecolor="#333" strokeweight=".26044mm">
                    <v:path arrowok="t" o:connecttype="custom" o:connectlocs="0,0;14,0" o:connectangles="0,0"/>
                  </v:shape>
                </v:group>
                <v:group id="Group 4590" o:spid="_x0000_s1101" style="position:absolute;left:1100;top:7;width:15;height:2" coordorigin="110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">
                  <v:shape id="Freeform 4591" o:spid="_x0000_s1102" style="position:absolute;left:110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" path="m,l15,e" filled="f" strokecolor="#333" strokeweight=".26044mm">
                    <v:path arrowok="t" o:connecttype="custom" o:connectlocs="0,0;15,0" o:connectangles="0,0"/>
                  </v:shape>
                </v:group>
                <v:group id="Group 4588" o:spid="_x0000_s1103" style="position:absolute;left:1130;top:7;width:15;height:2" coordorigin="113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rCt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p+j+H5JjwBuf4DAAD//wMAUEsBAi0AFAAGAAgAAAAhANvh9svuAAAAhQEAABMAAAAAAAAA&#10;AAAAAAAAAAAAAFtDb250ZW50X1R5cGVzXS54bWxQSwECLQAUAAYACAAAACEAWvQsW78AAAAVAQAA&#10;CwAAAAAAAAAAAAAAAAAfAQAAX3JlbHMvLnJlbHNQSwECLQAUAAYACAAAACEAzqawrcYAAADdAAAA&#10;DwAAAAAAAAAAAAAAAAAHAgAAZHJzL2Rvd25yZXYueG1sUEsFBgAAAAADAAMAtwAAAPoCAAAAAA==&#10;">
                  <v:shape id="Freeform 4589" o:spid="_x0000_s1104" style="position:absolute;left:113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" path="m,l14,e" filled="f" strokecolor="#333" strokeweight=".26044mm">
                    <v:path arrowok="t" o:connecttype="custom" o:connectlocs="0,0;14,0" o:connectangles="0,0"/>
                  </v:shape>
                </v:group>
                <v:group id="Group 4586" o:spid="_x0000_s1105" style="position:absolute;left:1159;top:7;width:15;height:2" coordorigin="115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">
                  <v:shape id="Freeform 4587" o:spid="_x0000_s1106" style="position:absolute;left:115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" path="m,l15,e" filled="f" strokecolor="#333" strokeweight=".26044mm">
                    <v:path arrowok="t" o:connecttype="custom" o:connectlocs="0,0;15,0" o:connectangles="0,0"/>
                  </v:shape>
                </v:group>
                <v:group id="Group 4584" o:spid="_x0000_s1107" style="position:absolute;left:1189;top:7;width:15;height:2" coordorigin="118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">
                  <v:shape id="Freeform 4585" o:spid="_x0000_s1108" style="position:absolute;left:118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" path="m,l14,e" filled="f" strokecolor="#333" strokeweight=".26044mm">
                    <v:path arrowok="t" o:connecttype="custom" o:connectlocs="0,0;14,0" o:connectangles="0,0"/>
                  </v:shape>
                </v:group>
                <v:group id="Group 4582" o:spid="_x0000_s1109" style="position:absolute;left:1218;top:7;width:15;height:2" coordorigin="121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">
                  <v:shape id="Freeform 4583" o:spid="_x0000_s1110" style="position:absolute;left:121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" path="m,l15,e" filled="f" strokecolor="#333" strokeweight=".26044mm">
                    <v:path arrowok="t" o:connecttype="custom" o:connectlocs="0,0;15,0" o:connectangles="0,0"/>
                  </v:shape>
                </v:group>
                <v:group id="Group 4580" o:spid="_x0000_s1111" style="position:absolute;left:1248;top:7;width:15;height:2" coordorigin="124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">
                  <v:shape id="Freeform 4581" o:spid="_x0000_s1112" style="position:absolute;left:124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" path="m,l14,e" filled="f" strokecolor="#333" strokeweight=".26044mm">
                    <v:path arrowok="t" o:connecttype="custom" o:connectlocs="0,0;14,0" o:connectangles="0,0"/>
                  </v:shape>
                </v:group>
                <v:group id="Group 4578" o:spid="_x0000_s1113" style="position:absolute;left:1277;top:7;width:15;height:2" coordorigin="127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">
                  <v:shape id="Freeform 4579" o:spid="_x0000_s1114" style="position:absolute;left:127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" path="m,l15,e" filled="f" strokecolor="#333" strokeweight=".26044mm">
                    <v:path arrowok="t" o:connecttype="custom" o:connectlocs="0,0;15,0" o:connectangles="0,0"/>
                  </v:shape>
                </v:group>
                <v:group id="Group 4576" o:spid="_x0000_s1115" style="position:absolute;left:1307;top:7;width:15;height:2" coordorigin="130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">
                  <v:shape id="Freeform 4577" o:spid="_x0000_s1116" style="position:absolute;left:130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" path="m,l15,e" filled="f" strokecolor="#333" strokeweight=".26044mm">
                    <v:path arrowok="t" o:connecttype="custom" o:connectlocs="0,0;15,0" o:connectangles="0,0"/>
                  </v:shape>
                </v:group>
                <v:group id="Group 4574" o:spid="_x0000_s1117" style="position:absolute;left:1336;top:7;width:15;height:2" coordorigin="133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">
                  <v:shape id="Freeform 4575" o:spid="_x0000_s1118" style="position:absolute;left:133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" path="m,l15,e" filled="f" strokecolor="#333" strokeweight=".26044mm">
                    <v:path arrowok="t" o:connecttype="custom" o:connectlocs="0,0;15,0" o:connectangles="0,0"/>
                  </v:shape>
                </v:group>
                <v:group id="Group 4572" o:spid="_x0000_s1119" style="position:absolute;left:1366;top:7;width:15;height:2" coordorigin="136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">
                  <v:shape id="Freeform 4573" o:spid="_x0000_s1120" style="position:absolute;left:136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" path="m,l15,e" filled="f" strokecolor="#333" strokeweight=".26044mm">
                    <v:path arrowok="t" o:connecttype="custom" o:connectlocs="0,0;15,0" o:connectangles="0,0"/>
                  </v:shape>
                </v:group>
                <v:group id="Group 4570" o:spid="_x0000_s1121" style="position:absolute;left:1395;top:7;width:15;height:2" coordorigin="139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">
                  <v:shape id="Freeform 4571" o:spid="_x0000_s1122" style="position:absolute;left:139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" path="m,l15,e" filled="f" strokecolor="#333" strokeweight=".26044mm">
                    <v:path arrowok="t" o:connecttype="custom" o:connectlocs="0,0;15,0" o:connectangles="0,0"/>
                  </v:shape>
                </v:group>
                <v:group id="Group 4568" o:spid="_x0000_s1123" style="position:absolute;left:1425;top:7;width:15;height:2" coordorigin="142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">
                  <v:shape id="Freeform 4569" o:spid="_x0000_s1124" style="position:absolute;left:142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" path="m,l15,e" filled="f" strokecolor="#333" strokeweight=".26044mm">
                    <v:path arrowok="t" o:connecttype="custom" o:connectlocs="0,0;15,0" o:connectangles="0,0"/>
                  </v:shape>
                </v:group>
                <v:group id="Group 4566" o:spid="_x0000_s1125" style="position:absolute;left:1454;top:7;width:15;height:2" coordorigin="145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">
                  <v:shape id="Freeform 4567" o:spid="_x0000_s1126" style="position:absolute;left:145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" path="m,l15,e" filled="f" strokecolor="#333" strokeweight=".26044mm">
                    <v:path arrowok="t" o:connecttype="custom" o:connectlocs="0,0;15,0" o:connectangles="0,0"/>
                  </v:shape>
                </v:group>
                <v:group id="Group 4564" o:spid="_x0000_s1127" style="position:absolute;left:1484;top:7;width:15;height:2" coordorigin="148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">
                  <v:shape id="Freeform 4565" o:spid="_x0000_s1128" style="position:absolute;left:148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" path="m,l15,e" filled="f" strokecolor="#333" strokeweight=".26044mm">
                    <v:path arrowok="t" o:connecttype="custom" o:connectlocs="0,0;15,0" o:connectangles="0,0"/>
                  </v:shape>
                </v:group>
                <v:group id="Group 4562" o:spid="_x0000_s1129" style="position:absolute;left:1514;top:7;width:15;height:2" coordorigin="151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">
                  <v:shape id="Freeform 4563" o:spid="_x0000_s1130" style="position:absolute;left:151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" path="m,l14,e" filled="f" strokecolor="#333" strokeweight=".26044mm">
                    <v:path arrowok="t" o:connecttype="custom" o:connectlocs="0,0;14,0" o:connectangles="0,0"/>
                  </v:shape>
                </v:group>
                <v:group id="Group 4560" o:spid="_x0000_s1131" style="position:absolute;left:1543;top:7;width:15;height:2" coordorigin="154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">
                  <v:shape id="Freeform 4561" o:spid="_x0000_s1132" style="position:absolute;left:154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" path="m,l15,e" filled="f" strokecolor="#333" strokeweight=".26044mm">
                    <v:path arrowok="t" o:connecttype="custom" o:connectlocs="0,0;15,0" o:connectangles="0,0"/>
                  </v:shape>
                </v:group>
                <v:group id="Group 4558" o:spid="_x0000_s1133" style="position:absolute;left:1573;top:7;width:15;height:2" coordorigin="157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">
                  <v:shape id="Freeform 4559" o:spid="_x0000_s1134" style="position:absolute;left:157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" path="m,l14,e" filled="f" strokecolor="#333" strokeweight=".26044mm">
                    <v:path arrowok="t" o:connecttype="custom" o:connectlocs="0,0;14,0" o:connectangles="0,0"/>
                  </v:shape>
                </v:group>
                <v:group id="Group 4556" o:spid="_x0000_s1135" style="position:absolute;left:1602;top:7;width:15;height:2" coordorigin="160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">
                  <v:shape id="Freeform 4557" o:spid="_x0000_s1136" style="position:absolute;left:160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" path="m,l15,e" filled="f" strokecolor="#333" strokeweight=".26044mm">
                    <v:path arrowok="t" o:connecttype="custom" o:connectlocs="0,0;15,0" o:connectangles="0,0"/>
                  </v:shape>
                </v:group>
                <v:group id="Group 4554" o:spid="_x0000_s1137" style="position:absolute;left:1632;top:7;width:15;height:2" coordorigin="163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3DU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waTuD1JjwBuXgCAAD//wMAUEsBAi0AFAAGAAgAAAAhANvh9svuAAAAhQEAABMAAAAAAAAA&#10;AAAAAAAAAAAAAFtDb250ZW50X1R5cGVzXS54bWxQSwECLQAUAAYACAAAACEAWvQsW78AAAAVAQAA&#10;CwAAAAAAAAAAAAAAAAAfAQAAX3JlbHMvLnJlbHNQSwECLQAUAAYACAAAACEAZMNw1MYAAADdAAAA&#10;DwAAAAAAAAAAAAAAAAAHAgAAZHJzL2Rvd25yZXYueG1sUEsFBgAAAAADAAMAtwAAAPoCAAAAAA==&#10;">
                  <v:shape id="Freeform 4555" o:spid="_x0000_s1138" style="position:absolute;left:163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" path="m,l14,e" filled="f" strokecolor="#333" strokeweight=".26044mm">
                    <v:path arrowok="t" o:connecttype="custom" o:connectlocs="0,0;14,0" o:connectangles="0,0"/>
                  </v:shape>
                </v:group>
                <v:group id="Group 4552" o:spid="_x0000_s1139" style="position:absolute;left:1661;top:7;width:15;height:2" coordorigin="166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">
                  <v:shape id="Freeform 4553" o:spid="_x0000_s1140" style="position:absolute;left:166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" path="m,l15,e" filled="f" strokecolor="#333" strokeweight=".26044mm">
                    <v:path arrowok="t" o:connecttype="custom" o:connectlocs="0,0;15,0" o:connectangles="0,0"/>
                  </v:shape>
                </v:group>
                <v:group id="Group 4550" o:spid="_x0000_s1141" style="position:absolute;left:1691;top:7;width:15;height:2" coordorigin="169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">
                  <v:shape id="Freeform 4551" o:spid="_x0000_s1142" style="position:absolute;left:169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" path="m,l14,e" filled="f" strokecolor="#333" strokeweight=".26044mm">
                    <v:path arrowok="t" o:connecttype="custom" o:connectlocs="0,0;14,0" o:connectangles="0,0"/>
                  </v:shape>
                </v:group>
                <v:group id="Group 4548" o:spid="_x0000_s1143" style="position:absolute;left:1720;top:7;width:15;height:2" coordorigin="172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">
                  <v:shape id="Freeform 4549" o:spid="_x0000_s1144" style="position:absolute;left:172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" path="m,l15,e" filled="f" strokecolor="#333" strokeweight=".26044mm">
                    <v:path arrowok="t" o:connecttype="custom" o:connectlocs="0,0;15,0" o:connectangles="0,0"/>
                  </v:shape>
                </v:group>
                <v:group id="Group 4546" o:spid="_x0000_s1145" style="position:absolute;left:1750;top:7;width:15;height:2" coordorigin="175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">
                  <v:shape id="Freeform 4547" o:spid="_x0000_s1146" style="position:absolute;left:175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" path="m,l15,e" filled="f" strokecolor="#333" strokeweight=".26044mm">
                    <v:path arrowok="t" o:connecttype="custom" o:connectlocs="0,0;15,0" o:connectangles="0,0"/>
                  </v:shape>
                </v:group>
                <v:group id="Group 4544" o:spid="_x0000_s1147" style="position:absolute;left:1779;top:7;width:15;height:2" coordorigin="177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">
                  <v:shape id="Freeform 4545" o:spid="_x0000_s1148" style="position:absolute;left:177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" path="m,l15,e" filled="f" strokecolor="#333" strokeweight=".26044mm">
                    <v:path arrowok="t" o:connecttype="custom" o:connectlocs="0,0;15,0" o:connectangles="0,0"/>
                  </v:shape>
                </v:group>
                <v:group id="Group 4542" o:spid="_x0000_s1149" style="position:absolute;left:1809;top:7;width:15;height:2" coordorigin="180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">
                  <v:shape id="Freeform 4543" o:spid="_x0000_s1150" style="position:absolute;left:180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" path="m,l15,e" filled="f" strokecolor="#333" strokeweight=".26044mm">
                    <v:path arrowok="t" o:connecttype="custom" o:connectlocs="0,0;15,0" o:connectangles="0,0"/>
                  </v:shape>
                </v:group>
                <v:group id="Group 4540" o:spid="_x0000_s1151" style="position:absolute;left:1838;top:7;width:15;height:2" coordorigin="183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">
                  <v:shape id="Freeform 4541" o:spid="_x0000_s1152" style="position:absolute;left:183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" path="m,l15,e" filled="f" strokecolor="#333" strokeweight=".26044mm">
                    <v:path arrowok="t" o:connecttype="custom" o:connectlocs="0,0;15,0" o:connectangles="0,0"/>
                  </v:shape>
                </v:group>
                <v:group id="Group 4538" o:spid="_x0000_s1153" style="position:absolute;left:1868;top:7;width:15;height:2" coordorigin="186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">
                  <v:shape id="Freeform 4539" o:spid="_x0000_s1154" style="position:absolute;left:186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" path="m,l15,e" filled="f" strokecolor="#333" strokeweight=".26044mm">
                    <v:path arrowok="t" o:connecttype="custom" o:connectlocs="0,0;15,0" o:connectangles="0,0"/>
                  </v:shape>
                </v:group>
                <v:group id="Group 4536" o:spid="_x0000_s1155" style="position:absolute;left:1897;top:7;width:15;height:2" coordorigin="189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">
                  <v:shape id="Freeform 4537" o:spid="_x0000_s1156" style="position:absolute;left:189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" path="m,l15,e" filled="f" strokecolor="#333" strokeweight=".26044mm">
                    <v:path arrowok="t" o:connecttype="custom" o:connectlocs="0,0;15,0" o:connectangles="0,0"/>
                  </v:shape>
                </v:group>
                <v:group id="Group 4534" o:spid="_x0000_s1157" style="position:absolute;left:1927;top:7;width:15;height:2" coordorigin="192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">
                  <v:shape id="Freeform 4535" o:spid="_x0000_s1158" style="position:absolute;left:192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" path="m,l15,e" filled="f" strokecolor="#333" strokeweight=".26044mm">
                    <v:path arrowok="t" o:connecttype="custom" o:connectlocs="0,0;15,0" o:connectangles="0,0"/>
                  </v:shape>
                </v:group>
                <v:group id="Group 4532" o:spid="_x0000_s1159" style="position:absolute;left:1956;top:7;width:15;height:2" coordorigin="195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">
                  <v:shape id="Freeform 4533" o:spid="_x0000_s1160" style="position:absolute;left:195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" path="m,l15,e" filled="f" strokecolor="#333" strokeweight=".26044mm">
                    <v:path arrowok="t" o:connecttype="custom" o:connectlocs="0,0;15,0" o:connectangles="0,0"/>
                  </v:shape>
                </v:group>
                <v:group id="Group 4530" o:spid="_x0000_s1161" style="position:absolute;left:1986;top:7;width:15;height:2" coordorigin="198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">
                  <v:shape id="Freeform 4531" o:spid="_x0000_s1162" style="position:absolute;left:198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" path="m,l15,e" filled="f" strokecolor="#333" strokeweight=".26044mm">
                    <v:path arrowok="t" o:connecttype="custom" o:connectlocs="0,0;15,0" o:connectangles="0,0"/>
                  </v:shape>
                </v:group>
                <v:group id="Group 4528" o:spid="_x0000_s1163" style="position:absolute;left:2016;top:7;width:15;height:2" coordorigin="201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">
                  <v:shape id="Freeform 4529" o:spid="_x0000_s1164" style="position:absolute;left:201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" path="m,l14,e" filled="f" strokecolor="#333" strokeweight=".26044mm">
                    <v:path arrowok="t" o:connecttype="custom" o:connectlocs="0,0;14,0" o:connectangles="0,0"/>
                  </v:shape>
                </v:group>
                <v:group id="Group 4526" o:spid="_x0000_s1165" style="position:absolute;left:2045;top:7;width:15;height:2" coordorigin="204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">
                  <v:shape id="Freeform 4527" o:spid="_x0000_s1166" style="position:absolute;left:204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" path="m,l15,e" filled="f" strokecolor="#333" strokeweight=".26044mm">
                    <v:path arrowok="t" o:connecttype="custom" o:connectlocs="0,0;15,0" o:connectangles="0,0"/>
                  </v:shape>
                </v:group>
                <v:group id="Group 4524" o:spid="_x0000_s1167" style="position:absolute;left:2075;top:7;width:15;height:2" coordorigin="207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">
                  <v:shape id="Freeform 4525" o:spid="_x0000_s1168" style="position:absolute;left:207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" path="m,l14,e" filled="f" strokecolor="#333" strokeweight=".26044mm">
                    <v:path arrowok="t" o:connecttype="custom" o:connectlocs="0,0;14,0" o:connectangles="0,0"/>
                  </v:shape>
                </v:group>
                <v:group id="Group 4522" o:spid="_x0000_s1169" style="position:absolute;left:2104;top:7;width:15;height:2" coordorigin="210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">
                  <v:shape id="Freeform 4523" o:spid="_x0000_s1170" style="position:absolute;left:210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" path="m,l15,e" filled="f" strokecolor="#333" strokeweight=".26044mm">
                    <v:path arrowok="t" o:connecttype="custom" o:connectlocs="0,0;15,0" o:connectangles="0,0"/>
                  </v:shape>
                </v:group>
                <v:group id="Group 4520" o:spid="_x0000_s1171" style="position:absolute;left:2134;top:7;width:15;height:2" coordorigin="213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">
                  <v:shape id="Freeform 4521" o:spid="_x0000_s1172" style="position:absolute;left:213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" path="m,l14,e" filled="f" strokecolor="#333" strokeweight=".26044mm">
                    <v:path arrowok="t" o:connecttype="custom" o:connectlocs="0,0;14,0" o:connectangles="0,0"/>
                  </v:shape>
                </v:group>
                <v:group id="Group 4518" o:spid="_x0000_s1173" style="position:absolute;left:2163;top:7;width:15;height:2" coordorigin="216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">
                  <v:shape id="Freeform 4519" o:spid="_x0000_s1174" style="position:absolute;left:216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" path="m,l15,e" filled="f" strokecolor="#333" strokeweight=".26044mm">
                    <v:path arrowok="t" o:connecttype="custom" o:connectlocs="0,0;15,0" o:connectangles="0,0"/>
                  </v:shape>
                </v:group>
                <v:group id="Group 4516" o:spid="_x0000_s1175" style="position:absolute;left:2193;top:7;width:15;height:2" coordorigin="219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">
                  <v:shape id="Freeform 4517" o:spid="_x0000_s1176" style="position:absolute;left:219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" path="m,l15,e" filled="f" strokecolor="#333" strokeweight=".26044mm">
                    <v:path arrowok="t" o:connecttype="custom" o:connectlocs="0,0;15,0" o:connectangles="0,0"/>
                  </v:shape>
                </v:group>
                <v:group id="Group 4514" o:spid="_x0000_s1177" style="position:absolute;left:2222;top:7;width:15;height:2" coordorigin="222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">
                  <v:shape id="Freeform 4515" o:spid="_x0000_s1178" style="position:absolute;left:222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" path="m,l15,e" filled="f" strokecolor="#333" strokeweight=".26044mm">
                    <v:path arrowok="t" o:connecttype="custom" o:connectlocs="0,0;15,0" o:connectangles="0,0"/>
                  </v:shape>
                </v:group>
                <v:group id="Group 4512" o:spid="_x0000_s1179" style="position:absolute;left:2252;top:7;width:15;height:2" coordorigin="225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">
                  <v:shape id="Freeform 4513" o:spid="_x0000_s1180" style="position:absolute;left:225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" path="m,l15,e" filled="f" strokecolor="#333" strokeweight=".26044mm">
                    <v:path arrowok="t" o:connecttype="custom" o:connectlocs="0,0;15,0" o:connectangles="0,0"/>
                  </v:shape>
                </v:group>
                <v:group id="Group 4510" o:spid="_x0000_s1181" style="position:absolute;left:2281;top:7;width:15;height:2" coordorigin="228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">
                  <v:shape id="Freeform 4511" o:spid="_x0000_s1182" style="position:absolute;left:228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" path="m,l15,e" filled="f" strokecolor="#333" strokeweight=".26044mm">
                    <v:path arrowok="t" o:connecttype="custom" o:connectlocs="0,0;15,0" o:connectangles="0,0"/>
                  </v:shape>
                </v:group>
                <v:group id="Group 4508" o:spid="_x0000_s1183" style="position:absolute;left:2311;top:7;width:15;height:2" coordorigin="231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">
                  <v:shape id="Freeform 4509" o:spid="_x0000_s1184" style="position:absolute;left:231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" path="m,l15,e" filled="f" strokecolor="#333" strokeweight=".26044mm">
                    <v:path arrowok="t" o:connecttype="custom" o:connectlocs="0,0;15,0" o:connectangles="0,0"/>
                  </v:shape>
                </v:group>
                <v:group id="Group 4506" o:spid="_x0000_s1185" style="position:absolute;left:2340;top:7;width:15;height:2" coordorigin="234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">
                  <v:shape id="Freeform 4507" o:spid="_x0000_s1186" style="position:absolute;left:234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" path="m,l15,e" filled="f" strokecolor="#333" strokeweight=".26044mm">
                    <v:path arrowok="t" o:connecttype="custom" o:connectlocs="0,0;15,0" o:connectangles="0,0"/>
                  </v:shape>
                </v:group>
                <v:group id="Group 4504" o:spid="_x0000_s1187" style="position:absolute;left:2370;top:7;width:15;height:2" coordorigin="237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">
                  <v:shape id="Freeform 4505" o:spid="_x0000_s1188" style="position:absolute;left:237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" path="m,l15,e" filled="f" strokecolor="#333" strokeweight=".26044mm">
                    <v:path arrowok="t" o:connecttype="custom" o:connectlocs="0,0;15,0" o:connectangles="0,0"/>
                  </v:shape>
                </v:group>
                <v:group id="Group 4502" o:spid="_x0000_s1189" style="position:absolute;left:2399;top:7;width:15;height:2" coordorigin="239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">
                  <v:shape id="Freeform 4503" o:spid="_x0000_s1190" style="position:absolute;left:239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" path="m,l15,e" filled="f" strokecolor="#333" strokeweight=".26044mm">
                    <v:path arrowok="t" o:connecttype="custom" o:connectlocs="0,0;15,0" o:connectangles="0,0"/>
                  </v:shape>
                </v:group>
                <v:group id="Group 4500" o:spid="_x0000_s1191" style="position:absolute;left:2429;top:7;width:15;height:2" coordorigin="242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">
                  <v:shape id="Freeform 4501" o:spid="_x0000_s1192" style="position:absolute;left:242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" path="m,l15,e" filled="f" strokecolor="#333" strokeweight=".26044mm">
                    <v:path arrowok="t" o:connecttype="custom" o:connectlocs="0,0;15,0" o:connectangles="0,0"/>
                  </v:shape>
                </v:group>
                <v:group id="Group 4498" o:spid="_x0000_s1193" style="position:absolute;left:2459;top:7;width:15;height:2" coordorigin="245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">
                  <v:shape id="Freeform 4499" o:spid="_x0000_s1194" style="position:absolute;left:245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" path="m,l14,e" filled="f" strokecolor="#333" strokeweight=".26044mm">
                    <v:path arrowok="t" o:connecttype="custom" o:connectlocs="0,0;14,0" o:connectangles="0,0"/>
                  </v:shape>
                </v:group>
                <v:group id="Group 4496" o:spid="_x0000_s1195" style="position:absolute;left:2488;top:7;width:15;height:2" coordorigin="248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">
                  <v:shape id="Freeform 4497" o:spid="_x0000_s1196" style="position:absolute;left:248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" path="m,l15,e" filled="f" strokecolor="#333" strokeweight=".26044mm">
                    <v:path arrowok="t" o:connecttype="custom" o:connectlocs="0,0;15,0" o:connectangles="0,0"/>
                  </v:shape>
                </v:group>
                <v:group id="Group 4494" o:spid="_x0000_s1197" style="position:absolute;left:2518;top:7;width:15;height:2" coordorigin="251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">
                  <v:shape id="Freeform 4495" o:spid="_x0000_s1198" style="position:absolute;left:251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" path="m,l14,e" filled="f" strokecolor="#333" strokeweight=".26044mm">
                    <v:path arrowok="t" o:connecttype="custom" o:connectlocs="0,0;14,0" o:connectangles="0,0"/>
                  </v:shape>
                </v:group>
                <v:group id="Group 4492" o:spid="_x0000_s1199" style="position:absolute;left:2547;top:7;width:15;height:2" coordorigin="254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">
                  <v:shape id="Freeform 4493" o:spid="_x0000_s1200" style="position:absolute;left:254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" path="m,l15,e" filled="f" strokecolor="#333" strokeweight=".26044mm">
                    <v:path arrowok="t" o:connecttype="custom" o:connectlocs="0,0;15,0" o:connectangles="0,0"/>
                  </v:shape>
                </v:group>
                <v:group id="Group 4490" o:spid="_x0000_s1201" style="position:absolute;left:2577;top:7;width:15;height:2" coordorigin="257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">
                  <v:shape id="Freeform 4491" o:spid="_x0000_s1202" style="position:absolute;left:257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" path="m,l14,e" filled="f" strokecolor="#333" strokeweight=".26044mm">
                    <v:path arrowok="t" o:connecttype="custom" o:connectlocs="0,0;14,0" o:connectangles="0,0"/>
                  </v:shape>
                </v:group>
                <v:group id="Group 4488" o:spid="_x0000_s1203" style="position:absolute;left:2606;top:7;width:15;height:2" coordorigin="260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">
                  <v:shape id="Freeform 4489" o:spid="_x0000_s1204" style="position:absolute;left:260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" path="m,l15,e" filled="f" strokecolor="#333" strokeweight=".26044mm">
                    <v:path arrowok="t" o:connecttype="custom" o:connectlocs="0,0;15,0" o:connectangles="0,0"/>
                  </v:shape>
                </v:group>
                <v:group id="Group 4486" o:spid="_x0000_s1205" style="position:absolute;left:2636;top:7;width:15;height:2" coordorigin="263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">
                  <v:shape id="Freeform 4487" o:spid="_x0000_s1206" style="position:absolute;left:263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" path="m,l14,e" filled="f" strokecolor="#333" strokeweight=".26044mm">
                    <v:path arrowok="t" o:connecttype="custom" o:connectlocs="0,0;14,0" o:connectangles="0,0"/>
                  </v:shape>
                </v:group>
                <v:group id="Group 4484" o:spid="_x0000_s1207" style="position:absolute;left:2665;top:7;width:15;height:2" coordorigin="266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">
                  <v:shape id="Freeform 4485" o:spid="_x0000_s1208" style="position:absolute;left:266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" path="m,l15,e" filled="f" strokecolor="#333" strokeweight=".26044mm">
                    <v:path arrowok="t" o:connecttype="custom" o:connectlocs="0,0;15,0" o:connectangles="0,0"/>
                  </v:shape>
                </v:group>
                <v:group id="Group 4482" o:spid="_x0000_s1209" style="position:absolute;left:2695;top:7;width:15;height:2" coordorigin="269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">
                  <v:shape id="Freeform 4483" o:spid="_x0000_s1210" style="position:absolute;left:269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" path="m,l15,e" filled="f" strokecolor="#333" strokeweight=".26044mm">
                    <v:path arrowok="t" o:connecttype="custom" o:connectlocs="0,0;15,0" o:connectangles="0,0"/>
                  </v:shape>
                </v:group>
                <v:group id="Group 4480" o:spid="_x0000_s1211" style="position:absolute;left:2724;top:7;width:15;height:2" coordorigin="272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">
                  <v:shape id="Freeform 4481" o:spid="_x0000_s1212" style="position:absolute;left:272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" path="m,l15,e" filled="f" strokecolor="#333" strokeweight=".26044mm">
                    <v:path arrowok="t" o:connecttype="custom" o:connectlocs="0,0;15,0" o:connectangles="0,0"/>
                  </v:shape>
                </v:group>
                <v:group id="Group 4478" o:spid="_x0000_s1213" style="position:absolute;left:2754;top:7;width:15;height:2" coordorigin="275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">
                  <v:shape id="Freeform 4479" o:spid="_x0000_s1214" style="position:absolute;left:275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" path="m,l15,e" filled="f" strokecolor="#333" strokeweight=".26044mm">
                    <v:path arrowok="t" o:connecttype="custom" o:connectlocs="0,0;15,0" o:connectangles="0,0"/>
                  </v:shape>
                </v:group>
                <v:group id="Group 4476" o:spid="_x0000_s1215" style="position:absolute;left:2783;top:7;width:15;height:2" coordorigin="278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">
                  <v:shape id="Freeform 4477" o:spid="_x0000_s1216" style="position:absolute;left:278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" path="m,l15,e" filled="f" strokecolor="#333" strokeweight=".26044mm">
                    <v:path arrowok="t" o:connecttype="custom" o:connectlocs="0,0;15,0" o:connectangles="0,0"/>
                  </v:shape>
                </v:group>
                <v:group id="Group 4474" o:spid="_x0000_s1217" style="position:absolute;left:2813;top:7;width:15;height:2" coordorigin="281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">
                  <v:shape id="Freeform 4475" o:spid="_x0000_s1218" style="position:absolute;left:281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" path="m,l15,e" filled="f" strokecolor="#333" strokeweight=".26044mm">
                    <v:path arrowok="t" o:connecttype="custom" o:connectlocs="0,0;15,0" o:connectangles="0,0"/>
                  </v:shape>
                </v:group>
                <v:group id="Group 4472" o:spid="_x0000_s1219" style="position:absolute;left:2842;top:7;width:15;height:2" coordorigin="284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">
                  <v:shape id="Freeform 4473" o:spid="_x0000_s1220" style="position:absolute;left:284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" path="m,l15,e" filled="f" strokecolor="#333" strokeweight=".26044mm">
                    <v:path arrowok="t" o:connecttype="custom" o:connectlocs="0,0;15,0" o:connectangles="0,0"/>
                  </v:shape>
                </v:group>
                <v:group id="Group 4470" o:spid="_x0000_s1221" style="position:absolute;left:2872;top:7;width:15;height:2" coordorigin="287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">
                  <v:shape id="Freeform 4471" o:spid="_x0000_s1222" style="position:absolute;left:287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" path="m,l15,e" filled="f" strokecolor="#333" strokeweight=".26044mm">
                    <v:path arrowok="t" o:connecttype="custom" o:connectlocs="0,0;15,0" o:connectangles="0,0"/>
                  </v:shape>
                </v:group>
                <v:group id="Group 4468" o:spid="_x0000_s1223" style="position:absolute;left:2902;top:7;width:15;height:2" coordorigin="290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">
                  <v:shape id="Freeform 4469" o:spid="_x0000_s1224" style="position:absolute;left:290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" path="m,l14,e" filled="f" strokecolor="#333" strokeweight=".26044mm">
                    <v:path arrowok="t" o:connecttype="custom" o:connectlocs="0,0;14,0" o:connectangles="0,0"/>
                  </v:shape>
                </v:group>
                <v:group id="Group 4466" o:spid="_x0000_s1225" style="position:absolute;left:2931;top:7;width:15;height:2" coordorigin="293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">
                  <v:shape id="Freeform 4467" o:spid="_x0000_s1226" style="position:absolute;left:293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" path="m,l15,e" filled="f" strokecolor="#333" strokeweight=".26044mm">
                    <v:path arrowok="t" o:connecttype="custom" o:connectlocs="0,0;15,0" o:connectangles="0,0"/>
                  </v:shape>
                </v:group>
                <v:group id="Group 4464" o:spid="_x0000_s1227" style="position:absolute;left:2961;top:7;width:15;height:2" coordorigin="296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">
                  <v:shape id="Freeform 4465" o:spid="_x0000_s1228" style="position:absolute;left:296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" path="m,l14,e" filled="f" strokecolor="#333" strokeweight=".26044mm">
                    <v:path arrowok="t" o:connecttype="custom" o:connectlocs="0,0;14,0" o:connectangles="0,0"/>
                  </v:shape>
                </v:group>
                <v:group id="Group 4462" o:spid="_x0000_s1229" style="position:absolute;left:2990;top:7;width:15;height:2" coordorigin="299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">
                  <v:shape id="Freeform 4463" o:spid="_x0000_s1230" style="position:absolute;left:299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" path="m,l15,e" filled="f" strokecolor="#333" strokeweight=".26044mm">
                    <v:path arrowok="t" o:connecttype="custom" o:connectlocs="0,0;15,0" o:connectangles="0,0"/>
                  </v:shape>
                </v:group>
                <v:group id="Group 4460" o:spid="_x0000_s1231" style="position:absolute;left:3020;top:7;width:15;height:2" coordorigin="302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">
                  <v:shape id="Freeform 4461" o:spid="_x0000_s1232" style="position:absolute;left:302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" path="m,l14,e" filled="f" strokecolor="#333" strokeweight=".26044mm">
                    <v:path arrowok="t" o:connecttype="custom" o:connectlocs="0,0;14,0" o:connectangles="0,0"/>
                  </v:shape>
                </v:group>
                <v:group id="Group 4458" o:spid="_x0000_s1233" style="position:absolute;left:3049;top:7;width:15;height:2" coordorigin="304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">
                  <v:shape id="Freeform 4459" o:spid="_x0000_s1234" style="position:absolute;left:304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" path="m,l15,e" filled="f" strokecolor="#333" strokeweight=".26044mm">
                    <v:path arrowok="t" o:connecttype="custom" o:connectlocs="0,0;15,0" o:connectangles="0,0"/>
                  </v:shape>
                </v:group>
                <v:group id="Group 4456" o:spid="_x0000_s1235" style="position:absolute;left:3079;top:7;width:15;height:2" coordorigin="307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IBe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wejuD5JjwBuXgAAAD//wMAUEsBAi0AFAAGAAgAAAAhANvh9svuAAAAhQEAABMAAAAAAAAA&#10;AAAAAAAAAAAAAFtDb250ZW50X1R5cGVzXS54bWxQSwECLQAUAAYACAAAACEAWvQsW78AAAAVAQAA&#10;CwAAAAAAAAAAAAAAAAAfAQAAX3JlbHMvLnJlbHNQSwECLQAUAAYACAAAACEARMyAXsYAAADdAAAA&#10;DwAAAAAAAAAAAAAAAAAHAgAAZHJzL2Rvd25yZXYueG1sUEsFBgAAAAADAAMAtwAAAPoCAAAAAA==&#10;">
                  <v:shape id="Freeform 4457" o:spid="_x0000_s1236" style="position:absolute;left:307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" path="m,l14,e" filled="f" strokecolor="#333" strokeweight=".26044mm">
                    <v:path arrowok="t" o:connecttype="custom" o:connectlocs="0,0;14,0" o:connectangles="0,0"/>
                  </v:shape>
                </v:group>
                <v:group id="Group 4454" o:spid="_x0000_s1237" style="position:absolute;left:3108;top:7;width:15;height:2" coordorigin="310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">
                  <v:shape id="Freeform 4455" o:spid="_x0000_s1238" style="position:absolute;left:310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" path="m,l15,e" filled="f" strokecolor="#333" strokeweight=".26044mm">
                    <v:path arrowok="t" o:connecttype="custom" o:connectlocs="0,0;15,0" o:connectangles="0,0"/>
                  </v:shape>
                </v:group>
                <v:group id="Group 4452" o:spid="_x0000_s1239" style="position:absolute;left:3138;top:7;width:15;height:2" coordorigin="313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">
                  <v:shape id="Freeform 4453" o:spid="_x0000_s1240" style="position:absolute;left:313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" path="m,l15,e" filled="f" strokecolor="#333" strokeweight=".26044mm">
                    <v:path arrowok="t" o:connecttype="custom" o:connectlocs="0,0;15,0" o:connectangles="0,0"/>
                  </v:shape>
                </v:group>
                <v:group id="Group 4450" o:spid="_x0000_s1241" style="position:absolute;left:3167;top:7;width:15;height:2" coordorigin="316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">
                  <v:shape id="Freeform 4451" o:spid="_x0000_s1242" style="position:absolute;left:316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" path="m,l15,e" filled="f" strokecolor="#333" strokeweight=".26044mm">
                    <v:path arrowok="t" o:connecttype="custom" o:connectlocs="0,0;15,0" o:connectangles="0,0"/>
                  </v:shape>
                </v:group>
                <v:group id="Group 4448" o:spid="_x0000_s1243" style="position:absolute;left:3197;top:7;width:15;height:2" coordorigin="319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">
                  <v:shape id="Freeform 4449" o:spid="_x0000_s1244" style="position:absolute;left:319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" path="m,l15,e" filled="f" strokecolor="#333" strokeweight=".26044mm">
                    <v:path arrowok="t" o:connecttype="custom" o:connectlocs="0,0;15,0" o:connectangles="0,0"/>
                  </v:shape>
                </v:group>
                <v:group id="Group 4446" o:spid="_x0000_s1245" style="position:absolute;left:3226;top:7;width:15;height:2" coordorigin="322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">
                  <v:shape id="Freeform 4447" o:spid="_x0000_s1246" style="position:absolute;left:322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" path="m,l15,e" filled="f" strokecolor="#333" strokeweight=".26044mm">
                    <v:path arrowok="t" o:connecttype="custom" o:connectlocs="0,0;15,0" o:connectangles="0,0"/>
                  </v:shape>
                </v:group>
                <v:group id="Group 4444" o:spid="_x0000_s1247" style="position:absolute;left:3256;top:7;width:15;height:2" coordorigin="325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">
                  <v:shape id="Freeform 4445" o:spid="_x0000_s1248" style="position:absolute;left:325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" path="m,l15,e" filled="f" strokecolor="#333" strokeweight=".26044mm">
                    <v:path arrowok="t" o:connecttype="custom" o:connectlocs="0,0;15,0" o:connectangles="0,0"/>
                  </v:shape>
                </v:group>
                <v:group id="Group 4442" o:spid="_x0000_s1249" style="position:absolute;left:3285;top:7;width:15;height:2" coordorigin="328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">
                  <v:shape id="Freeform 4443" o:spid="_x0000_s1250" style="position:absolute;left:328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" path="m,l15,e" filled="f" strokecolor="#333" strokeweight=".26044mm">
                    <v:path arrowok="t" o:connecttype="custom" o:connectlocs="0,0;15,0" o:connectangles="0,0"/>
                  </v:shape>
                </v:group>
                <v:group id="Group 4440" o:spid="_x0000_s1251" style="position:absolute;left:3315;top:7;width:15;height:2" coordorigin="331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">
                  <v:shape id="Freeform 4441" o:spid="_x0000_s1252" style="position:absolute;left:331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" path="m,l15,e" filled="f" strokecolor="#333" strokeweight=".26044mm">
                    <v:path arrowok="t" o:connecttype="custom" o:connectlocs="0,0;15,0" o:connectangles="0,0"/>
                  </v:shape>
                </v:group>
                <v:group id="Group 4438" o:spid="_x0000_s1253" style="position:absolute;left:3344;top:7;width:15;height:2" coordorigin="334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">
                  <v:shape id="Freeform 4439" o:spid="_x0000_s1254" style="position:absolute;left:334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" path="m,l15,e" filled="f" strokecolor="#333" strokeweight=".26044mm">
                    <v:path arrowok="t" o:connecttype="custom" o:connectlocs="0,0;15,0" o:connectangles="0,0"/>
                  </v:shape>
                </v:group>
                <v:group id="Group 4436" o:spid="_x0000_s1255" style="position:absolute;left:3374;top:7;width:15;height:2" coordorigin="337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">
                  <v:shape id="Freeform 4437" o:spid="_x0000_s1256" style="position:absolute;left:337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" path="m,l15,e" filled="f" strokecolor="#333" strokeweight=".26044mm">
                    <v:path arrowok="t" o:connecttype="custom" o:connectlocs="0,0;15,0" o:connectangles="0,0"/>
                  </v:shape>
                </v:group>
                <v:group id="Group 4434" o:spid="_x0000_s1257" style="position:absolute;left:3404;top:7;width:15;height:2" coordorigin="340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">
                  <v:shape id="Freeform 4435" o:spid="_x0000_s1258" style="position:absolute;left:340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" path="m,l14,e" filled="f" strokecolor="#333" strokeweight=".26044mm">
                    <v:path arrowok="t" o:connecttype="custom" o:connectlocs="0,0;14,0" o:connectangles="0,0"/>
                  </v:shape>
                </v:group>
                <v:group id="Group 4432" o:spid="_x0000_s1259" style="position:absolute;left:3433;top:7;width:15;height:2" coordorigin="343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">
                  <v:shape id="Freeform 4433" o:spid="_x0000_s1260" style="position:absolute;left:343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" path="m,l15,e" filled="f" strokecolor="#333" strokeweight=".26044mm">
                    <v:path arrowok="t" o:connecttype="custom" o:connectlocs="0,0;15,0" o:connectangles="0,0"/>
                  </v:shape>
                </v:group>
                <v:group id="Group 4430" o:spid="_x0000_s1261" style="position:absolute;left:3463;top:7;width:15;height:2" coordorigin="346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">
                  <v:shape id="Freeform 4431" o:spid="_x0000_s1262" style="position:absolute;left:346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" path="m,l14,e" filled="f" strokecolor="#333" strokeweight=".26044mm">
                    <v:path arrowok="t" o:connecttype="custom" o:connectlocs="0,0;14,0" o:connectangles="0,0"/>
                  </v:shape>
                </v:group>
                <v:group id="Group 4428" o:spid="_x0000_s1263" style="position:absolute;left:3492;top:7;width:15;height:2" coordorigin="349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">
                  <v:shape id="Freeform 4429" o:spid="_x0000_s1264" style="position:absolute;left:349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" path="m,l15,e" filled="f" strokecolor="#333" strokeweight=".26044mm">
                    <v:path arrowok="t" o:connecttype="custom" o:connectlocs="0,0;15,0" o:connectangles="0,0"/>
                  </v:shape>
                </v:group>
                <v:group id="Group 4426" o:spid="_x0000_s1265" style="position:absolute;left:3522;top:7;width:15;height:2" coordorigin="352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">
                  <v:shape id="Freeform 4427" o:spid="_x0000_s1266" style="position:absolute;left:352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" path="m,l14,e" filled="f" strokecolor="#333" strokeweight=".26044mm">
                    <v:path arrowok="t" o:connecttype="custom" o:connectlocs="0,0;14,0" o:connectangles="0,0"/>
                  </v:shape>
                </v:group>
                <v:group id="Group 4424" o:spid="_x0000_s1267" style="position:absolute;left:3551;top:7;width:15;height:2" coordorigin="355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">
                  <v:shape id="Freeform 4425" o:spid="_x0000_s1268" style="position:absolute;left:355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" path="m,l15,e" filled="f" strokecolor="#333" strokeweight=".26044mm">
                    <v:path arrowok="t" o:connecttype="custom" o:connectlocs="0,0;15,0" o:connectangles="0,0"/>
                  </v:shape>
                </v:group>
                <v:group id="Group 4422" o:spid="_x0000_s1269" style="position:absolute;left:3581;top:7;width:15;height:2" coordorigin="358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">
                  <v:shape id="Freeform 4423" o:spid="_x0000_s1270" style="position:absolute;left:358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" path="m,l15,e" filled="f" strokecolor="#333" strokeweight=".26044mm">
                    <v:path arrowok="t" o:connecttype="custom" o:connectlocs="0,0;15,0" o:connectangles="0,0"/>
                  </v:shape>
                </v:group>
                <v:group id="Group 4420" o:spid="_x0000_s1271" style="position:absolute;left:3610;top:7;width:15;height:2" coordorigin="361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">
                  <v:shape id="Freeform 4421" o:spid="_x0000_s1272" style="position:absolute;left:361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" path="m,l15,e" filled="f" strokecolor="#333" strokeweight=".26044mm">
                    <v:path arrowok="t" o:connecttype="custom" o:connectlocs="0,0;15,0" o:connectangles="0,0"/>
                  </v:shape>
                </v:group>
                <v:group id="Group 4418" o:spid="_x0000_s1273" style="position:absolute;left:3640;top:7;width:15;height:2" coordorigin="364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">
                  <v:shape id="Freeform 4419" o:spid="_x0000_s1274" style="position:absolute;left:364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" path="m,l15,e" filled="f" strokecolor="#333" strokeweight=".26044mm">
                    <v:path arrowok="t" o:connecttype="custom" o:connectlocs="0,0;15,0" o:connectangles="0,0"/>
                  </v:shape>
                </v:group>
                <v:group id="Group 4416" o:spid="_x0000_s1275" style="position:absolute;left:3669;top:7;width:15;height:2" coordorigin="366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">
                  <v:shape id="Freeform 4417" o:spid="_x0000_s1276" style="position:absolute;left:366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" path="m,l15,e" filled="f" strokecolor="#333" strokeweight=".26044mm">
                    <v:path arrowok="t" o:connecttype="custom" o:connectlocs="0,0;15,0" o:connectangles="0,0"/>
                  </v:shape>
                </v:group>
                <v:group id="Group 4414" o:spid="_x0000_s1277" style="position:absolute;left:3699;top:7;width:15;height:2" coordorigin="369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">
                  <v:shape id="Freeform 4415" o:spid="_x0000_s1278" style="position:absolute;left:369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" path="m,l15,e" filled="f" strokecolor="#333" strokeweight=".26044mm">
                    <v:path arrowok="t" o:connecttype="custom" o:connectlocs="0,0;15,0" o:connectangles="0,0"/>
                  </v:shape>
                </v:group>
                <v:group id="Group 4412" o:spid="_x0000_s1279" style="position:absolute;left:3728;top:7;width:15;height:2" coordorigin="372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">
                  <v:shape id="Freeform 4413" o:spid="_x0000_s1280" style="position:absolute;left:372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" path="m,l15,e" filled="f" strokecolor="#333" strokeweight=".26044mm">
                    <v:path arrowok="t" o:connecttype="custom" o:connectlocs="0,0;15,0" o:connectangles="0,0"/>
                  </v:shape>
                </v:group>
                <v:group id="Group 4410" o:spid="_x0000_s1281" style="position:absolute;left:3758;top:7;width:15;height:2" coordorigin="375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">
                  <v:shape id="Freeform 4411" o:spid="_x0000_s1282" style="position:absolute;left:375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" path="m,l15,e" filled="f" strokecolor="#333" strokeweight=".26044mm">
                    <v:path arrowok="t" o:connecttype="custom" o:connectlocs="0,0;15,0" o:connectangles="0,0"/>
                  </v:shape>
                </v:group>
                <v:group id="Group 4408" o:spid="_x0000_s1283" style="position:absolute;left:3787;top:7;width:15;height:2" coordorigin="378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">
                  <v:shape id="Freeform 4409" o:spid="_x0000_s1284" style="position:absolute;left:378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" path="m,l15,e" filled="f" strokecolor="#333" strokeweight=".26044mm">
                    <v:path arrowok="t" o:connecttype="custom" o:connectlocs="0,0;15,0" o:connectangles="0,0"/>
                  </v:shape>
                </v:group>
                <v:group id="Group 4406" o:spid="_x0000_s1285" style="position:absolute;left:3817;top:7;width:15;height:2" coordorigin="381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">
                  <v:shape id="Freeform 4407" o:spid="_x0000_s1286" style="position:absolute;left:381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" path="m,l15,e" filled="f" strokecolor="#333" strokeweight=".26044mm">
                    <v:path arrowok="t" o:connecttype="custom" o:connectlocs="0,0;15,0" o:connectangles="0,0"/>
                  </v:shape>
                </v:group>
                <v:group id="Group 4404" o:spid="_x0000_s1287" style="position:absolute;left:3847;top:7;width:15;height:2" coordorigin="384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">
                  <v:shape id="Freeform 4405" o:spid="_x0000_s1288" style="position:absolute;left:384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" path="m,l14,e" filled="f" strokecolor="#333" strokeweight=".26044mm">
                    <v:path arrowok="t" o:connecttype="custom" o:connectlocs="0,0;14,0" o:connectangles="0,0"/>
                  </v:shape>
                </v:group>
                <v:group id="Group 4402" o:spid="_x0000_s1289" style="position:absolute;left:3876;top:7;width:15;height:2" coordorigin="387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">
                  <v:shape id="Freeform 4403" o:spid="_x0000_s1290" style="position:absolute;left:387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" path="m,l15,e" filled="f" strokecolor="#333" strokeweight=".26044mm">
                    <v:path arrowok="t" o:connecttype="custom" o:connectlocs="0,0;15,0" o:connectangles="0,0"/>
                  </v:shape>
                </v:group>
                <v:group id="Group 4400" o:spid="_x0000_s1291" style="position:absolute;left:3906;top:7;width:15;height:2" coordorigin="390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">
                  <v:shape id="Freeform 4401" o:spid="_x0000_s1292" style="position:absolute;left:390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" path="m,l14,e" filled="f" strokecolor="#333" strokeweight=".26044mm">
                    <v:path arrowok="t" o:connecttype="custom" o:connectlocs="0,0;14,0" o:connectangles="0,0"/>
                  </v:shape>
                </v:group>
                <v:group id="Group 4398" o:spid="_x0000_s1293" style="position:absolute;left:3935;top:7;width:15;height:2" coordorigin="393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">
                  <v:shape id="Freeform 4399" o:spid="_x0000_s1294" style="position:absolute;left:393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" path="m,l15,e" filled="f" strokecolor="#333" strokeweight=".26044mm">
                    <v:path arrowok="t" o:connecttype="custom" o:connectlocs="0,0;15,0" o:connectangles="0,0"/>
                  </v:shape>
                </v:group>
                <v:group id="Group 4396" o:spid="_x0000_s1295" style="position:absolute;left:3965;top:7;width:15;height:2" coordorigin="396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">
                  <v:shape id="Freeform 4397" o:spid="_x0000_s1296" style="position:absolute;left:396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" path="m,l14,e" filled="f" strokecolor="#333" strokeweight=".26044mm">
                    <v:path arrowok="t" o:connecttype="custom" o:connectlocs="0,0;14,0" o:connectangles="0,0"/>
                  </v:shape>
                </v:group>
                <v:group id="Group 4394" o:spid="_x0000_s1297" style="position:absolute;left:3994;top:7;width:15;height:2" coordorigin="399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">
                  <v:shape id="Freeform 4395" o:spid="_x0000_s1298" style="position:absolute;left:399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" path="m,l15,e" filled="f" strokecolor="#333" strokeweight=".26044mm">
                    <v:path arrowok="t" o:connecttype="custom" o:connectlocs="0,0;15,0" o:connectangles="0,0"/>
                  </v:shape>
                </v:group>
                <v:group id="Group 4392" o:spid="_x0000_s1299" style="position:absolute;left:4024;top:7;width:15;height:2" coordorigin="402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">
                  <v:shape id="Freeform 4393" o:spid="_x0000_s1300" style="position:absolute;left:402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" path="m,l15,e" filled="f" strokecolor="#333" strokeweight=".26044mm">
                    <v:path arrowok="t" o:connecttype="custom" o:connectlocs="0,0;15,0" o:connectangles="0,0"/>
                  </v:shape>
                </v:group>
                <v:group id="Group 4390" o:spid="_x0000_s1301" style="position:absolute;left:4053;top:7;width:15;height:2" coordorigin="405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">
                  <v:shape id="Freeform 4391" o:spid="_x0000_s1302" style="position:absolute;left:405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" path="m,l15,e" filled="f" strokecolor="#333" strokeweight=".26044mm">
                    <v:path arrowok="t" o:connecttype="custom" o:connectlocs="0,0;15,0" o:connectangles="0,0"/>
                  </v:shape>
                </v:group>
                <v:group id="Group 4388" o:spid="_x0000_s1303" style="position:absolute;left:4083;top:7;width:15;height:2" coordorigin="408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">
                  <v:shape id="Freeform 4389" o:spid="_x0000_s1304" style="position:absolute;left:408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" path="m,l15,e" filled="f" strokecolor="#333" strokeweight=".26044mm">
                    <v:path arrowok="t" o:connecttype="custom" o:connectlocs="0,0;15,0" o:connectangles="0,0"/>
                  </v:shape>
                </v:group>
                <v:group id="Group 4386" o:spid="_x0000_s1305" style="position:absolute;left:4112;top:7;width:15;height:2" coordorigin="411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">
                  <v:shape id="Freeform 4387" o:spid="_x0000_s1306" style="position:absolute;left:411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" path="m,l15,e" filled="f" strokecolor="#333" strokeweight=".26044mm">
                    <v:path arrowok="t" o:connecttype="custom" o:connectlocs="0,0;15,0" o:connectangles="0,0"/>
                  </v:shape>
                </v:group>
                <v:group id="Group 4384" o:spid="_x0000_s1307" style="position:absolute;left:4142;top:7;width:15;height:2" coordorigin="414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">
                  <v:shape id="Freeform 4385" o:spid="_x0000_s1308" style="position:absolute;left:414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" path="m,l15,e" filled="f" strokecolor="#333" strokeweight=".26044mm">
                    <v:path arrowok="t" o:connecttype="custom" o:connectlocs="0,0;15,0" o:connectangles="0,0"/>
                  </v:shape>
                </v:group>
                <v:group id="Group 4382" o:spid="_x0000_s1309" style="position:absolute;left:4171;top:7;width:15;height:2" coordorigin="417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">
                  <v:shape id="Freeform 4383" o:spid="_x0000_s1310" style="position:absolute;left:417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" path="m,l15,e" filled="f" strokecolor="#333" strokeweight=".26044mm">
                    <v:path arrowok="t" o:connecttype="custom" o:connectlocs="0,0;15,0" o:connectangles="0,0"/>
                  </v:shape>
                </v:group>
                <v:group id="Group 4380" o:spid="_x0000_s1311" style="position:absolute;left:4201;top:7;width:15;height:2" coordorigin="420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">
                  <v:shape id="Freeform 4381" o:spid="_x0000_s1312" style="position:absolute;left:420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" path="m,l15,e" filled="f" strokecolor="#333" strokeweight=".26044mm">
                    <v:path arrowok="t" o:connecttype="custom" o:connectlocs="0,0;15,0" o:connectangles="0,0"/>
                  </v:shape>
                </v:group>
                <v:group id="Group 4378" o:spid="_x0000_s1313" style="position:absolute;left:4230;top:7;width:15;height:2" coordorigin="423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">
                  <v:shape id="Freeform 4379" o:spid="_x0000_s1314" style="position:absolute;left:423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" path="m,l15,e" filled="f" strokecolor="#333" strokeweight=".26044mm">
                    <v:path arrowok="t" o:connecttype="custom" o:connectlocs="0,0;15,0" o:connectangles="0,0"/>
                  </v:shape>
                </v:group>
                <v:group id="Group 4376" o:spid="_x0000_s1315" style="position:absolute;left:4260;top:7;width:15;height:2" coordorigin="426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">
                  <v:shape id="Freeform 4377" o:spid="_x0000_s1316" style="position:absolute;left:426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" path="m,l15,e" filled="f" strokecolor="#333" strokeweight=".26044mm">
                    <v:path arrowok="t" o:connecttype="custom" o:connectlocs="0,0;15,0" o:connectangles="0,0"/>
                  </v:shape>
                </v:group>
                <v:group id="Group 4374" o:spid="_x0000_s1317" style="position:absolute;left:4290;top:7;width:15;height:2" coordorigin="429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">
                  <v:shape id="Freeform 4375" o:spid="_x0000_s1318" style="position:absolute;left:429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" path="m,l14,e" filled="f" strokecolor="#333" strokeweight=".26044mm">
                    <v:path arrowok="t" o:connecttype="custom" o:connectlocs="0,0;14,0" o:connectangles="0,0"/>
                  </v:shape>
                </v:group>
                <v:group id="Group 4372" o:spid="_x0000_s1319" style="position:absolute;left:4319;top:7;width:15;height:2" coordorigin="431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">
                  <v:shape id="Freeform 4373" o:spid="_x0000_s1320" style="position:absolute;left:431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" path="m,l15,e" filled="f" strokecolor="#333" strokeweight=".26044mm">
                    <v:path arrowok="t" o:connecttype="custom" o:connectlocs="0,0;15,0" o:connectangles="0,0"/>
                  </v:shape>
                </v:group>
                <v:group id="Group 4370" o:spid="_x0000_s1321" style="position:absolute;left:4349;top:7;width:15;height:2" coordorigin="434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">
                  <v:shape id="Freeform 4371" o:spid="_x0000_s1322" style="position:absolute;left:434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" path="m,l14,e" filled="f" strokecolor="#333" strokeweight=".26044mm">
                    <v:path arrowok="t" o:connecttype="custom" o:connectlocs="0,0;14,0" o:connectangles="0,0"/>
                  </v:shape>
                </v:group>
                <v:group id="Group 4368" o:spid="_x0000_s1323" style="position:absolute;left:4378;top:7;width:15;height:2" coordorigin="437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">
                  <v:shape id="Freeform 4369" o:spid="_x0000_s1324" style="position:absolute;left:437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" path="m,l15,e" filled="f" strokecolor="#333" strokeweight=".26044mm">
                    <v:path arrowok="t" o:connecttype="custom" o:connectlocs="0,0;15,0" o:connectangles="0,0"/>
                  </v:shape>
                </v:group>
                <v:group id="Group 4366" o:spid="_x0000_s1325" style="position:absolute;left:4408;top:7;width:15;height:2" coordorigin="440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">
                  <v:shape id="Freeform 4367" o:spid="_x0000_s1326" style="position:absolute;left:440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" path="m,l14,e" filled="f" strokecolor="#333" strokeweight=".26044mm">
                    <v:path arrowok="t" o:connecttype="custom" o:connectlocs="0,0;14,0" o:connectangles="0,0"/>
                  </v:shape>
                </v:group>
                <v:group id="Group 4364" o:spid="_x0000_s1327" style="position:absolute;left:4437;top:7;width:15;height:2" coordorigin="443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">
                  <v:shape id="Freeform 4365" o:spid="_x0000_s1328" style="position:absolute;left:443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" path="m,l15,e" filled="f" strokecolor="#333" strokeweight=".26044mm">
                    <v:path arrowok="t" o:connecttype="custom" o:connectlocs="0,0;15,0" o:connectangles="0,0"/>
                  </v:shape>
                </v:group>
                <v:group id="Group 4362" o:spid="_x0000_s1329" style="position:absolute;left:4467;top:7;width:15;height:2" coordorigin="446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">
                  <v:shape id="Freeform 4363" o:spid="_x0000_s1330" style="position:absolute;left:446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" path="m,l14,e" filled="f" strokecolor="#333" strokeweight=".26044mm">
                    <v:path arrowok="t" o:connecttype="custom" o:connectlocs="0,0;14,0" o:connectangles="0,0"/>
                  </v:shape>
                </v:group>
                <v:group id="Group 4360" o:spid="_x0000_s1331" style="position:absolute;left:4496;top:7;width:15;height:2" coordorigin="449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">
                  <v:shape id="Freeform 4361" o:spid="_x0000_s1332" style="position:absolute;left:449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" path="m,l15,e" filled="f" strokecolor="#333" strokeweight=".26044mm">
                    <v:path arrowok="t" o:connecttype="custom" o:connectlocs="0,0;15,0" o:connectangles="0,0"/>
                  </v:shape>
                </v:group>
                <v:group id="Group 4358" o:spid="_x0000_s1333" style="position:absolute;left:4526;top:7;width:15;height:2" coordorigin="452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Qv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3hJFwn8vglPQK5/AAAA//8DAFBLAQItABQABgAIAAAAIQDb4fbL7gAAAIUBAAATAAAAAAAA&#10;AAAAAAAAAAAAAABbQ29udGVudF9UeXBlc10ueG1sUEsBAi0AFAAGAAgAAAAhAFr0LFu/AAAAFQEA&#10;AAsAAAAAAAAAAAAAAAAAHwEAAF9yZWxzLy5yZWxzUEsBAi0AFAAGAAgAAAAhAK2ztC/HAAAA3QAA&#10;AA8AAAAAAAAAAAAAAAAABwIAAGRycy9kb3ducmV2LnhtbFBLBQYAAAAAAwADALcAAAD7AgAAAAA=&#10;">
                  <v:shape id="Freeform 4359" o:spid="_x0000_s1334" style="position:absolute;left:452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" path="m,l15,e" filled="f" strokecolor="#333" strokeweight=".26044mm">
                    <v:path arrowok="t" o:connecttype="custom" o:connectlocs="0,0;15,0" o:connectangles="0,0"/>
                  </v:shape>
                </v:group>
                <v:group id="Group 4356" o:spid="_x0000_s1335" style="position:absolute;left:4555;top:7;width:15;height:2" coordorigin="455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Y/D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wZjuD1JjwBuXgCAAD//wMAUEsBAi0AFAAGAAgAAAAhANvh9svuAAAAhQEAABMAAAAAAAAA&#10;AAAAAAAAAAAAAFtDb250ZW50X1R5cGVzXS54bWxQSwECLQAUAAYACAAAACEAWvQsW78AAAAVAQAA&#10;CwAAAAAAAAAAAAAAAAAfAQAAX3JlbHMvLnJlbHNQSwECLQAUAAYACAAAACEAMi2Pw8YAAADdAAAA&#10;DwAAAAAAAAAAAAAAAAAHAgAAZHJzL2Rvd25yZXYueG1sUEsFBgAAAAADAAMAtwAAAPoCAAAAAA==&#10;">
                  <v:shape id="Freeform 4357" o:spid="_x0000_s1336" style="position:absolute;left:455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" path="m,l15,e" filled="f" strokecolor="#333" strokeweight=".26044mm">
                    <v:path arrowok="t" o:connecttype="custom" o:connectlocs="0,0;15,0" o:connectangles="0,0"/>
                  </v:shape>
                </v:group>
                <v:group id="Group 4354" o:spid="_x0000_s1337" style="position:absolute;left:4585;top:7;width:15;height:2" coordorigin="458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">
                  <v:shape id="Freeform 4355" o:spid="_x0000_s1338" style="position:absolute;left:458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" path="m,l15,e" filled="f" strokecolor="#333" strokeweight=".26044mm">
                    <v:path arrowok="t" o:connecttype="custom" o:connectlocs="0,0;15,0" o:connectangles="0,0"/>
                  </v:shape>
                </v:group>
                <v:group id="Group 4352" o:spid="_x0000_s1339" style="position:absolute;left:4614;top:7;width:15;height:2" coordorigin="461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">
                  <v:shape id="Freeform 4353" o:spid="_x0000_s1340" style="position:absolute;left:461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" path="m,l15,e" filled="f" strokecolor="#333" strokeweight=".26044mm">
                    <v:path arrowok="t" o:connecttype="custom" o:connectlocs="0,0;15,0" o:connectangles="0,0"/>
                  </v:shape>
                </v:group>
                <v:group id="Group 4350" o:spid="_x0000_s1341" style="position:absolute;left:4644;top:7;width:15;height:2" coordorigin="464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">
                  <v:shape id="Freeform 4351" o:spid="_x0000_s1342" style="position:absolute;left:464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" path="m,l15,e" filled="f" strokecolor="#333" strokeweight=".26044mm">
                    <v:path arrowok="t" o:connecttype="custom" o:connectlocs="0,0;15,0" o:connectangles="0,0"/>
                  </v:shape>
                </v:group>
                <v:group id="Group 4348" o:spid="_x0000_s1343" style="position:absolute;left:4673;top:7;width:15;height:2" coordorigin="467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">
                  <v:shape id="Freeform 4349" o:spid="_x0000_s1344" style="position:absolute;left:467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" path="m,l15,e" filled="f" strokecolor="#333" strokeweight=".26044mm">
                    <v:path arrowok="t" o:connecttype="custom" o:connectlocs="0,0;15,0" o:connectangles="0,0"/>
                  </v:shape>
                </v:group>
                <v:group id="Group 4346" o:spid="_x0000_s1345" style="position:absolute;left:4703;top:7;width:15;height:2" coordorigin="470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">
                  <v:shape id="Freeform 4347" o:spid="_x0000_s1346" style="position:absolute;left:470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" path="m,l15,e" filled="f" strokecolor="#333" strokeweight=".26044mm">
                    <v:path arrowok="t" o:connecttype="custom" o:connectlocs="0,0;15,0" o:connectangles="0,0"/>
                  </v:shape>
                </v:group>
                <v:group id="Group 4344" o:spid="_x0000_s1347" style="position:absolute;left:4733;top:7;width:15;height:2" coordorigin="473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">
                  <v:shape id="Freeform 4345" o:spid="_x0000_s1348" style="position:absolute;left:473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" path="m,l14,e" filled="f" strokecolor="#333" strokeweight=".26044mm">
                    <v:path arrowok="t" o:connecttype="custom" o:connectlocs="0,0;14,0" o:connectangles="0,0"/>
                  </v:shape>
                </v:group>
                <v:group id="Group 4342" o:spid="_x0000_s1349" style="position:absolute;left:4762;top:7;width:15;height:2" coordorigin="476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">
                  <v:shape id="Freeform 4343" o:spid="_x0000_s1350" style="position:absolute;left:476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" path="m,l15,e" filled="f" strokecolor="#333" strokeweight=".26044mm">
                    <v:path arrowok="t" o:connecttype="custom" o:connectlocs="0,0;15,0" o:connectangles="0,0"/>
                  </v:shape>
                </v:group>
                <v:group id="Group 4340" o:spid="_x0000_s1351" style="position:absolute;left:4792;top:7;width:15;height:2" coordorigin="479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">
                  <v:shape id="Freeform 4341" o:spid="_x0000_s1352" style="position:absolute;left:479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" path="m,l14,e" filled="f" strokecolor="#333" strokeweight=".26044mm">
                    <v:path arrowok="t" o:connecttype="custom" o:connectlocs="0,0;14,0" o:connectangles="0,0"/>
                  </v:shape>
                </v:group>
                <v:group id="Group 4338" o:spid="_x0000_s1353" style="position:absolute;left:4821;top:7;width:15;height:2" coordorigin="482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">
                  <v:shape id="Freeform 4339" o:spid="_x0000_s1354" style="position:absolute;left:482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" path="m,l15,e" filled="f" strokecolor="#333" strokeweight=".26044mm">
                    <v:path arrowok="t" o:connecttype="custom" o:connectlocs="0,0;15,0" o:connectangles="0,0"/>
                  </v:shape>
                </v:group>
                <v:group id="Group 4336" o:spid="_x0000_s1355" style="position:absolute;left:4851;top:7;width:15;height:2" coordorigin="485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">
                  <v:shape id="Freeform 4337" o:spid="_x0000_s1356" style="position:absolute;left:485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" path="m,l14,e" filled="f" strokecolor="#333" strokeweight=".26044mm">
                    <v:path arrowok="t" o:connecttype="custom" o:connectlocs="0,0;14,0" o:connectangles="0,0"/>
                  </v:shape>
                </v:group>
                <v:group id="Group 4334" o:spid="_x0000_s1357" style="position:absolute;left:4880;top:7;width:15;height:2" coordorigin="488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">
                  <v:shape id="Freeform 4335" o:spid="_x0000_s1358" style="position:absolute;left:488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" path="m,l15,e" filled="f" strokecolor="#333" strokeweight=".26044mm">
                    <v:path arrowok="t" o:connecttype="custom" o:connectlocs="0,0;15,0" o:connectangles="0,0"/>
                  </v:shape>
                </v:group>
                <v:group id="Group 4332" o:spid="_x0000_s1359" style="position:absolute;left:4910;top:7;width:15;height:2" coordorigin="491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">
                  <v:shape id="Freeform 4333" o:spid="_x0000_s1360" style="position:absolute;left:491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" path="m,l14,e" filled="f" strokecolor="#333" strokeweight=".26044mm">
                    <v:path arrowok="t" o:connecttype="custom" o:connectlocs="0,0;14,0" o:connectangles="0,0"/>
                  </v:shape>
                </v:group>
                <v:group id="Group 4330" o:spid="_x0000_s1361" style="position:absolute;left:4939;top:7;width:15;height:2" coordorigin="493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">
                  <v:shape id="Freeform 4331" o:spid="_x0000_s1362" style="position:absolute;left:493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" path="m,l15,e" filled="f" strokecolor="#333" strokeweight=".26044mm">
                    <v:path arrowok="t" o:connecttype="custom" o:connectlocs="0,0;15,0" o:connectangles="0,0"/>
                  </v:shape>
                </v:group>
                <v:group id="Group 4328" o:spid="_x0000_s1363" style="position:absolute;left:4969;top:7;width:15;height:2" coordorigin="496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">
                  <v:shape id="Freeform 4329" o:spid="_x0000_s1364" style="position:absolute;left:496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" path="m,l15,e" filled="f" strokecolor="#333" strokeweight=".26044mm">
                    <v:path arrowok="t" o:connecttype="custom" o:connectlocs="0,0;15,0" o:connectangles="0,0"/>
                  </v:shape>
                </v:group>
                <v:group id="Group 4326" o:spid="_x0000_s1365" style="position:absolute;left:4998;top:7;width:15;height:2" coordorigin="499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">
                  <v:shape id="Freeform 4327" o:spid="_x0000_s1366" style="position:absolute;left:499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" path="m,l15,e" filled="f" strokecolor="#333" strokeweight=".26044mm">
                    <v:path arrowok="t" o:connecttype="custom" o:connectlocs="0,0;15,0" o:connectangles="0,0"/>
                  </v:shape>
                </v:group>
                <v:group id="Group 4324" o:spid="_x0000_s1367" style="position:absolute;left:5028;top:7;width:15;height:2" coordorigin="502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">
                  <v:shape id="Freeform 4325" o:spid="_x0000_s1368" style="position:absolute;left:502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" path="m,l15,e" filled="f" strokecolor="#333" strokeweight=".26044mm">
                    <v:path arrowok="t" o:connecttype="custom" o:connectlocs="0,0;15,0" o:connectangles="0,0"/>
                  </v:shape>
                </v:group>
                <v:group id="Group 4322" o:spid="_x0000_s1369" style="position:absolute;left:5057;top:7;width:15;height:2" coordorigin="505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">
                  <v:shape id="Freeform 4323" o:spid="_x0000_s1370" style="position:absolute;left:505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" path="m,l15,e" filled="f" strokecolor="#333" strokeweight=".26044mm">
                    <v:path arrowok="t" o:connecttype="custom" o:connectlocs="0,0;15,0" o:connectangles="0,0"/>
                  </v:shape>
                </v:group>
                <v:group id="Group 4320" o:spid="_x0000_s1371" style="position:absolute;left:5087;top:7;width:15;height:2" coordorigin="508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">
                  <v:shape id="Freeform 4321" o:spid="_x0000_s1372" style="position:absolute;left:508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" path="m,l15,e" filled="f" strokecolor="#333" strokeweight=".26044mm">
                    <v:path arrowok="t" o:connecttype="custom" o:connectlocs="0,0;15,0" o:connectangles="0,0"/>
                  </v:shape>
                </v:group>
                <v:group id="Group 4318" o:spid="_x0000_s1373" style="position:absolute;left:5116;top:7;width:15;height:2" coordorigin="511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">
                  <v:shape id="Freeform 4319" o:spid="_x0000_s1374" style="position:absolute;left:511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" path="m,l15,e" filled="f" strokecolor="#333" strokeweight=".26044mm">
                    <v:path arrowok="t" o:connecttype="custom" o:connectlocs="0,0;15,0" o:connectangles="0,0"/>
                  </v:shape>
                </v:group>
                <v:group id="Group 4316" o:spid="_x0000_s1375" style="position:absolute;left:5146;top:7;width:15;height:2" coordorigin="514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">
                  <v:shape id="Freeform 4317" o:spid="_x0000_s1376" style="position:absolute;left:514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" path="m,l15,e" filled="f" strokecolor="#333" strokeweight=".26044mm">
                    <v:path arrowok="t" o:connecttype="custom" o:connectlocs="0,0;15,0" o:connectangles="0,0"/>
                  </v:shape>
                </v:group>
                <v:group id="Group 4314" o:spid="_x0000_s1377" style="position:absolute;left:5175;top:7;width:15;height:2" coordorigin="517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">
                  <v:shape id="Freeform 4315" o:spid="_x0000_s1378" style="position:absolute;left:517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" path="m,l15,e" filled="f" strokecolor="#333" strokeweight=".26044mm">
                    <v:path arrowok="t" o:connecttype="custom" o:connectlocs="0,0;15,0" o:connectangles="0,0"/>
                  </v:shape>
                </v:group>
                <v:group id="Group 4312" o:spid="_x0000_s1379" style="position:absolute;left:5205;top:7;width:15;height:2" coordorigin="520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">
                  <v:shape id="Freeform 4313" o:spid="_x0000_s1380" style="position:absolute;left:520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" path="m,l15,e" filled="f" strokecolor="#333" strokeweight=".26044mm">
                    <v:path arrowok="t" o:connecttype="custom" o:connectlocs="0,0;15,0" o:connectangles="0,0"/>
                  </v:shape>
                </v:group>
                <v:group id="Group 4310" o:spid="_x0000_s1381" style="position:absolute;left:5235;top:7;width:15;height:2" coordorigin="523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">
                  <v:shape id="Freeform 4311" o:spid="_x0000_s1382" style="position:absolute;left:523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" path="m,l14,e" filled="f" strokecolor="#333" strokeweight=".26044mm">
                    <v:path arrowok="t" o:connecttype="custom" o:connectlocs="0,0;14,0" o:connectangles="0,0"/>
                  </v:shape>
                </v:group>
                <v:group id="Group 4308" o:spid="_x0000_s1383" style="position:absolute;left:5264;top:7;width:15;height:2" coordorigin="526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">
                  <v:shape id="Freeform 4309" o:spid="_x0000_s1384" style="position:absolute;left:526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" path="m,l15,e" filled="f" strokecolor="#333" strokeweight=".26044mm">
                    <v:path arrowok="t" o:connecttype="custom" o:connectlocs="0,0;15,0" o:connectangles="0,0"/>
                  </v:shape>
                </v:group>
                <v:group id="Group 4306" o:spid="_x0000_s1385" style="position:absolute;left:5294;top:7;width:15;height:2" coordorigin="529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">
                  <v:shape id="Freeform 4307" o:spid="_x0000_s1386" style="position:absolute;left:529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" path="m,l14,e" filled="f" strokecolor="#333" strokeweight=".26044mm">
                    <v:path arrowok="t" o:connecttype="custom" o:connectlocs="0,0;14,0" o:connectangles="0,0"/>
                  </v:shape>
                </v:group>
                <v:group id="Group 4304" o:spid="_x0000_s1387" style="position:absolute;left:5323;top:7;width:15;height:2" coordorigin="532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">
                  <v:shape id="Freeform 4305" o:spid="_x0000_s1388" style="position:absolute;left:532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" path="m,l15,e" filled="f" strokecolor="#333" strokeweight=".26044mm">
                    <v:path arrowok="t" o:connecttype="custom" o:connectlocs="0,0;15,0" o:connectangles="0,0"/>
                  </v:shape>
                </v:group>
                <v:group id="Group 4302" o:spid="_x0000_s1389" style="position:absolute;left:5353;top:7;width:15;height:2" coordorigin="535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">
                  <v:shape id="Freeform 4303" o:spid="_x0000_s1390" style="position:absolute;left:535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" path="m,l14,e" filled="f" strokecolor="#333" strokeweight=".26044mm">
                    <v:path arrowok="t" o:connecttype="custom" o:connectlocs="0,0;14,0" o:connectangles="0,0"/>
                  </v:shape>
                </v:group>
                <v:group id="Group 4300" o:spid="_x0000_s1391" style="position:absolute;left:5382;top:7;width:15;height:2" coordorigin="538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">
                  <v:shape id="Freeform 4301" o:spid="_x0000_s1392" style="position:absolute;left:538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" path="m,l15,e" filled="f" strokecolor="#333" strokeweight=".26044mm">
                    <v:path arrowok="t" o:connecttype="custom" o:connectlocs="0,0;15,0" o:connectangles="0,0"/>
                  </v:shape>
                </v:group>
                <v:group id="Group 4298" o:spid="_x0000_s1393" style="position:absolute;left:5412;top:7;width:15;height:2" coordorigin="541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">
                  <v:shape id="Freeform 4299" o:spid="_x0000_s1394" style="position:absolute;left:541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" path="m,l15,e" filled="f" strokecolor="#333" strokeweight=".26044mm">
                    <v:path arrowok="t" o:connecttype="custom" o:connectlocs="0,0;15,0" o:connectangles="0,0"/>
                  </v:shape>
                </v:group>
                <v:group id="Group 4296" o:spid="_x0000_s1395" style="position:absolute;left:5441;top:7;width:15;height:2" coordorigin="544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">
                  <v:shape id="Freeform 4297" o:spid="_x0000_s1396" style="position:absolute;left:544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" path="m,l15,e" filled="f" strokecolor="#333" strokeweight=".26044mm">
                    <v:path arrowok="t" o:connecttype="custom" o:connectlocs="0,0;15,0" o:connectangles="0,0"/>
                  </v:shape>
                </v:group>
                <v:group id="Group 4294" o:spid="_x0000_s1397" style="position:absolute;left:5471;top:7;width:15;height:2" coordorigin="547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">
                  <v:shape id="Freeform 4295" o:spid="_x0000_s1398" style="position:absolute;left:547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" path="m,l15,e" filled="f" strokecolor="#333" strokeweight=".26044mm">
                    <v:path arrowok="t" o:connecttype="custom" o:connectlocs="0,0;15,0" o:connectangles="0,0"/>
                  </v:shape>
                </v:group>
                <v:group id="Group 4292" o:spid="_x0000_s1399" style="position:absolute;left:5500;top:7;width:15;height:2" coordorigin="550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">
                  <v:shape id="Freeform 4293" o:spid="_x0000_s1400" style="position:absolute;left:550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" path="m,l15,e" filled="f" strokecolor="#333" strokeweight=".26044mm">
                    <v:path arrowok="t" o:connecttype="custom" o:connectlocs="0,0;15,0" o:connectangles="0,0"/>
                  </v:shape>
                </v:group>
                <v:group id="Group 4290" o:spid="_x0000_s1401" style="position:absolute;left:5530;top:7;width:15;height:2" coordorigin="553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">
                  <v:shape id="Freeform 4291" o:spid="_x0000_s1402" style="position:absolute;left:553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" path="m,l15,e" filled="f" strokecolor="#333" strokeweight=".26044mm">
                    <v:path arrowok="t" o:connecttype="custom" o:connectlocs="0,0;15,0" o:connectangles="0,0"/>
                  </v:shape>
                </v:group>
                <v:group id="Group 4288" o:spid="_x0000_s1403" style="position:absolute;left:5559;top:7;width:15;height:2" coordorigin="555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">
                  <v:shape id="Freeform 4289" o:spid="_x0000_s1404" style="position:absolute;left:555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" path="m,l15,e" filled="f" strokecolor="#333" strokeweight=".26044mm">
                    <v:path arrowok="t" o:connecttype="custom" o:connectlocs="0,0;15,0" o:connectangles="0,0"/>
                  </v:shape>
                </v:group>
                <v:group id="Group 4286" o:spid="_x0000_s1405" style="position:absolute;left:5589;top:7;width:15;height:2" coordorigin="558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">
                  <v:shape id="Freeform 4287" o:spid="_x0000_s1406" style="position:absolute;left:558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" path="m,l15,e" filled="f" strokecolor="#333" strokeweight=".26044mm">
                    <v:path arrowok="t" o:connecttype="custom" o:connectlocs="0,0;15,0" o:connectangles="0,0"/>
                  </v:shape>
                </v:group>
                <v:group id="Group 4284" o:spid="_x0000_s1407" style="position:absolute;left:5618;top:7;width:15;height:2" coordorigin="561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">
                  <v:shape id="Freeform 4285" o:spid="_x0000_s1408" style="position:absolute;left:561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" path="m,l15,e" filled="f" strokecolor="#333" strokeweight=".26044mm">
                    <v:path arrowok="t" o:connecttype="custom" o:connectlocs="0,0;15,0" o:connectangles="0,0"/>
                  </v:shape>
                </v:group>
                <v:group id="Group 4282" o:spid="_x0000_s1409" style="position:absolute;left:5648;top:7;width:15;height:2" coordorigin="564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">
                  <v:shape id="Freeform 4283" o:spid="_x0000_s1410" style="position:absolute;left:564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" path="m,l15,e" filled="f" strokecolor="#333" strokeweight=".26044mm">
                    <v:path arrowok="t" o:connecttype="custom" o:connectlocs="0,0;15,0" o:connectangles="0,0"/>
                  </v:shape>
                </v:group>
                <v:group id="Group 4280" o:spid="_x0000_s1411" style="position:absolute;left:5678;top:7;width:15;height:2" coordorigin="567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">
                  <v:shape id="Freeform 4281" o:spid="_x0000_s1412" style="position:absolute;left:567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" path="m,l14,e" filled="f" strokecolor="#333" strokeweight=".26044mm">
                    <v:path arrowok="t" o:connecttype="custom" o:connectlocs="0,0;14,0" o:connectangles="0,0"/>
                  </v:shape>
                </v:group>
                <v:group id="Group 4278" o:spid="_x0000_s1413" style="position:absolute;left:5707;top:7;width:15;height:2" coordorigin="570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">
                  <v:shape id="Freeform 4279" o:spid="_x0000_s1414" style="position:absolute;left:570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" path="m,l15,e" filled="f" strokecolor="#333" strokeweight=".26044mm">
                    <v:path arrowok="t" o:connecttype="custom" o:connectlocs="0,0;15,0" o:connectangles="0,0"/>
                  </v:shape>
                </v:group>
                <v:group id="Group 4276" o:spid="_x0000_s1415" style="position:absolute;left:5737;top:7;width:15;height:2" coordorigin="573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">
                  <v:shape id="Freeform 4277" o:spid="_x0000_s1416" style="position:absolute;left:573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" path="m,l14,e" filled="f" strokecolor="#333" strokeweight=".26044mm">
                    <v:path arrowok="t" o:connecttype="custom" o:connectlocs="0,0;14,0" o:connectangles="0,0"/>
                  </v:shape>
                </v:group>
                <v:group id="Group 4274" o:spid="_x0000_s1417" style="position:absolute;left:5766;top:7;width:15;height:2" coordorigin="576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">
                  <v:shape id="Freeform 4275" o:spid="_x0000_s1418" style="position:absolute;left:576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" path="m,l15,e" filled="f" strokecolor="#333" strokeweight=".26044mm">
                    <v:path arrowok="t" o:connecttype="custom" o:connectlocs="0,0;15,0" o:connectangles="0,0"/>
                  </v:shape>
                </v:group>
                <v:group id="Group 4272" o:spid="_x0000_s1419" style="position:absolute;left:5796;top:7;width:15;height:2" coordorigin="579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">
                  <v:shape id="Freeform 4273" o:spid="_x0000_s1420" style="position:absolute;left:579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" path="m,l14,e" filled="f" strokecolor="#333" strokeweight=".26044mm">
                    <v:path arrowok="t" o:connecttype="custom" o:connectlocs="0,0;14,0" o:connectangles="0,0"/>
                  </v:shape>
                </v:group>
                <v:group id="Group 4270" o:spid="_x0000_s1421" style="position:absolute;left:5825;top:7;width:15;height:2" coordorigin="582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">
                  <v:shape id="Freeform 4271" o:spid="_x0000_s1422" style="position:absolute;left:582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" path="m,l15,e" filled="f" strokecolor="#333" strokeweight=".26044mm">
                    <v:path arrowok="t" o:connecttype="custom" o:connectlocs="0,0;15,0" o:connectangles="0,0"/>
                  </v:shape>
                </v:group>
                <v:group id="Group 4268" o:spid="_x0000_s1423" style="position:absolute;left:5855;top:7;width:15;height:2" coordorigin="585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">
                  <v:shape id="Freeform 4269" o:spid="_x0000_s1424" style="position:absolute;left:585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" path="m,l14,e" filled="f" strokecolor="#333" strokeweight=".26044mm">
                    <v:path arrowok="t" o:connecttype="custom" o:connectlocs="0,0;14,0" o:connectangles="0,0"/>
                  </v:shape>
                </v:group>
                <v:group id="Group 4266" o:spid="_x0000_s1425" style="position:absolute;left:5884;top:7;width:15;height:2" coordorigin="588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">
                  <v:shape id="Freeform 4267" o:spid="_x0000_s1426" style="position:absolute;left:588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" path="m,l15,e" filled="f" strokecolor="#333" strokeweight=".26044mm">
                    <v:path arrowok="t" o:connecttype="custom" o:connectlocs="0,0;15,0" o:connectangles="0,0"/>
                  </v:shape>
                </v:group>
                <v:group id="Group 4264" o:spid="_x0000_s1427" style="position:absolute;left:5914;top:7;width:15;height:2" coordorigin="591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">
                  <v:shape id="Freeform 4265" o:spid="_x0000_s1428" style="position:absolute;left:591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" path="m,l15,e" filled="f" strokecolor="#333" strokeweight=".26044mm">
                    <v:path arrowok="t" o:connecttype="custom" o:connectlocs="0,0;15,0" o:connectangles="0,0"/>
                  </v:shape>
                </v:group>
                <v:group id="Group 4262" o:spid="_x0000_s1429" style="position:absolute;left:5943;top:7;width:15;height:2" coordorigin="594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">
                  <v:shape id="Freeform 4263" o:spid="_x0000_s1430" style="position:absolute;left:594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" path="m,l15,e" filled="f" strokecolor="#333" strokeweight=".26044mm">
                    <v:path arrowok="t" o:connecttype="custom" o:connectlocs="0,0;15,0" o:connectangles="0,0"/>
                  </v:shape>
                </v:group>
                <v:group id="Group 4260" o:spid="_x0000_s1431" style="position:absolute;left:5973;top:7;width:15;height:2" coordorigin="597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">
                  <v:shape id="Freeform 4261" o:spid="_x0000_s1432" style="position:absolute;left:597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" path="m,l15,e" filled="f" strokecolor="#333" strokeweight=".26044mm">
                    <v:path arrowok="t" o:connecttype="custom" o:connectlocs="0,0;15,0" o:connectangles="0,0"/>
                  </v:shape>
                </v:group>
                <v:group id="Group 4258" o:spid="_x0000_s1433" style="position:absolute;left:6002;top:7;width:15;height:2" coordorigin="600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">
                  <v:shape id="Freeform 4259" o:spid="_x0000_s1434" style="position:absolute;left:600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" path="m,l15,e" filled="f" strokecolor="#333" strokeweight=".26044mm">
                    <v:path arrowok="t" o:connecttype="custom" o:connectlocs="0,0;15,0" o:connectangles="0,0"/>
                  </v:shape>
                </v:group>
                <v:group id="Group 4256" o:spid="_x0000_s1435" style="position:absolute;left:6032;top:7;width:15;height:2" coordorigin="603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O6/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wdjuD5JjwBuXgAAAD//wMAUEsBAi0AFAAGAAgAAAAhANvh9svuAAAAhQEAABMAAAAAAAAA&#10;AAAAAAAAAAAAAFtDb250ZW50X1R5cGVzXS54bWxQSwECLQAUAAYACAAAACEAWvQsW78AAAAVAQAA&#10;CwAAAAAAAAAAAAAAAAAfAQAAX3JlbHMvLnJlbHNQSwECLQAUAAYACAAAACEA6Qjuv8YAAADdAAAA&#10;DwAAAAAAAAAAAAAAAAAHAgAAZHJzL2Rvd25yZXYueG1sUEsFBgAAAAADAAMAtwAAAPoCAAAAAA==&#10;">
                  <v:shape id="Freeform 4257" o:spid="_x0000_s1436" style="position:absolute;left:603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" path="m,l15,e" filled="f" strokecolor="#333" strokeweight=".26044mm">
                    <v:path arrowok="t" o:connecttype="custom" o:connectlocs="0,0;15,0" o:connectangles="0,0"/>
                  </v:shape>
                </v:group>
                <v:group id="Group 4254" o:spid="_x0000_s1437" style="position:absolute;left:6061;top:7;width:15;height:2" coordorigin="606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">
                  <v:shape id="Freeform 4255" o:spid="_x0000_s1438" style="position:absolute;left:606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" path="m,l15,e" filled="f" strokecolor="#333" strokeweight=".26044mm">
                    <v:path arrowok="t" o:connecttype="custom" o:connectlocs="0,0;15,0" o:connectangles="0,0"/>
                  </v:shape>
                </v:group>
                <v:group id="Group 4252" o:spid="_x0000_s1439" style="position:absolute;left:6091;top:7;width:15;height:2" coordorigin="609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">
                  <v:shape id="Freeform 4253" o:spid="_x0000_s1440" style="position:absolute;left:609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" path="m,l15,e" filled="f" strokecolor="#333" strokeweight=".26044mm">
                    <v:path arrowok="t" o:connecttype="custom" o:connectlocs="0,0;15,0" o:connectangles="0,0"/>
                  </v:shape>
                </v:group>
                <v:group id="Group 4250" o:spid="_x0000_s1441" style="position:absolute;left:6121;top:7;width:15;height:2" coordorigin="612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">
                  <v:shape id="Freeform 4251" o:spid="_x0000_s1442" style="position:absolute;left:612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" path="m,l14,e" filled="f" strokecolor="#333" strokeweight=".26044mm">
                    <v:path arrowok="t" o:connecttype="custom" o:connectlocs="0,0;14,0" o:connectangles="0,0"/>
                  </v:shape>
                </v:group>
                <v:group id="Group 4248" o:spid="_x0000_s1443" style="position:absolute;left:6150;top:7;width:15;height:2" coordorigin="615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">
                  <v:shape id="Freeform 4249" o:spid="_x0000_s1444" style="position:absolute;left:615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" path="m,l15,e" filled="f" strokecolor="#333" strokeweight=".26044mm">
                    <v:path arrowok="t" o:connecttype="custom" o:connectlocs="0,0;15,0" o:connectangles="0,0"/>
                  </v:shape>
                </v:group>
                <v:group id="Group 4246" o:spid="_x0000_s1445" style="position:absolute;left:6180;top:7;width:15;height:2" coordorigin="618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">
                  <v:shape id="Freeform 4247" o:spid="_x0000_s1446" style="position:absolute;left:618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" path="m,l14,e" filled="f" strokecolor="#333" strokeweight=".26044mm">
                    <v:path arrowok="t" o:connecttype="custom" o:connectlocs="0,0;14,0" o:connectangles="0,0"/>
                  </v:shape>
                </v:group>
                <v:group id="Group 4244" o:spid="_x0000_s1447" style="position:absolute;left:6209;top:7;width:15;height:2" coordorigin="620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">
                  <v:shape id="Freeform 4245" o:spid="_x0000_s1448" style="position:absolute;left:620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" path="m,l15,e" filled="f" strokecolor="#333" strokeweight=".26044mm">
                    <v:path arrowok="t" o:connecttype="custom" o:connectlocs="0,0;15,0" o:connectangles="0,0"/>
                  </v:shape>
                </v:group>
                <v:group id="Group 4242" o:spid="_x0000_s1449" style="position:absolute;left:6239;top:7;width:15;height:2" coordorigin="623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">
                  <v:shape id="Freeform 4243" o:spid="_x0000_s1450" style="position:absolute;left:623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" path="m,l14,e" filled="f" strokecolor="#333" strokeweight=".26044mm">
                    <v:path arrowok="t" o:connecttype="custom" o:connectlocs="0,0;14,0" o:connectangles="0,0"/>
                  </v:shape>
                </v:group>
                <v:group id="Group 4240" o:spid="_x0000_s1451" style="position:absolute;left:6268;top:7;width:15;height:2" coordorigin="626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">
                  <v:shape id="Freeform 4241" o:spid="_x0000_s1452" style="position:absolute;left:626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" path="m,l15,e" filled="f" strokecolor="#333" strokeweight=".26044mm">
                    <v:path arrowok="t" o:connecttype="custom" o:connectlocs="0,0;15,0" o:connectangles="0,0"/>
                  </v:shape>
                </v:group>
                <v:group id="Group 4238" o:spid="_x0000_s1453" style="position:absolute;left:6298;top:7;width:15;height:2" coordorigin="629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">
                  <v:shape id="Freeform 4239" o:spid="_x0000_s1454" style="position:absolute;left:629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" path="m,l14,e" filled="f" strokecolor="#333" strokeweight=".26044mm">
                    <v:path arrowok="t" o:connecttype="custom" o:connectlocs="0,0;14,0" o:connectangles="0,0"/>
                  </v:shape>
                </v:group>
                <v:group id="Group 4236" o:spid="_x0000_s1455" style="position:absolute;left:6327;top:7;width:15;height:2" coordorigin="632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">
                  <v:shape id="Freeform 4237" o:spid="_x0000_s1456" style="position:absolute;left:632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" path="m,l15,e" filled="f" strokecolor="#333" strokeweight=".26044mm">
                    <v:path arrowok="t" o:connecttype="custom" o:connectlocs="0,0;15,0" o:connectangles="0,0"/>
                  </v:shape>
                </v:group>
                <v:group id="Group 4234" o:spid="_x0000_s1457" style="position:absolute;left:6357;top:7;width:15;height:2" coordorigin="635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">
                  <v:shape id="Freeform 4235" o:spid="_x0000_s1458" style="position:absolute;left:635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" path="m,l15,e" filled="f" strokecolor="#333" strokeweight=".26044mm">
                    <v:path arrowok="t" o:connecttype="custom" o:connectlocs="0,0;15,0" o:connectangles="0,0"/>
                  </v:shape>
                </v:group>
                <v:group id="Group 4232" o:spid="_x0000_s1459" style="position:absolute;left:6386;top:7;width:15;height:2" coordorigin="638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">
                  <v:shape id="Freeform 4233" o:spid="_x0000_s1460" style="position:absolute;left:638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" path="m,l15,e" filled="f" strokecolor="#333" strokeweight=".26044mm">
                    <v:path arrowok="t" o:connecttype="custom" o:connectlocs="0,0;15,0" o:connectangles="0,0"/>
                  </v:shape>
                </v:group>
                <v:group id="Group 4230" o:spid="_x0000_s1461" style="position:absolute;left:6416;top:7;width:15;height:2" coordorigin="641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">
                  <v:shape id="Freeform 4231" o:spid="_x0000_s1462" style="position:absolute;left:641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" path="m,l15,e" filled="f" strokecolor="#333" strokeweight=".26044mm">
                    <v:path arrowok="t" o:connecttype="custom" o:connectlocs="0,0;15,0" o:connectangles="0,0"/>
                  </v:shape>
                </v:group>
                <v:group id="Group 4228" o:spid="_x0000_s1463" style="position:absolute;left:6445;top:7;width:15;height:2" coordorigin="644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">
                  <v:shape id="Freeform 4229" o:spid="_x0000_s1464" style="position:absolute;left:644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" path="m,l15,e" filled="f" strokecolor="#333" strokeweight=".26044mm">
                    <v:path arrowok="t" o:connecttype="custom" o:connectlocs="0,0;15,0" o:connectangles="0,0"/>
                  </v:shape>
                </v:group>
                <v:group id="Group 4226" o:spid="_x0000_s1465" style="position:absolute;left:6475;top:7;width:15;height:2" coordorigin="647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">
                  <v:shape id="Freeform 4227" o:spid="_x0000_s1466" style="position:absolute;left:647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" path="m,l15,e" filled="f" strokecolor="#333" strokeweight=".26044mm">
                    <v:path arrowok="t" o:connecttype="custom" o:connectlocs="0,0;15,0" o:connectangles="0,0"/>
                  </v:shape>
                </v:group>
                <v:group id="Group 4224" o:spid="_x0000_s1467" style="position:absolute;left:6504;top:7;width:15;height:2" coordorigin="650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">
                  <v:shape id="Freeform 4225" o:spid="_x0000_s1468" style="position:absolute;left:650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" path="m,l15,e" filled="f" strokecolor="#333" strokeweight=".26044mm">
                    <v:path arrowok="t" o:connecttype="custom" o:connectlocs="0,0;15,0" o:connectangles="0,0"/>
                  </v:shape>
                </v:group>
                <v:group id="Group 4222" o:spid="_x0000_s1469" style="position:absolute;left:6623;top:7;width:15;height:2" coordorigin="662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">
                  <v:shape id="Freeform 4223" o:spid="_x0000_s1470" style="position:absolute;left:662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" path="m,l14,e" filled="f" strokecolor="#333" strokeweight=".26044mm">
                    <v:path arrowok="t" o:connecttype="custom" o:connectlocs="0,0;14,0" o:connectangles="0,0"/>
                  </v:shape>
                </v:group>
                <v:group id="Group 4220" o:spid="_x0000_s1471" style="position:absolute;left:6534;top:7;width:15;height:2" coordorigin="653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">
                  <v:shape id="Freeform 4221" o:spid="_x0000_s1472" style="position:absolute;left:653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" path="m,l15,e" filled="f" strokecolor="#333" strokeweight=".26044mm">
                    <v:path arrowok="t" o:connecttype="custom" o:connectlocs="0,0;15,0" o:connectangles="0,0"/>
                  </v:shape>
                </v:group>
                <v:group id="Group 4218" o:spid="_x0000_s1473" style="position:absolute;left:6563;top:7;width:15;height:2" coordorigin="656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">
                  <v:shape id="Freeform 4219" o:spid="_x0000_s1474" style="position:absolute;left:656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" path="m,l15,e" filled="f" strokecolor="#333" strokeweight=".26044mm">
                    <v:path arrowok="t" o:connecttype="custom" o:connectlocs="0,0;15,0" o:connectangles="0,0"/>
                  </v:shape>
                </v:group>
                <v:group id="Group 4216" o:spid="_x0000_s1475" style="position:absolute;left:6593;top:7;width:15;height:2" coordorigin="659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">
                  <v:shape id="Freeform 4217" o:spid="_x0000_s1476" style="position:absolute;left:659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" path="m,l15,e" filled="f" strokecolor="#333" strokeweight=".26044mm">
                    <v:path arrowok="t" o:connecttype="custom" o:connectlocs="0,0;15,0" o:connectangles="0,0"/>
                  </v:shape>
                </v:group>
                <w10:anchorlock/>
              </v:group>
            </w:pict>
          </mc:Fallback>
        </mc:AlternateContent>
      </w:r>
    </w:p>
    <w:p w14:paraId="5E5F8591" w14:textId="77777777" w:rsidR="001F5A56" w:rsidRDefault="001F5A56" w:rsidP="001F5A56">
      <w:pPr>
        <w:rPr>
          <w:rFonts w:ascii="Times New Roman" w:eastAsia="Times New Roman" w:hAnsi="Times New Roman" w:cs="Times New Roman"/>
          <w:sz w:val="20"/>
          <w:szCs w:val="20"/>
        </w:rPr>
      </w:pPr>
    </w:p>
    <w:p w14:paraId="11940609" w14:textId="77777777" w:rsidR="001F5A56" w:rsidRDefault="001F5A56" w:rsidP="001F5A56">
      <w:pPr>
        <w:spacing w:before="2"/>
        <w:rPr>
          <w:rFonts w:ascii="Times New Roman" w:eastAsia="Times New Roman" w:hAnsi="Times New Roman" w:cs="Times New Roman"/>
          <w:sz w:val="25"/>
          <w:szCs w:val="25"/>
        </w:rPr>
      </w:pPr>
    </w:p>
    <w:p w14:paraId="76B8527F" w14:textId="77777777" w:rsidR="001F5A56" w:rsidRDefault="001F5A56" w:rsidP="001F5A56">
      <w:pPr>
        <w:pStyle w:val="Plattetekst"/>
        <w:tabs>
          <w:tab w:val="left" w:pos="3110"/>
          <w:tab w:val="left" w:pos="9788"/>
        </w:tabs>
        <w:ind w:right="5"/>
        <w:rPr>
          <w:rFonts w:ascii="Times New Roman" w:eastAsia="Times New Roman" w:hAnsi="Times New Roman" w:cs="Times New Roman"/>
        </w:rPr>
      </w:pPr>
      <w:proofErr w:type="spellStart"/>
      <w:r>
        <w:rPr>
          <w:w w:val="105"/>
        </w:rPr>
        <w:t>Ontvanger</w:t>
      </w:r>
      <w:proofErr w:type="spellEnd"/>
      <w:r>
        <w:tab/>
      </w:r>
      <w:r>
        <w:rPr>
          <w:rFonts w:ascii="Times New Roman"/>
          <w:w w:val="103"/>
          <w:u w:val="single" w:color="333333"/>
        </w:rPr>
        <w:t xml:space="preserve"> </w:t>
      </w:r>
      <w:r>
        <w:rPr>
          <w:rFonts w:ascii="Times New Roman"/>
          <w:u w:val="single" w:color="333333"/>
        </w:rPr>
        <w:tab/>
      </w:r>
    </w:p>
    <w:p w14:paraId="1841BA11" w14:textId="77777777" w:rsidR="001F5A56" w:rsidRDefault="001F5A56" w:rsidP="001F5A56">
      <w:pPr>
        <w:rPr>
          <w:rFonts w:ascii="Times New Roman" w:eastAsia="Times New Roman" w:hAnsi="Times New Roman" w:cs="Times New Roman"/>
          <w:sz w:val="20"/>
          <w:szCs w:val="20"/>
        </w:rPr>
      </w:pPr>
    </w:p>
    <w:p w14:paraId="2C8BCF41" w14:textId="77777777" w:rsidR="001F5A56" w:rsidRDefault="001F5A56" w:rsidP="001F5A56">
      <w:pPr>
        <w:spacing w:before="11"/>
        <w:rPr>
          <w:rFonts w:ascii="Times New Roman" w:eastAsia="Times New Roman" w:hAnsi="Times New Roman" w:cs="Times New Roman"/>
          <w:sz w:val="15"/>
          <w:szCs w:val="15"/>
        </w:rPr>
      </w:pPr>
    </w:p>
    <w:p w14:paraId="0A9AC97B" w14:textId="77777777" w:rsidR="001F5A56" w:rsidRDefault="001F5A56" w:rsidP="001F5A56">
      <w:pPr>
        <w:spacing w:line="20" w:lineRule="exact"/>
        <w:ind w:left="3103"/>
        <w:rPr>
          <w:rFonts w:ascii="Times New Roman" w:eastAsia="Times New Roman" w:hAnsi="Times New Roman" w:cs="Times New Roman"/>
          <w:sz w:val="2"/>
          <w:szCs w:val="2"/>
        </w:rPr>
      </w:pPr>
      <w:r>
        <w:rPr>
          <w:rFonts w:ascii="Times New Roman" w:eastAsia="Times New Roman" w:hAnsi="Times New Roman" w:cs="Times New Roman"/>
          <w:noProof/>
          <w:sz w:val="2"/>
          <w:szCs w:val="2"/>
          <w:lang w:eastAsia="nl-NL"/>
        </w:rPr>
        <mc:AlternateContent>
          <mc:Choice Requires="wpg">
            <w:drawing>
              <wp:inline distT="0" distB="0" distL="0" distR="0" wp14:anchorId="11E92892" wp14:editId="38C61B04">
                <wp:extent cx="4219575" cy="9525"/>
                <wp:effectExtent l="9525" t="9525" r="0" b="0"/>
                <wp:docPr id="3763" name="Group 3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9575" cy="9525"/>
                          <a:chOff x="0" y="0"/>
                          <a:chExt cx="6645" cy="15"/>
                        </a:xfrm>
                      </wpg:grpSpPr>
                      <wpg:grpSp>
                        <wpg:cNvPr id="3764" name="Group 4213"/>
                        <wpg:cNvGrpSpPr>
                          <a:grpSpLocks/>
                        </wpg:cNvGrpSpPr>
                        <wpg:grpSpPr bwMode="auto">
                          <a:xfrm>
                            <a:off x="7" y="7"/>
                            <a:ext cx="15" cy="2"/>
                            <a:chOff x="7" y="7"/>
                            <a:chExt cx="15" cy="2"/>
                          </a:xfrm>
                        </wpg:grpSpPr>
                        <wps:wsp>
                          <wps:cNvPr id="3765" name="Freeform 4214"/>
                          <wps:cNvSpPr>
                            <a:spLocks/>
                          </wps:cNvSpPr>
                          <wps:spPr bwMode="auto">
                            <a:xfrm>
                              <a:off x="7" y="7"/>
                              <a:ext cx="15" cy="2"/>
                            </a:xfrm>
                            <a:custGeom>
                              <a:avLst/>
                              <a:gdLst>
                                <a:gd name="T0" fmla="+- 0 7 7"/>
                                <a:gd name="T1" fmla="*/ T0 w 15"/>
                                <a:gd name="T2" fmla="+- 0 22 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6" name="Group 4211"/>
                        <wpg:cNvGrpSpPr>
                          <a:grpSpLocks/>
                        </wpg:cNvGrpSpPr>
                        <wpg:grpSpPr bwMode="auto">
                          <a:xfrm>
                            <a:off x="37" y="7"/>
                            <a:ext cx="15" cy="2"/>
                            <a:chOff x="37" y="7"/>
                            <a:chExt cx="15" cy="2"/>
                          </a:xfrm>
                        </wpg:grpSpPr>
                        <wps:wsp>
                          <wps:cNvPr id="3767" name="Freeform 4212"/>
                          <wps:cNvSpPr>
                            <a:spLocks/>
                          </wps:cNvSpPr>
                          <wps:spPr bwMode="auto">
                            <a:xfrm>
                              <a:off x="37" y="7"/>
                              <a:ext cx="15" cy="2"/>
                            </a:xfrm>
                            <a:custGeom>
                              <a:avLst/>
                              <a:gdLst>
                                <a:gd name="T0" fmla="+- 0 37 37"/>
                                <a:gd name="T1" fmla="*/ T0 w 15"/>
                                <a:gd name="T2" fmla="+- 0 52 3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8" name="Group 4209"/>
                        <wpg:cNvGrpSpPr>
                          <a:grpSpLocks/>
                        </wpg:cNvGrpSpPr>
                        <wpg:grpSpPr bwMode="auto">
                          <a:xfrm>
                            <a:off x="66" y="7"/>
                            <a:ext cx="15" cy="2"/>
                            <a:chOff x="66" y="7"/>
                            <a:chExt cx="15" cy="2"/>
                          </a:xfrm>
                        </wpg:grpSpPr>
                        <wps:wsp>
                          <wps:cNvPr id="3769" name="Freeform 4210"/>
                          <wps:cNvSpPr>
                            <a:spLocks/>
                          </wps:cNvSpPr>
                          <wps:spPr bwMode="auto">
                            <a:xfrm>
                              <a:off x="66" y="7"/>
                              <a:ext cx="15" cy="2"/>
                            </a:xfrm>
                            <a:custGeom>
                              <a:avLst/>
                              <a:gdLst>
                                <a:gd name="T0" fmla="+- 0 66 66"/>
                                <a:gd name="T1" fmla="*/ T0 w 15"/>
                                <a:gd name="T2" fmla="+- 0 81 6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0" name="Group 4207"/>
                        <wpg:cNvGrpSpPr>
                          <a:grpSpLocks/>
                        </wpg:cNvGrpSpPr>
                        <wpg:grpSpPr bwMode="auto">
                          <a:xfrm>
                            <a:off x="96" y="7"/>
                            <a:ext cx="15" cy="2"/>
                            <a:chOff x="96" y="7"/>
                            <a:chExt cx="15" cy="2"/>
                          </a:xfrm>
                        </wpg:grpSpPr>
                        <wps:wsp>
                          <wps:cNvPr id="3771" name="Freeform 4208"/>
                          <wps:cNvSpPr>
                            <a:spLocks/>
                          </wps:cNvSpPr>
                          <wps:spPr bwMode="auto">
                            <a:xfrm>
                              <a:off x="96" y="7"/>
                              <a:ext cx="15" cy="2"/>
                            </a:xfrm>
                            <a:custGeom>
                              <a:avLst/>
                              <a:gdLst>
                                <a:gd name="T0" fmla="+- 0 96 96"/>
                                <a:gd name="T1" fmla="*/ T0 w 15"/>
                                <a:gd name="T2" fmla="+- 0 111 9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2" name="Group 4205"/>
                        <wpg:cNvGrpSpPr>
                          <a:grpSpLocks/>
                        </wpg:cNvGrpSpPr>
                        <wpg:grpSpPr bwMode="auto">
                          <a:xfrm>
                            <a:off x="126" y="7"/>
                            <a:ext cx="15" cy="2"/>
                            <a:chOff x="126" y="7"/>
                            <a:chExt cx="15" cy="2"/>
                          </a:xfrm>
                        </wpg:grpSpPr>
                        <wps:wsp>
                          <wps:cNvPr id="3773" name="Freeform 4206"/>
                          <wps:cNvSpPr>
                            <a:spLocks/>
                          </wps:cNvSpPr>
                          <wps:spPr bwMode="auto">
                            <a:xfrm>
                              <a:off x="126" y="7"/>
                              <a:ext cx="15" cy="2"/>
                            </a:xfrm>
                            <a:custGeom>
                              <a:avLst/>
                              <a:gdLst>
                                <a:gd name="T0" fmla="+- 0 126 126"/>
                                <a:gd name="T1" fmla="*/ T0 w 15"/>
                                <a:gd name="T2" fmla="+- 0 140 12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4" name="Group 4203"/>
                        <wpg:cNvGrpSpPr>
                          <a:grpSpLocks/>
                        </wpg:cNvGrpSpPr>
                        <wpg:grpSpPr bwMode="auto">
                          <a:xfrm>
                            <a:off x="155" y="7"/>
                            <a:ext cx="15" cy="2"/>
                            <a:chOff x="155" y="7"/>
                            <a:chExt cx="15" cy="2"/>
                          </a:xfrm>
                        </wpg:grpSpPr>
                        <wps:wsp>
                          <wps:cNvPr id="3775" name="Freeform 4204"/>
                          <wps:cNvSpPr>
                            <a:spLocks/>
                          </wps:cNvSpPr>
                          <wps:spPr bwMode="auto">
                            <a:xfrm>
                              <a:off x="155" y="7"/>
                              <a:ext cx="15" cy="2"/>
                            </a:xfrm>
                            <a:custGeom>
                              <a:avLst/>
                              <a:gdLst>
                                <a:gd name="T0" fmla="+- 0 155 155"/>
                                <a:gd name="T1" fmla="*/ T0 w 15"/>
                                <a:gd name="T2" fmla="+- 0 170 15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6" name="Group 4201"/>
                        <wpg:cNvGrpSpPr>
                          <a:grpSpLocks/>
                        </wpg:cNvGrpSpPr>
                        <wpg:grpSpPr bwMode="auto">
                          <a:xfrm>
                            <a:off x="185" y="7"/>
                            <a:ext cx="15" cy="2"/>
                            <a:chOff x="185" y="7"/>
                            <a:chExt cx="15" cy="2"/>
                          </a:xfrm>
                        </wpg:grpSpPr>
                        <wps:wsp>
                          <wps:cNvPr id="3777" name="Freeform 4202"/>
                          <wps:cNvSpPr>
                            <a:spLocks/>
                          </wps:cNvSpPr>
                          <wps:spPr bwMode="auto">
                            <a:xfrm>
                              <a:off x="185" y="7"/>
                              <a:ext cx="15" cy="2"/>
                            </a:xfrm>
                            <a:custGeom>
                              <a:avLst/>
                              <a:gdLst>
                                <a:gd name="T0" fmla="+- 0 185 185"/>
                                <a:gd name="T1" fmla="*/ T0 w 15"/>
                                <a:gd name="T2" fmla="+- 0 199 18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8" name="Group 4199"/>
                        <wpg:cNvGrpSpPr>
                          <a:grpSpLocks/>
                        </wpg:cNvGrpSpPr>
                        <wpg:grpSpPr bwMode="auto">
                          <a:xfrm>
                            <a:off x="214" y="7"/>
                            <a:ext cx="15" cy="2"/>
                            <a:chOff x="214" y="7"/>
                            <a:chExt cx="15" cy="2"/>
                          </a:xfrm>
                        </wpg:grpSpPr>
                        <wps:wsp>
                          <wps:cNvPr id="3779" name="Freeform 4200"/>
                          <wps:cNvSpPr>
                            <a:spLocks/>
                          </wps:cNvSpPr>
                          <wps:spPr bwMode="auto">
                            <a:xfrm>
                              <a:off x="214" y="7"/>
                              <a:ext cx="15" cy="2"/>
                            </a:xfrm>
                            <a:custGeom>
                              <a:avLst/>
                              <a:gdLst>
                                <a:gd name="T0" fmla="+- 0 214 214"/>
                                <a:gd name="T1" fmla="*/ T0 w 15"/>
                                <a:gd name="T2" fmla="+- 0 229 21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0" name="Group 4197"/>
                        <wpg:cNvGrpSpPr>
                          <a:grpSpLocks/>
                        </wpg:cNvGrpSpPr>
                        <wpg:grpSpPr bwMode="auto">
                          <a:xfrm>
                            <a:off x="244" y="7"/>
                            <a:ext cx="15" cy="2"/>
                            <a:chOff x="244" y="7"/>
                            <a:chExt cx="15" cy="2"/>
                          </a:xfrm>
                        </wpg:grpSpPr>
                        <wps:wsp>
                          <wps:cNvPr id="3781" name="Freeform 4198"/>
                          <wps:cNvSpPr>
                            <a:spLocks/>
                          </wps:cNvSpPr>
                          <wps:spPr bwMode="auto">
                            <a:xfrm>
                              <a:off x="244" y="7"/>
                              <a:ext cx="15" cy="2"/>
                            </a:xfrm>
                            <a:custGeom>
                              <a:avLst/>
                              <a:gdLst>
                                <a:gd name="T0" fmla="+- 0 244 244"/>
                                <a:gd name="T1" fmla="*/ T0 w 15"/>
                                <a:gd name="T2" fmla="+- 0 258 24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2" name="Group 4195"/>
                        <wpg:cNvGrpSpPr>
                          <a:grpSpLocks/>
                        </wpg:cNvGrpSpPr>
                        <wpg:grpSpPr bwMode="auto">
                          <a:xfrm>
                            <a:off x="273" y="7"/>
                            <a:ext cx="15" cy="2"/>
                            <a:chOff x="273" y="7"/>
                            <a:chExt cx="15" cy="2"/>
                          </a:xfrm>
                        </wpg:grpSpPr>
                        <wps:wsp>
                          <wps:cNvPr id="3783" name="Freeform 4196"/>
                          <wps:cNvSpPr>
                            <a:spLocks/>
                          </wps:cNvSpPr>
                          <wps:spPr bwMode="auto">
                            <a:xfrm>
                              <a:off x="273" y="7"/>
                              <a:ext cx="15" cy="2"/>
                            </a:xfrm>
                            <a:custGeom>
                              <a:avLst/>
                              <a:gdLst>
                                <a:gd name="T0" fmla="+- 0 273 273"/>
                                <a:gd name="T1" fmla="*/ T0 w 15"/>
                                <a:gd name="T2" fmla="+- 0 288 27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4" name="Group 4193"/>
                        <wpg:cNvGrpSpPr>
                          <a:grpSpLocks/>
                        </wpg:cNvGrpSpPr>
                        <wpg:grpSpPr bwMode="auto">
                          <a:xfrm>
                            <a:off x="303" y="7"/>
                            <a:ext cx="15" cy="2"/>
                            <a:chOff x="303" y="7"/>
                            <a:chExt cx="15" cy="2"/>
                          </a:xfrm>
                        </wpg:grpSpPr>
                        <wps:wsp>
                          <wps:cNvPr id="3785" name="Freeform 4194"/>
                          <wps:cNvSpPr>
                            <a:spLocks/>
                          </wps:cNvSpPr>
                          <wps:spPr bwMode="auto">
                            <a:xfrm>
                              <a:off x="303" y="7"/>
                              <a:ext cx="15" cy="2"/>
                            </a:xfrm>
                            <a:custGeom>
                              <a:avLst/>
                              <a:gdLst>
                                <a:gd name="T0" fmla="+- 0 303 303"/>
                                <a:gd name="T1" fmla="*/ T0 w 15"/>
                                <a:gd name="T2" fmla="+- 0 317 30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6" name="Group 4191"/>
                        <wpg:cNvGrpSpPr>
                          <a:grpSpLocks/>
                        </wpg:cNvGrpSpPr>
                        <wpg:grpSpPr bwMode="auto">
                          <a:xfrm>
                            <a:off x="332" y="7"/>
                            <a:ext cx="15" cy="2"/>
                            <a:chOff x="332" y="7"/>
                            <a:chExt cx="15" cy="2"/>
                          </a:xfrm>
                        </wpg:grpSpPr>
                        <wps:wsp>
                          <wps:cNvPr id="3787" name="Freeform 4192"/>
                          <wps:cNvSpPr>
                            <a:spLocks/>
                          </wps:cNvSpPr>
                          <wps:spPr bwMode="auto">
                            <a:xfrm>
                              <a:off x="332" y="7"/>
                              <a:ext cx="15" cy="2"/>
                            </a:xfrm>
                            <a:custGeom>
                              <a:avLst/>
                              <a:gdLst>
                                <a:gd name="T0" fmla="+- 0 332 332"/>
                                <a:gd name="T1" fmla="*/ T0 w 15"/>
                                <a:gd name="T2" fmla="+- 0 347 33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8" name="Group 4189"/>
                        <wpg:cNvGrpSpPr>
                          <a:grpSpLocks/>
                        </wpg:cNvGrpSpPr>
                        <wpg:grpSpPr bwMode="auto">
                          <a:xfrm>
                            <a:off x="362" y="7"/>
                            <a:ext cx="15" cy="2"/>
                            <a:chOff x="362" y="7"/>
                            <a:chExt cx="15" cy="2"/>
                          </a:xfrm>
                        </wpg:grpSpPr>
                        <wps:wsp>
                          <wps:cNvPr id="3789" name="Freeform 4190"/>
                          <wps:cNvSpPr>
                            <a:spLocks/>
                          </wps:cNvSpPr>
                          <wps:spPr bwMode="auto">
                            <a:xfrm>
                              <a:off x="362" y="7"/>
                              <a:ext cx="15" cy="2"/>
                            </a:xfrm>
                            <a:custGeom>
                              <a:avLst/>
                              <a:gdLst>
                                <a:gd name="T0" fmla="+- 0 362 362"/>
                                <a:gd name="T1" fmla="*/ T0 w 15"/>
                                <a:gd name="T2" fmla="+- 0 377 36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0" name="Group 4187"/>
                        <wpg:cNvGrpSpPr>
                          <a:grpSpLocks/>
                        </wpg:cNvGrpSpPr>
                        <wpg:grpSpPr bwMode="auto">
                          <a:xfrm>
                            <a:off x="391" y="7"/>
                            <a:ext cx="15" cy="2"/>
                            <a:chOff x="391" y="7"/>
                            <a:chExt cx="15" cy="2"/>
                          </a:xfrm>
                        </wpg:grpSpPr>
                        <wps:wsp>
                          <wps:cNvPr id="3791" name="Freeform 4188"/>
                          <wps:cNvSpPr>
                            <a:spLocks/>
                          </wps:cNvSpPr>
                          <wps:spPr bwMode="auto">
                            <a:xfrm>
                              <a:off x="391" y="7"/>
                              <a:ext cx="15" cy="2"/>
                            </a:xfrm>
                            <a:custGeom>
                              <a:avLst/>
                              <a:gdLst>
                                <a:gd name="T0" fmla="+- 0 391 391"/>
                                <a:gd name="T1" fmla="*/ T0 w 15"/>
                                <a:gd name="T2" fmla="+- 0 406 39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2" name="Group 4185"/>
                        <wpg:cNvGrpSpPr>
                          <a:grpSpLocks/>
                        </wpg:cNvGrpSpPr>
                        <wpg:grpSpPr bwMode="auto">
                          <a:xfrm>
                            <a:off x="421" y="7"/>
                            <a:ext cx="15" cy="2"/>
                            <a:chOff x="421" y="7"/>
                            <a:chExt cx="15" cy="2"/>
                          </a:xfrm>
                        </wpg:grpSpPr>
                        <wps:wsp>
                          <wps:cNvPr id="3793" name="Freeform 4186"/>
                          <wps:cNvSpPr>
                            <a:spLocks/>
                          </wps:cNvSpPr>
                          <wps:spPr bwMode="auto">
                            <a:xfrm>
                              <a:off x="421" y="7"/>
                              <a:ext cx="15" cy="2"/>
                            </a:xfrm>
                            <a:custGeom>
                              <a:avLst/>
                              <a:gdLst>
                                <a:gd name="T0" fmla="+- 0 421 421"/>
                                <a:gd name="T1" fmla="*/ T0 w 15"/>
                                <a:gd name="T2" fmla="+- 0 436 42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4" name="Group 4183"/>
                        <wpg:cNvGrpSpPr>
                          <a:grpSpLocks/>
                        </wpg:cNvGrpSpPr>
                        <wpg:grpSpPr bwMode="auto">
                          <a:xfrm>
                            <a:off x="450" y="7"/>
                            <a:ext cx="15" cy="2"/>
                            <a:chOff x="450" y="7"/>
                            <a:chExt cx="15" cy="2"/>
                          </a:xfrm>
                        </wpg:grpSpPr>
                        <wps:wsp>
                          <wps:cNvPr id="3795" name="Freeform 4184"/>
                          <wps:cNvSpPr>
                            <a:spLocks/>
                          </wps:cNvSpPr>
                          <wps:spPr bwMode="auto">
                            <a:xfrm>
                              <a:off x="450" y="7"/>
                              <a:ext cx="15" cy="2"/>
                            </a:xfrm>
                            <a:custGeom>
                              <a:avLst/>
                              <a:gdLst>
                                <a:gd name="T0" fmla="+- 0 450 450"/>
                                <a:gd name="T1" fmla="*/ T0 w 15"/>
                                <a:gd name="T2" fmla="+- 0 465 45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6" name="Group 4181"/>
                        <wpg:cNvGrpSpPr>
                          <a:grpSpLocks/>
                        </wpg:cNvGrpSpPr>
                        <wpg:grpSpPr bwMode="auto">
                          <a:xfrm>
                            <a:off x="480" y="7"/>
                            <a:ext cx="15" cy="2"/>
                            <a:chOff x="480" y="7"/>
                            <a:chExt cx="15" cy="2"/>
                          </a:xfrm>
                        </wpg:grpSpPr>
                        <wps:wsp>
                          <wps:cNvPr id="3797" name="Freeform 4182"/>
                          <wps:cNvSpPr>
                            <a:spLocks/>
                          </wps:cNvSpPr>
                          <wps:spPr bwMode="auto">
                            <a:xfrm>
                              <a:off x="480" y="7"/>
                              <a:ext cx="15" cy="2"/>
                            </a:xfrm>
                            <a:custGeom>
                              <a:avLst/>
                              <a:gdLst>
                                <a:gd name="T0" fmla="+- 0 480 480"/>
                                <a:gd name="T1" fmla="*/ T0 w 15"/>
                                <a:gd name="T2" fmla="+- 0 495 48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8" name="Group 4179"/>
                        <wpg:cNvGrpSpPr>
                          <a:grpSpLocks/>
                        </wpg:cNvGrpSpPr>
                        <wpg:grpSpPr bwMode="auto">
                          <a:xfrm>
                            <a:off x="509" y="7"/>
                            <a:ext cx="15" cy="2"/>
                            <a:chOff x="509" y="7"/>
                            <a:chExt cx="15" cy="2"/>
                          </a:xfrm>
                        </wpg:grpSpPr>
                        <wps:wsp>
                          <wps:cNvPr id="3799" name="Freeform 4180"/>
                          <wps:cNvSpPr>
                            <a:spLocks/>
                          </wps:cNvSpPr>
                          <wps:spPr bwMode="auto">
                            <a:xfrm>
                              <a:off x="509" y="7"/>
                              <a:ext cx="15" cy="2"/>
                            </a:xfrm>
                            <a:custGeom>
                              <a:avLst/>
                              <a:gdLst>
                                <a:gd name="T0" fmla="+- 0 509 509"/>
                                <a:gd name="T1" fmla="*/ T0 w 15"/>
                                <a:gd name="T2" fmla="+- 0 524 50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0" name="Group 4177"/>
                        <wpg:cNvGrpSpPr>
                          <a:grpSpLocks/>
                        </wpg:cNvGrpSpPr>
                        <wpg:grpSpPr bwMode="auto">
                          <a:xfrm>
                            <a:off x="539" y="7"/>
                            <a:ext cx="15" cy="2"/>
                            <a:chOff x="539" y="7"/>
                            <a:chExt cx="15" cy="2"/>
                          </a:xfrm>
                        </wpg:grpSpPr>
                        <wps:wsp>
                          <wps:cNvPr id="3801" name="Freeform 4178"/>
                          <wps:cNvSpPr>
                            <a:spLocks/>
                          </wps:cNvSpPr>
                          <wps:spPr bwMode="auto">
                            <a:xfrm>
                              <a:off x="539" y="7"/>
                              <a:ext cx="15" cy="2"/>
                            </a:xfrm>
                            <a:custGeom>
                              <a:avLst/>
                              <a:gdLst>
                                <a:gd name="T0" fmla="+- 0 539 539"/>
                                <a:gd name="T1" fmla="*/ T0 w 15"/>
                                <a:gd name="T2" fmla="+- 0 554 53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2" name="Group 4175"/>
                        <wpg:cNvGrpSpPr>
                          <a:grpSpLocks/>
                        </wpg:cNvGrpSpPr>
                        <wpg:grpSpPr bwMode="auto">
                          <a:xfrm>
                            <a:off x="568" y="7"/>
                            <a:ext cx="15" cy="2"/>
                            <a:chOff x="568" y="7"/>
                            <a:chExt cx="15" cy="2"/>
                          </a:xfrm>
                        </wpg:grpSpPr>
                        <wps:wsp>
                          <wps:cNvPr id="3803" name="Freeform 4176"/>
                          <wps:cNvSpPr>
                            <a:spLocks/>
                          </wps:cNvSpPr>
                          <wps:spPr bwMode="auto">
                            <a:xfrm>
                              <a:off x="568" y="7"/>
                              <a:ext cx="15" cy="2"/>
                            </a:xfrm>
                            <a:custGeom>
                              <a:avLst/>
                              <a:gdLst>
                                <a:gd name="T0" fmla="+- 0 568 568"/>
                                <a:gd name="T1" fmla="*/ T0 w 15"/>
                                <a:gd name="T2" fmla="+- 0 583 56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4" name="Group 4173"/>
                        <wpg:cNvGrpSpPr>
                          <a:grpSpLocks/>
                        </wpg:cNvGrpSpPr>
                        <wpg:grpSpPr bwMode="auto">
                          <a:xfrm>
                            <a:off x="598" y="7"/>
                            <a:ext cx="15" cy="2"/>
                            <a:chOff x="598" y="7"/>
                            <a:chExt cx="15" cy="2"/>
                          </a:xfrm>
                        </wpg:grpSpPr>
                        <wps:wsp>
                          <wps:cNvPr id="3805" name="Freeform 4174"/>
                          <wps:cNvSpPr>
                            <a:spLocks/>
                          </wps:cNvSpPr>
                          <wps:spPr bwMode="auto">
                            <a:xfrm>
                              <a:off x="598" y="7"/>
                              <a:ext cx="15" cy="2"/>
                            </a:xfrm>
                            <a:custGeom>
                              <a:avLst/>
                              <a:gdLst>
                                <a:gd name="T0" fmla="+- 0 598 598"/>
                                <a:gd name="T1" fmla="*/ T0 w 15"/>
                                <a:gd name="T2" fmla="+- 0 613 59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6" name="Group 4171"/>
                        <wpg:cNvGrpSpPr>
                          <a:grpSpLocks/>
                        </wpg:cNvGrpSpPr>
                        <wpg:grpSpPr bwMode="auto">
                          <a:xfrm>
                            <a:off x="628" y="7"/>
                            <a:ext cx="15" cy="2"/>
                            <a:chOff x="628" y="7"/>
                            <a:chExt cx="15" cy="2"/>
                          </a:xfrm>
                        </wpg:grpSpPr>
                        <wps:wsp>
                          <wps:cNvPr id="3807" name="Freeform 4172"/>
                          <wps:cNvSpPr>
                            <a:spLocks/>
                          </wps:cNvSpPr>
                          <wps:spPr bwMode="auto">
                            <a:xfrm>
                              <a:off x="628" y="7"/>
                              <a:ext cx="15" cy="2"/>
                            </a:xfrm>
                            <a:custGeom>
                              <a:avLst/>
                              <a:gdLst>
                                <a:gd name="T0" fmla="+- 0 628 628"/>
                                <a:gd name="T1" fmla="*/ T0 w 15"/>
                                <a:gd name="T2" fmla="+- 0 642 62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8" name="Group 4169"/>
                        <wpg:cNvGrpSpPr>
                          <a:grpSpLocks/>
                        </wpg:cNvGrpSpPr>
                        <wpg:grpSpPr bwMode="auto">
                          <a:xfrm>
                            <a:off x="657" y="7"/>
                            <a:ext cx="15" cy="2"/>
                            <a:chOff x="657" y="7"/>
                            <a:chExt cx="15" cy="2"/>
                          </a:xfrm>
                        </wpg:grpSpPr>
                        <wps:wsp>
                          <wps:cNvPr id="3809" name="Freeform 4170"/>
                          <wps:cNvSpPr>
                            <a:spLocks/>
                          </wps:cNvSpPr>
                          <wps:spPr bwMode="auto">
                            <a:xfrm>
                              <a:off x="657" y="7"/>
                              <a:ext cx="15" cy="2"/>
                            </a:xfrm>
                            <a:custGeom>
                              <a:avLst/>
                              <a:gdLst>
                                <a:gd name="T0" fmla="+- 0 657 657"/>
                                <a:gd name="T1" fmla="*/ T0 w 15"/>
                                <a:gd name="T2" fmla="+- 0 672 65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0" name="Group 4167"/>
                        <wpg:cNvGrpSpPr>
                          <a:grpSpLocks/>
                        </wpg:cNvGrpSpPr>
                        <wpg:grpSpPr bwMode="auto">
                          <a:xfrm>
                            <a:off x="687" y="7"/>
                            <a:ext cx="15" cy="2"/>
                            <a:chOff x="687" y="7"/>
                            <a:chExt cx="15" cy="2"/>
                          </a:xfrm>
                        </wpg:grpSpPr>
                        <wps:wsp>
                          <wps:cNvPr id="3811" name="Freeform 4168"/>
                          <wps:cNvSpPr>
                            <a:spLocks/>
                          </wps:cNvSpPr>
                          <wps:spPr bwMode="auto">
                            <a:xfrm>
                              <a:off x="687" y="7"/>
                              <a:ext cx="15" cy="2"/>
                            </a:xfrm>
                            <a:custGeom>
                              <a:avLst/>
                              <a:gdLst>
                                <a:gd name="T0" fmla="+- 0 687 687"/>
                                <a:gd name="T1" fmla="*/ T0 w 15"/>
                                <a:gd name="T2" fmla="+- 0 701 68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2" name="Group 4165"/>
                        <wpg:cNvGrpSpPr>
                          <a:grpSpLocks/>
                        </wpg:cNvGrpSpPr>
                        <wpg:grpSpPr bwMode="auto">
                          <a:xfrm>
                            <a:off x="716" y="7"/>
                            <a:ext cx="15" cy="2"/>
                            <a:chOff x="716" y="7"/>
                            <a:chExt cx="15" cy="2"/>
                          </a:xfrm>
                        </wpg:grpSpPr>
                        <wps:wsp>
                          <wps:cNvPr id="3813" name="Freeform 4166"/>
                          <wps:cNvSpPr>
                            <a:spLocks/>
                          </wps:cNvSpPr>
                          <wps:spPr bwMode="auto">
                            <a:xfrm>
                              <a:off x="716" y="7"/>
                              <a:ext cx="15" cy="2"/>
                            </a:xfrm>
                            <a:custGeom>
                              <a:avLst/>
                              <a:gdLst>
                                <a:gd name="T0" fmla="+- 0 716 716"/>
                                <a:gd name="T1" fmla="*/ T0 w 15"/>
                                <a:gd name="T2" fmla="+- 0 731 71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4" name="Group 4163"/>
                        <wpg:cNvGrpSpPr>
                          <a:grpSpLocks/>
                        </wpg:cNvGrpSpPr>
                        <wpg:grpSpPr bwMode="auto">
                          <a:xfrm>
                            <a:off x="746" y="7"/>
                            <a:ext cx="15" cy="2"/>
                            <a:chOff x="746" y="7"/>
                            <a:chExt cx="15" cy="2"/>
                          </a:xfrm>
                        </wpg:grpSpPr>
                        <wps:wsp>
                          <wps:cNvPr id="3815" name="Freeform 4164"/>
                          <wps:cNvSpPr>
                            <a:spLocks/>
                          </wps:cNvSpPr>
                          <wps:spPr bwMode="auto">
                            <a:xfrm>
                              <a:off x="746" y="7"/>
                              <a:ext cx="15" cy="2"/>
                            </a:xfrm>
                            <a:custGeom>
                              <a:avLst/>
                              <a:gdLst>
                                <a:gd name="T0" fmla="+- 0 746 746"/>
                                <a:gd name="T1" fmla="*/ T0 w 15"/>
                                <a:gd name="T2" fmla="+- 0 760 74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6" name="Group 4161"/>
                        <wpg:cNvGrpSpPr>
                          <a:grpSpLocks/>
                        </wpg:cNvGrpSpPr>
                        <wpg:grpSpPr bwMode="auto">
                          <a:xfrm>
                            <a:off x="775" y="7"/>
                            <a:ext cx="15" cy="2"/>
                            <a:chOff x="775" y="7"/>
                            <a:chExt cx="15" cy="2"/>
                          </a:xfrm>
                        </wpg:grpSpPr>
                        <wps:wsp>
                          <wps:cNvPr id="3817" name="Freeform 4162"/>
                          <wps:cNvSpPr>
                            <a:spLocks/>
                          </wps:cNvSpPr>
                          <wps:spPr bwMode="auto">
                            <a:xfrm>
                              <a:off x="775" y="7"/>
                              <a:ext cx="15" cy="2"/>
                            </a:xfrm>
                            <a:custGeom>
                              <a:avLst/>
                              <a:gdLst>
                                <a:gd name="T0" fmla="+- 0 775 775"/>
                                <a:gd name="T1" fmla="*/ T0 w 15"/>
                                <a:gd name="T2" fmla="+- 0 790 77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8" name="Group 4159"/>
                        <wpg:cNvGrpSpPr>
                          <a:grpSpLocks/>
                        </wpg:cNvGrpSpPr>
                        <wpg:grpSpPr bwMode="auto">
                          <a:xfrm>
                            <a:off x="805" y="7"/>
                            <a:ext cx="15" cy="2"/>
                            <a:chOff x="805" y="7"/>
                            <a:chExt cx="15" cy="2"/>
                          </a:xfrm>
                        </wpg:grpSpPr>
                        <wps:wsp>
                          <wps:cNvPr id="3819" name="Freeform 4160"/>
                          <wps:cNvSpPr>
                            <a:spLocks/>
                          </wps:cNvSpPr>
                          <wps:spPr bwMode="auto">
                            <a:xfrm>
                              <a:off x="805" y="7"/>
                              <a:ext cx="15" cy="2"/>
                            </a:xfrm>
                            <a:custGeom>
                              <a:avLst/>
                              <a:gdLst>
                                <a:gd name="T0" fmla="+- 0 805 805"/>
                                <a:gd name="T1" fmla="*/ T0 w 15"/>
                                <a:gd name="T2" fmla="+- 0 820 80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0" name="Group 4157"/>
                        <wpg:cNvGrpSpPr>
                          <a:grpSpLocks/>
                        </wpg:cNvGrpSpPr>
                        <wpg:grpSpPr bwMode="auto">
                          <a:xfrm>
                            <a:off x="834" y="7"/>
                            <a:ext cx="15" cy="2"/>
                            <a:chOff x="834" y="7"/>
                            <a:chExt cx="15" cy="2"/>
                          </a:xfrm>
                        </wpg:grpSpPr>
                        <wps:wsp>
                          <wps:cNvPr id="3821" name="Freeform 4158"/>
                          <wps:cNvSpPr>
                            <a:spLocks/>
                          </wps:cNvSpPr>
                          <wps:spPr bwMode="auto">
                            <a:xfrm>
                              <a:off x="834" y="7"/>
                              <a:ext cx="15" cy="2"/>
                            </a:xfrm>
                            <a:custGeom>
                              <a:avLst/>
                              <a:gdLst>
                                <a:gd name="T0" fmla="+- 0 834 834"/>
                                <a:gd name="T1" fmla="*/ T0 w 15"/>
                                <a:gd name="T2" fmla="+- 0 849 83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2" name="Group 4155"/>
                        <wpg:cNvGrpSpPr>
                          <a:grpSpLocks/>
                        </wpg:cNvGrpSpPr>
                        <wpg:grpSpPr bwMode="auto">
                          <a:xfrm>
                            <a:off x="864" y="7"/>
                            <a:ext cx="15" cy="2"/>
                            <a:chOff x="864" y="7"/>
                            <a:chExt cx="15" cy="2"/>
                          </a:xfrm>
                        </wpg:grpSpPr>
                        <wps:wsp>
                          <wps:cNvPr id="3823" name="Freeform 4156"/>
                          <wps:cNvSpPr>
                            <a:spLocks/>
                          </wps:cNvSpPr>
                          <wps:spPr bwMode="auto">
                            <a:xfrm>
                              <a:off x="864" y="7"/>
                              <a:ext cx="15" cy="2"/>
                            </a:xfrm>
                            <a:custGeom>
                              <a:avLst/>
                              <a:gdLst>
                                <a:gd name="T0" fmla="+- 0 864 864"/>
                                <a:gd name="T1" fmla="*/ T0 w 15"/>
                                <a:gd name="T2" fmla="+- 0 879 86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4" name="Group 4153"/>
                        <wpg:cNvGrpSpPr>
                          <a:grpSpLocks/>
                        </wpg:cNvGrpSpPr>
                        <wpg:grpSpPr bwMode="auto">
                          <a:xfrm>
                            <a:off x="893" y="7"/>
                            <a:ext cx="15" cy="2"/>
                            <a:chOff x="893" y="7"/>
                            <a:chExt cx="15" cy="2"/>
                          </a:xfrm>
                        </wpg:grpSpPr>
                        <wps:wsp>
                          <wps:cNvPr id="3825" name="Freeform 4154"/>
                          <wps:cNvSpPr>
                            <a:spLocks/>
                          </wps:cNvSpPr>
                          <wps:spPr bwMode="auto">
                            <a:xfrm>
                              <a:off x="893" y="7"/>
                              <a:ext cx="15" cy="2"/>
                            </a:xfrm>
                            <a:custGeom>
                              <a:avLst/>
                              <a:gdLst>
                                <a:gd name="T0" fmla="+- 0 893 893"/>
                                <a:gd name="T1" fmla="*/ T0 w 15"/>
                                <a:gd name="T2" fmla="+- 0 908 89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6" name="Group 4151"/>
                        <wpg:cNvGrpSpPr>
                          <a:grpSpLocks/>
                        </wpg:cNvGrpSpPr>
                        <wpg:grpSpPr bwMode="auto">
                          <a:xfrm>
                            <a:off x="923" y="7"/>
                            <a:ext cx="15" cy="2"/>
                            <a:chOff x="923" y="7"/>
                            <a:chExt cx="15" cy="2"/>
                          </a:xfrm>
                        </wpg:grpSpPr>
                        <wps:wsp>
                          <wps:cNvPr id="3827" name="Freeform 4152"/>
                          <wps:cNvSpPr>
                            <a:spLocks/>
                          </wps:cNvSpPr>
                          <wps:spPr bwMode="auto">
                            <a:xfrm>
                              <a:off x="923" y="7"/>
                              <a:ext cx="15" cy="2"/>
                            </a:xfrm>
                            <a:custGeom>
                              <a:avLst/>
                              <a:gdLst>
                                <a:gd name="T0" fmla="+- 0 923 923"/>
                                <a:gd name="T1" fmla="*/ T0 w 15"/>
                                <a:gd name="T2" fmla="+- 0 938 92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8" name="Group 4149"/>
                        <wpg:cNvGrpSpPr>
                          <a:grpSpLocks/>
                        </wpg:cNvGrpSpPr>
                        <wpg:grpSpPr bwMode="auto">
                          <a:xfrm>
                            <a:off x="952" y="7"/>
                            <a:ext cx="15" cy="2"/>
                            <a:chOff x="952" y="7"/>
                            <a:chExt cx="15" cy="2"/>
                          </a:xfrm>
                        </wpg:grpSpPr>
                        <wps:wsp>
                          <wps:cNvPr id="3829" name="Freeform 4150"/>
                          <wps:cNvSpPr>
                            <a:spLocks/>
                          </wps:cNvSpPr>
                          <wps:spPr bwMode="auto">
                            <a:xfrm>
                              <a:off x="952" y="7"/>
                              <a:ext cx="15" cy="2"/>
                            </a:xfrm>
                            <a:custGeom>
                              <a:avLst/>
                              <a:gdLst>
                                <a:gd name="T0" fmla="+- 0 952 952"/>
                                <a:gd name="T1" fmla="*/ T0 w 15"/>
                                <a:gd name="T2" fmla="+- 0 967 95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0" name="Group 4147"/>
                        <wpg:cNvGrpSpPr>
                          <a:grpSpLocks/>
                        </wpg:cNvGrpSpPr>
                        <wpg:grpSpPr bwMode="auto">
                          <a:xfrm>
                            <a:off x="982" y="7"/>
                            <a:ext cx="15" cy="2"/>
                            <a:chOff x="982" y="7"/>
                            <a:chExt cx="15" cy="2"/>
                          </a:xfrm>
                        </wpg:grpSpPr>
                        <wps:wsp>
                          <wps:cNvPr id="3831" name="Freeform 4148"/>
                          <wps:cNvSpPr>
                            <a:spLocks/>
                          </wps:cNvSpPr>
                          <wps:spPr bwMode="auto">
                            <a:xfrm>
                              <a:off x="982" y="7"/>
                              <a:ext cx="15" cy="2"/>
                            </a:xfrm>
                            <a:custGeom>
                              <a:avLst/>
                              <a:gdLst>
                                <a:gd name="T0" fmla="+- 0 982 982"/>
                                <a:gd name="T1" fmla="*/ T0 w 15"/>
                                <a:gd name="T2" fmla="+- 0 997 98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2" name="Group 4145"/>
                        <wpg:cNvGrpSpPr>
                          <a:grpSpLocks/>
                        </wpg:cNvGrpSpPr>
                        <wpg:grpSpPr bwMode="auto">
                          <a:xfrm>
                            <a:off x="1011" y="7"/>
                            <a:ext cx="15" cy="2"/>
                            <a:chOff x="1011" y="7"/>
                            <a:chExt cx="15" cy="2"/>
                          </a:xfrm>
                        </wpg:grpSpPr>
                        <wps:wsp>
                          <wps:cNvPr id="3833" name="Freeform 4146"/>
                          <wps:cNvSpPr>
                            <a:spLocks/>
                          </wps:cNvSpPr>
                          <wps:spPr bwMode="auto">
                            <a:xfrm>
                              <a:off x="1011" y="7"/>
                              <a:ext cx="15" cy="2"/>
                            </a:xfrm>
                            <a:custGeom>
                              <a:avLst/>
                              <a:gdLst>
                                <a:gd name="T0" fmla="+- 0 1011 1011"/>
                                <a:gd name="T1" fmla="*/ T0 w 15"/>
                                <a:gd name="T2" fmla="+- 0 1026 101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4" name="Group 4143"/>
                        <wpg:cNvGrpSpPr>
                          <a:grpSpLocks/>
                        </wpg:cNvGrpSpPr>
                        <wpg:grpSpPr bwMode="auto">
                          <a:xfrm>
                            <a:off x="1041" y="7"/>
                            <a:ext cx="15" cy="2"/>
                            <a:chOff x="1041" y="7"/>
                            <a:chExt cx="15" cy="2"/>
                          </a:xfrm>
                        </wpg:grpSpPr>
                        <wps:wsp>
                          <wps:cNvPr id="3835" name="Freeform 4144"/>
                          <wps:cNvSpPr>
                            <a:spLocks/>
                          </wps:cNvSpPr>
                          <wps:spPr bwMode="auto">
                            <a:xfrm>
                              <a:off x="1041" y="7"/>
                              <a:ext cx="15" cy="2"/>
                            </a:xfrm>
                            <a:custGeom>
                              <a:avLst/>
                              <a:gdLst>
                                <a:gd name="T0" fmla="+- 0 1041 1041"/>
                                <a:gd name="T1" fmla="*/ T0 w 15"/>
                                <a:gd name="T2" fmla="+- 0 1056 104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6" name="Group 4141"/>
                        <wpg:cNvGrpSpPr>
                          <a:grpSpLocks/>
                        </wpg:cNvGrpSpPr>
                        <wpg:grpSpPr bwMode="auto">
                          <a:xfrm>
                            <a:off x="1071" y="7"/>
                            <a:ext cx="15" cy="2"/>
                            <a:chOff x="1071" y="7"/>
                            <a:chExt cx="15" cy="2"/>
                          </a:xfrm>
                        </wpg:grpSpPr>
                        <wps:wsp>
                          <wps:cNvPr id="3837" name="Freeform 4142"/>
                          <wps:cNvSpPr>
                            <a:spLocks/>
                          </wps:cNvSpPr>
                          <wps:spPr bwMode="auto">
                            <a:xfrm>
                              <a:off x="1071" y="7"/>
                              <a:ext cx="15" cy="2"/>
                            </a:xfrm>
                            <a:custGeom>
                              <a:avLst/>
                              <a:gdLst>
                                <a:gd name="T0" fmla="+- 0 1071 1071"/>
                                <a:gd name="T1" fmla="*/ T0 w 15"/>
                                <a:gd name="T2" fmla="+- 0 1085 107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8" name="Group 4139"/>
                        <wpg:cNvGrpSpPr>
                          <a:grpSpLocks/>
                        </wpg:cNvGrpSpPr>
                        <wpg:grpSpPr bwMode="auto">
                          <a:xfrm>
                            <a:off x="1100" y="7"/>
                            <a:ext cx="15" cy="2"/>
                            <a:chOff x="1100" y="7"/>
                            <a:chExt cx="15" cy="2"/>
                          </a:xfrm>
                        </wpg:grpSpPr>
                        <wps:wsp>
                          <wps:cNvPr id="3839" name="Freeform 4140"/>
                          <wps:cNvSpPr>
                            <a:spLocks/>
                          </wps:cNvSpPr>
                          <wps:spPr bwMode="auto">
                            <a:xfrm>
                              <a:off x="1100" y="7"/>
                              <a:ext cx="15" cy="2"/>
                            </a:xfrm>
                            <a:custGeom>
                              <a:avLst/>
                              <a:gdLst>
                                <a:gd name="T0" fmla="+- 0 1100 1100"/>
                                <a:gd name="T1" fmla="*/ T0 w 15"/>
                                <a:gd name="T2" fmla="+- 0 1115 110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0" name="Group 4137"/>
                        <wpg:cNvGrpSpPr>
                          <a:grpSpLocks/>
                        </wpg:cNvGrpSpPr>
                        <wpg:grpSpPr bwMode="auto">
                          <a:xfrm>
                            <a:off x="1130" y="7"/>
                            <a:ext cx="15" cy="2"/>
                            <a:chOff x="1130" y="7"/>
                            <a:chExt cx="15" cy="2"/>
                          </a:xfrm>
                        </wpg:grpSpPr>
                        <wps:wsp>
                          <wps:cNvPr id="3841" name="Freeform 4138"/>
                          <wps:cNvSpPr>
                            <a:spLocks/>
                          </wps:cNvSpPr>
                          <wps:spPr bwMode="auto">
                            <a:xfrm>
                              <a:off x="1130" y="7"/>
                              <a:ext cx="15" cy="2"/>
                            </a:xfrm>
                            <a:custGeom>
                              <a:avLst/>
                              <a:gdLst>
                                <a:gd name="T0" fmla="+- 0 1130 1130"/>
                                <a:gd name="T1" fmla="*/ T0 w 15"/>
                                <a:gd name="T2" fmla="+- 0 1144 113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2" name="Group 4135"/>
                        <wpg:cNvGrpSpPr>
                          <a:grpSpLocks/>
                        </wpg:cNvGrpSpPr>
                        <wpg:grpSpPr bwMode="auto">
                          <a:xfrm>
                            <a:off x="1159" y="7"/>
                            <a:ext cx="15" cy="2"/>
                            <a:chOff x="1159" y="7"/>
                            <a:chExt cx="15" cy="2"/>
                          </a:xfrm>
                        </wpg:grpSpPr>
                        <wps:wsp>
                          <wps:cNvPr id="3843" name="Freeform 4136"/>
                          <wps:cNvSpPr>
                            <a:spLocks/>
                          </wps:cNvSpPr>
                          <wps:spPr bwMode="auto">
                            <a:xfrm>
                              <a:off x="1159" y="7"/>
                              <a:ext cx="15" cy="2"/>
                            </a:xfrm>
                            <a:custGeom>
                              <a:avLst/>
                              <a:gdLst>
                                <a:gd name="T0" fmla="+- 0 1159 1159"/>
                                <a:gd name="T1" fmla="*/ T0 w 15"/>
                                <a:gd name="T2" fmla="+- 0 1174 115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4" name="Group 4133"/>
                        <wpg:cNvGrpSpPr>
                          <a:grpSpLocks/>
                        </wpg:cNvGrpSpPr>
                        <wpg:grpSpPr bwMode="auto">
                          <a:xfrm>
                            <a:off x="1189" y="7"/>
                            <a:ext cx="15" cy="2"/>
                            <a:chOff x="1189" y="7"/>
                            <a:chExt cx="15" cy="2"/>
                          </a:xfrm>
                        </wpg:grpSpPr>
                        <wps:wsp>
                          <wps:cNvPr id="3845" name="Freeform 4134"/>
                          <wps:cNvSpPr>
                            <a:spLocks/>
                          </wps:cNvSpPr>
                          <wps:spPr bwMode="auto">
                            <a:xfrm>
                              <a:off x="1189" y="7"/>
                              <a:ext cx="15" cy="2"/>
                            </a:xfrm>
                            <a:custGeom>
                              <a:avLst/>
                              <a:gdLst>
                                <a:gd name="T0" fmla="+- 0 1189 1189"/>
                                <a:gd name="T1" fmla="*/ T0 w 15"/>
                                <a:gd name="T2" fmla="+- 0 1203 118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6" name="Group 4131"/>
                        <wpg:cNvGrpSpPr>
                          <a:grpSpLocks/>
                        </wpg:cNvGrpSpPr>
                        <wpg:grpSpPr bwMode="auto">
                          <a:xfrm>
                            <a:off x="1218" y="7"/>
                            <a:ext cx="15" cy="2"/>
                            <a:chOff x="1218" y="7"/>
                            <a:chExt cx="15" cy="2"/>
                          </a:xfrm>
                        </wpg:grpSpPr>
                        <wps:wsp>
                          <wps:cNvPr id="3847" name="Freeform 4132"/>
                          <wps:cNvSpPr>
                            <a:spLocks/>
                          </wps:cNvSpPr>
                          <wps:spPr bwMode="auto">
                            <a:xfrm>
                              <a:off x="1218" y="7"/>
                              <a:ext cx="15" cy="2"/>
                            </a:xfrm>
                            <a:custGeom>
                              <a:avLst/>
                              <a:gdLst>
                                <a:gd name="T0" fmla="+- 0 1218 1218"/>
                                <a:gd name="T1" fmla="*/ T0 w 15"/>
                                <a:gd name="T2" fmla="+- 0 1233 121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8" name="Group 4129"/>
                        <wpg:cNvGrpSpPr>
                          <a:grpSpLocks/>
                        </wpg:cNvGrpSpPr>
                        <wpg:grpSpPr bwMode="auto">
                          <a:xfrm>
                            <a:off x="1248" y="7"/>
                            <a:ext cx="15" cy="2"/>
                            <a:chOff x="1248" y="7"/>
                            <a:chExt cx="15" cy="2"/>
                          </a:xfrm>
                        </wpg:grpSpPr>
                        <wps:wsp>
                          <wps:cNvPr id="3849" name="Freeform 4130"/>
                          <wps:cNvSpPr>
                            <a:spLocks/>
                          </wps:cNvSpPr>
                          <wps:spPr bwMode="auto">
                            <a:xfrm>
                              <a:off x="1248" y="7"/>
                              <a:ext cx="15" cy="2"/>
                            </a:xfrm>
                            <a:custGeom>
                              <a:avLst/>
                              <a:gdLst>
                                <a:gd name="T0" fmla="+- 0 1248 1248"/>
                                <a:gd name="T1" fmla="*/ T0 w 15"/>
                                <a:gd name="T2" fmla="+- 0 1262 124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0" name="Group 4127"/>
                        <wpg:cNvGrpSpPr>
                          <a:grpSpLocks/>
                        </wpg:cNvGrpSpPr>
                        <wpg:grpSpPr bwMode="auto">
                          <a:xfrm>
                            <a:off x="1277" y="7"/>
                            <a:ext cx="15" cy="2"/>
                            <a:chOff x="1277" y="7"/>
                            <a:chExt cx="15" cy="2"/>
                          </a:xfrm>
                        </wpg:grpSpPr>
                        <wps:wsp>
                          <wps:cNvPr id="3851" name="Freeform 4128"/>
                          <wps:cNvSpPr>
                            <a:spLocks/>
                          </wps:cNvSpPr>
                          <wps:spPr bwMode="auto">
                            <a:xfrm>
                              <a:off x="1277" y="7"/>
                              <a:ext cx="15" cy="2"/>
                            </a:xfrm>
                            <a:custGeom>
                              <a:avLst/>
                              <a:gdLst>
                                <a:gd name="T0" fmla="+- 0 1277 1277"/>
                                <a:gd name="T1" fmla="*/ T0 w 15"/>
                                <a:gd name="T2" fmla="+- 0 1292 127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2" name="Group 4125"/>
                        <wpg:cNvGrpSpPr>
                          <a:grpSpLocks/>
                        </wpg:cNvGrpSpPr>
                        <wpg:grpSpPr bwMode="auto">
                          <a:xfrm>
                            <a:off x="1307" y="7"/>
                            <a:ext cx="15" cy="2"/>
                            <a:chOff x="1307" y="7"/>
                            <a:chExt cx="15" cy="2"/>
                          </a:xfrm>
                        </wpg:grpSpPr>
                        <wps:wsp>
                          <wps:cNvPr id="3853" name="Freeform 4126"/>
                          <wps:cNvSpPr>
                            <a:spLocks/>
                          </wps:cNvSpPr>
                          <wps:spPr bwMode="auto">
                            <a:xfrm>
                              <a:off x="1307" y="7"/>
                              <a:ext cx="15" cy="2"/>
                            </a:xfrm>
                            <a:custGeom>
                              <a:avLst/>
                              <a:gdLst>
                                <a:gd name="T0" fmla="+- 0 1307 1307"/>
                                <a:gd name="T1" fmla="*/ T0 w 15"/>
                                <a:gd name="T2" fmla="+- 0 1322 130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4" name="Group 4123"/>
                        <wpg:cNvGrpSpPr>
                          <a:grpSpLocks/>
                        </wpg:cNvGrpSpPr>
                        <wpg:grpSpPr bwMode="auto">
                          <a:xfrm>
                            <a:off x="1336" y="7"/>
                            <a:ext cx="15" cy="2"/>
                            <a:chOff x="1336" y="7"/>
                            <a:chExt cx="15" cy="2"/>
                          </a:xfrm>
                        </wpg:grpSpPr>
                        <wps:wsp>
                          <wps:cNvPr id="3855" name="Freeform 4124"/>
                          <wps:cNvSpPr>
                            <a:spLocks/>
                          </wps:cNvSpPr>
                          <wps:spPr bwMode="auto">
                            <a:xfrm>
                              <a:off x="1336" y="7"/>
                              <a:ext cx="15" cy="2"/>
                            </a:xfrm>
                            <a:custGeom>
                              <a:avLst/>
                              <a:gdLst>
                                <a:gd name="T0" fmla="+- 0 1336 1336"/>
                                <a:gd name="T1" fmla="*/ T0 w 15"/>
                                <a:gd name="T2" fmla="+- 0 1351 133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6" name="Group 4121"/>
                        <wpg:cNvGrpSpPr>
                          <a:grpSpLocks/>
                        </wpg:cNvGrpSpPr>
                        <wpg:grpSpPr bwMode="auto">
                          <a:xfrm>
                            <a:off x="1366" y="7"/>
                            <a:ext cx="15" cy="2"/>
                            <a:chOff x="1366" y="7"/>
                            <a:chExt cx="15" cy="2"/>
                          </a:xfrm>
                        </wpg:grpSpPr>
                        <wps:wsp>
                          <wps:cNvPr id="3857" name="Freeform 4122"/>
                          <wps:cNvSpPr>
                            <a:spLocks/>
                          </wps:cNvSpPr>
                          <wps:spPr bwMode="auto">
                            <a:xfrm>
                              <a:off x="1366" y="7"/>
                              <a:ext cx="15" cy="2"/>
                            </a:xfrm>
                            <a:custGeom>
                              <a:avLst/>
                              <a:gdLst>
                                <a:gd name="T0" fmla="+- 0 1366 1366"/>
                                <a:gd name="T1" fmla="*/ T0 w 15"/>
                                <a:gd name="T2" fmla="+- 0 1381 136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8" name="Group 4119"/>
                        <wpg:cNvGrpSpPr>
                          <a:grpSpLocks/>
                        </wpg:cNvGrpSpPr>
                        <wpg:grpSpPr bwMode="auto">
                          <a:xfrm>
                            <a:off x="1395" y="7"/>
                            <a:ext cx="15" cy="2"/>
                            <a:chOff x="1395" y="7"/>
                            <a:chExt cx="15" cy="2"/>
                          </a:xfrm>
                        </wpg:grpSpPr>
                        <wps:wsp>
                          <wps:cNvPr id="3859" name="Freeform 4120"/>
                          <wps:cNvSpPr>
                            <a:spLocks/>
                          </wps:cNvSpPr>
                          <wps:spPr bwMode="auto">
                            <a:xfrm>
                              <a:off x="1395" y="7"/>
                              <a:ext cx="15" cy="2"/>
                            </a:xfrm>
                            <a:custGeom>
                              <a:avLst/>
                              <a:gdLst>
                                <a:gd name="T0" fmla="+- 0 1395 1395"/>
                                <a:gd name="T1" fmla="*/ T0 w 15"/>
                                <a:gd name="T2" fmla="+- 0 1410 139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0" name="Group 4117"/>
                        <wpg:cNvGrpSpPr>
                          <a:grpSpLocks/>
                        </wpg:cNvGrpSpPr>
                        <wpg:grpSpPr bwMode="auto">
                          <a:xfrm>
                            <a:off x="1425" y="7"/>
                            <a:ext cx="15" cy="2"/>
                            <a:chOff x="1425" y="7"/>
                            <a:chExt cx="15" cy="2"/>
                          </a:xfrm>
                        </wpg:grpSpPr>
                        <wps:wsp>
                          <wps:cNvPr id="3861" name="Freeform 4118"/>
                          <wps:cNvSpPr>
                            <a:spLocks/>
                          </wps:cNvSpPr>
                          <wps:spPr bwMode="auto">
                            <a:xfrm>
                              <a:off x="1425" y="7"/>
                              <a:ext cx="15" cy="2"/>
                            </a:xfrm>
                            <a:custGeom>
                              <a:avLst/>
                              <a:gdLst>
                                <a:gd name="T0" fmla="+- 0 1425 1425"/>
                                <a:gd name="T1" fmla="*/ T0 w 15"/>
                                <a:gd name="T2" fmla="+- 0 1440 142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2" name="Group 4115"/>
                        <wpg:cNvGrpSpPr>
                          <a:grpSpLocks/>
                        </wpg:cNvGrpSpPr>
                        <wpg:grpSpPr bwMode="auto">
                          <a:xfrm>
                            <a:off x="1454" y="7"/>
                            <a:ext cx="15" cy="2"/>
                            <a:chOff x="1454" y="7"/>
                            <a:chExt cx="15" cy="2"/>
                          </a:xfrm>
                        </wpg:grpSpPr>
                        <wps:wsp>
                          <wps:cNvPr id="3863" name="Freeform 4116"/>
                          <wps:cNvSpPr>
                            <a:spLocks/>
                          </wps:cNvSpPr>
                          <wps:spPr bwMode="auto">
                            <a:xfrm>
                              <a:off x="1454" y="7"/>
                              <a:ext cx="15" cy="2"/>
                            </a:xfrm>
                            <a:custGeom>
                              <a:avLst/>
                              <a:gdLst>
                                <a:gd name="T0" fmla="+- 0 1454 1454"/>
                                <a:gd name="T1" fmla="*/ T0 w 15"/>
                                <a:gd name="T2" fmla="+- 0 1469 145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4" name="Group 4113"/>
                        <wpg:cNvGrpSpPr>
                          <a:grpSpLocks/>
                        </wpg:cNvGrpSpPr>
                        <wpg:grpSpPr bwMode="auto">
                          <a:xfrm>
                            <a:off x="1484" y="7"/>
                            <a:ext cx="15" cy="2"/>
                            <a:chOff x="1484" y="7"/>
                            <a:chExt cx="15" cy="2"/>
                          </a:xfrm>
                        </wpg:grpSpPr>
                        <wps:wsp>
                          <wps:cNvPr id="3865" name="Freeform 4114"/>
                          <wps:cNvSpPr>
                            <a:spLocks/>
                          </wps:cNvSpPr>
                          <wps:spPr bwMode="auto">
                            <a:xfrm>
                              <a:off x="1484" y="7"/>
                              <a:ext cx="15" cy="2"/>
                            </a:xfrm>
                            <a:custGeom>
                              <a:avLst/>
                              <a:gdLst>
                                <a:gd name="T0" fmla="+- 0 1484 1484"/>
                                <a:gd name="T1" fmla="*/ T0 w 15"/>
                                <a:gd name="T2" fmla="+- 0 1499 148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6" name="Group 4111"/>
                        <wpg:cNvGrpSpPr>
                          <a:grpSpLocks/>
                        </wpg:cNvGrpSpPr>
                        <wpg:grpSpPr bwMode="auto">
                          <a:xfrm>
                            <a:off x="1514" y="7"/>
                            <a:ext cx="15" cy="2"/>
                            <a:chOff x="1514" y="7"/>
                            <a:chExt cx="15" cy="2"/>
                          </a:xfrm>
                        </wpg:grpSpPr>
                        <wps:wsp>
                          <wps:cNvPr id="3867" name="Freeform 4112"/>
                          <wps:cNvSpPr>
                            <a:spLocks/>
                          </wps:cNvSpPr>
                          <wps:spPr bwMode="auto">
                            <a:xfrm>
                              <a:off x="1514" y="7"/>
                              <a:ext cx="15" cy="2"/>
                            </a:xfrm>
                            <a:custGeom>
                              <a:avLst/>
                              <a:gdLst>
                                <a:gd name="T0" fmla="+- 0 1514 1514"/>
                                <a:gd name="T1" fmla="*/ T0 w 15"/>
                                <a:gd name="T2" fmla="+- 0 1528 151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8" name="Group 4109"/>
                        <wpg:cNvGrpSpPr>
                          <a:grpSpLocks/>
                        </wpg:cNvGrpSpPr>
                        <wpg:grpSpPr bwMode="auto">
                          <a:xfrm>
                            <a:off x="1543" y="7"/>
                            <a:ext cx="15" cy="2"/>
                            <a:chOff x="1543" y="7"/>
                            <a:chExt cx="15" cy="2"/>
                          </a:xfrm>
                        </wpg:grpSpPr>
                        <wps:wsp>
                          <wps:cNvPr id="3869" name="Freeform 4110"/>
                          <wps:cNvSpPr>
                            <a:spLocks/>
                          </wps:cNvSpPr>
                          <wps:spPr bwMode="auto">
                            <a:xfrm>
                              <a:off x="1543" y="7"/>
                              <a:ext cx="15" cy="2"/>
                            </a:xfrm>
                            <a:custGeom>
                              <a:avLst/>
                              <a:gdLst>
                                <a:gd name="T0" fmla="+- 0 1543 1543"/>
                                <a:gd name="T1" fmla="*/ T0 w 15"/>
                                <a:gd name="T2" fmla="+- 0 1558 154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0" name="Group 4107"/>
                        <wpg:cNvGrpSpPr>
                          <a:grpSpLocks/>
                        </wpg:cNvGrpSpPr>
                        <wpg:grpSpPr bwMode="auto">
                          <a:xfrm>
                            <a:off x="1573" y="7"/>
                            <a:ext cx="15" cy="2"/>
                            <a:chOff x="1573" y="7"/>
                            <a:chExt cx="15" cy="2"/>
                          </a:xfrm>
                        </wpg:grpSpPr>
                        <wps:wsp>
                          <wps:cNvPr id="3871" name="Freeform 4108"/>
                          <wps:cNvSpPr>
                            <a:spLocks/>
                          </wps:cNvSpPr>
                          <wps:spPr bwMode="auto">
                            <a:xfrm>
                              <a:off x="1573" y="7"/>
                              <a:ext cx="15" cy="2"/>
                            </a:xfrm>
                            <a:custGeom>
                              <a:avLst/>
                              <a:gdLst>
                                <a:gd name="T0" fmla="+- 0 1573 1573"/>
                                <a:gd name="T1" fmla="*/ T0 w 15"/>
                                <a:gd name="T2" fmla="+- 0 1587 157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2" name="Group 4105"/>
                        <wpg:cNvGrpSpPr>
                          <a:grpSpLocks/>
                        </wpg:cNvGrpSpPr>
                        <wpg:grpSpPr bwMode="auto">
                          <a:xfrm>
                            <a:off x="1602" y="7"/>
                            <a:ext cx="15" cy="2"/>
                            <a:chOff x="1602" y="7"/>
                            <a:chExt cx="15" cy="2"/>
                          </a:xfrm>
                        </wpg:grpSpPr>
                        <wps:wsp>
                          <wps:cNvPr id="3873" name="Freeform 4106"/>
                          <wps:cNvSpPr>
                            <a:spLocks/>
                          </wps:cNvSpPr>
                          <wps:spPr bwMode="auto">
                            <a:xfrm>
                              <a:off x="1602" y="7"/>
                              <a:ext cx="15" cy="2"/>
                            </a:xfrm>
                            <a:custGeom>
                              <a:avLst/>
                              <a:gdLst>
                                <a:gd name="T0" fmla="+- 0 1602 1602"/>
                                <a:gd name="T1" fmla="*/ T0 w 15"/>
                                <a:gd name="T2" fmla="+- 0 1617 160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4" name="Group 4103"/>
                        <wpg:cNvGrpSpPr>
                          <a:grpSpLocks/>
                        </wpg:cNvGrpSpPr>
                        <wpg:grpSpPr bwMode="auto">
                          <a:xfrm>
                            <a:off x="1632" y="7"/>
                            <a:ext cx="15" cy="2"/>
                            <a:chOff x="1632" y="7"/>
                            <a:chExt cx="15" cy="2"/>
                          </a:xfrm>
                        </wpg:grpSpPr>
                        <wps:wsp>
                          <wps:cNvPr id="3875" name="Freeform 4104"/>
                          <wps:cNvSpPr>
                            <a:spLocks/>
                          </wps:cNvSpPr>
                          <wps:spPr bwMode="auto">
                            <a:xfrm>
                              <a:off x="1632" y="7"/>
                              <a:ext cx="15" cy="2"/>
                            </a:xfrm>
                            <a:custGeom>
                              <a:avLst/>
                              <a:gdLst>
                                <a:gd name="T0" fmla="+- 0 1632 1632"/>
                                <a:gd name="T1" fmla="*/ T0 w 15"/>
                                <a:gd name="T2" fmla="+- 0 1646 163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6" name="Group 4101"/>
                        <wpg:cNvGrpSpPr>
                          <a:grpSpLocks/>
                        </wpg:cNvGrpSpPr>
                        <wpg:grpSpPr bwMode="auto">
                          <a:xfrm>
                            <a:off x="1661" y="7"/>
                            <a:ext cx="15" cy="2"/>
                            <a:chOff x="1661" y="7"/>
                            <a:chExt cx="15" cy="2"/>
                          </a:xfrm>
                        </wpg:grpSpPr>
                        <wps:wsp>
                          <wps:cNvPr id="3877" name="Freeform 4102"/>
                          <wps:cNvSpPr>
                            <a:spLocks/>
                          </wps:cNvSpPr>
                          <wps:spPr bwMode="auto">
                            <a:xfrm>
                              <a:off x="1661" y="7"/>
                              <a:ext cx="15" cy="2"/>
                            </a:xfrm>
                            <a:custGeom>
                              <a:avLst/>
                              <a:gdLst>
                                <a:gd name="T0" fmla="+- 0 1661 1661"/>
                                <a:gd name="T1" fmla="*/ T0 w 15"/>
                                <a:gd name="T2" fmla="+- 0 1676 166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8" name="Group 4099"/>
                        <wpg:cNvGrpSpPr>
                          <a:grpSpLocks/>
                        </wpg:cNvGrpSpPr>
                        <wpg:grpSpPr bwMode="auto">
                          <a:xfrm>
                            <a:off x="1691" y="7"/>
                            <a:ext cx="15" cy="2"/>
                            <a:chOff x="1691" y="7"/>
                            <a:chExt cx="15" cy="2"/>
                          </a:xfrm>
                        </wpg:grpSpPr>
                        <wps:wsp>
                          <wps:cNvPr id="3879" name="Freeform 4100"/>
                          <wps:cNvSpPr>
                            <a:spLocks/>
                          </wps:cNvSpPr>
                          <wps:spPr bwMode="auto">
                            <a:xfrm>
                              <a:off x="1691" y="7"/>
                              <a:ext cx="15" cy="2"/>
                            </a:xfrm>
                            <a:custGeom>
                              <a:avLst/>
                              <a:gdLst>
                                <a:gd name="T0" fmla="+- 0 1691 1691"/>
                                <a:gd name="T1" fmla="*/ T0 w 15"/>
                                <a:gd name="T2" fmla="+- 0 1705 169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0" name="Group 4097"/>
                        <wpg:cNvGrpSpPr>
                          <a:grpSpLocks/>
                        </wpg:cNvGrpSpPr>
                        <wpg:grpSpPr bwMode="auto">
                          <a:xfrm>
                            <a:off x="1720" y="7"/>
                            <a:ext cx="15" cy="2"/>
                            <a:chOff x="1720" y="7"/>
                            <a:chExt cx="15" cy="2"/>
                          </a:xfrm>
                        </wpg:grpSpPr>
                        <wps:wsp>
                          <wps:cNvPr id="3881" name="Freeform 4098"/>
                          <wps:cNvSpPr>
                            <a:spLocks/>
                          </wps:cNvSpPr>
                          <wps:spPr bwMode="auto">
                            <a:xfrm>
                              <a:off x="1720" y="7"/>
                              <a:ext cx="15" cy="2"/>
                            </a:xfrm>
                            <a:custGeom>
                              <a:avLst/>
                              <a:gdLst>
                                <a:gd name="T0" fmla="+- 0 1720 1720"/>
                                <a:gd name="T1" fmla="*/ T0 w 15"/>
                                <a:gd name="T2" fmla="+- 0 1735 172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2" name="Group 4095"/>
                        <wpg:cNvGrpSpPr>
                          <a:grpSpLocks/>
                        </wpg:cNvGrpSpPr>
                        <wpg:grpSpPr bwMode="auto">
                          <a:xfrm>
                            <a:off x="1750" y="7"/>
                            <a:ext cx="15" cy="2"/>
                            <a:chOff x="1750" y="7"/>
                            <a:chExt cx="15" cy="2"/>
                          </a:xfrm>
                        </wpg:grpSpPr>
                        <wps:wsp>
                          <wps:cNvPr id="3883" name="Freeform 4096"/>
                          <wps:cNvSpPr>
                            <a:spLocks/>
                          </wps:cNvSpPr>
                          <wps:spPr bwMode="auto">
                            <a:xfrm>
                              <a:off x="1750" y="7"/>
                              <a:ext cx="15" cy="2"/>
                            </a:xfrm>
                            <a:custGeom>
                              <a:avLst/>
                              <a:gdLst>
                                <a:gd name="T0" fmla="+- 0 1750 1750"/>
                                <a:gd name="T1" fmla="*/ T0 w 15"/>
                                <a:gd name="T2" fmla="+- 0 1765 175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4" name="Group 4093"/>
                        <wpg:cNvGrpSpPr>
                          <a:grpSpLocks/>
                        </wpg:cNvGrpSpPr>
                        <wpg:grpSpPr bwMode="auto">
                          <a:xfrm>
                            <a:off x="1779" y="7"/>
                            <a:ext cx="15" cy="2"/>
                            <a:chOff x="1779" y="7"/>
                            <a:chExt cx="15" cy="2"/>
                          </a:xfrm>
                        </wpg:grpSpPr>
                        <wps:wsp>
                          <wps:cNvPr id="3885" name="Freeform 4094"/>
                          <wps:cNvSpPr>
                            <a:spLocks/>
                          </wps:cNvSpPr>
                          <wps:spPr bwMode="auto">
                            <a:xfrm>
                              <a:off x="1779" y="7"/>
                              <a:ext cx="15" cy="2"/>
                            </a:xfrm>
                            <a:custGeom>
                              <a:avLst/>
                              <a:gdLst>
                                <a:gd name="T0" fmla="+- 0 1779 1779"/>
                                <a:gd name="T1" fmla="*/ T0 w 15"/>
                                <a:gd name="T2" fmla="+- 0 1794 177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6" name="Group 4091"/>
                        <wpg:cNvGrpSpPr>
                          <a:grpSpLocks/>
                        </wpg:cNvGrpSpPr>
                        <wpg:grpSpPr bwMode="auto">
                          <a:xfrm>
                            <a:off x="1809" y="7"/>
                            <a:ext cx="15" cy="2"/>
                            <a:chOff x="1809" y="7"/>
                            <a:chExt cx="15" cy="2"/>
                          </a:xfrm>
                        </wpg:grpSpPr>
                        <wps:wsp>
                          <wps:cNvPr id="3887" name="Freeform 4092"/>
                          <wps:cNvSpPr>
                            <a:spLocks/>
                          </wps:cNvSpPr>
                          <wps:spPr bwMode="auto">
                            <a:xfrm>
                              <a:off x="1809" y="7"/>
                              <a:ext cx="15" cy="2"/>
                            </a:xfrm>
                            <a:custGeom>
                              <a:avLst/>
                              <a:gdLst>
                                <a:gd name="T0" fmla="+- 0 1809 1809"/>
                                <a:gd name="T1" fmla="*/ T0 w 15"/>
                                <a:gd name="T2" fmla="+- 0 1824 180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8" name="Group 4089"/>
                        <wpg:cNvGrpSpPr>
                          <a:grpSpLocks/>
                        </wpg:cNvGrpSpPr>
                        <wpg:grpSpPr bwMode="auto">
                          <a:xfrm>
                            <a:off x="1838" y="7"/>
                            <a:ext cx="15" cy="2"/>
                            <a:chOff x="1838" y="7"/>
                            <a:chExt cx="15" cy="2"/>
                          </a:xfrm>
                        </wpg:grpSpPr>
                        <wps:wsp>
                          <wps:cNvPr id="3889" name="Freeform 4090"/>
                          <wps:cNvSpPr>
                            <a:spLocks/>
                          </wps:cNvSpPr>
                          <wps:spPr bwMode="auto">
                            <a:xfrm>
                              <a:off x="1838" y="7"/>
                              <a:ext cx="15" cy="2"/>
                            </a:xfrm>
                            <a:custGeom>
                              <a:avLst/>
                              <a:gdLst>
                                <a:gd name="T0" fmla="+- 0 1838 1838"/>
                                <a:gd name="T1" fmla="*/ T0 w 15"/>
                                <a:gd name="T2" fmla="+- 0 1853 183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0" name="Group 4087"/>
                        <wpg:cNvGrpSpPr>
                          <a:grpSpLocks/>
                        </wpg:cNvGrpSpPr>
                        <wpg:grpSpPr bwMode="auto">
                          <a:xfrm>
                            <a:off x="1868" y="7"/>
                            <a:ext cx="15" cy="2"/>
                            <a:chOff x="1868" y="7"/>
                            <a:chExt cx="15" cy="2"/>
                          </a:xfrm>
                        </wpg:grpSpPr>
                        <wps:wsp>
                          <wps:cNvPr id="3891" name="Freeform 4088"/>
                          <wps:cNvSpPr>
                            <a:spLocks/>
                          </wps:cNvSpPr>
                          <wps:spPr bwMode="auto">
                            <a:xfrm>
                              <a:off x="1868" y="7"/>
                              <a:ext cx="15" cy="2"/>
                            </a:xfrm>
                            <a:custGeom>
                              <a:avLst/>
                              <a:gdLst>
                                <a:gd name="T0" fmla="+- 0 1868 1868"/>
                                <a:gd name="T1" fmla="*/ T0 w 15"/>
                                <a:gd name="T2" fmla="+- 0 1883 186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2" name="Group 4085"/>
                        <wpg:cNvGrpSpPr>
                          <a:grpSpLocks/>
                        </wpg:cNvGrpSpPr>
                        <wpg:grpSpPr bwMode="auto">
                          <a:xfrm>
                            <a:off x="1897" y="7"/>
                            <a:ext cx="15" cy="2"/>
                            <a:chOff x="1897" y="7"/>
                            <a:chExt cx="15" cy="2"/>
                          </a:xfrm>
                        </wpg:grpSpPr>
                        <wps:wsp>
                          <wps:cNvPr id="3893" name="Freeform 4086"/>
                          <wps:cNvSpPr>
                            <a:spLocks/>
                          </wps:cNvSpPr>
                          <wps:spPr bwMode="auto">
                            <a:xfrm>
                              <a:off x="1897" y="7"/>
                              <a:ext cx="15" cy="2"/>
                            </a:xfrm>
                            <a:custGeom>
                              <a:avLst/>
                              <a:gdLst>
                                <a:gd name="T0" fmla="+- 0 1897 1897"/>
                                <a:gd name="T1" fmla="*/ T0 w 15"/>
                                <a:gd name="T2" fmla="+- 0 1912 189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4" name="Group 4083"/>
                        <wpg:cNvGrpSpPr>
                          <a:grpSpLocks/>
                        </wpg:cNvGrpSpPr>
                        <wpg:grpSpPr bwMode="auto">
                          <a:xfrm>
                            <a:off x="1927" y="7"/>
                            <a:ext cx="15" cy="2"/>
                            <a:chOff x="1927" y="7"/>
                            <a:chExt cx="15" cy="2"/>
                          </a:xfrm>
                        </wpg:grpSpPr>
                        <wps:wsp>
                          <wps:cNvPr id="3895" name="Freeform 4084"/>
                          <wps:cNvSpPr>
                            <a:spLocks/>
                          </wps:cNvSpPr>
                          <wps:spPr bwMode="auto">
                            <a:xfrm>
                              <a:off x="1927" y="7"/>
                              <a:ext cx="15" cy="2"/>
                            </a:xfrm>
                            <a:custGeom>
                              <a:avLst/>
                              <a:gdLst>
                                <a:gd name="T0" fmla="+- 0 1927 1927"/>
                                <a:gd name="T1" fmla="*/ T0 w 15"/>
                                <a:gd name="T2" fmla="+- 0 1942 192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6" name="Group 4081"/>
                        <wpg:cNvGrpSpPr>
                          <a:grpSpLocks/>
                        </wpg:cNvGrpSpPr>
                        <wpg:grpSpPr bwMode="auto">
                          <a:xfrm>
                            <a:off x="1956" y="7"/>
                            <a:ext cx="15" cy="2"/>
                            <a:chOff x="1956" y="7"/>
                            <a:chExt cx="15" cy="2"/>
                          </a:xfrm>
                        </wpg:grpSpPr>
                        <wps:wsp>
                          <wps:cNvPr id="3897" name="Freeform 4082"/>
                          <wps:cNvSpPr>
                            <a:spLocks/>
                          </wps:cNvSpPr>
                          <wps:spPr bwMode="auto">
                            <a:xfrm>
                              <a:off x="1956" y="7"/>
                              <a:ext cx="15" cy="2"/>
                            </a:xfrm>
                            <a:custGeom>
                              <a:avLst/>
                              <a:gdLst>
                                <a:gd name="T0" fmla="+- 0 1956 1956"/>
                                <a:gd name="T1" fmla="*/ T0 w 15"/>
                                <a:gd name="T2" fmla="+- 0 1971 195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8" name="Group 4079"/>
                        <wpg:cNvGrpSpPr>
                          <a:grpSpLocks/>
                        </wpg:cNvGrpSpPr>
                        <wpg:grpSpPr bwMode="auto">
                          <a:xfrm>
                            <a:off x="1986" y="7"/>
                            <a:ext cx="15" cy="2"/>
                            <a:chOff x="1986" y="7"/>
                            <a:chExt cx="15" cy="2"/>
                          </a:xfrm>
                        </wpg:grpSpPr>
                        <wps:wsp>
                          <wps:cNvPr id="3899" name="Freeform 4080"/>
                          <wps:cNvSpPr>
                            <a:spLocks/>
                          </wps:cNvSpPr>
                          <wps:spPr bwMode="auto">
                            <a:xfrm>
                              <a:off x="1986" y="7"/>
                              <a:ext cx="15" cy="2"/>
                            </a:xfrm>
                            <a:custGeom>
                              <a:avLst/>
                              <a:gdLst>
                                <a:gd name="T0" fmla="+- 0 1986 1986"/>
                                <a:gd name="T1" fmla="*/ T0 w 15"/>
                                <a:gd name="T2" fmla="+- 0 2001 198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0" name="Group 4077"/>
                        <wpg:cNvGrpSpPr>
                          <a:grpSpLocks/>
                        </wpg:cNvGrpSpPr>
                        <wpg:grpSpPr bwMode="auto">
                          <a:xfrm>
                            <a:off x="2016" y="7"/>
                            <a:ext cx="15" cy="2"/>
                            <a:chOff x="2016" y="7"/>
                            <a:chExt cx="15" cy="2"/>
                          </a:xfrm>
                        </wpg:grpSpPr>
                        <wps:wsp>
                          <wps:cNvPr id="3901" name="Freeform 4078"/>
                          <wps:cNvSpPr>
                            <a:spLocks/>
                          </wps:cNvSpPr>
                          <wps:spPr bwMode="auto">
                            <a:xfrm>
                              <a:off x="2016" y="7"/>
                              <a:ext cx="15" cy="2"/>
                            </a:xfrm>
                            <a:custGeom>
                              <a:avLst/>
                              <a:gdLst>
                                <a:gd name="T0" fmla="+- 0 2016 2016"/>
                                <a:gd name="T1" fmla="*/ T0 w 15"/>
                                <a:gd name="T2" fmla="+- 0 2030 201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2" name="Group 4075"/>
                        <wpg:cNvGrpSpPr>
                          <a:grpSpLocks/>
                        </wpg:cNvGrpSpPr>
                        <wpg:grpSpPr bwMode="auto">
                          <a:xfrm>
                            <a:off x="2045" y="7"/>
                            <a:ext cx="15" cy="2"/>
                            <a:chOff x="2045" y="7"/>
                            <a:chExt cx="15" cy="2"/>
                          </a:xfrm>
                        </wpg:grpSpPr>
                        <wps:wsp>
                          <wps:cNvPr id="3903" name="Freeform 4076"/>
                          <wps:cNvSpPr>
                            <a:spLocks/>
                          </wps:cNvSpPr>
                          <wps:spPr bwMode="auto">
                            <a:xfrm>
                              <a:off x="2045" y="7"/>
                              <a:ext cx="15" cy="2"/>
                            </a:xfrm>
                            <a:custGeom>
                              <a:avLst/>
                              <a:gdLst>
                                <a:gd name="T0" fmla="+- 0 2045 2045"/>
                                <a:gd name="T1" fmla="*/ T0 w 15"/>
                                <a:gd name="T2" fmla="+- 0 2060 204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4" name="Group 4073"/>
                        <wpg:cNvGrpSpPr>
                          <a:grpSpLocks/>
                        </wpg:cNvGrpSpPr>
                        <wpg:grpSpPr bwMode="auto">
                          <a:xfrm>
                            <a:off x="2075" y="7"/>
                            <a:ext cx="15" cy="2"/>
                            <a:chOff x="2075" y="7"/>
                            <a:chExt cx="15" cy="2"/>
                          </a:xfrm>
                        </wpg:grpSpPr>
                        <wps:wsp>
                          <wps:cNvPr id="3905" name="Freeform 4074"/>
                          <wps:cNvSpPr>
                            <a:spLocks/>
                          </wps:cNvSpPr>
                          <wps:spPr bwMode="auto">
                            <a:xfrm>
                              <a:off x="2075" y="7"/>
                              <a:ext cx="15" cy="2"/>
                            </a:xfrm>
                            <a:custGeom>
                              <a:avLst/>
                              <a:gdLst>
                                <a:gd name="T0" fmla="+- 0 2075 2075"/>
                                <a:gd name="T1" fmla="*/ T0 w 15"/>
                                <a:gd name="T2" fmla="+- 0 2089 207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6" name="Group 4071"/>
                        <wpg:cNvGrpSpPr>
                          <a:grpSpLocks/>
                        </wpg:cNvGrpSpPr>
                        <wpg:grpSpPr bwMode="auto">
                          <a:xfrm>
                            <a:off x="2104" y="7"/>
                            <a:ext cx="15" cy="2"/>
                            <a:chOff x="2104" y="7"/>
                            <a:chExt cx="15" cy="2"/>
                          </a:xfrm>
                        </wpg:grpSpPr>
                        <wps:wsp>
                          <wps:cNvPr id="3907" name="Freeform 4072"/>
                          <wps:cNvSpPr>
                            <a:spLocks/>
                          </wps:cNvSpPr>
                          <wps:spPr bwMode="auto">
                            <a:xfrm>
                              <a:off x="2104" y="7"/>
                              <a:ext cx="15" cy="2"/>
                            </a:xfrm>
                            <a:custGeom>
                              <a:avLst/>
                              <a:gdLst>
                                <a:gd name="T0" fmla="+- 0 2104 2104"/>
                                <a:gd name="T1" fmla="*/ T0 w 15"/>
                                <a:gd name="T2" fmla="+- 0 2119 210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8" name="Group 4069"/>
                        <wpg:cNvGrpSpPr>
                          <a:grpSpLocks/>
                        </wpg:cNvGrpSpPr>
                        <wpg:grpSpPr bwMode="auto">
                          <a:xfrm>
                            <a:off x="2134" y="7"/>
                            <a:ext cx="15" cy="2"/>
                            <a:chOff x="2134" y="7"/>
                            <a:chExt cx="15" cy="2"/>
                          </a:xfrm>
                        </wpg:grpSpPr>
                        <wps:wsp>
                          <wps:cNvPr id="3909" name="Freeform 4070"/>
                          <wps:cNvSpPr>
                            <a:spLocks/>
                          </wps:cNvSpPr>
                          <wps:spPr bwMode="auto">
                            <a:xfrm>
                              <a:off x="2134" y="7"/>
                              <a:ext cx="15" cy="2"/>
                            </a:xfrm>
                            <a:custGeom>
                              <a:avLst/>
                              <a:gdLst>
                                <a:gd name="T0" fmla="+- 0 2134 2134"/>
                                <a:gd name="T1" fmla="*/ T0 w 15"/>
                                <a:gd name="T2" fmla="+- 0 2148 213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0" name="Group 4067"/>
                        <wpg:cNvGrpSpPr>
                          <a:grpSpLocks/>
                        </wpg:cNvGrpSpPr>
                        <wpg:grpSpPr bwMode="auto">
                          <a:xfrm>
                            <a:off x="2163" y="7"/>
                            <a:ext cx="15" cy="2"/>
                            <a:chOff x="2163" y="7"/>
                            <a:chExt cx="15" cy="2"/>
                          </a:xfrm>
                        </wpg:grpSpPr>
                        <wps:wsp>
                          <wps:cNvPr id="3911" name="Freeform 4068"/>
                          <wps:cNvSpPr>
                            <a:spLocks/>
                          </wps:cNvSpPr>
                          <wps:spPr bwMode="auto">
                            <a:xfrm>
                              <a:off x="2163" y="7"/>
                              <a:ext cx="15" cy="2"/>
                            </a:xfrm>
                            <a:custGeom>
                              <a:avLst/>
                              <a:gdLst>
                                <a:gd name="T0" fmla="+- 0 2163 2163"/>
                                <a:gd name="T1" fmla="*/ T0 w 15"/>
                                <a:gd name="T2" fmla="+- 0 2178 216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2" name="Group 4065"/>
                        <wpg:cNvGrpSpPr>
                          <a:grpSpLocks/>
                        </wpg:cNvGrpSpPr>
                        <wpg:grpSpPr bwMode="auto">
                          <a:xfrm>
                            <a:off x="2193" y="7"/>
                            <a:ext cx="15" cy="2"/>
                            <a:chOff x="2193" y="7"/>
                            <a:chExt cx="15" cy="2"/>
                          </a:xfrm>
                        </wpg:grpSpPr>
                        <wps:wsp>
                          <wps:cNvPr id="3913" name="Freeform 4066"/>
                          <wps:cNvSpPr>
                            <a:spLocks/>
                          </wps:cNvSpPr>
                          <wps:spPr bwMode="auto">
                            <a:xfrm>
                              <a:off x="2193" y="7"/>
                              <a:ext cx="15" cy="2"/>
                            </a:xfrm>
                            <a:custGeom>
                              <a:avLst/>
                              <a:gdLst>
                                <a:gd name="T0" fmla="+- 0 2193 2193"/>
                                <a:gd name="T1" fmla="*/ T0 w 15"/>
                                <a:gd name="T2" fmla="+- 0 2208 219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4" name="Group 4063"/>
                        <wpg:cNvGrpSpPr>
                          <a:grpSpLocks/>
                        </wpg:cNvGrpSpPr>
                        <wpg:grpSpPr bwMode="auto">
                          <a:xfrm>
                            <a:off x="2222" y="7"/>
                            <a:ext cx="15" cy="2"/>
                            <a:chOff x="2222" y="7"/>
                            <a:chExt cx="15" cy="2"/>
                          </a:xfrm>
                        </wpg:grpSpPr>
                        <wps:wsp>
                          <wps:cNvPr id="3915" name="Freeform 4064"/>
                          <wps:cNvSpPr>
                            <a:spLocks/>
                          </wps:cNvSpPr>
                          <wps:spPr bwMode="auto">
                            <a:xfrm>
                              <a:off x="2222" y="7"/>
                              <a:ext cx="15" cy="2"/>
                            </a:xfrm>
                            <a:custGeom>
                              <a:avLst/>
                              <a:gdLst>
                                <a:gd name="T0" fmla="+- 0 2222 2222"/>
                                <a:gd name="T1" fmla="*/ T0 w 15"/>
                                <a:gd name="T2" fmla="+- 0 2237 222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6" name="Group 4061"/>
                        <wpg:cNvGrpSpPr>
                          <a:grpSpLocks/>
                        </wpg:cNvGrpSpPr>
                        <wpg:grpSpPr bwMode="auto">
                          <a:xfrm>
                            <a:off x="2252" y="7"/>
                            <a:ext cx="15" cy="2"/>
                            <a:chOff x="2252" y="7"/>
                            <a:chExt cx="15" cy="2"/>
                          </a:xfrm>
                        </wpg:grpSpPr>
                        <wps:wsp>
                          <wps:cNvPr id="3917" name="Freeform 4062"/>
                          <wps:cNvSpPr>
                            <a:spLocks/>
                          </wps:cNvSpPr>
                          <wps:spPr bwMode="auto">
                            <a:xfrm>
                              <a:off x="2252" y="7"/>
                              <a:ext cx="15" cy="2"/>
                            </a:xfrm>
                            <a:custGeom>
                              <a:avLst/>
                              <a:gdLst>
                                <a:gd name="T0" fmla="+- 0 2252 2252"/>
                                <a:gd name="T1" fmla="*/ T0 w 15"/>
                                <a:gd name="T2" fmla="+- 0 2267 225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8" name="Group 4059"/>
                        <wpg:cNvGrpSpPr>
                          <a:grpSpLocks/>
                        </wpg:cNvGrpSpPr>
                        <wpg:grpSpPr bwMode="auto">
                          <a:xfrm>
                            <a:off x="2281" y="7"/>
                            <a:ext cx="15" cy="2"/>
                            <a:chOff x="2281" y="7"/>
                            <a:chExt cx="15" cy="2"/>
                          </a:xfrm>
                        </wpg:grpSpPr>
                        <wps:wsp>
                          <wps:cNvPr id="3919" name="Freeform 4060"/>
                          <wps:cNvSpPr>
                            <a:spLocks/>
                          </wps:cNvSpPr>
                          <wps:spPr bwMode="auto">
                            <a:xfrm>
                              <a:off x="2281" y="7"/>
                              <a:ext cx="15" cy="2"/>
                            </a:xfrm>
                            <a:custGeom>
                              <a:avLst/>
                              <a:gdLst>
                                <a:gd name="T0" fmla="+- 0 2281 2281"/>
                                <a:gd name="T1" fmla="*/ T0 w 15"/>
                                <a:gd name="T2" fmla="+- 0 2296 228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0" name="Group 4057"/>
                        <wpg:cNvGrpSpPr>
                          <a:grpSpLocks/>
                        </wpg:cNvGrpSpPr>
                        <wpg:grpSpPr bwMode="auto">
                          <a:xfrm>
                            <a:off x="2311" y="7"/>
                            <a:ext cx="15" cy="2"/>
                            <a:chOff x="2311" y="7"/>
                            <a:chExt cx="15" cy="2"/>
                          </a:xfrm>
                        </wpg:grpSpPr>
                        <wps:wsp>
                          <wps:cNvPr id="3921" name="Freeform 4058"/>
                          <wps:cNvSpPr>
                            <a:spLocks/>
                          </wps:cNvSpPr>
                          <wps:spPr bwMode="auto">
                            <a:xfrm>
                              <a:off x="2311" y="7"/>
                              <a:ext cx="15" cy="2"/>
                            </a:xfrm>
                            <a:custGeom>
                              <a:avLst/>
                              <a:gdLst>
                                <a:gd name="T0" fmla="+- 0 2311 2311"/>
                                <a:gd name="T1" fmla="*/ T0 w 15"/>
                                <a:gd name="T2" fmla="+- 0 2326 231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2" name="Group 4055"/>
                        <wpg:cNvGrpSpPr>
                          <a:grpSpLocks/>
                        </wpg:cNvGrpSpPr>
                        <wpg:grpSpPr bwMode="auto">
                          <a:xfrm>
                            <a:off x="2340" y="7"/>
                            <a:ext cx="15" cy="2"/>
                            <a:chOff x="2340" y="7"/>
                            <a:chExt cx="15" cy="2"/>
                          </a:xfrm>
                        </wpg:grpSpPr>
                        <wps:wsp>
                          <wps:cNvPr id="3923" name="Freeform 4056"/>
                          <wps:cNvSpPr>
                            <a:spLocks/>
                          </wps:cNvSpPr>
                          <wps:spPr bwMode="auto">
                            <a:xfrm>
                              <a:off x="2340" y="7"/>
                              <a:ext cx="15" cy="2"/>
                            </a:xfrm>
                            <a:custGeom>
                              <a:avLst/>
                              <a:gdLst>
                                <a:gd name="T0" fmla="+- 0 2340 2340"/>
                                <a:gd name="T1" fmla="*/ T0 w 15"/>
                                <a:gd name="T2" fmla="+- 0 2355 234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4" name="Group 4053"/>
                        <wpg:cNvGrpSpPr>
                          <a:grpSpLocks/>
                        </wpg:cNvGrpSpPr>
                        <wpg:grpSpPr bwMode="auto">
                          <a:xfrm>
                            <a:off x="2370" y="7"/>
                            <a:ext cx="15" cy="2"/>
                            <a:chOff x="2370" y="7"/>
                            <a:chExt cx="15" cy="2"/>
                          </a:xfrm>
                        </wpg:grpSpPr>
                        <wps:wsp>
                          <wps:cNvPr id="3925" name="Freeform 4054"/>
                          <wps:cNvSpPr>
                            <a:spLocks/>
                          </wps:cNvSpPr>
                          <wps:spPr bwMode="auto">
                            <a:xfrm>
                              <a:off x="2370" y="7"/>
                              <a:ext cx="15" cy="2"/>
                            </a:xfrm>
                            <a:custGeom>
                              <a:avLst/>
                              <a:gdLst>
                                <a:gd name="T0" fmla="+- 0 2370 2370"/>
                                <a:gd name="T1" fmla="*/ T0 w 15"/>
                                <a:gd name="T2" fmla="+- 0 2385 237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6" name="Group 4051"/>
                        <wpg:cNvGrpSpPr>
                          <a:grpSpLocks/>
                        </wpg:cNvGrpSpPr>
                        <wpg:grpSpPr bwMode="auto">
                          <a:xfrm>
                            <a:off x="2399" y="7"/>
                            <a:ext cx="15" cy="2"/>
                            <a:chOff x="2399" y="7"/>
                            <a:chExt cx="15" cy="2"/>
                          </a:xfrm>
                        </wpg:grpSpPr>
                        <wps:wsp>
                          <wps:cNvPr id="3927" name="Freeform 4052"/>
                          <wps:cNvSpPr>
                            <a:spLocks/>
                          </wps:cNvSpPr>
                          <wps:spPr bwMode="auto">
                            <a:xfrm>
                              <a:off x="2399" y="7"/>
                              <a:ext cx="15" cy="2"/>
                            </a:xfrm>
                            <a:custGeom>
                              <a:avLst/>
                              <a:gdLst>
                                <a:gd name="T0" fmla="+- 0 2399 2399"/>
                                <a:gd name="T1" fmla="*/ T0 w 15"/>
                                <a:gd name="T2" fmla="+- 0 2414 239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8" name="Group 4049"/>
                        <wpg:cNvGrpSpPr>
                          <a:grpSpLocks/>
                        </wpg:cNvGrpSpPr>
                        <wpg:grpSpPr bwMode="auto">
                          <a:xfrm>
                            <a:off x="2429" y="7"/>
                            <a:ext cx="15" cy="2"/>
                            <a:chOff x="2429" y="7"/>
                            <a:chExt cx="15" cy="2"/>
                          </a:xfrm>
                        </wpg:grpSpPr>
                        <wps:wsp>
                          <wps:cNvPr id="3929" name="Freeform 4050"/>
                          <wps:cNvSpPr>
                            <a:spLocks/>
                          </wps:cNvSpPr>
                          <wps:spPr bwMode="auto">
                            <a:xfrm>
                              <a:off x="2429" y="7"/>
                              <a:ext cx="15" cy="2"/>
                            </a:xfrm>
                            <a:custGeom>
                              <a:avLst/>
                              <a:gdLst>
                                <a:gd name="T0" fmla="+- 0 2429 2429"/>
                                <a:gd name="T1" fmla="*/ T0 w 15"/>
                                <a:gd name="T2" fmla="+- 0 2444 242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0" name="Group 4047"/>
                        <wpg:cNvGrpSpPr>
                          <a:grpSpLocks/>
                        </wpg:cNvGrpSpPr>
                        <wpg:grpSpPr bwMode="auto">
                          <a:xfrm>
                            <a:off x="2459" y="7"/>
                            <a:ext cx="15" cy="2"/>
                            <a:chOff x="2459" y="7"/>
                            <a:chExt cx="15" cy="2"/>
                          </a:xfrm>
                        </wpg:grpSpPr>
                        <wps:wsp>
                          <wps:cNvPr id="3931" name="Freeform 4048"/>
                          <wps:cNvSpPr>
                            <a:spLocks/>
                          </wps:cNvSpPr>
                          <wps:spPr bwMode="auto">
                            <a:xfrm>
                              <a:off x="2459" y="7"/>
                              <a:ext cx="15" cy="2"/>
                            </a:xfrm>
                            <a:custGeom>
                              <a:avLst/>
                              <a:gdLst>
                                <a:gd name="T0" fmla="+- 0 2459 2459"/>
                                <a:gd name="T1" fmla="*/ T0 w 15"/>
                                <a:gd name="T2" fmla="+- 0 2473 245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2" name="Group 4045"/>
                        <wpg:cNvGrpSpPr>
                          <a:grpSpLocks/>
                        </wpg:cNvGrpSpPr>
                        <wpg:grpSpPr bwMode="auto">
                          <a:xfrm>
                            <a:off x="2488" y="7"/>
                            <a:ext cx="15" cy="2"/>
                            <a:chOff x="2488" y="7"/>
                            <a:chExt cx="15" cy="2"/>
                          </a:xfrm>
                        </wpg:grpSpPr>
                        <wps:wsp>
                          <wps:cNvPr id="3933" name="Freeform 4046"/>
                          <wps:cNvSpPr>
                            <a:spLocks/>
                          </wps:cNvSpPr>
                          <wps:spPr bwMode="auto">
                            <a:xfrm>
                              <a:off x="2488" y="7"/>
                              <a:ext cx="15" cy="2"/>
                            </a:xfrm>
                            <a:custGeom>
                              <a:avLst/>
                              <a:gdLst>
                                <a:gd name="T0" fmla="+- 0 2488 2488"/>
                                <a:gd name="T1" fmla="*/ T0 w 15"/>
                                <a:gd name="T2" fmla="+- 0 2503 248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4" name="Group 4043"/>
                        <wpg:cNvGrpSpPr>
                          <a:grpSpLocks/>
                        </wpg:cNvGrpSpPr>
                        <wpg:grpSpPr bwMode="auto">
                          <a:xfrm>
                            <a:off x="2518" y="7"/>
                            <a:ext cx="15" cy="2"/>
                            <a:chOff x="2518" y="7"/>
                            <a:chExt cx="15" cy="2"/>
                          </a:xfrm>
                        </wpg:grpSpPr>
                        <wps:wsp>
                          <wps:cNvPr id="3935" name="Freeform 4044"/>
                          <wps:cNvSpPr>
                            <a:spLocks/>
                          </wps:cNvSpPr>
                          <wps:spPr bwMode="auto">
                            <a:xfrm>
                              <a:off x="2518" y="7"/>
                              <a:ext cx="15" cy="2"/>
                            </a:xfrm>
                            <a:custGeom>
                              <a:avLst/>
                              <a:gdLst>
                                <a:gd name="T0" fmla="+- 0 2518 2518"/>
                                <a:gd name="T1" fmla="*/ T0 w 15"/>
                                <a:gd name="T2" fmla="+- 0 2532 251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6" name="Group 4041"/>
                        <wpg:cNvGrpSpPr>
                          <a:grpSpLocks/>
                        </wpg:cNvGrpSpPr>
                        <wpg:grpSpPr bwMode="auto">
                          <a:xfrm>
                            <a:off x="2547" y="7"/>
                            <a:ext cx="15" cy="2"/>
                            <a:chOff x="2547" y="7"/>
                            <a:chExt cx="15" cy="2"/>
                          </a:xfrm>
                        </wpg:grpSpPr>
                        <wps:wsp>
                          <wps:cNvPr id="3937" name="Freeform 4042"/>
                          <wps:cNvSpPr>
                            <a:spLocks/>
                          </wps:cNvSpPr>
                          <wps:spPr bwMode="auto">
                            <a:xfrm>
                              <a:off x="2547" y="7"/>
                              <a:ext cx="15" cy="2"/>
                            </a:xfrm>
                            <a:custGeom>
                              <a:avLst/>
                              <a:gdLst>
                                <a:gd name="T0" fmla="+- 0 2547 2547"/>
                                <a:gd name="T1" fmla="*/ T0 w 15"/>
                                <a:gd name="T2" fmla="+- 0 2562 254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8" name="Group 4039"/>
                        <wpg:cNvGrpSpPr>
                          <a:grpSpLocks/>
                        </wpg:cNvGrpSpPr>
                        <wpg:grpSpPr bwMode="auto">
                          <a:xfrm>
                            <a:off x="2577" y="7"/>
                            <a:ext cx="15" cy="2"/>
                            <a:chOff x="2577" y="7"/>
                            <a:chExt cx="15" cy="2"/>
                          </a:xfrm>
                        </wpg:grpSpPr>
                        <wps:wsp>
                          <wps:cNvPr id="3939" name="Freeform 4040"/>
                          <wps:cNvSpPr>
                            <a:spLocks/>
                          </wps:cNvSpPr>
                          <wps:spPr bwMode="auto">
                            <a:xfrm>
                              <a:off x="2577" y="7"/>
                              <a:ext cx="15" cy="2"/>
                            </a:xfrm>
                            <a:custGeom>
                              <a:avLst/>
                              <a:gdLst>
                                <a:gd name="T0" fmla="+- 0 2577 2577"/>
                                <a:gd name="T1" fmla="*/ T0 w 15"/>
                                <a:gd name="T2" fmla="+- 0 2591 257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0" name="Group 4037"/>
                        <wpg:cNvGrpSpPr>
                          <a:grpSpLocks/>
                        </wpg:cNvGrpSpPr>
                        <wpg:grpSpPr bwMode="auto">
                          <a:xfrm>
                            <a:off x="2606" y="7"/>
                            <a:ext cx="15" cy="2"/>
                            <a:chOff x="2606" y="7"/>
                            <a:chExt cx="15" cy="2"/>
                          </a:xfrm>
                        </wpg:grpSpPr>
                        <wps:wsp>
                          <wps:cNvPr id="3941" name="Freeform 4038"/>
                          <wps:cNvSpPr>
                            <a:spLocks/>
                          </wps:cNvSpPr>
                          <wps:spPr bwMode="auto">
                            <a:xfrm>
                              <a:off x="2606" y="7"/>
                              <a:ext cx="15" cy="2"/>
                            </a:xfrm>
                            <a:custGeom>
                              <a:avLst/>
                              <a:gdLst>
                                <a:gd name="T0" fmla="+- 0 2606 2606"/>
                                <a:gd name="T1" fmla="*/ T0 w 15"/>
                                <a:gd name="T2" fmla="+- 0 2621 260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2" name="Group 4035"/>
                        <wpg:cNvGrpSpPr>
                          <a:grpSpLocks/>
                        </wpg:cNvGrpSpPr>
                        <wpg:grpSpPr bwMode="auto">
                          <a:xfrm>
                            <a:off x="2636" y="7"/>
                            <a:ext cx="15" cy="2"/>
                            <a:chOff x="2636" y="7"/>
                            <a:chExt cx="15" cy="2"/>
                          </a:xfrm>
                        </wpg:grpSpPr>
                        <wps:wsp>
                          <wps:cNvPr id="3943" name="Freeform 4036"/>
                          <wps:cNvSpPr>
                            <a:spLocks/>
                          </wps:cNvSpPr>
                          <wps:spPr bwMode="auto">
                            <a:xfrm>
                              <a:off x="2636" y="7"/>
                              <a:ext cx="15" cy="2"/>
                            </a:xfrm>
                            <a:custGeom>
                              <a:avLst/>
                              <a:gdLst>
                                <a:gd name="T0" fmla="+- 0 2636 2636"/>
                                <a:gd name="T1" fmla="*/ T0 w 15"/>
                                <a:gd name="T2" fmla="+- 0 2650 263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4" name="Group 4033"/>
                        <wpg:cNvGrpSpPr>
                          <a:grpSpLocks/>
                        </wpg:cNvGrpSpPr>
                        <wpg:grpSpPr bwMode="auto">
                          <a:xfrm>
                            <a:off x="2665" y="7"/>
                            <a:ext cx="15" cy="2"/>
                            <a:chOff x="2665" y="7"/>
                            <a:chExt cx="15" cy="2"/>
                          </a:xfrm>
                        </wpg:grpSpPr>
                        <wps:wsp>
                          <wps:cNvPr id="3945" name="Freeform 4034"/>
                          <wps:cNvSpPr>
                            <a:spLocks/>
                          </wps:cNvSpPr>
                          <wps:spPr bwMode="auto">
                            <a:xfrm>
                              <a:off x="2665" y="7"/>
                              <a:ext cx="15" cy="2"/>
                            </a:xfrm>
                            <a:custGeom>
                              <a:avLst/>
                              <a:gdLst>
                                <a:gd name="T0" fmla="+- 0 2665 2665"/>
                                <a:gd name="T1" fmla="*/ T0 w 15"/>
                                <a:gd name="T2" fmla="+- 0 2680 266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6" name="Group 4031"/>
                        <wpg:cNvGrpSpPr>
                          <a:grpSpLocks/>
                        </wpg:cNvGrpSpPr>
                        <wpg:grpSpPr bwMode="auto">
                          <a:xfrm>
                            <a:off x="2695" y="7"/>
                            <a:ext cx="15" cy="2"/>
                            <a:chOff x="2695" y="7"/>
                            <a:chExt cx="15" cy="2"/>
                          </a:xfrm>
                        </wpg:grpSpPr>
                        <wps:wsp>
                          <wps:cNvPr id="3947" name="Freeform 4032"/>
                          <wps:cNvSpPr>
                            <a:spLocks/>
                          </wps:cNvSpPr>
                          <wps:spPr bwMode="auto">
                            <a:xfrm>
                              <a:off x="2695" y="7"/>
                              <a:ext cx="15" cy="2"/>
                            </a:xfrm>
                            <a:custGeom>
                              <a:avLst/>
                              <a:gdLst>
                                <a:gd name="T0" fmla="+- 0 2695 2695"/>
                                <a:gd name="T1" fmla="*/ T0 w 15"/>
                                <a:gd name="T2" fmla="+- 0 2710 269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8" name="Group 4029"/>
                        <wpg:cNvGrpSpPr>
                          <a:grpSpLocks/>
                        </wpg:cNvGrpSpPr>
                        <wpg:grpSpPr bwMode="auto">
                          <a:xfrm>
                            <a:off x="2724" y="7"/>
                            <a:ext cx="15" cy="2"/>
                            <a:chOff x="2724" y="7"/>
                            <a:chExt cx="15" cy="2"/>
                          </a:xfrm>
                        </wpg:grpSpPr>
                        <wps:wsp>
                          <wps:cNvPr id="3949" name="Freeform 4030"/>
                          <wps:cNvSpPr>
                            <a:spLocks/>
                          </wps:cNvSpPr>
                          <wps:spPr bwMode="auto">
                            <a:xfrm>
                              <a:off x="2724" y="7"/>
                              <a:ext cx="15" cy="2"/>
                            </a:xfrm>
                            <a:custGeom>
                              <a:avLst/>
                              <a:gdLst>
                                <a:gd name="T0" fmla="+- 0 2724 2724"/>
                                <a:gd name="T1" fmla="*/ T0 w 15"/>
                                <a:gd name="T2" fmla="+- 0 2739 272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0" name="Group 4027"/>
                        <wpg:cNvGrpSpPr>
                          <a:grpSpLocks/>
                        </wpg:cNvGrpSpPr>
                        <wpg:grpSpPr bwMode="auto">
                          <a:xfrm>
                            <a:off x="2754" y="7"/>
                            <a:ext cx="15" cy="2"/>
                            <a:chOff x="2754" y="7"/>
                            <a:chExt cx="15" cy="2"/>
                          </a:xfrm>
                        </wpg:grpSpPr>
                        <wps:wsp>
                          <wps:cNvPr id="3951" name="Freeform 4028"/>
                          <wps:cNvSpPr>
                            <a:spLocks/>
                          </wps:cNvSpPr>
                          <wps:spPr bwMode="auto">
                            <a:xfrm>
                              <a:off x="2754" y="7"/>
                              <a:ext cx="15" cy="2"/>
                            </a:xfrm>
                            <a:custGeom>
                              <a:avLst/>
                              <a:gdLst>
                                <a:gd name="T0" fmla="+- 0 2754 2754"/>
                                <a:gd name="T1" fmla="*/ T0 w 15"/>
                                <a:gd name="T2" fmla="+- 0 2769 275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2" name="Group 4025"/>
                        <wpg:cNvGrpSpPr>
                          <a:grpSpLocks/>
                        </wpg:cNvGrpSpPr>
                        <wpg:grpSpPr bwMode="auto">
                          <a:xfrm>
                            <a:off x="2783" y="7"/>
                            <a:ext cx="15" cy="2"/>
                            <a:chOff x="2783" y="7"/>
                            <a:chExt cx="15" cy="2"/>
                          </a:xfrm>
                        </wpg:grpSpPr>
                        <wps:wsp>
                          <wps:cNvPr id="3953" name="Freeform 4026"/>
                          <wps:cNvSpPr>
                            <a:spLocks/>
                          </wps:cNvSpPr>
                          <wps:spPr bwMode="auto">
                            <a:xfrm>
                              <a:off x="2783" y="7"/>
                              <a:ext cx="15" cy="2"/>
                            </a:xfrm>
                            <a:custGeom>
                              <a:avLst/>
                              <a:gdLst>
                                <a:gd name="T0" fmla="+- 0 2783 2783"/>
                                <a:gd name="T1" fmla="*/ T0 w 15"/>
                                <a:gd name="T2" fmla="+- 0 2798 278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4" name="Group 4023"/>
                        <wpg:cNvGrpSpPr>
                          <a:grpSpLocks/>
                        </wpg:cNvGrpSpPr>
                        <wpg:grpSpPr bwMode="auto">
                          <a:xfrm>
                            <a:off x="2813" y="7"/>
                            <a:ext cx="15" cy="2"/>
                            <a:chOff x="2813" y="7"/>
                            <a:chExt cx="15" cy="2"/>
                          </a:xfrm>
                        </wpg:grpSpPr>
                        <wps:wsp>
                          <wps:cNvPr id="3955" name="Freeform 4024"/>
                          <wps:cNvSpPr>
                            <a:spLocks/>
                          </wps:cNvSpPr>
                          <wps:spPr bwMode="auto">
                            <a:xfrm>
                              <a:off x="2813" y="7"/>
                              <a:ext cx="15" cy="2"/>
                            </a:xfrm>
                            <a:custGeom>
                              <a:avLst/>
                              <a:gdLst>
                                <a:gd name="T0" fmla="+- 0 2813 2813"/>
                                <a:gd name="T1" fmla="*/ T0 w 15"/>
                                <a:gd name="T2" fmla="+- 0 2828 281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6" name="Group 4021"/>
                        <wpg:cNvGrpSpPr>
                          <a:grpSpLocks/>
                        </wpg:cNvGrpSpPr>
                        <wpg:grpSpPr bwMode="auto">
                          <a:xfrm>
                            <a:off x="2842" y="7"/>
                            <a:ext cx="15" cy="2"/>
                            <a:chOff x="2842" y="7"/>
                            <a:chExt cx="15" cy="2"/>
                          </a:xfrm>
                        </wpg:grpSpPr>
                        <wps:wsp>
                          <wps:cNvPr id="3957" name="Freeform 4022"/>
                          <wps:cNvSpPr>
                            <a:spLocks/>
                          </wps:cNvSpPr>
                          <wps:spPr bwMode="auto">
                            <a:xfrm>
                              <a:off x="2842" y="7"/>
                              <a:ext cx="15" cy="2"/>
                            </a:xfrm>
                            <a:custGeom>
                              <a:avLst/>
                              <a:gdLst>
                                <a:gd name="T0" fmla="+- 0 2842 2842"/>
                                <a:gd name="T1" fmla="*/ T0 w 15"/>
                                <a:gd name="T2" fmla="+- 0 2857 284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8" name="Group 4019"/>
                        <wpg:cNvGrpSpPr>
                          <a:grpSpLocks/>
                        </wpg:cNvGrpSpPr>
                        <wpg:grpSpPr bwMode="auto">
                          <a:xfrm>
                            <a:off x="2872" y="7"/>
                            <a:ext cx="15" cy="2"/>
                            <a:chOff x="2872" y="7"/>
                            <a:chExt cx="15" cy="2"/>
                          </a:xfrm>
                        </wpg:grpSpPr>
                        <wps:wsp>
                          <wps:cNvPr id="3959" name="Freeform 4020"/>
                          <wps:cNvSpPr>
                            <a:spLocks/>
                          </wps:cNvSpPr>
                          <wps:spPr bwMode="auto">
                            <a:xfrm>
                              <a:off x="2872" y="7"/>
                              <a:ext cx="15" cy="2"/>
                            </a:xfrm>
                            <a:custGeom>
                              <a:avLst/>
                              <a:gdLst>
                                <a:gd name="T0" fmla="+- 0 2872 2872"/>
                                <a:gd name="T1" fmla="*/ T0 w 15"/>
                                <a:gd name="T2" fmla="+- 0 2887 287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0" name="Group 4017"/>
                        <wpg:cNvGrpSpPr>
                          <a:grpSpLocks/>
                        </wpg:cNvGrpSpPr>
                        <wpg:grpSpPr bwMode="auto">
                          <a:xfrm>
                            <a:off x="2902" y="7"/>
                            <a:ext cx="15" cy="2"/>
                            <a:chOff x="2902" y="7"/>
                            <a:chExt cx="15" cy="2"/>
                          </a:xfrm>
                        </wpg:grpSpPr>
                        <wps:wsp>
                          <wps:cNvPr id="3961" name="Freeform 4018"/>
                          <wps:cNvSpPr>
                            <a:spLocks/>
                          </wps:cNvSpPr>
                          <wps:spPr bwMode="auto">
                            <a:xfrm>
                              <a:off x="2902" y="7"/>
                              <a:ext cx="15" cy="2"/>
                            </a:xfrm>
                            <a:custGeom>
                              <a:avLst/>
                              <a:gdLst>
                                <a:gd name="T0" fmla="+- 0 2902 2902"/>
                                <a:gd name="T1" fmla="*/ T0 w 15"/>
                                <a:gd name="T2" fmla="+- 0 2916 290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2" name="Group 4015"/>
                        <wpg:cNvGrpSpPr>
                          <a:grpSpLocks/>
                        </wpg:cNvGrpSpPr>
                        <wpg:grpSpPr bwMode="auto">
                          <a:xfrm>
                            <a:off x="2931" y="7"/>
                            <a:ext cx="15" cy="2"/>
                            <a:chOff x="2931" y="7"/>
                            <a:chExt cx="15" cy="2"/>
                          </a:xfrm>
                        </wpg:grpSpPr>
                        <wps:wsp>
                          <wps:cNvPr id="3963" name="Freeform 4016"/>
                          <wps:cNvSpPr>
                            <a:spLocks/>
                          </wps:cNvSpPr>
                          <wps:spPr bwMode="auto">
                            <a:xfrm>
                              <a:off x="2931" y="7"/>
                              <a:ext cx="15" cy="2"/>
                            </a:xfrm>
                            <a:custGeom>
                              <a:avLst/>
                              <a:gdLst>
                                <a:gd name="T0" fmla="+- 0 2931 2931"/>
                                <a:gd name="T1" fmla="*/ T0 w 15"/>
                                <a:gd name="T2" fmla="+- 0 2946 293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4" name="Group 4013"/>
                        <wpg:cNvGrpSpPr>
                          <a:grpSpLocks/>
                        </wpg:cNvGrpSpPr>
                        <wpg:grpSpPr bwMode="auto">
                          <a:xfrm>
                            <a:off x="2961" y="7"/>
                            <a:ext cx="15" cy="2"/>
                            <a:chOff x="2961" y="7"/>
                            <a:chExt cx="15" cy="2"/>
                          </a:xfrm>
                        </wpg:grpSpPr>
                        <wps:wsp>
                          <wps:cNvPr id="3965" name="Freeform 4014"/>
                          <wps:cNvSpPr>
                            <a:spLocks/>
                          </wps:cNvSpPr>
                          <wps:spPr bwMode="auto">
                            <a:xfrm>
                              <a:off x="2961" y="7"/>
                              <a:ext cx="15" cy="2"/>
                            </a:xfrm>
                            <a:custGeom>
                              <a:avLst/>
                              <a:gdLst>
                                <a:gd name="T0" fmla="+- 0 2961 2961"/>
                                <a:gd name="T1" fmla="*/ T0 w 15"/>
                                <a:gd name="T2" fmla="+- 0 2975 296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6" name="Group 4011"/>
                        <wpg:cNvGrpSpPr>
                          <a:grpSpLocks/>
                        </wpg:cNvGrpSpPr>
                        <wpg:grpSpPr bwMode="auto">
                          <a:xfrm>
                            <a:off x="2990" y="7"/>
                            <a:ext cx="15" cy="2"/>
                            <a:chOff x="2990" y="7"/>
                            <a:chExt cx="15" cy="2"/>
                          </a:xfrm>
                        </wpg:grpSpPr>
                        <wps:wsp>
                          <wps:cNvPr id="3967" name="Freeform 4012"/>
                          <wps:cNvSpPr>
                            <a:spLocks/>
                          </wps:cNvSpPr>
                          <wps:spPr bwMode="auto">
                            <a:xfrm>
                              <a:off x="2990" y="7"/>
                              <a:ext cx="15" cy="2"/>
                            </a:xfrm>
                            <a:custGeom>
                              <a:avLst/>
                              <a:gdLst>
                                <a:gd name="T0" fmla="+- 0 2990 2990"/>
                                <a:gd name="T1" fmla="*/ T0 w 15"/>
                                <a:gd name="T2" fmla="+- 0 3005 299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8" name="Group 4009"/>
                        <wpg:cNvGrpSpPr>
                          <a:grpSpLocks/>
                        </wpg:cNvGrpSpPr>
                        <wpg:grpSpPr bwMode="auto">
                          <a:xfrm>
                            <a:off x="3020" y="7"/>
                            <a:ext cx="15" cy="2"/>
                            <a:chOff x="3020" y="7"/>
                            <a:chExt cx="15" cy="2"/>
                          </a:xfrm>
                        </wpg:grpSpPr>
                        <wps:wsp>
                          <wps:cNvPr id="3969" name="Freeform 4010"/>
                          <wps:cNvSpPr>
                            <a:spLocks/>
                          </wps:cNvSpPr>
                          <wps:spPr bwMode="auto">
                            <a:xfrm>
                              <a:off x="3020" y="7"/>
                              <a:ext cx="15" cy="2"/>
                            </a:xfrm>
                            <a:custGeom>
                              <a:avLst/>
                              <a:gdLst>
                                <a:gd name="T0" fmla="+- 0 3020 3020"/>
                                <a:gd name="T1" fmla="*/ T0 w 15"/>
                                <a:gd name="T2" fmla="+- 0 3034 302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0" name="Group 4007"/>
                        <wpg:cNvGrpSpPr>
                          <a:grpSpLocks/>
                        </wpg:cNvGrpSpPr>
                        <wpg:grpSpPr bwMode="auto">
                          <a:xfrm>
                            <a:off x="3049" y="7"/>
                            <a:ext cx="15" cy="2"/>
                            <a:chOff x="3049" y="7"/>
                            <a:chExt cx="15" cy="2"/>
                          </a:xfrm>
                        </wpg:grpSpPr>
                        <wps:wsp>
                          <wps:cNvPr id="3971" name="Freeform 4008"/>
                          <wps:cNvSpPr>
                            <a:spLocks/>
                          </wps:cNvSpPr>
                          <wps:spPr bwMode="auto">
                            <a:xfrm>
                              <a:off x="3049" y="7"/>
                              <a:ext cx="15" cy="2"/>
                            </a:xfrm>
                            <a:custGeom>
                              <a:avLst/>
                              <a:gdLst>
                                <a:gd name="T0" fmla="+- 0 3049 3049"/>
                                <a:gd name="T1" fmla="*/ T0 w 15"/>
                                <a:gd name="T2" fmla="+- 0 3064 304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2" name="Group 4005"/>
                        <wpg:cNvGrpSpPr>
                          <a:grpSpLocks/>
                        </wpg:cNvGrpSpPr>
                        <wpg:grpSpPr bwMode="auto">
                          <a:xfrm>
                            <a:off x="3079" y="7"/>
                            <a:ext cx="15" cy="2"/>
                            <a:chOff x="3079" y="7"/>
                            <a:chExt cx="15" cy="2"/>
                          </a:xfrm>
                        </wpg:grpSpPr>
                        <wps:wsp>
                          <wps:cNvPr id="3973" name="Freeform 4006"/>
                          <wps:cNvSpPr>
                            <a:spLocks/>
                          </wps:cNvSpPr>
                          <wps:spPr bwMode="auto">
                            <a:xfrm>
                              <a:off x="3079" y="7"/>
                              <a:ext cx="15" cy="2"/>
                            </a:xfrm>
                            <a:custGeom>
                              <a:avLst/>
                              <a:gdLst>
                                <a:gd name="T0" fmla="+- 0 3079 3079"/>
                                <a:gd name="T1" fmla="*/ T0 w 15"/>
                                <a:gd name="T2" fmla="+- 0 3093 307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4" name="Group 4003"/>
                        <wpg:cNvGrpSpPr>
                          <a:grpSpLocks/>
                        </wpg:cNvGrpSpPr>
                        <wpg:grpSpPr bwMode="auto">
                          <a:xfrm>
                            <a:off x="3108" y="7"/>
                            <a:ext cx="15" cy="2"/>
                            <a:chOff x="3108" y="7"/>
                            <a:chExt cx="15" cy="2"/>
                          </a:xfrm>
                        </wpg:grpSpPr>
                        <wps:wsp>
                          <wps:cNvPr id="3975" name="Freeform 4004"/>
                          <wps:cNvSpPr>
                            <a:spLocks/>
                          </wps:cNvSpPr>
                          <wps:spPr bwMode="auto">
                            <a:xfrm>
                              <a:off x="3108" y="7"/>
                              <a:ext cx="15" cy="2"/>
                            </a:xfrm>
                            <a:custGeom>
                              <a:avLst/>
                              <a:gdLst>
                                <a:gd name="T0" fmla="+- 0 3108 3108"/>
                                <a:gd name="T1" fmla="*/ T0 w 15"/>
                                <a:gd name="T2" fmla="+- 0 3123 310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6" name="Group 4001"/>
                        <wpg:cNvGrpSpPr>
                          <a:grpSpLocks/>
                        </wpg:cNvGrpSpPr>
                        <wpg:grpSpPr bwMode="auto">
                          <a:xfrm>
                            <a:off x="3138" y="7"/>
                            <a:ext cx="15" cy="2"/>
                            <a:chOff x="3138" y="7"/>
                            <a:chExt cx="15" cy="2"/>
                          </a:xfrm>
                        </wpg:grpSpPr>
                        <wps:wsp>
                          <wps:cNvPr id="3977" name="Freeform 4002"/>
                          <wps:cNvSpPr>
                            <a:spLocks/>
                          </wps:cNvSpPr>
                          <wps:spPr bwMode="auto">
                            <a:xfrm>
                              <a:off x="3138" y="7"/>
                              <a:ext cx="15" cy="2"/>
                            </a:xfrm>
                            <a:custGeom>
                              <a:avLst/>
                              <a:gdLst>
                                <a:gd name="T0" fmla="+- 0 3138 3138"/>
                                <a:gd name="T1" fmla="*/ T0 w 15"/>
                                <a:gd name="T2" fmla="+- 0 3153 313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8" name="Group 3999"/>
                        <wpg:cNvGrpSpPr>
                          <a:grpSpLocks/>
                        </wpg:cNvGrpSpPr>
                        <wpg:grpSpPr bwMode="auto">
                          <a:xfrm>
                            <a:off x="3167" y="7"/>
                            <a:ext cx="15" cy="2"/>
                            <a:chOff x="3167" y="7"/>
                            <a:chExt cx="15" cy="2"/>
                          </a:xfrm>
                        </wpg:grpSpPr>
                        <wps:wsp>
                          <wps:cNvPr id="3979" name="Freeform 4000"/>
                          <wps:cNvSpPr>
                            <a:spLocks/>
                          </wps:cNvSpPr>
                          <wps:spPr bwMode="auto">
                            <a:xfrm>
                              <a:off x="3167" y="7"/>
                              <a:ext cx="15" cy="2"/>
                            </a:xfrm>
                            <a:custGeom>
                              <a:avLst/>
                              <a:gdLst>
                                <a:gd name="T0" fmla="+- 0 3167 3167"/>
                                <a:gd name="T1" fmla="*/ T0 w 15"/>
                                <a:gd name="T2" fmla="+- 0 3182 316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0" name="Group 3997"/>
                        <wpg:cNvGrpSpPr>
                          <a:grpSpLocks/>
                        </wpg:cNvGrpSpPr>
                        <wpg:grpSpPr bwMode="auto">
                          <a:xfrm>
                            <a:off x="3197" y="7"/>
                            <a:ext cx="15" cy="2"/>
                            <a:chOff x="3197" y="7"/>
                            <a:chExt cx="15" cy="2"/>
                          </a:xfrm>
                        </wpg:grpSpPr>
                        <wps:wsp>
                          <wps:cNvPr id="3981" name="Freeform 3998"/>
                          <wps:cNvSpPr>
                            <a:spLocks/>
                          </wps:cNvSpPr>
                          <wps:spPr bwMode="auto">
                            <a:xfrm>
                              <a:off x="3197" y="7"/>
                              <a:ext cx="15" cy="2"/>
                            </a:xfrm>
                            <a:custGeom>
                              <a:avLst/>
                              <a:gdLst>
                                <a:gd name="T0" fmla="+- 0 3197 3197"/>
                                <a:gd name="T1" fmla="*/ T0 w 15"/>
                                <a:gd name="T2" fmla="+- 0 3212 319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2" name="Group 3995"/>
                        <wpg:cNvGrpSpPr>
                          <a:grpSpLocks/>
                        </wpg:cNvGrpSpPr>
                        <wpg:grpSpPr bwMode="auto">
                          <a:xfrm>
                            <a:off x="3226" y="7"/>
                            <a:ext cx="15" cy="2"/>
                            <a:chOff x="3226" y="7"/>
                            <a:chExt cx="15" cy="2"/>
                          </a:xfrm>
                        </wpg:grpSpPr>
                        <wps:wsp>
                          <wps:cNvPr id="3983" name="Freeform 3996"/>
                          <wps:cNvSpPr>
                            <a:spLocks/>
                          </wps:cNvSpPr>
                          <wps:spPr bwMode="auto">
                            <a:xfrm>
                              <a:off x="3226" y="7"/>
                              <a:ext cx="15" cy="2"/>
                            </a:xfrm>
                            <a:custGeom>
                              <a:avLst/>
                              <a:gdLst>
                                <a:gd name="T0" fmla="+- 0 3226 3226"/>
                                <a:gd name="T1" fmla="*/ T0 w 15"/>
                                <a:gd name="T2" fmla="+- 0 3241 322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4" name="Group 3993"/>
                        <wpg:cNvGrpSpPr>
                          <a:grpSpLocks/>
                        </wpg:cNvGrpSpPr>
                        <wpg:grpSpPr bwMode="auto">
                          <a:xfrm>
                            <a:off x="3256" y="7"/>
                            <a:ext cx="15" cy="2"/>
                            <a:chOff x="3256" y="7"/>
                            <a:chExt cx="15" cy="2"/>
                          </a:xfrm>
                        </wpg:grpSpPr>
                        <wps:wsp>
                          <wps:cNvPr id="3985" name="Freeform 3994"/>
                          <wps:cNvSpPr>
                            <a:spLocks/>
                          </wps:cNvSpPr>
                          <wps:spPr bwMode="auto">
                            <a:xfrm>
                              <a:off x="3256" y="7"/>
                              <a:ext cx="15" cy="2"/>
                            </a:xfrm>
                            <a:custGeom>
                              <a:avLst/>
                              <a:gdLst>
                                <a:gd name="T0" fmla="+- 0 3256 3256"/>
                                <a:gd name="T1" fmla="*/ T0 w 15"/>
                                <a:gd name="T2" fmla="+- 0 3271 325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6" name="Group 3991"/>
                        <wpg:cNvGrpSpPr>
                          <a:grpSpLocks/>
                        </wpg:cNvGrpSpPr>
                        <wpg:grpSpPr bwMode="auto">
                          <a:xfrm>
                            <a:off x="3285" y="7"/>
                            <a:ext cx="15" cy="2"/>
                            <a:chOff x="3285" y="7"/>
                            <a:chExt cx="15" cy="2"/>
                          </a:xfrm>
                        </wpg:grpSpPr>
                        <wps:wsp>
                          <wps:cNvPr id="3987" name="Freeform 3992"/>
                          <wps:cNvSpPr>
                            <a:spLocks/>
                          </wps:cNvSpPr>
                          <wps:spPr bwMode="auto">
                            <a:xfrm>
                              <a:off x="3285" y="7"/>
                              <a:ext cx="15" cy="2"/>
                            </a:xfrm>
                            <a:custGeom>
                              <a:avLst/>
                              <a:gdLst>
                                <a:gd name="T0" fmla="+- 0 3285 3285"/>
                                <a:gd name="T1" fmla="*/ T0 w 15"/>
                                <a:gd name="T2" fmla="+- 0 3300 328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8" name="Group 3989"/>
                        <wpg:cNvGrpSpPr>
                          <a:grpSpLocks/>
                        </wpg:cNvGrpSpPr>
                        <wpg:grpSpPr bwMode="auto">
                          <a:xfrm>
                            <a:off x="3315" y="7"/>
                            <a:ext cx="15" cy="2"/>
                            <a:chOff x="3315" y="7"/>
                            <a:chExt cx="15" cy="2"/>
                          </a:xfrm>
                        </wpg:grpSpPr>
                        <wps:wsp>
                          <wps:cNvPr id="3989" name="Freeform 3990"/>
                          <wps:cNvSpPr>
                            <a:spLocks/>
                          </wps:cNvSpPr>
                          <wps:spPr bwMode="auto">
                            <a:xfrm>
                              <a:off x="3315" y="7"/>
                              <a:ext cx="15" cy="2"/>
                            </a:xfrm>
                            <a:custGeom>
                              <a:avLst/>
                              <a:gdLst>
                                <a:gd name="T0" fmla="+- 0 3315 3315"/>
                                <a:gd name="T1" fmla="*/ T0 w 15"/>
                                <a:gd name="T2" fmla="+- 0 3330 331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0" name="Group 3987"/>
                        <wpg:cNvGrpSpPr>
                          <a:grpSpLocks/>
                        </wpg:cNvGrpSpPr>
                        <wpg:grpSpPr bwMode="auto">
                          <a:xfrm>
                            <a:off x="3344" y="7"/>
                            <a:ext cx="15" cy="2"/>
                            <a:chOff x="3344" y="7"/>
                            <a:chExt cx="15" cy="2"/>
                          </a:xfrm>
                        </wpg:grpSpPr>
                        <wps:wsp>
                          <wps:cNvPr id="3991" name="Freeform 3988"/>
                          <wps:cNvSpPr>
                            <a:spLocks/>
                          </wps:cNvSpPr>
                          <wps:spPr bwMode="auto">
                            <a:xfrm>
                              <a:off x="3344" y="7"/>
                              <a:ext cx="15" cy="2"/>
                            </a:xfrm>
                            <a:custGeom>
                              <a:avLst/>
                              <a:gdLst>
                                <a:gd name="T0" fmla="+- 0 3344 3344"/>
                                <a:gd name="T1" fmla="*/ T0 w 15"/>
                                <a:gd name="T2" fmla="+- 0 3359 334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2" name="Group 3985"/>
                        <wpg:cNvGrpSpPr>
                          <a:grpSpLocks/>
                        </wpg:cNvGrpSpPr>
                        <wpg:grpSpPr bwMode="auto">
                          <a:xfrm>
                            <a:off x="3374" y="7"/>
                            <a:ext cx="15" cy="2"/>
                            <a:chOff x="3374" y="7"/>
                            <a:chExt cx="15" cy="2"/>
                          </a:xfrm>
                        </wpg:grpSpPr>
                        <wps:wsp>
                          <wps:cNvPr id="3993" name="Freeform 3986"/>
                          <wps:cNvSpPr>
                            <a:spLocks/>
                          </wps:cNvSpPr>
                          <wps:spPr bwMode="auto">
                            <a:xfrm>
                              <a:off x="3374" y="7"/>
                              <a:ext cx="15" cy="2"/>
                            </a:xfrm>
                            <a:custGeom>
                              <a:avLst/>
                              <a:gdLst>
                                <a:gd name="T0" fmla="+- 0 3374 3374"/>
                                <a:gd name="T1" fmla="*/ T0 w 15"/>
                                <a:gd name="T2" fmla="+- 0 3389 337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4" name="Group 3983"/>
                        <wpg:cNvGrpSpPr>
                          <a:grpSpLocks/>
                        </wpg:cNvGrpSpPr>
                        <wpg:grpSpPr bwMode="auto">
                          <a:xfrm>
                            <a:off x="3404" y="7"/>
                            <a:ext cx="15" cy="2"/>
                            <a:chOff x="3404" y="7"/>
                            <a:chExt cx="15" cy="2"/>
                          </a:xfrm>
                        </wpg:grpSpPr>
                        <wps:wsp>
                          <wps:cNvPr id="3995" name="Freeform 3984"/>
                          <wps:cNvSpPr>
                            <a:spLocks/>
                          </wps:cNvSpPr>
                          <wps:spPr bwMode="auto">
                            <a:xfrm>
                              <a:off x="3404" y="7"/>
                              <a:ext cx="15" cy="2"/>
                            </a:xfrm>
                            <a:custGeom>
                              <a:avLst/>
                              <a:gdLst>
                                <a:gd name="T0" fmla="+- 0 3404 3404"/>
                                <a:gd name="T1" fmla="*/ T0 w 15"/>
                                <a:gd name="T2" fmla="+- 0 3418 340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6" name="Group 3981"/>
                        <wpg:cNvGrpSpPr>
                          <a:grpSpLocks/>
                        </wpg:cNvGrpSpPr>
                        <wpg:grpSpPr bwMode="auto">
                          <a:xfrm>
                            <a:off x="3433" y="7"/>
                            <a:ext cx="15" cy="2"/>
                            <a:chOff x="3433" y="7"/>
                            <a:chExt cx="15" cy="2"/>
                          </a:xfrm>
                        </wpg:grpSpPr>
                        <wps:wsp>
                          <wps:cNvPr id="3997" name="Freeform 3982"/>
                          <wps:cNvSpPr>
                            <a:spLocks/>
                          </wps:cNvSpPr>
                          <wps:spPr bwMode="auto">
                            <a:xfrm>
                              <a:off x="3433" y="7"/>
                              <a:ext cx="15" cy="2"/>
                            </a:xfrm>
                            <a:custGeom>
                              <a:avLst/>
                              <a:gdLst>
                                <a:gd name="T0" fmla="+- 0 3433 3433"/>
                                <a:gd name="T1" fmla="*/ T0 w 15"/>
                                <a:gd name="T2" fmla="+- 0 3448 343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8" name="Group 3979"/>
                        <wpg:cNvGrpSpPr>
                          <a:grpSpLocks/>
                        </wpg:cNvGrpSpPr>
                        <wpg:grpSpPr bwMode="auto">
                          <a:xfrm>
                            <a:off x="3463" y="7"/>
                            <a:ext cx="15" cy="2"/>
                            <a:chOff x="3463" y="7"/>
                            <a:chExt cx="15" cy="2"/>
                          </a:xfrm>
                        </wpg:grpSpPr>
                        <wps:wsp>
                          <wps:cNvPr id="3999" name="Freeform 3980"/>
                          <wps:cNvSpPr>
                            <a:spLocks/>
                          </wps:cNvSpPr>
                          <wps:spPr bwMode="auto">
                            <a:xfrm>
                              <a:off x="3463" y="7"/>
                              <a:ext cx="15" cy="2"/>
                            </a:xfrm>
                            <a:custGeom>
                              <a:avLst/>
                              <a:gdLst>
                                <a:gd name="T0" fmla="+- 0 3463 3463"/>
                                <a:gd name="T1" fmla="*/ T0 w 15"/>
                                <a:gd name="T2" fmla="+- 0 3477 346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0" name="Group 3977"/>
                        <wpg:cNvGrpSpPr>
                          <a:grpSpLocks/>
                        </wpg:cNvGrpSpPr>
                        <wpg:grpSpPr bwMode="auto">
                          <a:xfrm>
                            <a:off x="3492" y="7"/>
                            <a:ext cx="15" cy="2"/>
                            <a:chOff x="3492" y="7"/>
                            <a:chExt cx="15" cy="2"/>
                          </a:xfrm>
                        </wpg:grpSpPr>
                        <wps:wsp>
                          <wps:cNvPr id="4001" name="Freeform 3978"/>
                          <wps:cNvSpPr>
                            <a:spLocks/>
                          </wps:cNvSpPr>
                          <wps:spPr bwMode="auto">
                            <a:xfrm>
                              <a:off x="3492" y="7"/>
                              <a:ext cx="15" cy="2"/>
                            </a:xfrm>
                            <a:custGeom>
                              <a:avLst/>
                              <a:gdLst>
                                <a:gd name="T0" fmla="+- 0 3492 3492"/>
                                <a:gd name="T1" fmla="*/ T0 w 15"/>
                                <a:gd name="T2" fmla="+- 0 3507 349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2" name="Group 3975"/>
                        <wpg:cNvGrpSpPr>
                          <a:grpSpLocks/>
                        </wpg:cNvGrpSpPr>
                        <wpg:grpSpPr bwMode="auto">
                          <a:xfrm>
                            <a:off x="3522" y="7"/>
                            <a:ext cx="15" cy="2"/>
                            <a:chOff x="3522" y="7"/>
                            <a:chExt cx="15" cy="2"/>
                          </a:xfrm>
                        </wpg:grpSpPr>
                        <wps:wsp>
                          <wps:cNvPr id="4003" name="Freeform 3976"/>
                          <wps:cNvSpPr>
                            <a:spLocks/>
                          </wps:cNvSpPr>
                          <wps:spPr bwMode="auto">
                            <a:xfrm>
                              <a:off x="3522" y="7"/>
                              <a:ext cx="15" cy="2"/>
                            </a:xfrm>
                            <a:custGeom>
                              <a:avLst/>
                              <a:gdLst>
                                <a:gd name="T0" fmla="+- 0 3522 3522"/>
                                <a:gd name="T1" fmla="*/ T0 w 15"/>
                                <a:gd name="T2" fmla="+- 0 3536 352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4" name="Group 3973"/>
                        <wpg:cNvGrpSpPr>
                          <a:grpSpLocks/>
                        </wpg:cNvGrpSpPr>
                        <wpg:grpSpPr bwMode="auto">
                          <a:xfrm>
                            <a:off x="3551" y="7"/>
                            <a:ext cx="15" cy="2"/>
                            <a:chOff x="3551" y="7"/>
                            <a:chExt cx="15" cy="2"/>
                          </a:xfrm>
                        </wpg:grpSpPr>
                        <wps:wsp>
                          <wps:cNvPr id="4005" name="Freeform 3974"/>
                          <wps:cNvSpPr>
                            <a:spLocks/>
                          </wps:cNvSpPr>
                          <wps:spPr bwMode="auto">
                            <a:xfrm>
                              <a:off x="3551" y="7"/>
                              <a:ext cx="15" cy="2"/>
                            </a:xfrm>
                            <a:custGeom>
                              <a:avLst/>
                              <a:gdLst>
                                <a:gd name="T0" fmla="+- 0 3551 3551"/>
                                <a:gd name="T1" fmla="*/ T0 w 15"/>
                                <a:gd name="T2" fmla="+- 0 3566 355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6" name="Group 3971"/>
                        <wpg:cNvGrpSpPr>
                          <a:grpSpLocks/>
                        </wpg:cNvGrpSpPr>
                        <wpg:grpSpPr bwMode="auto">
                          <a:xfrm>
                            <a:off x="3581" y="7"/>
                            <a:ext cx="15" cy="2"/>
                            <a:chOff x="3581" y="7"/>
                            <a:chExt cx="15" cy="2"/>
                          </a:xfrm>
                        </wpg:grpSpPr>
                        <wps:wsp>
                          <wps:cNvPr id="4007" name="Freeform 3972"/>
                          <wps:cNvSpPr>
                            <a:spLocks/>
                          </wps:cNvSpPr>
                          <wps:spPr bwMode="auto">
                            <a:xfrm>
                              <a:off x="3581" y="7"/>
                              <a:ext cx="15" cy="2"/>
                            </a:xfrm>
                            <a:custGeom>
                              <a:avLst/>
                              <a:gdLst>
                                <a:gd name="T0" fmla="+- 0 3581 3581"/>
                                <a:gd name="T1" fmla="*/ T0 w 15"/>
                                <a:gd name="T2" fmla="+- 0 3596 358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8" name="Group 3969"/>
                        <wpg:cNvGrpSpPr>
                          <a:grpSpLocks/>
                        </wpg:cNvGrpSpPr>
                        <wpg:grpSpPr bwMode="auto">
                          <a:xfrm>
                            <a:off x="3610" y="7"/>
                            <a:ext cx="15" cy="2"/>
                            <a:chOff x="3610" y="7"/>
                            <a:chExt cx="15" cy="2"/>
                          </a:xfrm>
                        </wpg:grpSpPr>
                        <wps:wsp>
                          <wps:cNvPr id="4009" name="Freeform 3970"/>
                          <wps:cNvSpPr>
                            <a:spLocks/>
                          </wps:cNvSpPr>
                          <wps:spPr bwMode="auto">
                            <a:xfrm>
                              <a:off x="3610" y="7"/>
                              <a:ext cx="15" cy="2"/>
                            </a:xfrm>
                            <a:custGeom>
                              <a:avLst/>
                              <a:gdLst>
                                <a:gd name="T0" fmla="+- 0 3610 3610"/>
                                <a:gd name="T1" fmla="*/ T0 w 15"/>
                                <a:gd name="T2" fmla="+- 0 3625 361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0" name="Group 3967"/>
                        <wpg:cNvGrpSpPr>
                          <a:grpSpLocks/>
                        </wpg:cNvGrpSpPr>
                        <wpg:grpSpPr bwMode="auto">
                          <a:xfrm>
                            <a:off x="3640" y="7"/>
                            <a:ext cx="15" cy="2"/>
                            <a:chOff x="3640" y="7"/>
                            <a:chExt cx="15" cy="2"/>
                          </a:xfrm>
                        </wpg:grpSpPr>
                        <wps:wsp>
                          <wps:cNvPr id="4011" name="Freeform 3968"/>
                          <wps:cNvSpPr>
                            <a:spLocks/>
                          </wps:cNvSpPr>
                          <wps:spPr bwMode="auto">
                            <a:xfrm>
                              <a:off x="3640" y="7"/>
                              <a:ext cx="15" cy="2"/>
                            </a:xfrm>
                            <a:custGeom>
                              <a:avLst/>
                              <a:gdLst>
                                <a:gd name="T0" fmla="+- 0 3640 3640"/>
                                <a:gd name="T1" fmla="*/ T0 w 15"/>
                                <a:gd name="T2" fmla="+- 0 3655 364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2" name="Group 3965"/>
                        <wpg:cNvGrpSpPr>
                          <a:grpSpLocks/>
                        </wpg:cNvGrpSpPr>
                        <wpg:grpSpPr bwMode="auto">
                          <a:xfrm>
                            <a:off x="3669" y="7"/>
                            <a:ext cx="15" cy="2"/>
                            <a:chOff x="3669" y="7"/>
                            <a:chExt cx="15" cy="2"/>
                          </a:xfrm>
                        </wpg:grpSpPr>
                        <wps:wsp>
                          <wps:cNvPr id="4013" name="Freeform 3966"/>
                          <wps:cNvSpPr>
                            <a:spLocks/>
                          </wps:cNvSpPr>
                          <wps:spPr bwMode="auto">
                            <a:xfrm>
                              <a:off x="3669" y="7"/>
                              <a:ext cx="15" cy="2"/>
                            </a:xfrm>
                            <a:custGeom>
                              <a:avLst/>
                              <a:gdLst>
                                <a:gd name="T0" fmla="+- 0 3669 3669"/>
                                <a:gd name="T1" fmla="*/ T0 w 15"/>
                                <a:gd name="T2" fmla="+- 0 3684 366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4" name="Group 3963"/>
                        <wpg:cNvGrpSpPr>
                          <a:grpSpLocks/>
                        </wpg:cNvGrpSpPr>
                        <wpg:grpSpPr bwMode="auto">
                          <a:xfrm>
                            <a:off x="3699" y="7"/>
                            <a:ext cx="15" cy="2"/>
                            <a:chOff x="3699" y="7"/>
                            <a:chExt cx="15" cy="2"/>
                          </a:xfrm>
                        </wpg:grpSpPr>
                        <wps:wsp>
                          <wps:cNvPr id="4015" name="Freeform 3964"/>
                          <wps:cNvSpPr>
                            <a:spLocks/>
                          </wps:cNvSpPr>
                          <wps:spPr bwMode="auto">
                            <a:xfrm>
                              <a:off x="3699" y="7"/>
                              <a:ext cx="15" cy="2"/>
                            </a:xfrm>
                            <a:custGeom>
                              <a:avLst/>
                              <a:gdLst>
                                <a:gd name="T0" fmla="+- 0 3699 3699"/>
                                <a:gd name="T1" fmla="*/ T0 w 15"/>
                                <a:gd name="T2" fmla="+- 0 3714 369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6" name="Group 3961"/>
                        <wpg:cNvGrpSpPr>
                          <a:grpSpLocks/>
                        </wpg:cNvGrpSpPr>
                        <wpg:grpSpPr bwMode="auto">
                          <a:xfrm>
                            <a:off x="3728" y="7"/>
                            <a:ext cx="15" cy="2"/>
                            <a:chOff x="3728" y="7"/>
                            <a:chExt cx="15" cy="2"/>
                          </a:xfrm>
                        </wpg:grpSpPr>
                        <wps:wsp>
                          <wps:cNvPr id="4017" name="Freeform 3962"/>
                          <wps:cNvSpPr>
                            <a:spLocks/>
                          </wps:cNvSpPr>
                          <wps:spPr bwMode="auto">
                            <a:xfrm>
                              <a:off x="3728" y="7"/>
                              <a:ext cx="15" cy="2"/>
                            </a:xfrm>
                            <a:custGeom>
                              <a:avLst/>
                              <a:gdLst>
                                <a:gd name="T0" fmla="+- 0 3728 3728"/>
                                <a:gd name="T1" fmla="*/ T0 w 15"/>
                                <a:gd name="T2" fmla="+- 0 3743 372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8" name="Group 3959"/>
                        <wpg:cNvGrpSpPr>
                          <a:grpSpLocks/>
                        </wpg:cNvGrpSpPr>
                        <wpg:grpSpPr bwMode="auto">
                          <a:xfrm>
                            <a:off x="3758" y="7"/>
                            <a:ext cx="15" cy="2"/>
                            <a:chOff x="3758" y="7"/>
                            <a:chExt cx="15" cy="2"/>
                          </a:xfrm>
                        </wpg:grpSpPr>
                        <wps:wsp>
                          <wps:cNvPr id="4019" name="Freeform 3960"/>
                          <wps:cNvSpPr>
                            <a:spLocks/>
                          </wps:cNvSpPr>
                          <wps:spPr bwMode="auto">
                            <a:xfrm>
                              <a:off x="3758" y="7"/>
                              <a:ext cx="15" cy="2"/>
                            </a:xfrm>
                            <a:custGeom>
                              <a:avLst/>
                              <a:gdLst>
                                <a:gd name="T0" fmla="+- 0 3758 3758"/>
                                <a:gd name="T1" fmla="*/ T0 w 15"/>
                                <a:gd name="T2" fmla="+- 0 3773 375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0" name="Group 3957"/>
                        <wpg:cNvGrpSpPr>
                          <a:grpSpLocks/>
                        </wpg:cNvGrpSpPr>
                        <wpg:grpSpPr bwMode="auto">
                          <a:xfrm>
                            <a:off x="3787" y="7"/>
                            <a:ext cx="15" cy="2"/>
                            <a:chOff x="3787" y="7"/>
                            <a:chExt cx="15" cy="2"/>
                          </a:xfrm>
                        </wpg:grpSpPr>
                        <wps:wsp>
                          <wps:cNvPr id="4021" name="Freeform 3958"/>
                          <wps:cNvSpPr>
                            <a:spLocks/>
                          </wps:cNvSpPr>
                          <wps:spPr bwMode="auto">
                            <a:xfrm>
                              <a:off x="3787" y="7"/>
                              <a:ext cx="15" cy="2"/>
                            </a:xfrm>
                            <a:custGeom>
                              <a:avLst/>
                              <a:gdLst>
                                <a:gd name="T0" fmla="+- 0 3787 3787"/>
                                <a:gd name="T1" fmla="*/ T0 w 15"/>
                                <a:gd name="T2" fmla="+- 0 3802 378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2" name="Group 3955"/>
                        <wpg:cNvGrpSpPr>
                          <a:grpSpLocks/>
                        </wpg:cNvGrpSpPr>
                        <wpg:grpSpPr bwMode="auto">
                          <a:xfrm>
                            <a:off x="3817" y="7"/>
                            <a:ext cx="15" cy="2"/>
                            <a:chOff x="3817" y="7"/>
                            <a:chExt cx="15" cy="2"/>
                          </a:xfrm>
                        </wpg:grpSpPr>
                        <wps:wsp>
                          <wps:cNvPr id="4023" name="Freeform 3956"/>
                          <wps:cNvSpPr>
                            <a:spLocks/>
                          </wps:cNvSpPr>
                          <wps:spPr bwMode="auto">
                            <a:xfrm>
                              <a:off x="3817" y="7"/>
                              <a:ext cx="15" cy="2"/>
                            </a:xfrm>
                            <a:custGeom>
                              <a:avLst/>
                              <a:gdLst>
                                <a:gd name="T0" fmla="+- 0 3817 3817"/>
                                <a:gd name="T1" fmla="*/ T0 w 15"/>
                                <a:gd name="T2" fmla="+- 0 3832 381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4" name="Group 3953"/>
                        <wpg:cNvGrpSpPr>
                          <a:grpSpLocks/>
                        </wpg:cNvGrpSpPr>
                        <wpg:grpSpPr bwMode="auto">
                          <a:xfrm>
                            <a:off x="3847" y="7"/>
                            <a:ext cx="15" cy="2"/>
                            <a:chOff x="3847" y="7"/>
                            <a:chExt cx="15" cy="2"/>
                          </a:xfrm>
                        </wpg:grpSpPr>
                        <wps:wsp>
                          <wps:cNvPr id="4025" name="Freeform 3954"/>
                          <wps:cNvSpPr>
                            <a:spLocks/>
                          </wps:cNvSpPr>
                          <wps:spPr bwMode="auto">
                            <a:xfrm>
                              <a:off x="3847" y="7"/>
                              <a:ext cx="15" cy="2"/>
                            </a:xfrm>
                            <a:custGeom>
                              <a:avLst/>
                              <a:gdLst>
                                <a:gd name="T0" fmla="+- 0 3847 3847"/>
                                <a:gd name="T1" fmla="*/ T0 w 15"/>
                                <a:gd name="T2" fmla="+- 0 3861 384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6" name="Group 3951"/>
                        <wpg:cNvGrpSpPr>
                          <a:grpSpLocks/>
                        </wpg:cNvGrpSpPr>
                        <wpg:grpSpPr bwMode="auto">
                          <a:xfrm>
                            <a:off x="3876" y="7"/>
                            <a:ext cx="15" cy="2"/>
                            <a:chOff x="3876" y="7"/>
                            <a:chExt cx="15" cy="2"/>
                          </a:xfrm>
                        </wpg:grpSpPr>
                        <wps:wsp>
                          <wps:cNvPr id="4027" name="Freeform 3952"/>
                          <wps:cNvSpPr>
                            <a:spLocks/>
                          </wps:cNvSpPr>
                          <wps:spPr bwMode="auto">
                            <a:xfrm>
                              <a:off x="3876" y="7"/>
                              <a:ext cx="15" cy="2"/>
                            </a:xfrm>
                            <a:custGeom>
                              <a:avLst/>
                              <a:gdLst>
                                <a:gd name="T0" fmla="+- 0 3876 3876"/>
                                <a:gd name="T1" fmla="*/ T0 w 15"/>
                                <a:gd name="T2" fmla="+- 0 3891 387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8" name="Group 3949"/>
                        <wpg:cNvGrpSpPr>
                          <a:grpSpLocks/>
                        </wpg:cNvGrpSpPr>
                        <wpg:grpSpPr bwMode="auto">
                          <a:xfrm>
                            <a:off x="3906" y="7"/>
                            <a:ext cx="15" cy="2"/>
                            <a:chOff x="3906" y="7"/>
                            <a:chExt cx="15" cy="2"/>
                          </a:xfrm>
                        </wpg:grpSpPr>
                        <wps:wsp>
                          <wps:cNvPr id="4029" name="Freeform 3950"/>
                          <wps:cNvSpPr>
                            <a:spLocks/>
                          </wps:cNvSpPr>
                          <wps:spPr bwMode="auto">
                            <a:xfrm>
                              <a:off x="3906" y="7"/>
                              <a:ext cx="15" cy="2"/>
                            </a:xfrm>
                            <a:custGeom>
                              <a:avLst/>
                              <a:gdLst>
                                <a:gd name="T0" fmla="+- 0 3906 3906"/>
                                <a:gd name="T1" fmla="*/ T0 w 15"/>
                                <a:gd name="T2" fmla="+- 0 3920 390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0" name="Group 3947"/>
                        <wpg:cNvGrpSpPr>
                          <a:grpSpLocks/>
                        </wpg:cNvGrpSpPr>
                        <wpg:grpSpPr bwMode="auto">
                          <a:xfrm>
                            <a:off x="3935" y="7"/>
                            <a:ext cx="15" cy="2"/>
                            <a:chOff x="3935" y="7"/>
                            <a:chExt cx="15" cy="2"/>
                          </a:xfrm>
                        </wpg:grpSpPr>
                        <wps:wsp>
                          <wps:cNvPr id="4031" name="Freeform 3948"/>
                          <wps:cNvSpPr>
                            <a:spLocks/>
                          </wps:cNvSpPr>
                          <wps:spPr bwMode="auto">
                            <a:xfrm>
                              <a:off x="3935" y="7"/>
                              <a:ext cx="15" cy="2"/>
                            </a:xfrm>
                            <a:custGeom>
                              <a:avLst/>
                              <a:gdLst>
                                <a:gd name="T0" fmla="+- 0 3935 3935"/>
                                <a:gd name="T1" fmla="*/ T0 w 15"/>
                                <a:gd name="T2" fmla="+- 0 3950 393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2" name="Group 3945"/>
                        <wpg:cNvGrpSpPr>
                          <a:grpSpLocks/>
                        </wpg:cNvGrpSpPr>
                        <wpg:grpSpPr bwMode="auto">
                          <a:xfrm>
                            <a:off x="3965" y="7"/>
                            <a:ext cx="15" cy="2"/>
                            <a:chOff x="3965" y="7"/>
                            <a:chExt cx="15" cy="2"/>
                          </a:xfrm>
                        </wpg:grpSpPr>
                        <wps:wsp>
                          <wps:cNvPr id="4033" name="Freeform 3946"/>
                          <wps:cNvSpPr>
                            <a:spLocks/>
                          </wps:cNvSpPr>
                          <wps:spPr bwMode="auto">
                            <a:xfrm>
                              <a:off x="3965" y="7"/>
                              <a:ext cx="15" cy="2"/>
                            </a:xfrm>
                            <a:custGeom>
                              <a:avLst/>
                              <a:gdLst>
                                <a:gd name="T0" fmla="+- 0 3965 3965"/>
                                <a:gd name="T1" fmla="*/ T0 w 15"/>
                                <a:gd name="T2" fmla="+- 0 3979 396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4" name="Group 3943"/>
                        <wpg:cNvGrpSpPr>
                          <a:grpSpLocks/>
                        </wpg:cNvGrpSpPr>
                        <wpg:grpSpPr bwMode="auto">
                          <a:xfrm>
                            <a:off x="3994" y="7"/>
                            <a:ext cx="15" cy="2"/>
                            <a:chOff x="3994" y="7"/>
                            <a:chExt cx="15" cy="2"/>
                          </a:xfrm>
                        </wpg:grpSpPr>
                        <wps:wsp>
                          <wps:cNvPr id="4035" name="Freeform 3944"/>
                          <wps:cNvSpPr>
                            <a:spLocks/>
                          </wps:cNvSpPr>
                          <wps:spPr bwMode="auto">
                            <a:xfrm>
                              <a:off x="3994" y="7"/>
                              <a:ext cx="15" cy="2"/>
                            </a:xfrm>
                            <a:custGeom>
                              <a:avLst/>
                              <a:gdLst>
                                <a:gd name="T0" fmla="+- 0 3994 3994"/>
                                <a:gd name="T1" fmla="*/ T0 w 15"/>
                                <a:gd name="T2" fmla="+- 0 4009 399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6" name="Group 3941"/>
                        <wpg:cNvGrpSpPr>
                          <a:grpSpLocks/>
                        </wpg:cNvGrpSpPr>
                        <wpg:grpSpPr bwMode="auto">
                          <a:xfrm>
                            <a:off x="4024" y="7"/>
                            <a:ext cx="15" cy="2"/>
                            <a:chOff x="4024" y="7"/>
                            <a:chExt cx="15" cy="2"/>
                          </a:xfrm>
                        </wpg:grpSpPr>
                        <wps:wsp>
                          <wps:cNvPr id="4037" name="Freeform 3942"/>
                          <wps:cNvSpPr>
                            <a:spLocks/>
                          </wps:cNvSpPr>
                          <wps:spPr bwMode="auto">
                            <a:xfrm>
                              <a:off x="4024" y="7"/>
                              <a:ext cx="15" cy="2"/>
                            </a:xfrm>
                            <a:custGeom>
                              <a:avLst/>
                              <a:gdLst>
                                <a:gd name="T0" fmla="+- 0 4024 4024"/>
                                <a:gd name="T1" fmla="*/ T0 w 15"/>
                                <a:gd name="T2" fmla="+- 0 4039 402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8" name="Group 3939"/>
                        <wpg:cNvGrpSpPr>
                          <a:grpSpLocks/>
                        </wpg:cNvGrpSpPr>
                        <wpg:grpSpPr bwMode="auto">
                          <a:xfrm>
                            <a:off x="4053" y="7"/>
                            <a:ext cx="15" cy="2"/>
                            <a:chOff x="4053" y="7"/>
                            <a:chExt cx="15" cy="2"/>
                          </a:xfrm>
                        </wpg:grpSpPr>
                        <wps:wsp>
                          <wps:cNvPr id="4039" name="Freeform 3940"/>
                          <wps:cNvSpPr>
                            <a:spLocks/>
                          </wps:cNvSpPr>
                          <wps:spPr bwMode="auto">
                            <a:xfrm>
                              <a:off x="4053" y="7"/>
                              <a:ext cx="15" cy="2"/>
                            </a:xfrm>
                            <a:custGeom>
                              <a:avLst/>
                              <a:gdLst>
                                <a:gd name="T0" fmla="+- 0 4053 4053"/>
                                <a:gd name="T1" fmla="*/ T0 w 15"/>
                                <a:gd name="T2" fmla="+- 0 4068 405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0" name="Group 3937"/>
                        <wpg:cNvGrpSpPr>
                          <a:grpSpLocks/>
                        </wpg:cNvGrpSpPr>
                        <wpg:grpSpPr bwMode="auto">
                          <a:xfrm>
                            <a:off x="4083" y="7"/>
                            <a:ext cx="15" cy="2"/>
                            <a:chOff x="4083" y="7"/>
                            <a:chExt cx="15" cy="2"/>
                          </a:xfrm>
                        </wpg:grpSpPr>
                        <wps:wsp>
                          <wps:cNvPr id="4041" name="Freeform 3938"/>
                          <wps:cNvSpPr>
                            <a:spLocks/>
                          </wps:cNvSpPr>
                          <wps:spPr bwMode="auto">
                            <a:xfrm>
                              <a:off x="4083" y="7"/>
                              <a:ext cx="15" cy="2"/>
                            </a:xfrm>
                            <a:custGeom>
                              <a:avLst/>
                              <a:gdLst>
                                <a:gd name="T0" fmla="+- 0 4083 4083"/>
                                <a:gd name="T1" fmla="*/ T0 w 15"/>
                                <a:gd name="T2" fmla="+- 0 4098 408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2" name="Group 3935"/>
                        <wpg:cNvGrpSpPr>
                          <a:grpSpLocks/>
                        </wpg:cNvGrpSpPr>
                        <wpg:grpSpPr bwMode="auto">
                          <a:xfrm>
                            <a:off x="4112" y="7"/>
                            <a:ext cx="15" cy="2"/>
                            <a:chOff x="4112" y="7"/>
                            <a:chExt cx="15" cy="2"/>
                          </a:xfrm>
                        </wpg:grpSpPr>
                        <wps:wsp>
                          <wps:cNvPr id="4043" name="Freeform 3936"/>
                          <wps:cNvSpPr>
                            <a:spLocks/>
                          </wps:cNvSpPr>
                          <wps:spPr bwMode="auto">
                            <a:xfrm>
                              <a:off x="4112" y="7"/>
                              <a:ext cx="15" cy="2"/>
                            </a:xfrm>
                            <a:custGeom>
                              <a:avLst/>
                              <a:gdLst>
                                <a:gd name="T0" fmla="+- 0 4112 4112"/>
                                <a:gd name="T1" fmla="*/ T0 w 15"/>
                                <a:gd name="T2" fmla="+- 0 4127 411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4" name="Group 3933"/>
                        <wpg:cNvGrpSpPr>
                          <a:grpSpLocks/>
                        </wpg:cNvGrpSpPr>
                        <wpg:grpSpPr bwMode="auto">
                          <a:xfrm>
                            <a:off x="4142" y="7"/>
                            <a:ext cx="15" cy="2"/>
                            <a:chOff x="4142" y="7"/>
                            <a:chExt cx="15" cy="2"/>
                          </a:xfrm>
                        </wpg:grpSpPr>
                        <wps:wsp>
                          <wps:cNvPr id="4045" name="Freeform 3934"/>
                          <wps:cNvSpPr>
                            <a:spLocks/>
                          </wps:cNvSpPr>
                          <wps:spPr bwMode="auto">
                            <a:xfrm>
                              <a:off x="4142" y="7"/>
                              <a:ext cx="15" cy="2"/>
                            </a:xfrm>
                            <a:custGeom>
                              <a:avLst/>
                              <a:gdLst>
                                <a:gd name="T0" fmla="+- 0 4142 4142"/>
                                <a:gd name="T1" fmla="*/ T0 w 15"/>
                                <a:gd name="T2" fmla="+- 0 4157 414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6" name="Group 3931"/>
                        <wpg:cNvGrpSpPr>
                          <a:grpSpLocks/>
                        </wpg:cNvGrpSpPr>
                        <wpg:grpSpPr bwMode="auto">
                          <a:xfrm>
                            <a:off x="4171" y="7"/>
                            <a:ext cx="15" cy="2"/>
                            <a:chOff x="4171" y="7"/>
                            <a:chExt cx="15" cy="2"/>
                          </a:xfrm>
                        </wpg:grpSpPr>
                        <wps:wsp>
                          <wps:cNvPr id="4047" name="Freeform 3932"/>
                          <wps:cNvSpPr>
                            <a:spLocks/>
                          </wps:cNvSpPr>
                          <wps:spPr bwMode="auto">
                            <a:xfrm>
                              <a:off x="4171" y="7"/>
                              <a:ext cx="15" cy="2"/>
                            </a:xfrm>
                            <a:custGeom>
                              <a:avLst/>
                              <a:gdLst>
                                <a:gd name="T0" fmla="+- 0 4171 4171"/>
                                <a:gd name="T1" fmla="*/ T0 w 15"/>
                                <a:gd name="T2" fmla="+- 0 4186 417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8" name="Group 3929"/>
                        <wpg:cNvGrpSpPr>
                          <a:grpSpLocks/>
                        </wpg:cNvGrpSpPr>
                        <wpg:grpSpPr bwMode="auto">
                          <a:xfrm>
                            <a:off x="4201" y="7"/>
                            <a:ext cx="15" cy="2"/>
                            <a:chOff x="4201" y="7"/>
                            <a:chExt cx="15" cy="2"/>
                          </a:xfrm>
                        </wpg:grpSpPr>
                        <wps:wsp>
                          <wps:cNvPr id="4049" name="Freeform 3930"/>
                          <wps:cNvSpPr>
                            <a:spLocks/>
                          </wps:cNvSpPr>
                          <wps:spPr bwMode="auto">
                            <a:xfrm>
                              <a:off x="4201" y="7"/>
                              <a:ext cx="15" cy="2"/>
                            </a:xfrm>
                            <a:custGeom>
                              <a:avLst/>
                              <a:gdLst>
                                <a:gd name="T0" fmla="+- 0 4201 4201"/>
                                <a:gd name="T1" fmla="*/ T0 w 15"/>
                                <a:gd name="T2" fmla="+- 0 4216 420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0" name="Group 3927"/>
                        <wpg:cNvGrpSpPr>
                          <a:grpSpLocks/>
                        </wpg:cNvGrpSpPr>
                        <wpg:grpSpPr bwMode="auto">
                          <a:xfrm>
                            <a:off x="4230" y="7"/>
                            <a:ext cx="15" cy="2"/>
                            <a:chOff x="4230" y="7"/>
                            <a:chExt cx="15" cy="2"/>
                          </a:xfrm>
                        </wpg:grpSpPr>
                        <wps:wsp>
                          <wps:cNvPr id="4051" name="Freeform 3928"/>
                          <wps:cNvSpPr>
                            <a:spLocks/>
                          </wps:cNvSpPr>
                          <wps:spPr bwMode="auto">
                            <a:xfrm>
                              <a:off x="4230" y="7"/>
                              <a:ext cx="15" cy="2"/>
                            </a:xfrm>
                            <a:custGeom>
                              <a:avLst/>
                              <a:gdLst>
                                <a:gd name="T0" fmla="+- 0 4230 4230"/>
                                <a:gd name="T1" fmla="*/ T0 w 15"/>
                                <a:gd name="T2" fmla="+- 0 4245 423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2" name="Group 3925"/>
                        <wpg:cNvGrpSpPr>
                          <a:grpSpLocks/>
                        </wpg:cNvGrpSpPr>
                        <wpg:grpSpPr bwMode="auto">
                          <a:xfrm>
                            <a:off x="4260" y="7"/>
                            <a:ext cx="15" cy="2"/>
                            <a:chOff x="4260" y="7"/>
                            <a:chExt cx="15" cy="2"/>
                          </a:xfrm>
                        </wpg:grpSpPr>
                        <wps:wsp>
                          <wps:cNvPr id="4053" name="Freeform 3926"/>
                          <wps:cNvSpPr>
                            <a:spLocks/>
                          </wps:cNvSpPr>
                          <wps:spPr bwMode="auto">
                            <a:xfrm>
                              <a:off x="4260" y="7"/>
                              <a:ext cx="15" cy="2"/>
                            </a:xfrm>
                            <a:custGeom>
                              <a:avLst/>
                              <a:gdLst>
                                <a:gd name="T0" fmla="+- 0 4260 4260"/>
                                <a:gd name="T1" fmla="*/ T0 w 15"/>
                                <a:gd name="T2" fmla="+- 0 4275 426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4" name="Group 3923"/>
                        <wpg:cNvGrpSpPr>
                          <a:grpSpLocks/>
                        </wpg:cNvGrpSpPr>
                        <wpg:grpSpPr bwMode="auto">
                          <a:xfrm>
                            <a:off x="4290" y="7"/>
                            <a:ext cx="15" cy="2"/>
                            <a:chOff x="4290" y="7"/>
                            <a:chExt cx="15" cy="2"/>
                          </a:xfrm>
                        </wpg:grpSpPr>
                        <wps:wsp>
                          <wps:cNvPr id="4055" name="Freeform 3924"/>
                          <wps:cNvSpPr>
                            <a:spLocks/>
                          </wps:cNvSpPr>
                          <wps:spPr bwMode="auto">
                            <a:xfrm>
                              <a:off x="4290" y="7"/>
                              <a:ext cx="15" cy="2"/>
                            </a:xfrm>
                            <a:custGeom>
                              <a:avLst/>
                              <a:gdLst>
                                <a:gd name="T0" fmla="+- 0 4290 4290"/>
                                <a:gd name="T1" fmla="*/ T0 w 15"/>
                                <a:gd name="T2" fmla="+- 0 4304 429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6" name="Group 3921"/>
                        <wpg:cNvGrpSpPr>
                          <a:grpSpLocks/>
                        </wpg:cNvGrpSpPr>
                        <wpg:grpSpPr bwMode="auto">
                          <a:xfrm>
                            <a:off x="4319" y="7"/>
                            <a:ext cx="15" cy="2"/>
                            <a:chOff x="4319" y="7"/>
                            <a:chExt cx="15" cy="2"/>
                          </a:xfrm>
                        </wpg:grpSpPr>
                        <wps:wsp>
                          <wps:cNvPr id="4057" name="Freeform 3922"/>
                          <wps:cNvSpPr>
                            <a:spLocks/>
                          </wps:cNvSpPr>
                          <wps:spPr bwMode="auto">
                            <a:xfrm>
                              <a:off x="4319" y="7"/>
                              <a:ext cx="15" cy="2"/>
                            </a:xfrm>
                            <a:custGeom>
                              <a:avLst/>
                              <a:gdLst>
                                <a:gd name="T0" fmla="+- 0 4319 4319"/>
                                <a:gd name="T1" fmla="*/ T0 w 15"/>
                                <a:gd name="T2" fmla="+- 0 4334 431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8" name="Group 3919"/>
                        <wpg:cNvGrpSpPr>
                          <a:grpSpLocks/>
                        </wpg:cNvGrpSpPr>
                        <wpg:grpSpPr bwMode="auto">
                          <a:xfrm>
                            <a:off x="4349" y="7"/>
                            <a:ext cx="15" cy="2"/>
                            <a:chOff x="4349" y="7"/>
                            <a:chExt cx="15" cy="2"/>
                          </a:xfrm>
                        </wpg:grpSpPr>
                        <wps:wsp>
                          <wps:cNvPr id="4059" name="Freeform 3920"/>
                          <wps:cNvSpPr>
                            <a:spLocks/>
                          </wps:cNvSpPr>
                          <wps:spPr bwMode="auto">
                            <a:xfrm>
                              <a:off x="4349" y="7"/>
                              <a:ext cx="15" cy="2"/>
                            </a:xfrm>
                            <a:custGeom>
                              <a:avLst/>
                              <a:gdLst>
                                <a:gd name="T0" fmla="+- 0 4349 4349"/>
                                <a:gd name="T1" fmla="*/ T0 w 15"/>
                                <a:gd name="T2" fmla="+- 0 4363 434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0" name="Group 3917"/>
                        <wpg:cNvGrpSpPr>
                          <a:grpSpLocks/>
                        </wpg:cNvGrpSpPr>
                        <wpg:grpSpPr bwMode="auto">
                          <a:xfrm>
                            <a:off x="4378" y="7"/>
                            <a:ext cx="15" cy="2"/>
                            <a:chOff x="4378" y="7"/>
                            <a:chExt cx="15" cy="2"/>
                          </a:xfrm>
                        </wpg:grpSpPr>
                        <wps:wsp>
                          <wps:cNvPr id="4061" name="Freeform 3918"/>
                          <wps:cNvSpPr>
                            <a:spLocks/>
                          </wps:cNvSpPr>
                          <wps:spPr bwMode="auto">
                            <a:xfrm>
                              <a:off x="4378" y="7"/>
                              <a:ext cx="15" cy="2"/>
                            </a:xfrm>
                            <a:custGeom>
                              <a:avLst/>
                              <a:gdLst>
                                <a:gd name="T0" fmla="+- 0 4378 4378"/>
                                <a:gd name="T1" fmla="*/ T0 w 15"/>
                                <a:gd name="T2" fmla="+- 0 4393 437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2" name="Group 3915"/>
                        <wpg:cNvGrpSpPr>
                          <a:grpSpLocks/>
                        </wpg:cNvGrpSpPr>
                        <wpg:grpSpPr bwMode="auto">
                          <a:xfrm>
                            <a:off x="4408" y="7"/>
                            <a:ext cx="15" cy="2"/>
                            <a:chOff x="4408" y="7"/>
                            <a:chExt cx="15" cy="2"/>
                          </a:xfrm>
                        </wpg:grpSpPr>
                        <wps:wsp>
                          <wps:cNvPr id="4063" name="Freeform 3916"/>
                          <wps:cNvSpPr>
                            <a:spLocks/>
                          </wps:cNvSpPr>
                          <wps:spPr bwMode="auto">
                            <a:xfrm>
                              <a:off x="4408" y="7"/>
                              <a:ext cx="15" cy="2"/>
                            </a:xfrm>
                            <a:custGeom>
                              <a:avLst/>
                              <a:gdLst>
                                <a:gd name="T0" fmla="+- 0 4408 4408"/>
                                <a:gd name="T1" fmla="*/ T0 w 15"/>
                                <a:gd name="T2" fmla="+- 0 4422 440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4" name="Group 3913"/>
                        <wpg:cNvGrpSpPr>
                          <a:grpSpLocks/>
                        </wpg:cNvGrpSpPr>
                        <wpg:grpSpPr bwMode="auto">
                          <a:xfrm>
                            <a:off x="4437" y="7"/>
                            <a:ext cx="15" cy="2"/>
                            <a:chOff x="4437" y="7"/>
                            <a:chExt cx="15" cy="2"/>
                          </a:xfrm>
                        </wpg:grpSpPr>
                        <wps:wsp>
                          <wps:cNvPr id="4065" name="Freeform 3914"/>
                          <wps:cNvSpPr>
                            <a:spLocks/>
                          </wps:cNvSpPr>
                          <wps:spPr bwMode="auto">
                            <a:xfrm>
                              <a:off x="4437" y="7"/>
                              <a:ext cx="15" cy="2"/>
                            </a:xfrm>
                            <a:custGeom>
                              <a:avLst/>
                              <a:gdLst>
                                <a:gd name="T0" fmla="+- 0 4437 4437"/>
                                <a:gd name="T1" fmla="*/ T0 w 15"/>
                                <a:gd name="T2" fmla="+- 0 4452 443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6" name="Group 3911"/>
                        <wpg:cNvGrpSpPr>
                          <a:grpSpLocks/>
                        </wpg:cNvGrpSpPr>
                        <wpg:grpSpPr bwMode="auto">
                          <a:xfrm>
                            <a:off x="4467" y="7"/>
                            <a:ext cx="15" cy="2"/>
                            <a:chOff x="4467" y="7"/>
                            <a:chExt cx="15" cy="2"/>
                          </a:xfrm>
                        </wpg:grpSpPr>
                        <wps:wsp>
                          <wps:cNvPr id="4067" name="Freeform 3912"/>
                          <wps:cNvSpPr>
                            <a:spLocks/>
                          </wps:cNvSpPr>
                          <wps:spPr bwMode="auto">
                            <a:xfrm>
                              <a:off x="4467" y="7"/>
                              <a:ext cx="15" cy="2"/>
                            </a:xfrm>
                            <a:custGeom>
                              <a:avLst/>
                              <a:gdLst>
                                <a:gd name="T0" fmla="+- 0 4467 4467"/>
                                <a:gd name="T1" fmla="*/ T0 w 15"/>
                                <a:gd name="T2" fmla="+- 0 4481 446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8" name="Group 3909"/>
                        <wpg:cNvGrpSpPr>
                          <a:grpSpLocks/>
                        </wpg:cNvGrpSpPr>
                        <wpg:grpSpPr bwMode="auto">
                          <a:xfrm>
                            <a:off x="4496" y="7"/>
                            <a:ext cx="15" cy="2"/>
                            <a:chOff x="4496" y="7"/>
                            <a:chExt cx="15" cy="2"/>
                          </a:xfrm>
                        </wpg:grpSpPr>
                        <wps:wsp>
                          <wps:cNvPr id="4069" name="Freeform 3910"/>
                          <wps:cNvSpPr>
                            <a:spLocks/>
                          </wps:cNvSpPr>
                          <wps:spPr bwMode="auto">
                            <a:xfrm>
                              <a:off x="4496" y="7"/>
                              <a:ext cx="15" cy="2"/>
                            </a:xfrm>
                            <a:custGeom>
                              <a:avLst/>
                              <a:gdLst>
                                <a:gd name="T0" fmla="+- 0 4496 4496"/>
                                <a:gd name="T1" fmla="*/ T0 w 15"/>
                                <a:gd name="T2" fmla="+- 0 4511 449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0" name="Group 3907"/>
                        <wpg:cNvGrpSpPr>
                          <a:grpSpLocks/>
                        </wpg:cNvGrpSpPr>
                        <wpg:grpSpPr bwMode="auto">
                          <a:xfrm>
                            <a:off x="4526" y="7"/>
                            <a:ext cx="15" cy="2"/>
                            <a:chOff x="4526" y="7"/>
                            <a:chExt cx="15" cy="2"/>
                          </a:xfrm>
                        </wpg:grpSpPr>
                        <wps:wsp>
                          <wps:cNvPr id="4071" name="Freeform 3908"/>
                          <wps:cNvSpPr>
                            <a:spLocks/>
                          </wps:cNvSpPr>
                          <wps:spPr bwMode="auto">
                            <a:xfrm>
                              <a:off x="4526" y="7"/>
                              <a:ext cx="15" cy="2"/>
                            </a:xfrm>
                            <a:custGeom>
                              <a:avLst/>
                              <a:gdLst>
                                <a:gd name="T0" fmla="+- 0 4526 4526"/>
                                <a:gd name="T1" fmla="*/ T0 w 15"/>
                                <a:gd name="T2" fmla="+- 0 4541 452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2" name="Group 3905"/>
                        <wpg:cNvGrpSpPr>
                          <a:grpSpLocks/>
                        </wpg:cNvGrpSpPr>
                        <wpg:grpSpPr bwMode="auto">
                          <a:xfrm>
                            <a:off x="4555" y="7"/>
                            <a:ext cx="15" cy="2"/>
                            <a:chOff x="4555" y="7"/>
                            <a:chExt cx="15" cy="2"/>
                          </a:xfrm>
                        </wpg:grpSpPr>
                        <wps:wsp>
                          <wps:cNvPr id="4073" name="Freeform 3906"/>
                          <wps:cNvSpPr>
                            <a:spLocks/>
                          </wps:cNvSpPr>
                          <wps:spPr bwMode="auto">
                            <a:xfrm>
                              <a:off x="4555" y="7"/>
                              <a:ext cx="15" cy="2"/>
                            </a:xfrm>
                            <a:custGeom>
                              <a:avLst/>
                              <a:gdLst>
                                <a:gd name="T0" fmla="+- 0 4555 4555"/>
                                <a:gd name="T1" fmla="*/ T0 w 15"/>
                                <a:gd name="T2" fmla="+- 0 4570 455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4" name="Group 3903"/>
                        <wpg:cNvGrpSpPr>
                          <a:grpSpLocks/>
                        </wpg:cNvGrpSpPr>
                        <wpg:grpSpPr bwMode="auto">
                          <a:xfrm>
                            <a:off x="4585" y="7"/>
                            <a:ext cx="15" cy="2"/>
                            <a:chOff x="4585" y="7"/>
                            <a:chExt cx="15" cy="2"/>
                          </a:xfrm>
                        </wpg:grpSpPr>
                        <wps:wsp>
                          <wps:cNvPr id="4075" name="Freeform 3904"/>
                          <wps:cNvSpPr>
                            <a:spLocks/>
                          </wps:cNvSpPr>
                          <wps:spPr bwMode="auto">
                            <a:xfrm>
                              <a:off x="4585" y="7"/>
                              <a:ext cx="15" cy="2"/>
                            </a:xfrm>
                            <a:custGeom>
                              <a:avLst/>
                              <a:gdLst>
                                <a:gd name="T0" fmla="+- 0 4585 4585"/>
                                <a:gd name="T1" fmla="*/ T0 w 15"/>
                                <a:gd name="T2" fmla="+- 0 4600 458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6" name="Group 3901"/>
                        <wpg:cNvGrpSpPr>
                          <a:grpSpLocks/>
                        </wpg:cNvGrpSpPr>
                        <wpg:grpSpPr bwMode="auto">
                          <a:xfrm>
                            <a:off x="4614" y="7"/>
                            <a:ext cx="15" cy="2"/>
                            <a:chOff x="4614" y="7"/>
                            <a:chExt cx="15" cy="2"/>
                          </a:xfrm>
                        </wpg:grpSpPr>
                        <wps:wsp>
                          <wps:cNvPr id="4077" name="Freeform 3902"/>
                          <wps:cNvSpPr>
                            <a:spLocks/>
                          </wps:cNvSpPr>
                          <wps:spPr bwMode="auto">
                            <a:xfrm>
                              <a:off x="4614" y="7"/>
                              <a:ext cx="15" cy="2"/>
                            </a:xfrm>
                            <a:custGeom>
                              <a:avLst/>
                              <a:gdLst>
                                <a:gd name="T0" fmla="+- 0 4614 4614"/>
                                <a:gd name="T1" fmla="*/ T0 w 15"/>
                                <a:gd name="T2" fmla="+- 0 4629 461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8" name="Group 3899"/>
                        <wpg:cNvGrpSpPr>
                          <a:grpSpLocks/>
                        </wpg:cNvGrpSpPr>
                        <wpg:grpSpPr bwMode="auto">
                          <a:xfrm>
                            <a:off x="4644" y="7"/>
                            <a:ext cx="15" cy="2"/>
                            <a:chOff x="4644" y="7"/>
                            <a:chExt cx="15" cy="2"/>
                          </a:xfrm>
                        </wpg:grpSpPr>
                        <wps:wsp>
                          <wps:cNvPr id="4079" name="Freeform 3900"/>
                          <wps:cNvSpPr>
                            <a:spLocks/>
                          </wps:cNvSpPr>
                          <wps:spPr bwMode="auto">
                            <a:xfrm>
                              <a:off x="4644" y="7"/>
                              <a:ext cx="15" cy="2"/>
                            </a:xfrm>
                            <a:custGeom>
                              <a:avLst/>
                              <a:gdLst>
                                <a:gd name="T0" fmla="+- 0 4644 4644"/>
                                <a:gd name="T1" fmla="*/ T0 w 15"/>
                                <a:gd name="T2" fmla="+- 0 4659 464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0" name="Group 3897"/>
                        <wpg:cNvGrpSpPr>
                          <a:grpSpLocks/>
                        </wpg:cNvGrpSpPr>
                        <wpg:grpSpPr bwMode="auto">
                          <a:xfrm>
                            <a:off x="4673" y="7"/>
                            <a:ext cx="15" cy="2"/>
                            <a:chOff x="4673" y="7"/>
                            <a:chExt cx="15" cy="2"/>
                          </a:xfrm>
                        </wpg:grpSpPr>
                        <wps:wsp>
                          <wps:cNvPr id="4081" name="Freeform 3898"/>
                          <wps:cNvSpPr>
                            <a:spLocks/>
                          </wps:cNvSpPr>
                          <wps:spPr bwMode="auto">
                            <a:xfrm>
                              <a:off x="4673" y="7"/>
                              <a:ext cx="15" cy="2"/>
                            </a:xfrm>
                            <a:custGeom>
                              <a:avLst/>
                              <a:gdLst>
                                <a:gd name="T0" fmla="+- 0 4673 4673"/>
                                <a:gd name="T1" fmla="*/ T0 w 15"/>
                                <a:gd name="T2" fmla="+- 0 4688 467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2" name="Group 3895"/>
                        <wpg:cNvGrpSpPr>
                          <a:grpSpLocks/>
                        </wpg:cNvGrpSpPr>
                        <wpg:grpSpPr bwMode="auto">
                          <a:xfrm>
                            <a:off x="4703" y="7"/>
                            <a:ext cx="15" cy="2"/>
                            <a:chOff x="4703" y="7"/>
                            <a:chExt cx="15" cy="2"/>
                          </a:xfrm>
                        </wpg:grpSpPr>
                        <wps:wsp>
                          <wps:cNvPr id="4083" name="Freeform 3896"/>
                          <wps:cNvSpPr>
                            <a:spLocks/>
                          </wps:cNvSpPr>
                          <wps:spPr bwMode="auto">
                            <a:xfrm>
                              <a:off x="4703" y="7"/>
                              <a:ext cx="15" cy="2"/>
                            </a:xfrm>
                            <a:custGeom>
                              <a:avLst/>
                              <a:gdLst>
                                <a:gd name="T0" fmla="+- 0 4703 4703"/>
                                <a:gd name="T1" fmla="*/ T0 w 15"/>
                                <a:gd name="T2" fmla="+- 0 4718 470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4" name="Group 3893"/>
                        <wpg:cNvGrpSpPr>
                          <a:grpSpLocks/>
                        </wpg:cNvGrpSpPr>
                        <wpg:grpSpPr bwMode="auto">
                          <a:xfrm>
                            <a:off x="4733" y="7"/>
                            <a:ext cx="15" cy="2"/>
                            <a:chOff x="4733" y="7"/>
                            <a:chExt cx="15" cy="2"/>
                          </a:xfrm>
                        </wpg:grpSpPr>
                        <wps:wsp>
                          <wps:cNvPr id="4085" name="Freeform 3894"/>
                          <wps:cNvSpPr>
                            <a:spLocks/>
                          </wps:cNvSpPr>
                          <wps:spPr bwMode="auto">
                            <a:xfrm>
                              <a:off x="4733" y="7"/>
                              <a:ext cx="15" cy="2"/>
                            </a:xfrm>
                            <a:custGeom>
                              <a:avLst/>
                              <a:gdLst>
                                <a:gd name="T0" fmla="+- 0 4733 4733"/>
                                <a:gd name="T1" fmla="*/ T0 w 15"/>
                                <a:gd name="T2" fmla="+- 0 4747 473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6" name="Group 3891"/>
                        <wpg:cNvGrpSpPr>
                          <a:grpSpLocks/>
                        </wpg:cNvGrpSpPr>
                        <wpg:grpSpPr bwMode="auto">
                          <a:xfrm>
                            <a:off x="4762" y="7"/>
                            <a:ext cx="15" cy="2"/>
                            <a:chOff x="4762" y="7"/>
                            <a:chExt cx="15" cy="2"/>
                          </a:xfrm>
                        </wpg:grpSpPr>
                        <wps:wsp>
                          <wps:cNvPr id="4087" name="Freeform 3892"/>
                          <wps:cNvSpPr>
                            <a:spLocks/>
                          </wps:cNvSpPr>
                          <wps:spPr bwMode="auto">
                            <a:xfrm>
                              <a:off x="4762" y="7"/>
                              <a:ext cx="15" cy="2"/>
                            </a:xfrm>
                            <a:custGeom>
                              <a:avLst/>
                              <a:gdLst>
                                <a:gd name="T0" fmla="+- 0 4762 4762"/>
                                <a:gd name="T1" fmla="*/ T0 w 15"/>
                                <a:gd name="T2" fmla="+- 0 4777 476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8" name="Group 3889"/>
                        <wpg:cNvGrpSpPr>
                          <a:grpSpLocks/>
                        </wpg:cNvGrpSpPr>
                        <wpg:grpSpPr bwMode="auto">
                          <a:xfrm>
                            <a:off x="4792" y="7"/>
                            <a:ext cx="15" cy="2"/>
                            <a:chOff x="4792" y="7"/>
                            <a:chExt cx="15" cy="2"/>
                          </a:xfrm>
                        </wpg:grpSpPr>
                        <wps:wsp>
                          <wps:cNvPr id="4089" name="Freeform 3890"/>
                          <wps:cNvSpPr>
                            <a:spLocks/>
                          </wps:cNvSpPr>
                          <wps:spPr bwMode="auto">
                            <a:xfrm>
                              <a:off x="4792" y="7"/>
                              <a:ext cx="15" cy="2"/>
                            </a:xfrm>
                            <a:custGeom>
                              <a:avLst/>
                              <a:gdLst>
                                <a:gd name="T0" fmla="+- 0 4792 4792"/>
                                <a:gd name="T1" fmla="*/ T0 w 15"/>
                                <a:gd name="T2" fmla="+- 0 4806 479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0" name="Group 3887"/>
                        <wpg:cNvGrpSpPr>
                          <a:grpSpLocks/>
                        </wpg:cNvGrpSpPr>
                        <wpg:grpSpPr bwMode="auto">
                          <a:xfrm>
                            <a:off x="4821" y="7"/>
                            <a:ext cx="15" cy="2"/>
                            <a:chOff x="4821" y="7"/>
                            <a:chExt cx="15" cy="2"/>
                          </a:xfrm>
                        </wpg:grpSpPr>
                        <wps:wsp>
                          <wps:cNvPr id="4091" name="Freeform 3888"/>
                          <wps:cNvSpPr>
                            <a:spLocks/>
                          </wps:cNvSpPr>
                          <wps:spPr bwMode="auto">
                            <a:xfrm>
                              <a:off x="4821" y="7"/>
                              <a:ext cx="15" cy="2"/>
                            </a:xfrm>
                            <a:custGeom>
                              <a:avLst/>
                              <a:gdLst>
                                <a:gd name="T0" fmla="+- 0 4821 4821"/>
                                <a:gd name="T1" fmla="*/ T0 w 15"/>
                                <a:gd name="T2" fmla="+- 0 4836 482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2" name="Group 3885"/>
                        <wpg:cNvGrpSpPr>
                          <a:grpSpLocks/>
                        </wpg:cNvGrpSpPr>
                        <wpg:grpSpPr bwMode="auto">
                          <a:xfrm>
                            <a:off x="4851" y="7"/>
                            <a:ext cx="15" cy="2"/>
                            <a:chOff x="4851" y="7"/>
                            <a:chExt cx="15" cy="2"/>
                          </a:xfrm>
                        </wpg:grpSpPr>
                        <wps:wsp>
                          <wps:cNvPr id="4093" name="Freeform 3886"/>
                          <wps:cNvSpPr>
                            <a:spLocks/>
                          </wps:cNvSpPr>
                          <wps:spPr bwMode="auto">
                            <a:xfrm>
                              <a:off x="4851" y="7"/>
                              <a:ext cx="15" cy="2"/>
                            </a:xfrm>
                            <a:custGeom>
                              <a:avLst/>
                              <a:gdLst>
                                <a:gd name="T0" fmla="+- 0 4851 4851"/>
                                <a:gd name="T1" fmla="*/ T0 w 15"/>
                                <a:gd name="T2" fmla="+- 0 4865 485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4" name="Group 3883"/>
                        <wpg:cNvGrpSpPr>
                          <a:grpSpLocks/>
                        </wpg:cNvGrpSpPr>
                        <wpg:grpSpPr bwMode="auto">
                          <a:xfrm>
                            <a:off x="4880" y="7"/>
                            <a:ext cx="15" cy="2"/>
                            <a:chOff x="4880" y="7"/>
                            <a:chExt cx="15" cy="2"/>
                          </a:xfrm>
                        </wpg:grpSpPr>
                        <wps:wsp>
                          <wps:cNvPr id="4095" name="Freeform 3884"/>
                          <wps:cNvSpPr>
                            <a:spLocks/>
                          </wps:cNvSpPr>
                          <wps:spPr bwMode="auto">
                            <a:xfrm>
                              <a:off x="4880" y="7"/>
                              <a:ext cx="15" cy="2"/>
                            </a:xfrm>
                            <a:custGeom>
                              <a:avLst/>
                              <a:gdLst>
                                <a:gd name="T0" fmla="+- 0 4880 4880"/>
                                <a:gd name="T1" fmla="*/ T0 w 15"/>
                                <a:gd name="T2" fmla="+- 0 4895 488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6" name="Group 3881"/>
                        <wpg:cNvGrpSpPr>
                          <a:grpSpLocks/>
                        </wpg:cNvGrpSpPr>
                        <wpg:grpSpPr bwMode="auto">
                          <a:xfrm>
                            <a:off x="4910" y="7"/>
                            <a:ext cx="15" cy="2"/>
                            <a:chOff x="4910" y="7"/>
                            <a:chExt cx="15" cy="2"/>
                          </a:xfrm>
                        </wpg:grpSpPr>
                        <wps:wsp>
                          <wps:cNvPr id="4097" name="Freeform 3882"/>
                          <wps:cNvSpPr>
                            <a:spLocks/>
                          </wps:cNvSpPr>
                          <wps:spPr bwMode="auto">
                            <a:xfrm>
                              <a:off x="4910" y="7"/>
                              <a:ext cx="15" cy="2"/>
                            </a:xfrm>
                            <a:custGeom>
                              <a:avLst/>
                              <a:gdLst>
                                <a:gd name="T0" fmla="+- 0 4910 4910"/>
                                <a:gd name="T1" fmla="*/ T0 w 15"/>
                                <a:gd name="T2" fmla="+- 0 4924 491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8" name="Group 3879"/>
                        <wpg:cNvGrpSpPr>
                          <a:grpSpLocks/>
                        </wpg:cNvGrpSpPr>
                        <wpg:grpSpPr bwMode="auto">
                          <a:xfrm>
                            <a:off x="4939" y="7"/>
                            <a:ext cx="15" cy="2"/>
                            <a:chOff x="4939" y="7"/>
                            <a:chExt cx="15" cy="2"/>
                          </a:xfrm>
                        </wpg:grpSpPr>
                        <wps:wsp>
                          <wps:cNvPr id="4099" name="Freeform 3880"/>
                          <wps:cNvSpPr>
                            <a:spLocks/>
                          </wps:cNvSpPr>
                          <wps:spPr bwMode="auto">
                            <a:xfrm>
                              <a:off x="4939" y="7"/>
                              <a:ext cx="15" cy="2"/>
                            </a:xfrm>
                            <a:custGeom>
                              <a:avLst/>
                              <a:gdLst>
                                <a:gd name="T0" fmla="+- 0 4939 4939"/>
                                <a:gd name="T1" fmla="*/ T0 w 15"/>
                                <a:gd name="T2" fmla="+- 0 4954 493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0" name="Group 3877"/>
                        <wpg:cNvGrpSpPr>
                          <a:grpSpLocks/>
                        </wpg:cNvGrpSpPr>
                        <wpg:grpSpPr bwMode="auto">
                          <a:xfrm>
                            <a:off x="4969" y="7"/>
                            <a:ext cx="15" cy="2"/>
                            <a:chOff x="4969" y="7"/>
                            <a:chExt cx="15" cy="2"/>
                          </a:xfrm>
                        </wpg:grpSpPr>
                        <wps:wsp>
                          <wps:cNvPr id="4101" name="Freeform 3878"/>
                          <wps:cNvSpPr>
                            <a:spLocks/>
                          </wps:cNvSpPr>
                          <wps:spPr bwMode="auto">
                            <a:xfrm>
                              <a:off x="4969" y="7"/>
                              <a:ext cx="15" cy="2"/>
                            </a:xfrm>
                            <a:custGeom>
                              <a:avLst/>
                              <a:gdLst>
                                <a:gd name="T0" fmla="+- 0 4969 4969"/>
                                <a:gd name="T1" fmla="*/ T0 w 15"/>
                                <a:gd name="T2" fmla="+- 0 4984 496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2" name="Group 3875"/>
                        <wpg:cNvGrpSpPr>
                          <a:grpSpLocks/>
                        </wpg:cNvGrpSpPr>
                        <wpg:grpSpPr bwMode="auto">
                          <a:xfrm>
                            <a:off x="4998" y="7"/>
                            <a:ext cx="15" cy="2"/>
                            <a:chOff x="4998" y="7"/>
                            <a:chExt cx="15" cy="2"/>
                          </a:xfrm>
                        </wpg:grpSpPr>
                        <wps:wsp>
                          <wps:cNvPr id="4103" name="Freeform 3876"/>
                          <wps:cNvSpPr>
                            <a:spLocks/>
                          </wps:cNvSpPr>
                          <wps:spPr bwMode="auto">
                            <a:xfrm>
                              <a:off x="4998" y="7"/>
                              <a:ext cx="15" cy="2"/>
                            </a:xfrm>
                            <a:custGeom>
                              <a:avLst/>
                              <a:gdLst>
                                <a:gd name="T0" fmla="+- 0 4998 4998"/>
                                <a:gd name="T1" fmla="*/ T0 w 15"/>
                                <a:gd name="T2" fmla="+- 0 5013 499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4" name="Group 3873"/>
                        <wpg:cNvGrpSpPr>
                          <a:grpSpLocks/>
                        </wpg:cNvGrpSpPr>
                        <wpg:grpSpPr bwMode="auto">
                          <a:xfrm>
                            <a:off x="5028" y="7"/>
                            <a:ext cx="15" cy="2"/>
                            <a:chOff x="5028" y="7"/>
                            <a:chExt cx="15" cy="2"/>
                          </a:xfrm>
                        </wpg:grpSpPr>
                        <wps:wsp>
                          <wps:cNvPr id="4105" name="Freeform 3874"/>
                          <wps:cNvSpPr>
                            <a:spLocks/>
                          </wps:cNvSpPr>
                          <wps:spPr bwMode="auto">
                            <a:xfrm>
                              <a:off x="5028" y="7"/>
                              <a:ext cx="15" cy="2"/>
                            </a:xfrm>
                            <a:custGeom>
                              <a:avLst/>
                              <a:gdLst>
                                <a:gd name="T0" fmla="+- 0 5028 5028"/>
                                <a:gd name="T1" fmla="*/ T0 w 15"/>
                                <a:gd name="T2" fmla="+- 0 5043 502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6" name="Group 3871"/>
                        <wpg:cNvGrpSpPr>
                          <a:grpSpLocks/>
                        </wpg:cNvGrpSpPr>
                        <wpg:grpSpPr bwMode="auto">
                          <a:xfrm>
                            <a:off x="5057" y="7"/>
                            <a:ext cx="15" cy="2"/>
                            <a:chOff x="5057" y="7"/>
                            <a:chExt cx="15" cy="2"/>
                          </a:xfrm>
                        </wpg:grpSpPr>
                        <wps:wsp>
                          <wps:cNvPr id="4107" name="Freeform 3872"/>
                          <wps:cNvSpPr>
                            <a:spLocks/>
                          </wps:cNvSpPr>
                          <wps:spPr bwMode="auto">
                            <a:xfrm>
                              <a:off x="5057" y="7"/>
                              <a:ext cx="15" cy="2"/>
                            </a:xfrm>
                            <a:custGeom>
                              <a:avLst/>
                              <a:gdLst>
                                <a:gd name="T0" fmla="+- 0 5057 5057"/>
                                <a:gd name="T1" fmla="*/ T0 w 15"/>
                                <a:gd name="T2" fmla="+- 0 5072 505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8" name="Group 3869"/>
                        <wpg:cNvGrpSpPr>
                          <a:grpSpLocks/>
                        </wpg:cNvGrpSpPr>
                        <wpg:grpSpPr bwMode="auto">
                          <a:xfrm>
                            <a:off x="5087" y="7"/>
                            <a:ext cx="15" cy="2"/>
                            <a:chOff x="5087" y="7"/>
                            <a:chExt cx="15" cy="2"/>
                          </a:xfrm>
                        </wpg:grpSpPr>
                        <wps:wsp>
                          <wps:cNvPr id="4109" name="Freeform 3870"/>
                          <wps:cNvSpPr>
                            <a:spLocks/>
                          </wps:cNvSpPr>
                          <wps:spPr bwMode="auto">
                            <a:xfrm>
                              <a:off x="5087" y="7"/>
                              <a:ext cx="15" cy="2"/>
                            </a:xfrm>
                            <a:custGeom>
                              <a:avLst/>
                              <a:gdLst>
                                <a:gd name="T0" fmla="+- 0 5087 5087"/>
                                <a:gd name="T1" fmla="*/ T0 w 15"/>
                                <a:gd name="T2" fmla="+- 0 5102 508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0" name="Group 3867"/>
                        <wpg:cNvGrpSpPr>
                          <a:grpSpLocks/>
                        </wpg:cNvGrpSpPr>
                        <wpg:grpSpPr bwMode="auto">
                          <a:xfrm>
                            <a:off x="5116" y="7"/>
                            <a:ext cx="15" cy="2"/>
                            <a:chOff x="5116" y="7"/>
                            <a:chExt cx="15" cy="2"/>
                          </a:xfrm>
                        </wpg:grpSpPr>
                        <wps:wsp>
                          <wps:cNvPr id="4111" name="Freeform 3868"/>
                          <wps:cNvSpPr>
                            <a:spLocks/>
                          </wps:cNvSpPr>
                          <wps:spPr bwMode="auto">
                            <a:xfrm>
                              <a:off x="5116" y="7"/>
                              <a:ext cx="15" cy="2"/>
                            </a:xfrm>
                            <a:custGeom>
                              <a:avLst/>
                              <a:gdLst>
                                <a:gd name="T0" fmla="+- 0 5116 5116"/>
                                <a:gd name="T1" fmla="*/ T0 w 15"/>
                                <a:gd name="T2" fmla="+- 0 5131 511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2" name="Group 3865"/>
                        <wpg:cNvGrpSpPr>
                          <a:grpSpLocks/>
                        </wpg:cNvGrpSpPr>
                        <wpg:grpSpPr bwMode="auto">
                          <a:xfrm>
                            <a:off x="5146" y="7"/>
                            <a:ext cx="15" cy="2"/>
                            <a:chOff x="5146" y="7"/>
                            <a:chExt cx="15" cy="2"/>
                          </a:xfrm>
                        </wpg:grpSpPr>
                        <wps:wsp>
                          <wps:cNvPr id="4113" name="Freeform 3866"/>
                          <wps:cNvSpPr>
                            <a:spLocks/>
                          </wps:cNvSpPr>
                          <wps:spPr bwMode="auto">
                            <a:xfrm>
                              <a:off x="5146" y="7"/>
                              <a:ext cx="15" cy="2"/>
                            </a:xfrm>
                            <a:custGeom>
                              <a:avLst/>
                              <a:gdLst>
                                <a:gd name="T0" fmla="+- 0 5146 5146"/>
                                <a:gd name="T1" fmla="*/ T0 w 15"/>
                                <a:gd name="T2" fmla="+- 0 5161 514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4" name="Group 3863"/>
                        <wpg:cNvGrpSpPr>
                          <a:grpSpLocks/>
                        </wpg:cNvGrpSpPr>
                        <wpg:grpSpPr bwMode="auto">
                          <a:xfrm>
                            <a:off x="5175" y="7"/>
                            <a:ext cx="15" cy="2"/>
                            <a:chOff x="5175" y="7"/>
                            <a:chExt cx="15" cy="2"/>
                          </a:xfrm>
                        </wpg:grpSpPr>
                        <wps:wsp>
                          <wps:cNvPr id="4115" name="Freeform 3864"/>
                          <wps:cNvSpPr>
                            <a:spLocks/>
                          </wps:cNvSpPr>
                          <wps:spPr bwMode="auto">
                            <a:xfrm>
                              <a:off x="5175" y="7"/>
                              <a:ext cx="15" cy="2"/>
                            </a:xfrm>
                            <a:custGeom>
                              <a:avLst/>
                              <a:gdLst>
                                <a:gd name="T0" fmla="+- 0 5175 5175"/>
                                <a:gd name="T1" fmla="*/ T0 w 15"/>
                                <a:gd name="T2" fmla="+- 0 5190 517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6" name="Group 3861"/>
                        <wpg:cNvGrpSpPr>
                          <a:grpSpLocks/>
                        </wpg:cNvGrpSpPr>
                        <wpg:grpSpPr bwMode="auto">
                          <a:xfrm>
                            <a:off x="5205" y="7"/>
                            <a:ext cx="15" cy="2"/>
                            <a:chOff x="5205" y="7"/>
                            <a:chExt cx="15" cy="2"/>
                          </a:xfrm>
                        </wpg:grpSpPr>
                        <wps:wsp>
                          <wps:cNvPr id="4117" name="Freeform 3862"/>
                          <wps:cNvSpPr>
                            <a:spLocks/>
                          </wps:cNvSpPr>
                          <wps:spPr bwMode="auto">
                            <a:xfrm>
                              <a:off x="5205" y="7"/>
                              <a:ext cx="15" cy="2"/>
                            </a:xfrm>
                            <a:custGeom>
                              <a:avLst/>
                              <a:gdLst>
                                <a:gd name="T0" fmla="+- 0 5205 5205"/>
                                <a:gd name="T1" fmla="*/ T0 w 15"/>
                                <a:gd name="T2" fmla="+- 0 5220 520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8" name="Group 3859"/>
                        <wpg:cNvGrpSpPr>
                          <a:grpSpLocks/>
                        </wpg:cNvGrpSpPr>
                        <wpg:grpSpPr bwMode="auto">
                          <a:xfrm>
                            <a:off x="5235" y="7"/>
                            <a:ext cx="15" cy="2"/>
                            <a:chOff x="5235" y="7"/>
                            <a:chExt cx="15" cy="2"/>
                          </a:xfrm>
                        </wpg:grpSpPr>
                        <wps:wsp>
                          <wps:cNvPr id="4119" name="Freeform 3860"/>
                          <wps:cNvSpPr>
                            <a:spLocks/>
                          </wps:cNvSpPr>
                          <wps:spPr bwMode="auto">
                            <a:xfrm>
                              <a:off x="5235" y="7"/>
                              <a:ext cx="15" cy="2"/>
                            </a:xfrm>
                            <a:custGeom>
                              <a:avLst/>
                              <a:gdLst>
                                <a:gd name="T0" fmla="+- 0 5235 5235"/>
                                <a:gd name="T1" fmla="*/ T0 w 15"/>
                                <a:gd name="T2" fmla="+- 0 5249 523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0" name="Group 3857"/>
                        <wpg:cNvGrpSpPr>
                          <a:grpSpLocks/>
                        </wpg:cNvGrpSpPr>
                        <wpg:grpSpPr bwMode="auto">
                          <a:xfrm>
                            <a:off x="5264" y="7"/>
                            <a:ext cx="15" cy="2"/>
                            <a:chOff x="5264" y="7"/>
                            <a:chExt cx="15" cy="2"/>
                          </a:xfrm>
                        </wpg:grpSpPr>
                        <wps:wsp>
                          <wps:cNvPr id="4121" name="Freeform 3858"/>
                          <wps:cNvSpPr>
                            <a:spLocks/>
                          </wps:cNvSpPr>
                          <wps:spPr bwMode="auto">
                            <a:xfrm>
                              <a:off x="5264" y="7"/>
                              <a:ext cx="15" cy="2"/>
                            </a:xfrm>
                            <a:custGeom>
                              <a:avLst/>
                              <a:gdLst>
                                <a:gd name="T0" fmla="+- 0 5264 5264"/>
                                <a:gd name="T1" fmla="*/ T0 w 15"/>
                                <a:gd name="T2" fmla="+- 0 5279 526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2" name="Group 3855"/>
                        <wpg:cNvGrpSpPr>
                          <a:grpSpLocks/>
                        </wpg:cNvGrpSpPr>
                        <wpg:grpSpPr bwMode="auto">
                          <a:xfrm>
                            <a:off x="5294" y="7"/>
                            <a:ext cx="15" cy="2"/>
                            <a:chOff x="5294" y="7"/>
                            <a:chExt cx="15" cy="2"/>
                          </a:xfrm>
                        </wpg:grpSpPr>
                        <wps:wsp>
                          <wps:cNvPr id="4123" name="Freeform 3856"/>
                          <wps:cNvSpPr>
                            <a:spLocks/>
                          </wps:cNvSpPr>
                          <wps:spPr bwMode="auto">
                            <a:xfrm>
                              <a:off x="5294" y="7"/>
                              <a:ext cx="15" cy="2"/>
                            </a:xfrm>
                            <a:custGeom>
                              <a:avLst/>
                              <a:gdLst>
                                <a:gd name="T0" fmla="+- 0 5294 5294"/>
                                <a:gd name="T1" fmla="*/ T0 w 15"/>
                                <a:gd name="T2" fmla="+- 0 5308 529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4" name="Group 3853"/>
                        <wpg:cNvGrpSpPr>
                          <a:grpSpLocks/>
                        </wpg:cNvGrpSpPr>
                        <wpg:grpSpPr bwMode="auto">
                          <a:xfrm>
                            <a:off x="5323" y="7"/>
                            <a:ext cx="15" cy="2"/>
                            <a:chOff x="5323" y="7"/>
                            <a:chExt cx="15" cy="2"/>
                          </a:xfrm>
                        </wpg:grpSpPr>
                        <wps:wsp>
                          <wps:cNvPr id="4125" name="Freeform 3854"/>
                          <wps:cNvSpPr>
                            <a:spLocks/>
                          </wps:cNvSpPr>
                          <wps:spPr bwMode="auto">
                            <a:xfrm>
                              <a:off x="5323" y="7"/>
                              <a:ext cx="15" cy="2"/>
                            </a:xfrm>
                            <a:custGeom>
                              <a:avLst/>
                              <a:gdLst>
                                <a:gd name="T0" fmla="+- 0 5323 5323"/>
                                <a:gd name="T1" fmla="*/ T0 w 15"/>
                                <a:gd name="T2" fmla="+- 0 5338 532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6" name="Group 3851"/>
                        <wpg:cNvGrpSpPr>
                          <a:grpSpLocks/>
                        </wpg:cNvGrpSpPr>
                        <wpg:grpSpPr bwMode="auto">
                          <a:xfrm>
                            <a:off x="5353" y="7"/>
                            <a:ext cx="15" cy="2"/>
                            <a:chOff x="5353" y="7"/>
                            <a:chExt cx="15" cy="2"/>
                          </a:xfrm>
                        </wpg:grpSpPr>
                        <wps:wsp>
                          <wps:cNvPr id="4127" name="Freeform 3852"/>
                          <wps:cNvSpPr>
                            <a:spLocks/>
                          </wps:cNvSpPr>
                          <wps:spPr bwMode="auto">
                            <a:xfrm>
                              <a:off x="5353" y="7"/>
                              <a:ext cx="15" cy="2"/>
                            </a:xfrm>
                            <a:custGeom>
                              <a:avLst/>
                              <a:gdLst>
                                <a:gd name="T0" fmla="+- 0 5353 5353"/>
                                <a:gd name="T1" fmla="*/ T0 w 15"/>
                                <a:gd name="T2" fmla="+- 0 5367 535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8" name="Group 3849"/>
                        <wpg:cNvGrpSpPr>
                          <a:grpSpLocks/>
                        </wpg:cNvGrpSpPr>
                        <wpg:grpSpPr bwMode="auto">
                          <a:xfrm>
                            <a:off x="5382" y="7"/>
                            <a:ext cx="15" cy="2"/>
                            <a:chOff x="5382" y="7"/>
                            <a:chExt cx="15" cy="2"/>
                          </a:xfrm>
                        </wpg:grpSpPr>
                        <wps:wsp>
                          <wps:cNvPr id="4129" name="Freeform 3850"/>
                          <wps:cNvSpPr>
                            <a:spLocks/>
                          </wps:cNvSpPr>
                          <wps:spPr bwMode="auto">
                            <a:xfrm>
                              <a:off x="5382" y="7"/>
                              <a:ext cx="15" cy="2"/>
                            </a:xfrm>
                            <a:custGeom>
                              <a:avLst/>
                              <a:gdLst>
                                <a:gd name="T0" fmla="+- 0 5382 5382"/>
                                <a:gd name="T1" fmla="*/ T0 w 15"/>
                                <a:gd name="T2" fmla="+- 0 5397 538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0" name="Group 3847"/>
                        <wpg:cNvGrpSpPr>
                          <a:grpSpLocks/>
                        </wpg:cNvGrpSpPr>
                        <wpg:grpSpPr bwMode="auto">
                          <a:xfrm>
                            <a:off x="5412" y="7"/>
                            <a:ext cx="15" cy="2"/>
                            <a:chOff x="5412" y="7"/>
                            <a:chExt cx="15" cy="2"/>
                          </a:xfrm>
                        </wpg:grpSpPr>
                        <wps:wsp>
                          <wps:cNvPr id="4131" name="Freeform 3848"/>
                          <wps:cNvSpPr>
                            <a:spLocks/>
                          </wps:cNvSpPr>
                          <wps:spPr bwMode="auto">
                            <a:xfrm>
                              <a:off x="5412" y="7"/>
                              <a:ext cx="15" cy="2"/>
                            </a:xfrm>
                            <a:custGeom>
                              <a:avLst/>
                              <a:gdLst>
                                <a:gd name="T0" fmla="+- 0 5412 5412"/>
                                <a:gd name="T1" fmla="*/ T0 w 15"/>
                                <a:gd name="T2" fmla="+- 0 5427 541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2" name="Group 3845"/>
                        <wpg:cNvGrpSpPr>
                          <a:grpSpLocks/>
                        </wpg:cNvGrpSpPr>
                        <wpg:grpSpPr bwMode="auto">
                          <a:xfrm>
                            <a:off x="5441" y="7"/>
                            <a:ext cx="15" cy="2"/>
                            <a:chOff x="5441" y="7"/>
                            <a:chExt cx="15" cy="2"/>
                          </a:xfrm>
                        </wpg:grpSpPr>
                        <wps:wsp>
                          <wps:cNvPr id="4133" name="Freeform 3846"/>
                          <wps:cNvSpPr>
                            <a:spLocks/>
                          </wps:cNvSpPr>
                          <wps:spPr bwMode="auto">
                            <a:xfrm>
                              <a:off x="5441" y="7"/>
                              <a:ext cx="15" cy="2"/>
                            </a:xfrm>
                            <a:custGeom>
                              <a:avLst/>
                              <a:gdLst>
                                <a:gd name="T0" fmla="+- 0 5441 5441"/>
                                <a:gd name="T1" fmla="*/ T0 w 15"/>
                                <a:gd name="T2" fmla="+- 0 5456 544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4" name="Group 3843"/>
                        <wpg:cNvGrpSpPr>
                          <a:grpSpLocks/>
                        </wpg:cNvGrpSpPr>
                        <wpg:grpSpPr bwMode="auto">
                          <a:xfrm>
                            <a:off x="5471" y="7"/>
                            <a:ext cx="15" cy="2"/>
                            <a:chOff x="5471" y="7"/>
                            <a:chExt cx="15" cy="2"/>
                          </a:xfrm>
                        </wpg:grpSpPr>
                        <wps:wsp>
                          <wps:cNvPr id="4135" name="Freeform 3844"/>
                          <wps:cNvSpPr>
                            <a:spLocks/>
                          </wps:cNvSpPr>
                          <wps:spPr bwMode="auto">
                            <a:xfrm>
                              <a:off x="5471" y="7"/>
                              <a:ext cx="15" cy="2"/>
                            </a:xfrm>
                            <a:custGeom>
                              <a:avLst/>
                              <a:gdLst>
                                <a:gd name="T0" fmla="+- 0 5471 5471"/>
                                <a:gd name="T1" fmla="*/ T0 w 15"/>
                                <a:gd name="T2" fmla="+- 0 5486 547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6" name="Group 3841"/>
                        <wpg:cNvGrpSpPr>
                          <a:grpSpLocks/>
                        </wpg:cNvGrpSpPr>
                        <wpg:grpSpPr bwMode="auto">
                          <a:xfrm>
                            <a:off x="5500" y="7"/>
                            <a:ext cx="15" cy="2"/>
                            <a:chOff x="5500" y="7"/>
                            <a:chExt cx="15" cy="2"/>
                          </a:xfrm>
                        </wpg:grpSpPr>
                        <wps:wsp>
                          <wps:cNvPr id="4137" name="Freeform 3842"/>
                          <wps:cNvSpPr>
                            <a:spLocks/>
                          </wps:cNvSpPr>
                          <wps:spPr bwMode="auto">
                            <a:xfrm>
                              <a:off x="5500" y="7"/>
                              <a:ext cx="15" cy="2"/>
                            </a:xfrm>
                            <a:custGeom>
                              <a:avLst/>
                              <a:gdLst>
                                <a:gd name="T0" fmla="+- 0 5500 5500"/>
                                <a:gd name="T1" fmla="*/ T0 w 15"/>
                                <a:gd name="T2" fmla="+- 0 5515 550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8" name="Group 3839"/>
                        <wpg:cNvGrpSpPr>
                          <a:grpSpLocks/>
                        </wpg:cNvGrpSpPr>
                        <wpg:grpSpPr bwMode="auto">
                          <a:xfrm>
                            <a:off x="5530" y="7"/>
                            <a:ext cx="15" cy="2"/>
                            <a:chOff x="5530" y="7"/>
                            <a:chExt cx="15" cy="2"/>
                          </a:xfrm>
                        </wpg:grpSpPr>
                        <wps:wsp>
                          <wps:cNvPr id="4139" name="Freeform 3840"/>
                          <wps:cNvSpPr>
                            <a:spLocks/>
                          </wps:cNvSpPr>
                          <wps:spPr bwMode="auto">
                            <a:xfrm>
                              <a:off x="5530" y="7"/>
                              <a:ext cx="15" cy="2"/>
                            </a:xfrm>
                            <a:custGeom>
                              <a:avLst/>
                              <a:gdLst>
                                <a:gd name="T0" fmla="+- 0 5530 5530"/>
                                <a:gd name="T1" fmla="*/ T0 w 15"/>
                                <a:gd name="T2" fmla="+- 0 5545 553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0" name="Group 3837"/>
                        <wpg:cNvGrpSpPr>
                          <a:grpSpLocks/>
                        </wpg:cNvGrpSpPr>
                        <wpg:grpSpPr bwMode="auto">
                          <a:xfrm>
                            <a:off x="5559" y="7"/>
                            <a:ext cx="15" cy="2"/>
                            <a:chOff x="5559" y="7"/>
                            <a:chExt cx="15" cy="2"/>
                          </a:xfrm>
                        </wpg:grpSpPr>
                        <wps:wsp>
                          <wps:cNvPr id="4141" name="Freeform 3838"/>
                          <wps:cNvSpPr>
                            <a:spLocks/>
                          </wps:cNvSpPr>
                          <wps:spPr bwMode="auto">
                            <a:xfrm>
                              <a:off x="5559" y="7"/>
                              <a:ext cx="15" cy="2"/>
                            </a:xfrm>
                            <a:custGeom>
                              <a:avLst/>
                              <a:gdLst>
                                <a:gd name="T0" fmla="+- 0 5559 5559"/>
                                <a:gd name="T1" fmla="*/ T0 w 15"/>
                                <a:gd name="T2" fmla="+- 0 5574 555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2" name="Group 3835"/>
                        <wpg:cNvGrpSpPr>
                          <a:grpSpLocks/>
                        </wpg:cNvGrpSpPr>
                        <wpg:grpSpPr bwMode="auto">
                          <a:xfrm>
                            <a:off x="5589" y="7"/>
                            <a:ext cx="15" cy="2"/>
                            <a:chOff x="5589" y="7"/>
                            <a:chExt cx="15" cy="2"/>
                          </a:xfrm>
                        </wpg:grpSpPr>
                        <wps:wsp>
                          <wps:cNvPr id="4143" name="Freeform 3836"/>
                          <wps:cNvSpPr>
                            <a:spLocks/>
                          </wps:cNvSpPr>
                          <wps:spPr bwMode="auto">
                            <a:xfrm>
                              <a:off x="5589" y="7"/>
                              <a:ext cx="15" cy="2"/>
                            </a:xfrm>
                            <a:custGeom>
                              <a:avLst/>
                              <a:gdLst>
                                <a:gd name="T0" fmla="+- 0 5589 5589"/>
                                <a:gd name="T1" fmla="*/ T0 w 15"/>
                                <a:gd name="T2" fmla="+- 0 5604 558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4" name="Group 3833"/>
                        <wpg:cNvGrpSpPr>
                          <a:grpSpLocks/>
                        </wpg:cNvGrpSpPr>
                        <wpg:grpSpPr bwMode="auto">
                          <a:xfrm>
                            <a:off x="5618" y="7"/>
                            <a:ext cx="15" cy="2"/>
                            <a:chOff x="5618" y="7"/>
                            <a:chExt cx="15" cy="2"/>
                          </a:xfrm>
                        </wpg:grpSpPr>
                        <wps:wsp>
                          <wps:cNvPr id="4145" name="Freeform 3834"/>
                          <wps:cNvSpPr>
                            <a:spLocks/>
                          </wps:cNvSpPr>
                          <wps:spPr bwMode="auto">
                            <a:xfrm>
                              <a:off x="5618" y="7"/>
                              <a:ext cx="15" cy="2"/>
                            </a:xfrm>
                            <a:custGeom>
                              <a:avLst/>
                              <a:gdLst>
                                <a:gd name="T0" fmla="+- 0 5618 5618"/>
                                <a:gd name="T1" fmla="*/ T0 w 15"/>
                                <a:gd name="T2" fmla="+- 0 5633 561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6" name="Group 3831"/>
                        <wpg:cNvGrpSpPr>
                          <a:grpSpLocks/>
                        </wpg:cNvGrpSpPr>
                        <wpg:grpSpPr bwMode="auto">
                          <a:xfrm>
                            <a:off x="5648" y="7"/>
                            <a:ext cx="15" cy="2"/>
                            <a:chOff x="5648" y="7"/>
                            <a:chExt cx="15" cy="2"/>
                          </a:xfrm>
                        </wpg:grpSpPr>
                        <wps:wsp>
                          <wps:cNvPr id="4147" name="Freeform 3832"/>
                          <wps:cNvSpPr>
                            <a:spLocks/>
                          </wps:cNvSpPr>
                          <wps:spPr bwMode="auto">
                            <a:xfrm>
                              <a:off x="5648" y="7"/>
                              <a:ext cx="15" cy="2"/>
                            </a:xfrm>
                            <a:custGeom>
                              <a:avLst/>
                              <a:gdLst>
                                <a:gd name="T0" fmla="+- 0 5648 5648"/>
                                <a:gd name="T1" fmla="*/ T0 w 15"/>
                                <a:gd name="T2" fmla="+- 0 5663 564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8" name="Group 3829"/>
                        <wpg:cNvGrpSpPr>
                          <a:grpSpLocks/>
                        </wpg:cNvGrpSpPr>
                        <wpg:grpSpPr bwMode="auto">
                          <a:xfrm>
                            <a:off x="5678" y="7"/>
                            <a:ext cx="15" cy="2"/>
                            <a:chOff x="5678" y="7"/>
                            <a:chExt cx="15" cy="2"/>
                          </a:xfrm>
                        </wpg:grpSpPr>
                        <wps:wsp>
                          <wps:cNvPr id="4149" name="Freeform 3830"/>
                          <wps:cNvSpPr>
                            <a:spLocks/>
                          </wps:cNvSpPr>
                          <wps:spPr bwMode="auto">
                            <a:xfrm>
                              <a:off x="5678" y="7"/>
                              <a:ext cx="15" cy="2"/>
                            </a:xfrm>
                            <a:custGeom>
                              <a:avLst/>
                              <a:gdLst>
                                <a:gd name="T0" fmla="+- 0 5678 5678"/>
                                <a:gd name="T1" fmla="*/ T0 w 15"/>
                                <a:gd name="T2" fmla="+- 0 5692 567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0" name="Group 3827"/>
                        <wpg:cNvGrpSpPr>
                          <a:grpSpLocks/>
                        </wpg:cNvGrpSpPr>
                        <wpg:grpSpPr bwMode="auto">
                          <a:xfrm>
                            <a:off x="5707" y="7"/>
                            <a:ext cx="15" cy="2"/>
                            <a:chOff x="5707" y="7"/>
                            <a:chExt cx="15" cy="2"/>
                          </a:xfrm>
                        </wpg:grpSpPr>
                        <wps:wsp>
                          <wps:cNvPr id="4151" name="Freeform 3828"/>
                          <wps:cNvSpPr>
                            <a:spLocks/>
                          </wps:cNvSpPr>
                          <wps:spPr bwMode="auto">
                            <a:xfrm>
                              <a:off x="5707" y="7"/>
                              <a:ext cx="15" cy="2"/>
                            </a:xfrm>
                            <a:custGeom>
                              <a:avLst/>
                              <a:gdLst>
                                <a:gd name="T0" fmla="+- 0 5707 5707"/>
                                <a:gd name="T1" fmla="*/ T0 w 15"/>
                                <a:gd name="T2" fmla="+- 0 5722 570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2" name="Group 3825"/>
                        <wpg:cNvGrpSpPr>
                          <a:grpSpLocks/>
                        </wpg:cNvGrpSpPr>
                        <wpg:grpSpPr bwMode="auto">
                          <a:xfrm>
                            <a:off x="5737" y="7"/>
                            <a:ext cx="15" cy="2"/>
                            <a:chOff x="5737" y="7"/>
                            <a:chExt cx="15" cy="2"/>
                          </a:xfrm>
                        </wpg:grpSpPr>
                        <wps:wsp>
                          <wps:cNvPr id="4153" name="Freeform 3826"/>
                          <wps:cNvSpPr>
                            <a:spLocks/>
                          </wps:cNvSpPr>
                          <wps:spPr bwMode="auto">
                            <a:xfrm>
                              <a:off x="5737" y="7"/>
                              <a:ext cx="15" cy="2"/>
                            </a:xfrm>
                            <a:custGeom>
                              <a:avLst/>
                              <a:gdLst>
                                <a:gd name="T0" fmla="+- 0 5737 5737"/>
                                <a:gd name="T1" fmla="*/ T0 w 15"/>
                                <a:gd name="T2" fmla="+- 0 5751 573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4" name="Group 3823"/>
                        <wpg:cNvGrpSpPr>
                          <a:grpSpLocks/>
                        </wpg:cNvGrpSpPr>
                        <wpg:grpSpPr bwMode="auto">
                          <a:xfrm>
                            <a:off x="5766" y="7"/>
                            <a:ext cx="15" cy="2"/>
                            <a:chOff x="5766" y="7"/>
                            <a:chExt cx="15" cy="2"/>
                          </a:xfrm>
                        </wpg:grpSpPr>
                        <wps:wsp>
                          <wps:cNvPr id="4155" name="Freeform 3824"/>
                          <wps:cNvSpPr>
                            <a:spLocks/>
                          </wps:cNvSpPr>
                          <wps:spPr bwMode="auto">
                            <a:xfrm>
                              <a:off x="5766" y="7"/>
                              <a:ext cx="15" cy="2"/>
                            </a:xfrm>
                            <a:custGeom>
                              <a:avLst/>
                              <a:gdLst>
                                <a:gd name="T0" fmla="+- 0 5766 5766"/>
                                <a:gd name="T1" fmla="*/ T0 w 15"/>
                                <a:gd name="T2" fmla="+- 0 5781 576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6" name="Group 3821"/>
                        <wpg:cNvGrpSpPr>
                          <a:grpSpLocks/>
                        </wpg:cNvGrpSpPr>
                        <wpg:grpSpPr bwMode="auto">
                          <a:xfrm>
                            <a:off x="5796" y="7"/>
                            <a:ext cx="15" cy="2"/>
                            <a:chOff x="5796" y="7"/>
                            <a:chExt cx="15" cy="2"/>
                          </a:xfrm>
                        </wpg:grpSpPr>
                        <wps:wsp>
                          <wps:cNvPr id="4157" name="Freeform 3822"/>
                          <wps:cNvSpPr>
                            <a:spLocks/>
                          </wps:cNvSpPr>
                          <wps:spPr bwMode="auto">
                            <a:xfrm>
                              <a:off x="5796" y="7"/>
                              <a:ext cx="15" cy="2"/>
                            </a:xfrm>
                            <a:custGeom>
                              <a:avLst/>
                              <a:gdLst>
                                <a:gd name="T0" fmla="+- 0 5796 5796"/>
                                <a:gd name="T1" fmla="*/ T0 w 15"/>
                                <a:gd name="T2" fmla="+- 0 5810 579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8" name="Group 3819"/>
                        <wpg:cNvGrpSpPr>
                          <a:grpSpLocks/>
                        </wpg:cNvGrpSpPr>
                        <wpg:grpSpPr bwMode="auto">
                          <a:xfrm>
                            <a:off x="5825" y="7"/>
                            <a:ext cx="15" cy="2"/>
                            <a:chOff x="5825" y="7"/>
                            <a:chExt cx="15" cy="2"/>
                          </a:xfrm>
                        </wpg:grpSpPr>
                        <wps:wsp>
                          <wps:cNvPr id="4159" name="Freeform 3820"/>
                          <wps:cNvSpPr>
                            <a:spLocks/>
                          </wps:cNvSpPr>
                          <wps:spPr bwMode="auto">
                            <a:xfrm>
                              <a:off x="5825" y="7"/>
                              <a:ext cx="15" cy="2"/>
                            </a:xfrm>
                            <a:custGeom>
                              <a:avLst/>
                              <a:gdLst>
                                <a:gd name="T0" fmla="+- 0 5825 5825"/>
                                <a:gd name="T1" fmla="*/ T0 w 15"/>
                                <a:gd name="T2" fmla="+- 0 5840 582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0" name="Group 3817"/>
                        <wpg:cNvGrpSpPr>
                          <a:grpSpLocks/>
                        </wpg:cNvGrpSpPr>
                        <wpg:grpSpPr bwMode="auto">
                          <a:xfrm>
                            <a:off x="5855" y="7"/>
                            <a:ext cx="15" cy="2"/>
                            <a:chOff x="5855" y="7"/>
                            <a:chExt cx="15" cy="2"/>
                          </a:xfrm>
                        </wpg:grpSpPr>
                        <wps:wsp>
                          <wps:cNvPr id="4161" name="Freeform 3818"/>
                          <wps:cNvSpPr>
                            <a:spLocks/>
                          </wps:cNvSpPr>
                          <wps:spPr bwMode="auto">
                            <a:xfrm>
                              <a:off x="5855" y="7"/>
                              <a:ext cx="15" cy="2"/>
                            </a:xfrm>
                            <a:custGeom>
                              <a:avLst/>
                              <a:gdLst>
                                <a:gd name="T0" fmla="+- 0 5855 5855"/>
                                <a:gd name="T1" fmla="*/ T0 w 15"/>
                                <a:gd name="T2" fmla="+- 0 5869 585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2" name="Group 3815"/>
                        <wpg:cNvGrpSpPr>
                          <a:grpSpLocks/>
                        </wpg:cNvGrpSpPr>
                        <wpg:grpSpPr bwMode="auto">
                          <a:xfrm>
                            <a:off x="5884" y="7"/>
                            <a:ext cx="15" cy="2"/>
                            <a:chOff x="5884" y="7"/>
                            <a:chExt cx="15" cy="2"/>
                          </a:xfrm>
                        </wpg:grpSpPr>
                        <wps:wsp>
                          <wps:cNvPr id="4163" name="Freeform 3816"/>
                          <wps:cNvSpPr>
                            <a:spLocks/>
                          </wps:cNvSpPr>
                          <wps:spPr bwMode="auto">
                            <a:xfrm>
                              <a:off x="5884" y="7"/>
                              <a:ext cx="15" cy="2"/>
                            </a:xfrm>
                            <a:custGeom>
                              <a:avLst/>
                              <a:gdLst>
                                <a:gd name="T0" fmla="+- 0 5884 5884"/>
                                <a:gd name="T1" fmla="*/ T0 w 15"/>
                                <a:gd name="T2" fmla="+- 0 5899 588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4" name="Group 3813"/>
                        <wpg:cNvGrpSpPr>
                          <a:grpSpLocks/>
                        </wpg:cNvGrpSpPr>
                        <wpg:grpSpPr bwMode="auto">
                          <a:xfrm>
                            <a:off x="5914" y="7"/>
                            <a:ext cx="15" cy="2"/>
                            <a:chOff x="5914" y="7"/>
                            <a:chExt cx="15" cy="2"/>
                          </a:xfrm>
                        </wpg:grpSpPr>
                        <wps:wsp>
                          <wps:cNvPr id="4165" name="Freeform 3814"/>
                          <wps:cNvSpPr>
                            <a:spLocks/>
                          </wps:cNvSpPr>
                          <wps:spPr bwMode="auto">
                            <a:xfrm>
                              <a:off x="5914" y="7"/>
                              <a:ext cx="15" cy="2"/>
                            </a:xfrm>
                            <a:custGeom>
                              <a:avLst/>
                              <a:gdLst>
                                <a:gd name="T0" fmla="+- 0 5914 5914"/>
                                <a:gd name="T1" fmla="*/ T0 w 15"/>
                                <a:gd name="T2" fmla="+- 0 5929 591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6" name="Group 3811"/>
                        <wpg:cNvGrpSpPr>
                          <a:grpSpLocks/>
                        </wpg:cNvGrpSpPr>
                        <wpg:grpSpPr bwMode="auto">
                          <a:xfrm>
                            <a:off x="5943" y="7"/>
                            <a:ext cx="15" cy="2"/>
                            <a:chOff x="5943" y="7"/>
                            <a:chExt cx="15" cy="2"/>
                          </a:xfrm>
                        </wpg:grpSpPr>
                        <wps:wsp>
                          <wps:cNvPr id="4167" name="Freeform 3812"/>
                          <wps:cNvSpPr>
                            <a:spLocks/>
                          </wps:cNvSpPr>
                          <wps:spPr bwMode="auto">
                            <a:xfrm>
                              <a:off x="5943" y="7"/>
                              <a:ext cx="15" cy="2"/>
                            </a:xfrm>
                            <a:custGeom>
                              <a:avLst/>
                              <a:gdLst>
                                <a:gd name="T0" fmla="+- 0 5943 5943"/>
                                <a:gd name="T1" fmla="*/ T0 w 15"/>
                                <a:gd name="T2" fmla="+- 0 5958 594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8" name="Group 3809"/>
                        <wpg:cNvGrpSpPr>
                          <a:grpSpLocks/>
                        </wpg:cNvGrpSpPr>
                        <wpg:grpSpPr bwMode="auto">
                          <a:xfrm>
                            <a:off x="5973" y="7"/>
                            <a:ext cx="15" cy="2"/>
                            <a:chOff x="5973" y="7"/>
                            <a:chExt cx="15" cy="2"/>
                          </a:xfrm>
                        </wpg:grpSpPr>
                        <wps:wsp>
                          <wps:cNvPr id="4169" name="Freeform 3810"/>
                          <wps:cNvSpPr>
                            <a:spLocks/>
                          </wps:cNvSpPr>
                          <wps:spPr bwMode="auto">
                            <a:xfrm>
                              <a:off x="5973" y="7"/>
                              <a:ext cx="15" cy="2"/>
                            </a:xfrm>
                            <a:custGeom>
                              <a:avLst/>
                              <a:gdLst>
                                <a:gd name="T0" fmla="+- 0 5973 5973"/>
                                <a:gd name="T1" fmla="*/ T0 w 15"/>
                                <a:gd name="T2" fmla="+- 0 5988 597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0" name="Group 3807"/>
                        <wpg:cNvGrpSpPr>
                          <a:grpSpLocks/>
                        </wpg:cNvGrpSpPr>
                        <wpg:grpSpPr bwMode="auto">
                          <a:xfrm>
                            <a:off x="6002" y="7"/>
                            <a:ext cx="15" cy="2"/>
                            <a:chOff x="6002" y="7"/>
                            <a:chExt cx="15" cy="2"/>
                          </a:xfrm>
                        </wpg:grpSpPr>
                        <wps:wsp>
                          <wps:cNvPr id="4171" name="Freeform 3808"/>
                          <wps:cNvSpPr>
                            <a:spLocks/>
                          </wps:cNvSpPr>
                          <wps:spPr bwMode="auto">
                            <a:xfrm>
                              <a:off x="6002" y="7"/>
                              <a:ext cx="15" cy="2"/>
                            </a:xfrm>
                            <a:custGeom>
                              <a:avLst/>
                              <a:gdLst>
                                <a:gd name="T0" fmla="+- 0 6002 6002"/>
                                <a:gd name="T1" fmla="*/ T0 w 15"/>
                                <a:gd name="T2" fmla="+- 0 6017 600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2" name="Group 3805"/>
                        <wpg:cNvGrpSpPr>
                          <a:grpSpLocks/>
                        </wpg:cNvGrpSpPr>
                        <wpg:grpSpPr bwMode="auto">
                          <a:xfrm>
                            <a:off x="6032" y="7"/>
                            <a:ext cx="15" cy="2"/>
                            <a:chOff x="6032" y="7"/>
                            <a:chExt cx="15" cy="2"/>
                          </a:xfrm>
                        </wpg:grpSpPr>
                        <wps:wsp>
                          <wps:cNvPr id="4173" name="Freeform 3806"/>
                          <wps:cNvSpPr>
                            <a:spLocks/>
                          </wps:cNvSpPr>
                          <wps:spPr bwMode="auto">
                            <a:xfrm>
                              <a:off x="6032" y="7"/>
                              <a:ext cx="15" cy="2"/>
                            </a:xfrm>
                            <a:custGeom>
                              <a:avLst/>
                              <a:gdLst>
                                <a:gd name="T0" fmla="+- 0 6032 6032"/>
                                <a:gd name="T1" fmla="*/ T0 w 15"/>
                                <a:gd name="T2" fmla="+- 0 6047 603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4" name="Group 3803"/>
                        <wpg:cNvGrpSpPr>
                          <a:grpSpLocks/>
                        </wpg:cNvGrpSpPr>
                        <wpg:grpSpPr bwMode="auto">
                          <a:xfrm>
                            <a:off x="6061" y="7"/>
                            <a:ext cx="15" cy="2"/>
                            <a:chOff x="6061" y="7"/>
                            <a:chExt cx="15" cy="2"/>
                          </a:xfrm>
                        </wpg:grpSpPr>
                        <wps:wsp>
                          <wps:cNvPr id="4175" name="Freeform 3804"/>
                          <wps:cNvSpPr>
                            <a:spLocks/>
                          </wps:cNvSpPr>
                          <wps:spPr bwMode="auto">
                            <a:xfrm>
                              <a:off x="6061" y="7"/>
                              <a:ext cx="15" cy="2"/>
                            </a:xfrm>
                            <a:custGeom>
                              <a:avLst/>
                              <a:gdLst>
                                <a:gd name="T0" fmla="+- 0 6061 6061"/>
                                <a:gd name="T1" fmla="*/ T0 w 15"/>
                                <a:gd name="T2" fmla="+- 0 6076 606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6" name="Group 3801"/>
                        <wpg:cNvGrpSpPr>
                          <a:grpSpLocks/>
                        </wpg:cNvGrpSpPr>
                        <wpg:grpSpPr bwMode="auto">
                          <a:xfrm>
                            <a:off x="6091" y="7"/>
                            <a:ext cx="15" cy="2"/>
                            <a:chOff x="6091" y="7"/>
                            <a:chExt cx="15" cy="2"/>
                          </a:xfrm>
                        </wpg:grpSpPr>
                        <wps:wsp>
                          <wps:cNvPr id="4177" name="Freeform 3802"/>
                          <wps:cNvSpPr>
                            <a:spLocks/>
                          </wps:cNvSpPr>
                          <wps:spPr bwMode="auto">
                            <a:xfrm>
                              <a:off x="6091" y="7"/>
                              <a:ext cx="15" cy="2"/>
                            </a:xfrm>
                            <a:custGeom>
                              <a:avLst/>
                              <a:gdLst>
                                <a:gd name="T0" fmla="+- 0 6091 6091"/>
                                <a:gd name="T1" fmla="*/ T0 w 15"/>
                                <a:gd name="T2" fmla="+- 0 6106 609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8" name="Group 3799"/>
                        <wpg:cNvGrpSpPr>
                          <a:grpSpLocks/>
                        </wpg:cNvGrpSpPr>
                        <wpg:grpSpPr bwMode="auto">
                          <a:xfrm>
                            <a:off x="6121" y="7"/>
                            <a:ext cx="15" cy="2"/>
                            <a:chOff x="6121" y="7"/>
                            <a:chExt cx="15" cy="2"/>
                          </a:xfrm>
                        </wpg:grpSpPr>
                        <wps:wsp>
                          <wps:cNvPr id="4179" name="Freeform 3800"/>
                          <wps:cNvSpPr>
                            <a:spLocks/>
                          </wps:cNvSpPr>
                          <wps:spPr bwMode="auto">
                            <a:xfrm>
                              <a:off x="6121" y="7"/>
                              <a:ext cx="15" cy="2"/>
                            </a:xfrm>
                            <a:custGeom>
                              <a:avLst/>
                              <a:gdLst>
                                <a:gd name="T0" fmla="+- 0 6121 6121"/>
                                <a:gd name="T1" fmla="*/ T0 w 15"/>
                                <a:gd name="T2" fmla="+- 0 6135 612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0" name="Group 3797"/>
                        <wpg:cNvGrpSpPr>
                          <a:grpSpLocks/>
                        </wpg:cNvGrpSpPr>
                        <wpg:grpSpPr bwMode="auto">
                          <a:xfrm>
                            <a:off x="6150" y="7"/>
                            <a:ext cx="15" cy="2"/>
                            <a:chOff x="6150" y="7"/>
                            <a:chExt cx="15" cy="2"/>
                          </a:xfrm>
                        </wpg:grpSpPr>
                        <wps:wsp>
                          <wps:cNvPr id="4181" name="Freeform 3798"/>
                          <wps:cNvSpPr>
                            <a:spLocks/>
                          </wps:cNvSpPr>
                          <wps:spPr bwMode="auto">
                            <a:xfrm>
                              <a:off x="6150" y="7"/>
                              <a:ext cx="15" cy="2"/>
                            </a:xfrm>
                            <a:custGeom>
                              <a:avLst/>
                              <a:gdLst>
                                <a:gd name="T0" fmla="+- 0 6150 6150"/>
                                <a:gd name="T1" fmla="*/ T0 w 15"/>
                                <a:gd name="T2" fmla="+- 0 6165 615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2" name="Group 3795"/>
                        <wpg:cNvGrpSpPr>
                          <a:grpSpLocks/>
                        </wpg:cNvGrpSpPr>
                        <wpg:grpSpPr bwMode="auto">
                          <a:xfrm>
                            <a:off x="6180" y="7"/>
                            <a:ext cx="15" cy="2"/>
                            <a:chOff x="6180" y="7"/>
                            <a:chExt cx="15" cy="2"/>
                          </a:xfrm>
                        </wpg:grpSpPr>
                        <wps:wsp>
                          <wps:cNvPr id="4183" name="Freeform 3796"/>
                          <wps:cNvSpPr>
                            <a:spLocks/>
                          </wps:cNvSpPr>
                          <wps:spPr bwMode="auto">
                            <a:xfrm>
                              <a:off x="6180" y="7"/>
                              <a:ext cx="15" cy="2"/>
                            </a:xfrm>
                            <a:custGeom>
                              <a:avLst/>
                              <a:gdLst>
                                <a:gd name="T0" fmla="+- 0 6180 6180"/>
                                <a:gd name="T1" fmla="*/ T0 w 15"/>
                                <a:gd name="T2" fmla="+- 0 6194 618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4" name="Group 3793"/>
                        <wpg:cNvGrpSpPr>
                          <a:grpSpLocks/>
                        </wpg:cNvGrpSpPr>
                        <wpg:grpSpPr bwMode="auto">
                          <a:xfrm>
                            <a:off x="6209" y="7"/>
                            <a:ext cx="15" cy="2"/>
                            <a:chOff x="6209" y="7"/>
                            <a:chExt cx="15" cy="2"/>
                          </a:xfrm>
                        </wpg:grpSpPr>
                        <wps:wsp>
                          <wps:cNvPr id="4185" name="Freeform 3794"/>
                          <wps:cNvSpPr>
                            <a:spLocks/>
                          </wps:cNvSpPr>
                          <wps:spPr bwMode="auto">
                            <a:xfrm>
                              <a:off x="6209" y="7"/>
                              <a:ext cx="15" cy="2"/>
                            </a:xfrm>
                            <a:custGeom>
                              <a:avLst/>
                              <a:gdLst>
                                <a:gd name="T0" fmla="+- 0 6209 6209"/>
                                <a:gd name="T1" fmla="*/ T0 w 15"/>
                                <a:gd name="T2" fmla="+- 0 6224 620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6" name="Group 3791"/>
                        <wpg:cNvGrpSpPr>
                          <a:grpSpLocks/>
                        </wpg:cNvGrpSpPr>
                        <wpg:grpSpPr bwMode="auto">
                          <a:xfrm>
                            <a:off x="6239" y="7"/>
                            <a:ext cx="15" cy="2"/>
                            <a:chOff x="6239" y="7"/>
                            <a:chExt cx="15" cy="2"/>
                          </a:xfrm>
                        </wpg:grpSpPr>
                        <wps:wsp>
                          <wps:cNvPr id="4187" name="Freeform 3792"/>
                          <wps:cNvSpPr>
                            <a:spLocks/>
                          </wps:cNvSpPr>
                          <wps:spPr bwMode="auto">
                            <a:xfrm>
                              <a:off x="6239" y="7"/>
                              <a:ext cx="15" cy="2"/>
                            </a:xfrm>
                            <a:custGeom>
                              <a:avLst/>
                              <a:gdLst>
                                <a:gd name="T0" fmla="+- 0 6239 6239"/>
                                <a:gd name="T1" fmla="*/ T0 w 15"/>
                                <a:gd name="T2" fmla="+- 0 6253 623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8" name="Group 3789"/>
                        <wpg:cNvGrpSpPr>
                          <a:grpSpLocks/>
                        </wpg:cNvGrpSpPr>
                        <wpg:grpSpPr bwMode="auto">
                          <a:xfrm>
                            <a:off x="6268" y="7"/>
                            <a:ext cx="15" cy="2"/>
                            <a:chOff x="6268" y="7"/>
                            <a:chExt cx="15" cy="2"/>
                          </a:xfrm>
                        </wpg:grpSpPr>
                        <wps:wsp>
                          <wps:cNvPr id="4189" name="Freeform 3790"/>
                          <wps:cNvSpPr>
                            <a:spLocks/>
                          </wps:cNvSpPr>
                          <wps:spPr bwMode="auto">
                            <a:xfrm>
                              <a:off x="6268" y="7"/>
                              <a:ext cx="15" cy="2"/>
                            </a:xfrm>
                            <a:custGeom>
                              <a:avLst/>
                              <a:gdLst>
                                <a:gd name="T0" fmla="+- 0 6268 6268"/>
                                <a:gd name="T1" fmla="*/ T0 w 15"/>
                                <a:gd name="T2" fmla="+- 0 6283 626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0" name="Group 3787"/>
                        <wpg:cNvGrpSpPr>
                          <a:grpSpLocks/>
                        </wpg:cNvGrpSpPr>
                        <wpg:grpSpPr bwMode="auto">
                          <a:xfrm>
                            <a:off x="6298" y="7"/>
                            <a:ext cx="15" cy="2"/>
                            <a:chOff x="6298" y="7"/>
                            <a:chExt cx="15" cy="2"/>
                          </a:xfrm>
                        </wpg:grpSpPr>
                        <wps:wsp>
                          <wps:cNvPr id="4191" name="Freeform 3788"/>
                          <wps:cNvSpPr>
                            <a:spLocks/>
                          </wps:cNvSpPr>
                          <wps:spPr bwMode="auto">
                            <a:xfrm>
                              <a:off x="6298" y="7"/>
                              <a:ext cx="15" cy="2"/>
                            </a:xfrm>
                            <a:custGeom>
                              <a:avLst/>
                              <a:gdLst>
                                <a:gd name="T0" fmla="+- 0 6298 6298"/>
                                <a:gd name="T1" fmla="*/ T0 w 15"/>
                                <a:gd name="T2" fmla="+- 0 6312 629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2" name="Group 3785"/>
                        <wpg:cNvGrpSpPr>
                          <a:grpSpLocks/>
                        </wpg:cNvGrpSpPr>
                        <wpg:grpSpPr bwMode="auto">
                          <a:xfrm>
                            <a:off x="6327" y="7"/>
                            <a:ext cx="15" cy="2"/>
                            <a:chOff x="6327" y="7"/>
                            <a:chExt cx="15" cy="2"/>
                          </a:xfrm>
                        </wpg:grpSpPr>
                        <wps:wsp>
                          <wps:cNvPr id="4193" name="Freeform 3786"/>
                          <wps:cNvSpPr>
                            <a:spLocks/>
                          </wps:cNvSpPr>
                          <wps:spPr bwMode="auto">
                            <a:xfrm>
                              <a:off x="6327" y="7"/>
                              <a:ext cx="15" cy="2"/>
                            </a:xfrm>
                            <a:custGeom>
                              <a:avLst/>
                              <a:gdLst>
                                <a:gd name="T0" fmla="+- 0 6327 6327"/>
                                <a:gd name="T1" fmla="*/ T0 w 15"/>
                                <a:gd name="T2" fmla="+- 0 6342 632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4" name="Group 3783"/>
                        <wpg:cNvGrpSpPr>
                          <a:grpSpLocks/>
                        </wpg:cNvGrpSpPr>
                        <wpg:grpSpPr bwMode="auto">
                          <a:xfrm>
                            <a:off x="6357" y="7"/>
                            <a:ext cx="15" cy="2"/>
                            <a:chOff x="6357" y="7"/>
                            <a:chExt cx="15" cy="2"/>
                          </a:xfrm>
                        </wpg:grpSpPr>
                        <wps:wsp>
                          <wps:cNvPr id="4195" name="Freeform 3784"/>
                          <wps:cNvSpPr>
                            <a:spLocks/>
                          </wps:cNvSpPr>
                          <wps:spPr bwMode="auto">
                            <a:xfrm>
                              <a:off x="6357" y="7"/>
                              <a:ext cx="15" cy="2"/>
                            </a:xfrm>
                            <a:custGeom>
                              <a:avLst/>
                              <a:gdLst>
                                <a:gd name="T0" fmla="+- 0 6357 6357"/>
                                <a:gd name="T1" fmla="*/ T0 w 15"/>
                                <a:gd name="T2" fmla="+- 0 6372 635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6" name="Group 3781"/>
                        <wpg:cNvGrpSpPr>
                          <a:grpSpLocks/>
                        </wpg:cNvGrpSpPr>
                        <wpg:grpSpPr bwMode="auto">
                          <a:xfrm>
                            <a:off x="6386" y="7"/>
                            <a:ext cx="15" cy="2"/>
                            <a:chOff x="6386" y="7"/>
                            <a:chExt cx="15" cy="2"/>
                          </a:xfrm>
                        </wpg:grpSpPr>
                        <wps:wsp>
                          <wps:cNvPr id="4197" name="Freeform 3782"/>
                          <wps:cNvSpPr>
                            <a:spLocks/>
                          </wps:cNvSpPr>
                          <wps:spPr bwMode="auto">
                            <a:xfrm>
                              <a:off x="6386" y="7"/>
                              <a:ext cx="15" cy="2"/>
                            </a:xfrm>
                            <a:custGeom>
                              <a:avLst/>
                              <a:gdLst>
                                <a:gd name="T0" fmla="+- 0 6386 6386"/>
                                <a:gd name="T1" fmla="*/ T0 w 15"/>
                                <a:gd name="T2" fmla="+- 0 6401 638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8" name="Group 3779"/>
                        <wpg:cNvGrpSpPr>
                          <a:grpSpLocks/>
                        </wpg:cNvGrpSpPr>
                        <wpg:grpSpPr bwMode="auto">
                          <a:xfrm>
                            <a:off x="6416" y="7"/>
                            <a:ext cx="15" cy="2"/>
                            <a:chOff x="6416" y="7"/>
                            <a:chExt cx="15" cy="2"/>
                          </a:xfrm>
                        </wpg:grpSpPr>
                        <wps:wsp>
                          <wps:cNvPr id="4199" name="Freeform 3780"/>
                          <wps:cNvSpPr>
                            <a:spLocks/>
                          </wps:cNvSpPr>
                          <wps:spPr bwMode="auto">
                            <a:xfrm>
                              <a:off x="6416" y="7"/>
                              <a:ext cx="15" cy="2"/>
                            </a:xfrm>
                            <a:custGeom>
                              <a:avLst/>
                              <a:gdLst>
                                <a:gd name="T0" fmla="+- 0 6416 6416"/>
                                <a:gd name="T1" fmla="*/ T0 w 15"/>
                                <a:gd name="T2" fmla="+- 0 6431 641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0" name="Group 3777"/>
                        <wpg:cNvGrpSpPr>
                          <a:grpSpLocks/>
                        </wpg:cNvGrpSpPr>
                        <wpg:grpSpPr bwMode="auto">
                          <a:xfrm>
                            <a:off x="6445" y="7"/>
                            <a:ext cx="15" cy="2"/>
                            <a:chOff x="6445" y="7"/>
                            <a:chExt cx="15" cy="2"/>
                          </a:xfrm>
                        </wpg:grpSpPr>
                        <wps:wsp>
                          <wps:cNvPr id="4201" name="Freeform 3778"/>
                          <wps:cNvSpPr>
                            <a:spLocks/>
                          </wps:cNvSpPr>
                          <wps:spPr bwMode="auto">
                            <a:xfrm>
                              <a:off x="6445" y="7"/>
                              <a:ext cx="15" cy="2"/>
                            </a:xfrm>
                            <a:custGeom>
                              <a:avLst/>
                              <a:gdLst>
                                <a:gd name="T0" fmla="+- 0 6445 6445"/>
                                <a:gd name="T1" fmla="*/ T0 w 15"/>
                                <a:gd name="T2" fmla="+- 0 6460 644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2" name="Group 3775"/>
                        <wpg:cNvGrpSpPr>
                          <a:grpSpLocks/>
                        </wpg:cNvGrpSpPr>
                        <wpg:grpSpPr bwMode="auto">
                          <a:xfrm>
                            <a:off x="6475" y="7"/>
                            <a:ext cx="15" cy="2"/>
                            <a:chOff x="6475" y="7"/>
                            <a:chExt cx="15" cy="2"/>
                          </a:xfrm>
                        </wpg:grpSpPr>
                        <wps:wsp>
                          <wps:cNvPr id="4203" name="Freeform 3776"/>
                          <wps:cNvSpPr>
                            <a:spLocks/>
                          </wps:cNvSpPr>
                          <wps:spPr bwMode="auto">
                            <a:xfrm>
                              <a:off x="6475" y="7"/>
                              <a:ext cx="15" cy="2"/>
                            </a:xfrm>
                            <a:custGeom>
                              <a:avLst/>
                              <a:gdLst>
                                <a:gd name="T0" fmla="+- 0 6475 6475"/>
                                <a:gd name="T1" fmla="*/ T0 w 15"/>
                                <a:gd name="T2" fmla="+- 0 6490 647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4" name="Group 3773"/>
                        <wpg:cNvGrpSpPr>
                          <a:grpSpLocks/>
                        </wpg:cNvGrpSpPr>
                        <wpg:grpSpPr bwMode="auto">
                          <a:xfrm>
                            <a:off x="6504" y="7"/>
                            <a:ext cx="15" cy="2"/>
                            <a:chOff x="6504" y="7"/>
                            <a:chExt cx="15" cy="2"/>
                          </a:xfrm>
                        </wpg:grpSpPr>
                        <wps:wsp>
                          <wps:cNvPr id="4205" name="Freeform 3774"/>
                          <wps:cNvSpPr>
                            <a:spLocks/>
                          </wps:cNvSpPr>
                          <wps:spPr bwMode="auto">
                            <a:xfrm>
                              <a:off x="6504" y="7"/>
                              <a:ext cx="15" cy="2"/>
                            </a:xfrm>
                            <a:custGeom>
                              <a:avLst/>
                              <a:gdLst>
                                <a:gd name="T0" fmla="+- 0 6504 6504"/>
                                <a:gd name="T1" fmla="*/ T0 w 15"/>
                                <a:gd name="T2" fmla="+- 0 6519 650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6" name="Group 3771"/>
                        <wpg:cNvGrpSpPr>
                          <a:grpSpLocks/>
                        </wpg:cNvGrpSpPr>
                        <wpg:grpSpPr bwMode="auto">
                          <a:xfrm>
                            <a:off x="6623" y="7"/>
                            <a:ext cx="15" cy="2"/>
                            <a:chOff x="6623" y="7"/>
                            <a:chExt cx="15" cy="2"/>
                          </a:xfrm>
                        </wpg:grpSpPr>
                        <wps:wsp>
                          <wps:cNvPr id="4207" name="Freeform 3772"/>
                          <wps:cNvSpPr>
                            <a:spLocks/>
                          </wps:cNvSpPr>
                          <wps:spPr bwMode="auto">
                            <a:xfrm>
                              <a:off x="6623" y="7"/>
                              <a:ext cx="15" cy="2"/>
                            </a:xfrm>
                            <a:custGeom>
                              <a:avLst/>
                              <a:gdLst>
                                <a:gd name="T0" fmla="+- 0 6623 6623"/>
                                <a:gd name="T1" fmla="*/ T0 w 15"/>
                                <a:gd name="T2" fmla="+- 0 6637 662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8" name="Group 3769"/>
                        <wpg:cNvGrpSpPr>
                          <a:grpSpLocks/>
                        </wpg:cNvGrpSpPr>
                        <wpg:grpSpPr bwMode="auto">
                          <a:xfrm>
                            <a:off x="6534" y="7"/>
                            <a:ext cx="15" cy="2"/>
                            <a:chOff x="6534" y="7"/>
                            <a:chExt cx="15" cy="2"/>
                          </a:xfrm>
                        </wpg:grpSpPr>
                        <wps:wsp>
                          <wps:cNvPr id="4209" name="Freeform 3770"/>
                          <wps:cNvSpPr>
                            <a:spLocks/>
                          </wps:cNvSpPr>
                          <wps:spPr bwMode="auto">
                            <a:xfrm>
                              <a:off x="6534" y="7"/>
                              <a:ext cx="15" cy="2"/>
                            </a:xfrm>
                            <a:custGeom>
                              <a:avLst/>
                              <a:gdLst>
                                <a:gd name="T0" fmla="+- 0 6534 6534"/>
                                <a:gd name="T1" fmla="*/ T0 w 15"/>
                                <a:gd name="T2" fmla="+- 0 6549 653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0" name="Group 3767"/>
                        <wpg:cNvGrpSpPr>
                          <a:grpSpLocks/>
                        </wpg:cNvGrpSpPr>
                        <wpg:grpSpPr bwMode="auto">
                          <a:xfrm>
                            <a:off x="6563" y="7"/>
                            <a:ext cx="15" cy="2"/>
                            <a:chOff x="6563" y="7"/>
                            <a:chExt cx="15" cy="2"/>
                          </a:xfrm>
                        </wpg:grpSpPr>
                        <wps:wsp>
                          <wps:cNvPr id="4211" name="Freeform 3768"/>
                          <wps:cNvSpPr>
                            <a:spLocks/>
                          </wps:cNvSpPr>
                          <wps:spPr bwMode="auto">
                            <a:xfrm>
                              <a:off x="6563" y="7"/>
                              <a:ext cx="15" cy="2"/>
                            </a:xfrm>
                            <a:custGeom>
                              <a:avLst/>
                              <a:gdLst>
                                <a:gd name="T0" fmla="+- 0 6563 6563"/>
                                <a:gd name="T1" fmla="*/ T0 w 15"/>
                                <a:gd name="T2" fmla="+- 0 6578 656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2" name="Group 3765"/>
                        <wpg:cNvGrpSpPr>
                          <a:grpSpLocks/>
                        </wpg:cNvGrpSpPr>
                        <wpg:grpSpPr bwMode="auto">
                          <a:xfrm>
                            <a:off x="6593" y="7"/>
                            <a:ext cx="15" cy="2"/>
                            <a:chOff x="6593" y="7"/>
                            <a:chExt cx="15" cy="2"/>
                          </a:xfrm>
                        </wpg:grpSpPr>
                        <wps:wsp>
                          <wps:cNvPr id="4213" name="Freeform 3766"/>
                          <wps:cNvSpPr>
                            <a:spLocks/>
                          </wps:cNvSpPr>
                          <wps:spPr bwMode="auto">
                            <a:xfrm>
                              <a:off x="6593" y="7"/>
                              <a:ext cx="15" cy="2"/>
                            </a:xfrm>
                            <a:custGeom>
                              <a:avLst/>
                              <a:gdLst>
                                <a:gd name="T0" fmla="+- 0 6593 6593"/>
                                <a:gd name="T1" fmla="*/ T0 w 15"/>
                                <a:gd name="T2" fmla="+- 0 6608 659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B6B0421" id="Group 3764" o:spid="_x0000_s1026" style="width:332.25pt;height:.75pt;mso-position-horizontal-relative:char;mso-position-vertical-relative:line" coordsize="66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">
                <v:group id="Group 4213" o:spid="_x0000_s1027" style="position:absolute;left:7;top:7;width:15;height:2" coordorigin="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">
                  <v:shape id="Freeform 4214" o:spid="_x0000_s1028" style="position:absolute;left: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" path="m,l15,e" filled="f" strokecolor="#333" strokeweight=".26044mm">
                    <v:path arrowok="t" o:connecttype="custom" o:connectlocs="0,0;15,0" o:connectangles="0,0"/>
                  </v:shape>
                </v:group>
                <v:group id="Group 4211" o:spid="_x0000_s1029" style="position:absolute;left:37;top:7;width:15;height:2" coordorigin="3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">
                  <v:shape id="Freeform 4212" o:spid="_x0000_s1030" style="position:absolute;left:3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" path="m,l15,e" filled="f" strokecolor="#333" strokeweight=".26044mm">
                    <v:path arrowok="t" o:connecttype="custom" o:connectlocs="0,0;15,0" o:connectangles="0,0"/>
                  </v:shape>
                </v:group>
                <v:group id="Group 4209" o:spid="_x0000_s1031" style="position:absolute;left:66;top:7;width:15;height:2" coordorigin="6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">
                  <v:shape id="Freeform 4210" o:spid="_x0000_s1032" style="position:absolute;left:6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" path="m,l15,e" filled="f" strokecolor="#333" strokeweight=".26044mm">
                    <v:path arrowok="t" o:connecttype="custom" o:connectlocs="0,0;15,0" o:connectangles="0,0"/>
                  </v:shape>
                </v:group>
                <v:group id="Group 4207" o:spid="_x0000_s1033" style="position:absolute;left:96;top:7;width:15;height:2" coordorigin="9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">
                  <v:shape id="Freeform 4208" o:spid="_x0000_s1034" style="position:absolute;left:9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" path="m,l15,e" filled="f" strokecolor="#333" strokeweight=".26044mm">
                    <v:path arrowok="t" o:connecttype="custom" o:connectlocs="0,0;15,0" o:connectangles="0,0"/>
                  </v:shape>
                </v:group>
                <v:group id="Group 4205" o:spid="_x0000_s1035" style="position:absolute;left:126;top:7;width:15;height:2" coordorigin="12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Wo/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pOh/B8E56AXDwAAAD//wMAUEsBAi0AFAAGAAgAAAAhANvh9svuAAAAhQEAABMAAAAAAAAA&#10;AAAAAAAAAAAAAFtDb250ZW50X1R5cGVzXS54bWxQSwECLQAUAAYACAAAACEAWvQsW78AAAAVAQAA&#10;CwAAAAAAAAAAAAAAAAAfAQAAX3JlbHMvLnJlbHNQSwECLQAUAAYACAAAACEA+RlqP8YAAADdAAAA&#10;DwAAAAAAAAAAAAAAAAAHAgAAZHJzL2Rvd25yZXYueG1sUEsFBgAAAAADAAMAtwAAAPoCAAAAAA==&#10;">
                  <v:shape id="Freeform 4206" o:spid="_x0000_s1036" style="position:absolute;left:12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" path="m,l14,e" filled="f" strokecolor="#333" strokeweight=".26044mm">
                    <v:path arrowok="t" o:connecttype="custom" o:connectlocs="0,0;14,0" o:connectangles="0,0"/>
                  </v:shape>
                </v:group>
                <v:group id="Group 4203" o:spid="_x0000_s1037" style="position:absolute;left:155;top:7;width:15;height:2" coordorigin="15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">
                  <v:shape id="Freeform 4204" o:spid="_x0000_s1038" style="position:absolute;left:15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" path="m,l15,e" filled="f" strokecolor="#333" strokeweight=".26044mm">
                    <v:path arrowok="t" o:connecttype="custom" o:connectlocs="0,0;15,0" o:connectangles="0,0"/>
                  </v:shape>
                </v:group>
                <v:group id="Group 4201" o:spid="_x0000_s1039" style="position:absolute;left:185;top:7;width:15;height:2" coordorigin="18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">
                  <v:shape id="Freeform 4202" o:spid="_x0000_s1040" style="position:absolute;left:18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" path="m,l14,e" filled="f" strokecolor="#333" strokeweight=".26044mm">
                    <v:path arrowok="t" o:connecttype="custom" o:connectlocs="0,0;14,0" o:connectangles="0,0"/>
                  </v:shape>
                </v:group>
                <v:group id="Group 4199" o:spid="_x0000_s1041" style="position:absolute;left:214;top:7;width:15;height:2" coordorigin="21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">
                  <v:shape id="Freeform 4200" o:spid="_x0000_s1042" style="position:absolute;left:21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" path="m,l15,e" filled="f" strokecolor="#333" strokeweight=".26044mm">
                    <v:path arrowok="t" o:connecttype="custom" o:connectlocs="0,0;15,0" o:connectangles="0,0"/>
                  </v:shape>
                </v:group>
                <v:group id="Group 4197" o:spid="_x0000_s1043" style="position:absolute;left:244;top:7;width:15;height:2" coordorigin="24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">
                  <v:shape id="Freeform 4198" o:spid="_x0000_s1044" style="position:absolute;left:24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" path="m,l14,e" filled="f" strokecolor="#333" strokeweight=".26044mm">
                    <v:path arrowok="t" o:connecttype="custom" o:connectlocs="0,0;14,0" o:connectangles="0,0"/>
                  </v:shape>
                </v:group>
                <v:group id="Group 4195" o:spid="_x0000_s1045" style="position:absolute;left:273;top:7;width:15;height:2" coordorigin="27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">
                  <v:shape id="Freeform 4196" o:spid="_x0000_s1046" style="position:absolute;left:27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" path="m,l15,e" filled="f" strokecolor="#333" strokeweight=".26044mm">
                    <v:path arrowok="t" o:connecttype="custom" o:connectlocs="0,0;15,0" o:connectangles="0,0"/>
                  </v:shape>
                </v:group>
                <v:group id="Group 4193" o:spid="_x0000_s1047" style="position:absolute;left:303;top:7;width:15;height:2" coordorigin="30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">
                  <v:shape id="Freeform 4194" o:spid="_x0000_s1048" style="position:absolute;left:30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" path="m,l14,e" filled="f" strokecolor="#333" strokeweight=".26044mm">
                    <v:path arrowok="t" o:connecttype="custom" o:connectlocs="0,0;14,0" o:connectangles="0,0"/>
                  </v:shape>
                </v:group>
                <v:group id="Group 4191" o:spid="_x0000_s1049" style="position:absolute;left:332;top:7;width:15;height:2" coordorigin="33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">
                  <v:shape id="Freeform 4192" o:spid="_x0000_s1050" style="position:absolute;left:33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" path="m,l15,e" filled="f" strokecolor="#333" strokeweight=".26044mm">
                    <v:path arrowok="t" o:connecttype="custom" o:connectlocs="0,0;15,0" o:connectangles="0,0"/>
                  </v:shape>
                </v:group>
                <v:group id="Group 4189" o:spid="_x0000_s1051" style="position:absolute;left:362;top:7;width:15;height:2" coordorigin="36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">
                  <v:shape id="Freeform 4190" o:spid="_x0000_s1052" style="position:absolute;left:36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" path="m,l15,e" filled="f" strokecolor="#333" strokeweight=".26044mm">
                    <v:path arrowok="t" o:connecttype="custom" o:connectlocs="0,0;15,0" o:connectangles="0,0"/>
                  </v:shape>
                </v:group>
                <v:group id="Group 4187" o:spid="_x0000_s1053" style="position:absolute;left:391;top:7;width:15;height:2" coordorigin="39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">
                  <v:shape id="Freeform 4188" o:spid="_x0000_s1054" style="position:absolute;left:39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" path="m,l15,e" filled="f" strokecolor="#333" strokeweight=".26044mm">
                    <v:path arrowok="t" o:connecttype="custom" o:connectlocs="0,0;15,0" o:connectangles="0,0"/>
                  </v:shape>
                </v:group>
                <v:group id="Group 4185" o:spid="_x0000_s1055" style="position:absolute;left:421;top:7;width:15;height:2" coordorigin="42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">
                  <v:shape id="Freeform 4186" o:spid="_x0000_s1056" style="position:absolute;left:42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" path="m,l15,e" filled="f" strokecolor="#333" strokeweight=".26044mm">
                    <v:path arrowok="t" o:connecttype="custom" o:connectlocs="0,0;15,0" o:connectangles="0,0"/>
                  </v:shape>
                </v:group>
                <v:group id="Group 4183" o:spid="_x0000_s1057" style="position:absolute;left:450;top:7;width:15;height:2" coordorigin="45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">
                  <v:shape id="Freeform 4184" o:spid="_x0000_s1058" style="position:absolute;left:45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" path="m,l15,e" filled="f" strokecolor="#333" strokeweight=".26044mm">
                    <v:path arrowok="t" o:connecttype="custom" o:connectlocs="0,0;15,0" o:connectangles="0,0"/>
                  </v:shape>
                </v:group>
                <v:group id="Group 4181" o:spid="_x0000_s1059" style="position:absolute;left:480;top:7;width:15;height:2" coordorigin="48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">
                  <v:shape id="Freeform 4182" o:spid="_x0000_s1060" style="position:absolute;left:48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" path="m,l15,e" filled="f" strokecolor="#333" strokeweight=".26044mm">
                    <v:path arrowok="t" o:connecttype="custom" o:connectlocs="0,0;15,0" o:connectangles="0,0"/>
                  </v:shape>
                </v:group>
                <v:group id="Group 4179" o:spid="_x0000_s1061" style="position:absolute;left:509;top:7;width:15;height:2" coordorigin="50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">
                  <v:shape id="Freeform 4180" o:spid="_x0000_s1062" style="position:absolute;left:50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" path="m,l15,e" filled="f" strokecolor="#333" strokeweight=".26044mm">
                    <v:path arrowok="t" o:connecttype="custom" o:connectlocs="0,0;15,0" o:connectangles="0,0"/>
                  </v:shape>
                </v:group>
                <v:group id="Group 4177" o:spid="_x0000_s1063" style="position:absolute;left:539;top:7;width:15;height:2" coordorigin="53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">
                  <v:shape id="Freeform 4178" o:spid="_x0000_s1064" style="position:absolute;left:53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" path="m,l15,e" filled="f" strokecolor="#333" strokeweight=".26044mm">
                    <v:path arrowok="t" o:connecttype="custom" o:connectlocs="0,0;15,0" o:connectangles="0,0"/>
                  </v:shape>
                </v:group>
                <v:group id="Group 4175" o:spid="_x0000_s1065" style="position:absolute;left:568;top:7;width:15;height:2" coordorigin="56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">
                  <v:shape id="Freeform 4176" o:spid="_x0000_s1066" style="position:absolute;left:56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" path="m,l15,e" filled="f" strokecolor="#333" strokeweight=".26044mm">
                    <v:path arrowok="t" o:connecttype="custom" o:connectlocs="0,0;15,0" o:connectangles="0,0"/>
                  </v:shape>
                </v:group>
                <v:group id="Group 4173" o:spid="_x0000_s1067" style="position:absolute;left:598;top:7;width:15;height:2" coordorigin="59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">
                  <v:shape id="Freeform 4174" o:spid="_x0000_s1068" style="position:absolute;left:59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" path="m,l15,e" filled="f" strokecolor="#333" strokeweight=".26044mm">
                    <v:path arrowok="t" o:connecttype="custom" o:connectlocs="0,0;15,0" o:connectangles="0,0"/>
                  </v:shape>
                </v:group>
                <v:group id="Group 4171" o:spid="_x0000_s1069" style="position:absolute;left:628;top:7;width:15;height:2" coordorigin="62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">
                  <v:shape id="Freeform 4172" o:spid="_x0000_s1070" style="position:absolute;left:62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" path="m,l14,e" filled="f" strokecolor="#333" strokeweight=".26044mm">
                    <v:path arrowok="t" o:connecttype="custom" o:connectlocs="0,0;14,0" o:connectangles="0,0"/>
                  </v:shape>
                </v:group>
                <v:group id="Group 4169" o:spid="_x0000_s1071" style="position:absolute;left:657;top:7;width:15;height:2" coordorigin="65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">
                  <v:shape id="Freeform 4170" o:spid="_x0000_s1072" style="position:absolute;left:65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" path="m,l15,e" filled="f" strokecolor="#333" strokeweight=".26044mm">
                    <v:path arrowok="t" o:connecttype="custom" o:connectlocs="0,0;15,0" o:connectangles="0,0"/>
                  </v:shape>
                </v:group>
                <v:group id="Group 4167" o:spid="_x0000_s1073" style="position:absolute;left:687;top:7;width:15;height:2" coordorigin="68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">
                  <v:shape id="Freeform 4168" o:spid="_x0000_s1074" style="position:absolute;left:68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" path="m,l14,e" filled="f" strokecolor="#333" strokeweight=".26044mm">
                    <v:path arrowok="t" o:connecttype="custom" o:connectlocs="0,0;14,0" o:connectangles="0,0"/>
                  </v:shape>
                </v:group>
                <v:group id="Group 4165" o:spid="_x0000_s1075" style="position:absolute;left:716;top:7;width:15;height:2" coordorigin="71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">
                  <v:shape id="Freeform 4166" o:spid="_x0000_s1076" style="position:absolute;left:71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" path="m,l15,e" filled="f" strokecolor="#333" strokeweight=".26044mm">
                    <v:path arrowok="t" o:connecttype="custom" o:connectlocs="0,0;15,0" o:connectangles="0,0"/>
                  </v:shape>
                </v:group>
                <v:group id="Group 4163" o:spid="_x0000_s1077" style="position:absolute;left:746;top:7;width:15;height:2" coordorigin="74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">
                  <v:shape id="Freeform 4164" o:spid="_x0000_s1078" style="position:absolute;left:74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" path="m,l14,e" filled="f" strokecolor="#333" strokeweight=".26044mm">
                    <v:path arrowok="t" o:connecttype="custom" o:connectlocs="0,0;14,0" o:connectangles="0,0"/>
                  </v:shape>
                </v:group>
                <v:group id="Group 4161" o:spid="_x0000_s1079" style="position:absolute;left:775;top:7;width:15;height:2" coordorigin="77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">
                  <v:shape id="Freeform 4162" o:spid="_x0000_s1080" style="position:absolute;left:77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" path="m,l15,e" filled="f" strokecolor="#333" strokeweight=".26044mm">
                    <v:path arrowok="t" o:connecttype="custom" o:connectlocs="0,0;15,0" o:connectangles="0,0"/>
                  </v:shape>
                </v:group>
                <v:group id="Group 4159" o:spid="_x0000_s1081" style="position:absolute;left:805;top:7;width:15;height:2" coordorigin="80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">
                  <v:shape id="Freeform 4160" o:spid="_x0000_s1082" style="position:absolute;left:80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" path="m,l15,e" filled="f" strokecolor="#333" strokeweight=".26044mm">
                    <v:path arrowok="t" o:connecttype="custom" o:connectlocs="0,0;15,0" o:connectangles="0,0"/>
                  </v:shape>
                </v:group>
                <v:group id="Group 4157" o:spid="_x0000_s1083" style="position:absolute;left:834;top:7;width:15;height:2" coordorigin="83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">
                  <v:shape id="Freeform 4158" o:spid="_x0000_s1084" style="position:absolute;left:83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" path="m,l15,e" filled="f" strokecolor="#333" strokeweight=".26044mm">
                    <v:path arrowok="t" o:connecttype="custom" o:connectlocs="0,0;15,0" o:connectangles="0,0"/>
                  </v:shape>
                </v:group>
                <v:group id="Group 4155" o:spid="_x0000_s1085" style="position:absolute;left:864;top:7;width:15;height:2" coordorigin="86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">
                  <v:shape id="Freeform 4156" o:spid="_x0000_s1086" style="position:absolute;left:86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" path="m,l15,e" filled="f" strokecolor="#333" strokeweight=".26044mm">
                    <v:path arrowok="t" o:connecttype="custom" o:connectlocs="0,0;15,0" o:connectangles="0,0"/>
                  </v:shape>
                </v:group>
                <v:group id="Group 4153" o:spid="_x0000_s1087" style="position:absolute;left:893;top:7;width:15;height:2" coordorigin="89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">
                  <v:shape id="Freeform 4154" o:spid="_x0000_s1088" style="position:absolute;left:89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" path="m,l15,e" filled="f" strokecolor="#333" strokeweight=".26044mm">
                    <v:path arrowok="t" o:connecttype="custom" o:connectlocs="0,0;15,0" o:connectangles="0,0"/>
                  </v:shape>
                </v:group>
                <v:group id="Group 4151" o:spid="_x0000_s1089" style="position:absolute;left:923;top:7;width:15;height:2" coordorigin="92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">
                  <v:shape id="Freeform 4152" o:spid="_x0000_s1090" style="position:absolute;left:92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" path="m,l15,e" filled="f" strokecolor="#333" strokeweight=".26044mm">
                    <v:path arrowok="t" o:connecttype="custom" o:connectlocs="0,0;15,0" o:connectangles="0,0"/>
                  </v:shape>
                </v:group>
                <v:group id="Group 4149" o:spid="_x0000_s1091" style="position:absolute;left:952;top:7;width:15;height:2" coordorigin="95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">
                  <v:shape id="Freeform 4150" o:spid="_x0000_s1092" style="position:absolute;left:95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" path="m,l15,e" filled="f" strokecolor="#333" strokeweight=".26044mm">
                    <v:path arrowok="t" o:connecttype="custom" o:connectlocs="0,0;15,0" o:connectangles="0,0"/>
                  </v:shape>
                </v:group>
                <v:group id="Group 4147" o:spid="_x0000_s1093" style="position:absolute;left:982;top:7;width:15;height:2" coordorigin="98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">
                  <v:shape id="Freeform 4148" o:spid="_x0000_s1094" style="position:absolute;left:98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" path="m,l15,e" filled="f" strokecolor="#333" strokeweight=".26044mm">
                    <v:path arrowok="t" o:connecttype="custom" o:connectlocs="0,0;15,0" o:connectangles="0,0"/>
                  </v:shape>
                </v:group>
                <v:group id="Group 4145" o:spid="_x0000_s1095" style="position:absolute;left:1011;top:7;width:15;height:2" coordorigin="101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">
                  <v:shape id="Freeform 4146" o:spid="_x0000_s1096" style="position:absolute;left:101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" path="m,l15,e" filled="f" strokecolor="#333" strokeweight=".26044mm">
                    <v:path arrowok="t" o:connecttype="custom" o:connectlocs="0,0;15,0" o:connectangles="0,0"/>
                  </v:shape>
                </v:group>
                <v:group id="Group 4143" o:spid="_x0000_s1097" style="position:absolute;left:1041;top:7;width:15;height:2" coordorigin="104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">
                  <v:shape id="Freeform 4144" o:spid="_x0000_s1098" style="position:absolute;left:104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" path="m,l15,e" filled="f" strokecolor="#333" strokeweight=".26044mm">
                    <v:path arrowok="t" o:connecttype="custom" o:connectlocs="0,0;15,0" o:connectangles="0,0"/>
                  </v:shape>
                </v:group>
                <v:group id="Group 4141" o:spid="_x0000_s1099" style="position:absolute;left:1071;top:7;width:15;height:2" coordorigin="107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">
                  <v:shape id="Freeform 4142" o:spid="_x0000_s1100" style="position:absolute;left:107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" path="m,l14,e" filled="f" strokecolor="#333" strokeweight=".26044mm">
                    <v:path arrowok="t" o:connecttype="custom" o:connectlocs="0,0;14,0" o:connectangles="0,0"/>
                  </v:shape>
                </v:group>
                <v:group id="Group 4139" o:spid="_x0000_s1101" style="position:absolute;left:1100;top:7;width:15;height:2" coordorigin="110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">
                  <v:shape id="Freeform 4140" o:spid="_x0000_s1102" style="position:absolute;left:110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" path="m,l15,e" filled="f" strokecolor="#333" strokeweight=".26044mm">
                    <v:path arrowok="t" o:connecttype="custom" o:connectlocs="0,0;15,0" o:connectangles="0,0"/>
                  </v:shape>
                </v:group>
                <v:group id="Group 4137" o:spid="_x0000_s1103" style="position:absolute;left:1130;top:7;width:15;height:2" coordorigin="113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">
                  <v:shape id="Freeform 4138" o:spid="_x0000_s1104" style="position:absolute;left:113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" path="m,l14,e" filled="f" strokecolor="#333" strokeweight=".26044mm">
                    <v:path arrowok="t" o:connecttype="custom" o:connectlocs="0,0;14,0" o:connectangles="0,0"/>
                  </v:shape>
                </v:group>
                <v:group id="Group 4135" o:spid="_x0000_s1105" style="position:absolute;left:1159;top:7;width:15;height:2" coordorigin="115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">
                  <v:shape id="Freeform 4136" o:spid="_x0000_s1106" style="position:absolute;left:115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" path="m,l15,e" filled="f" strokecolor="#333" strokeweight=".26044mm">
                    <v:path arrowok="t" o:connecttype="custom" o:connectlocs="0,0;15,0" o:connectangles="0,0"/>
                  </v:shape>
                </v:group>
                <v:group id="Group 4133" o:spid="_x0000_s1107" style="position:absolute;left:1189;top:7;width:15;height:2" coordorigin="118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">
                  <v:shape id="Freeform 4134" o:spid="_x0000_s1108" style="position:absolute;left:118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" path="m,l14,e" filled="f" strokecolor="#333" strokeweight=".26044mm">
                    <v:path arrowok="t" o:connecttype="custom" o:connectlocs="0,0;14,0" o:connectangles="0,0"/>
                  </v:shape>
                </v:group>
                <v:group id="Group 4131" o:spid="_x0000_s1109" style="position:absolute;left:1218;top:7;width:15;height:2" coordorigin="121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">
                  <v:shape id="Freeform 4132" o:spid="_x0000_s1110" style="position:absolute;left:121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" path="m,l15,e" filled="f" strokecolor="#333" strokeweight=".26044mm">
                    <v:path arrowok="t" o:connecttype="custom" o:connectlocs="0,0;15,0" o:connectangles="0,0"/>
                  </v:shape>
                </v:group>
                <v:group id="Group 4129" o:spid="_x0000_s1111" style="position:absolute;left:1248;top:7;width:15;height:2" coordorigin="124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">
                  <v:shape id="Freeform 4130" o:spid="_x0000_s1112" style="position:absolute;left:124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" path="m,l14,e" filled="f" strokecolor="#333" strokeweight=".26044mm">
                    <v:path arrowok="t" o:connecttype="custom" o:connectlocs="0,0;14,0" o:connectangles="0,0"/>
                  </v:shape>
                </v:group>
                <v:group id="Group 4127" o:spid="_x0000_s1113" style="position:absolute;left:1277;top:7;width:15;height:2" coordorigin="127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">
                  <v:shape id="Freeform 4128" o:spid="_x0000_s1114" style="position:absolute;left:127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" path="m,l15,e" filled="f" strokecolor="#333" strokeweight=".26044mm">
                    <v:path arrowok="t" o:connecttype="custom" o:connectlocs="0,0;15,0" o:connectangles="0,0"/>
                  </v:shape>
                </v:group>
                <v:group id="Group 4125" o:spid="_x0000_s1115" style="position:absolute;left:1307;top:7;width:15;height:2" coordorigin="130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">
                  <v:shape id="Freeform 4126" o:spid="_x0000_s1116" style="position:absolute;left:130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" path="m,l15,e" filled="f" strokecolor="#333" strokeweight=".26044mm">
                    <v:path arrowok="t" o:connecttype="custom" o:connectlocs="0,0;15,0" o:connectangles="0,0"/>
                  </v:shape>
                </v:group>
                <v:group id="Group 4123" o:spid="_x0000_s1117" style="position:absolute;left:1336;top:7;width:15;height:2" coordorigin="133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">
                  <v:shape id="Freeform 4124" o:spid="_x0000_s1118" style="position:absolute;left:133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" path="m,l15,e" filled="f" strokecolor="#333" strokeweight=".26044mm">
                    <v:path arrowok="t" o:connecttype="custom" o:connectlocs="0,0;15,0" o:connectangles="0,0"/>
                  </v:shape>
                </v:group>
                <v:group id="Group 4121" o:spid="_x0000_s1119" style="position:absolute;left:1366;top:7;width:15;height:2" coordorigin="136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">
                  <v:shape id="Freeform 4122" o:spid="_x0000_s1120" style="position:absolute;left:136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" path="m,l15,e" filled="f" strokecolor="#333" strokeweight=".26044mm">
                    <v:path arrowok="t" o:connecttype="custom" o:connectlocs="0,0;15,0" o:connectangles="0,0"/>
                  </v:shape>
                </v:group>
                <v:group id="Group 4119" o:spid="_x0000_s1121" style="position:absolute;left:1395;top:7;width:15;height:2" coordorigin="139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">
                  <v:shape id="Freeform 4120" o:spid="_x0000_s1122" style="position:absolute;left:139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" path="m,l15,e" filled="f" strokecolor="#333" strokeweight=".26044mm">
                    <v:path arrowok="t" o:connecttype="custom" o:connectlocs="0,0;15,0" o:connectangles="0,0"/>
                  </v:shape>
                </v:group>
                <v:group id="Group 4117" o:spid="_x0000_s1123" style="position:absolute;left:1425;top:7;width:15;height:2" coordorigin="142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">
                  <v:shape id="Freeform 4118" o:spid="_x0000_s1124" style="position:absolute;left:142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" path="m,l15,e" filled="f" strokecolor="#333" strokeweight=".26044mm">
                    <v:path arrowok="t" o:connecttype="custom" o:connectlocs="0,0;15,0" o:connectangles="0,0"/>
                  </v:shape>
                </v:group>
                <v:group id="Group 4115" o:spid="_x0000_s1125" style="position:absolute;left:1454;top:7;width:15;height:2" coordorigin="145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">
                  <v:shape id="Freeform 4116" o:spid="_x0000_s1126" style="position:absolute;left:145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" path="m,l15,e" filled="f" strokecolor="#333" strokeweight=".26044mm">
                    <v:path arrowok="t" o:connecttype="custom" o:connectlocs="0,0;15,0" o:connectangles="0,0"/>
                  </v:shape>
                </v:group>
                <v:group id="Group 4113" o:spid="_x0000_s1127" style="position:absolute;left:1484;top:7;width:15;height:2" coordorigin="148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">
                  <v:shape id="Freeform 4114" o:spid="_x0000_s1128" style="position:absolute;left:148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" path="m,l15,e" filled="f" strokecolor="#333" strokeweight=".26044mm">
                    <v:path arrowok="t" o:connecttype="custom" o:connectlocs="0,0;15,0" o:connectangles="0,0"/>
                  </v:shape>
                </v:group>
                <v:group id="Group 4111" o:spid="_x0000_s1129" style="position:absolute;left:1514;top:7;width:15;height:2" coordorigin="151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">
                  <v:shape id="Freeform 4112" o:spid="_x0000_s1130" style="position:absolute;left:151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" path="m,l14,e" filled="f" strokecolor="#333" strokeweight=".26044mm">
                    <v:path arrowok="t" o:connecttype="custom" o:connectlocs="0,0;14,0" o:connectangles="0,0"/>
                  </v:shape>
                </v:group>
                <v:group id="Group 4109" o:spid="_x0000_s1131" style="position:absolute;left:1543;top:7;width:15;height:2" coordorigin="154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">
                  <v:shape id="Freeform 4110" o:spid="_x0000_s1132" style="position:absolute;left:154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" path="m,l15,e" filled="f" strokecolor="#333" strokeweight=".26044mm">
                    <v:path arrowok="t" o:connecttype="custom" o:connectlocs="0,0;15,0" o:connectangles="0,0"/>
                  </v:shape>
                </v:group>
                <v:group id="Group 4107" o:spid="_x0000_s1133" style="position:absolute;left:1573;top:7;width:15;height:2" coordorigin="157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">
                  <v:shape id="Freeform 4108" o:spid="_x0000_s1134" style="position:absolute;left:157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" path="m,l14,e" filled="f" strokecolor="#333" strokeweight=".26044mm">
                    <v:path arrowok="t" o:connecttype="custom" o:connectlocs="0,0;14,0" o:connectangles="0,0"/>
                  </v:shape>
                </v:group>
                <v:group id="Group 4105" o:spid="_x0000_s1135" style="position:absolute;left:1602;top:7;width:15;height:2" coordorigin="160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">
                  <v:shape id="Freeform 4106" o:spid="_x0000_s1136" style="position:absolute;left:160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" path="m,l15,e" filled="f" strokecolor="#333" strokeweight=".26044mm">
                    <v:path arrowok="t" o:connecttype="custom" o:connectlocs="0,0;15,0" o:connectangles="0,0"/>
                  </v:shape>
                </v:group>
                <v:group id="Group 4103" o:spid="_x0000_s1137" style="position:absolute;left:1632;top:7;width:15;height:2" coordorigin="163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">
                  <v:shape id="Freeform 4104" o:spid="_x0000_s1138" style="position:absolute;left:163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" path="m,l14,e" filled="f" strokecolor="#333" strokeweight=".26044mm">
                    <v:path arrowok="t" o:connecttype="custom" o:connectlocs="0,0;14,0" o:connectangles="0,0"/>
                  </v:shape>
                </v:group>
                <v:group id="Group 4101" o:spid="_x0000_s1139" style="position:absolute;left:1661;top:7;width:15;height:2" coordorigin="166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">
                  <v:shape id="Freeform 4102" o:spid="_x0000_s1140" style="position:absolute;left:166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" path="m,l15,e" filled="f" strokecolor="#333" strokeweight=".26044mm">
                    <v:path arrowok="t" o:connecttype="custom" o:connectlocs="0,0;15,0" o:connectangles="0,0"/>
                  </v:shape>
                </v:group>
                <v:group id="Group 4099" o:spid="_x0000_s1141" style="position:absolute;left:1691;top:7;width:15;height:2" coordorigin="169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">
                  <v:shape id="Freeform 4100" o:spid="_x0000_s1142" style="position:absolute;left:169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" path="m,l14,e" filled="f" strokecolor="#333" strokeweight=".26044mm">
                    <v:path arrowok="t" o:connecttype="custom" o:connectlocs="0,0;14,0" o:connectangles="0,0"/>
                  </v:shape>
                </v:group>
                <v:group id="Group 4097" o:spid="_x0000_s1143" style="position:absolute;left:1720;top:7;width:15;height:2" coordorigin="172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">
                  <v:shape id="Freeform 4098" o:spid="_x0000_s1144" style="position:absolute;left:172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" path="m,l15,e" filled="f" strokecolor="#333" strokeweight=".26044mm">
                    <v:path arrowok="t" o:connecttype="custom" o:connectlocs="0,0;15,0" o:connectangles="0,0"/>
                  </v:shape>
                </v:group>
                <v:group id="Group 4095" o:spid="_x0000_s1145" style="position:absolute;left:1750;top:7;width:15;height:2" coordorigin="175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">
                  <v:shape id="Freeform 4096" o:spid="_x0000_s1146" style="position:absolute;left:175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" path="m,l15,e" filled="f" strokecolor="#333" strokeweight=".26044mm">
                    <v:path arrowok="t" o:connecttype="custom" o:connectlocs="0,0;15,0" o:connectangles="0,0"/>
                  </v:shape>
                </v:group>
                <v:group id="Group 4093" o:spid="_x0000_s1147" style="position:absolute;left:1779;top:7;width:15;height:2" coordorigin="177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">
                  <v:shape id="Freeform 4094" o:spid="_x0000_s1148" style="position:absolute;left:177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" path="m,l15,e" filled="f" strokecolor="#333" strokeweight=".26044mm">
                    <v:path arrowok="t" o:connecttype="custom" o:connectlocs="0,0;15,0" o:connectangles="0,0"/>
                  </v:shape>
                </v:group>
                <v:group id="Group 4091" o:spid="_x0000_s1149" style="position:absolute;left:1809;top:7;width:15;height:2" coordorigin="180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">
                  <v:shape id="Freeform 4092" o:spid="_x0000_s1150" style="position:absolute;left:180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" path="m,l15,e" filled="f" strokecolor="#333" strokeweight=".26044mm">
                    <v:path arrowok="t" o:connecttype="custom" o:connectlocs="0,0;15,0" o:connectangles="0,0"/>
                  </v:shape>
                </v:group>
                <v:group id="Group 4089" o:spid="_x0000_s1151" style="position:absolute;left:1838;top:7;width:15;height:2" coordorigin="183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">
                  <v:shape id="Freeform 4090" o:spid="_x0000_s1152" style="position:absolute;left:183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" path="m,l15,e" filled="f" strokecolor="#333" strokeweight=".26044mm">
                    <v:path arrowok="t" o:connecttype="custom" o:connectlocs="0,0;15,0" o:connectangles="0,0"/>
                  </v:shape>
                </v:group>
                <v:group id="Group 4087" o:spid="_x0000_s1153" style="position:absolute;left:1868;top:7;width:15;height:2" coordorigin="186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">
                  <v:shape id="Freeform 4088" o:spid="_x0000_s1154" style="position:absolute;left:186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" path="m,l15,e" filled="f" strokecolor="#333" strokeweight=".26044mm">
                    <v:path arrowok="t" o:connecttype="custom" o:connectlocs="0,0;15,0" o:connectangles="0,0"/>
                  </v:shape>
                </v:group>
                <v:group id="Group 4085" o:spid="_x0000_s1155" style="position:absolute;left:1897;top:7;width:15;height:2" coordorigin="189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">
                  <v:shape id="Freeform 4086" o:spid="_x0000_s1156" style="position:absolute;left:189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" path="m,l15,e" filled="f" strokecolor="#333" strokeweight=".26044mm">
                    <v:path arrowok="t" o:connecttype="custom" o:connectlocs="0,0;15,0" o:connectangles="0,0"/>
                  </v:shape>
                </v:group>
                <v:group id="Group 4083" o:spid="_x0000_s1157" style="position:absolute;left:1927;top:7;width:15;height:2" coordorigin="192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">
                  <v:shape id="Freeform 4084" o:spid="_x0000_s1158" style="position:absolute;left:192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" path="m,l15,e" filled="f" strokecolor="#333" strokeweight=".26044mm">
                    <v:path arrowok="t" o:connecttype="custom" o:connectlocs="0,0;15,0" o:connectangles="0,0"/>
                  </v:shape>
                </v:group>
                <v:group id="Group 4081" o:spid="_x0000_s1159" style="position:absolute;left:1956;top:7;width:15;height:2" coordorigin="195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">
                  <v:shape id="Freeform 4082" o:spid="_x0000_s1160" style="position:absolute;left:195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" path="m,l15,e" filled="f" strokecolor="#333" strokeweight=".26044mm">
                    <v:path arrowok="t" o:connecttype="custom" o:connectlocs="0,0;15,0" o:connectangles="0,0"/>
                  </v:shape>
                </v:group>
                <v:group id="Group 4079" o:spid="_x0000_s1161" style="position:absolute;left:1986;top:7;width:15;height:2" coordorigin="198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">
                  <v:shape id="Freeform 4080" o:spid="_x0000_s1162" style="position:absolute;left:198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" path="m,l15,e" filled="f" strokecolor="#333" strokeweight=".26044mm">
                    <v:path arrowok="t" o:connecttype="custom" o:connectlocs="0,0;15,0" o:connectangles="0,0"/>
                  </v:shape>
                </v:group>
                <v:group id="Group 4077" o:spid="_x0000_s1163" style="position:absolute;left:2016;top:7;width:15;height:2" coordorigin="201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">
                  <v:shape id="Freeform 4078" o:spid="_x0000_s1164" style="position:absolute;left:201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" path="m,l14,e" filled="f" strokecolor="#333" strokeweight=".26044mm">
                    <v:path arrowok="t" o:connecttype="custom" o:connectlocs="0,0;14,0" o:connectangles="0,0"/>
                  </v:shape>
                </v:group>
                <v:group id="Group 4075" o:spid="_x0000_s1165" style="position:absolute;left:2045;top:7;width:15;height:2" coordorigin="204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">
                  <v:shape id="Freeform 4076" o:spid="_x0000_s1166" style="position:absolute;left:204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" path="m,l15,e" filled="f" strokecolor="#333" strokeweight=".26044mm">
                    <v:path arrowok="t" o:connecttype="custom" o:connectlocs="0,0;15,0" o:connectangles="0,0"/>
                  </v:shape>
                </v:group>
                <v:group id="Group 4073" o:spid="_x0000_s1167" style="position:absolute;left:2075;top:7;width:15;height:2" coordorigin="207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">
                  <v:shape id="Freeform 4074" o:spid="_x0000_s1168" style="position:absolute;left:207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" path="m,l14,e" filled="f" strokecolor="#333" strokeweight=".26044mm">
                    <v:path arrowok="t" o:connecttype="custom" o:connectlocs="0,0;14,0" o:connectangles="0,0"/>
                  </v:shape>
                </v:group>
                <v:group id="Group 4071" o:spid="_x0000_s1169" style="position:absolute;left:2104;top:7;width:15;height:2" coordorigin="210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">
                  <v:shape id="Freeform 4072" o:spid="_x0000_s1170" style="position:absolute;left:210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" path="m,l15,e" filled="f" strokecolor="#333" strokeweight=".26044mm">
                    <v:path arrowok="t" o:connecttype="custom" o:connectlocs="0,0;15,0" o:connectangles="0,0"/>
                  </v:shape>
                </v:group>
                <v:group id="Group 4069" o:spid="_x0000_s1171" style="position:absolute;left:2134;top:7;width:15;height:2" coordorigin="213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">
                  <v:shape id="Freeform 4070" o:spid="_x0000_s1172" style="position:absolute;left:213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" path="m,l14,e" filled="f" strokecolor="#333" strokeweight=".26044mm">
                    <v:path arrowok="t" o:connecttype="custom" o:connectlocs="0,0;14,0" o:connectangles="0,0"/>
                  </v:shape>
                </v:group>
                <v:group id="Group 4067" o:spid="_x0000_s1173" style="position:absolute;left:2163;top:7;width:15;height:2" coordorigin="216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">
                  <v:shape id="Freeform 4068" o:spid="_x0000_s1174" style="position:absolute;left:216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" path="m,l15,e" filled="f" strokecolor="#333" strokeweight=".26044mm">
                    <v:path arrowok="t" o:connecttype="custom" o:connectlocs="0,0;15,0" o:connectangles="0,0"/>
                  </v:shape>
                </v:group>
                <v:group id="Group 4065" o:spid="_x0000_s1175" style="position:absolute;left:2193;top:7;width:15;height:2" coordorigin="219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">
                  <v:shape id="Freeform 4066" o:spid="_x0000_s1176" style="position:absolute;left:219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" path="m,l15,e" filled="f" strokecolor="#333" strokeweight=".26044mm">
                    <v:path arrowok="t" o:connecttype="custom" o:connectlocs="0,0;15,0" o:connectangles="0,0"/>
                  </v:shape>
                </v:group>
                <v:group id="Group 4063" o:spid="_x0000_s1177" style="position:absolute;left:2222;top:7;width:15;height:2" coordorigin="222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">
                  <v:shape id="Freeform 4064" o:spid="_x0000_s1178" style="position:absolute;left:222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" path="m,l15,e" filled="f" strokecolor="#333" strokeweight=".26044mm">
                    <v:path arrowok="t" o:connecttype="custom" o:connectlocs="0,0;15,0" o:connectangles="0,0"/>
                  </v:shape>
                </v:group>
                <v:group id="Group 4061" o:spid="_x0000_s1179" style="position:absolute;left:2252;top:7;width:15;height:2" coordorigin="225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">
                  <v:shape id="Freeform 4062" o:spid="_x0000_s1180" style="position:absolute;left:225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" path="m,l15,e" filled="f" strokecolor="#333" strokeweight=".26044mm">
                    <v:path arrowok="t" o:connecttype="custom" o:connectlocs="0,0;15,0" o:connectangles="0,0"/>
                  </v:shape>
                </v:group>
                <v:group id="Group 4059" o:spid="_x0000_s1181" style="position:absolute;left:2281;top:7;width:15;height:2" coordorigin="228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">
                  <v:shape id="Freeform 4060" o:spid="_x0000_s1182" style="position:absolute;left:228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" path="m,l15,e" filled="f" strokecolor="#333" strokeweight=".26044mm">
                    <v:path arrowok="t" o:connecttype="custom" o:connectlocs="0,0;15,0" o:connectangles="0,0"/>
                  </v:shape>
                </v:group>
                <v:group id="Group 4057" o:spid="_x0000_s1183" style="position:absolute;left:2311;top:7;width:15;height:2" coordorigin="231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">
                  <v:shape id="Freeform 4058" o:spid="_x0000_s1184" style="position:absolute;left:231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" path="m,l15,e" filled="f" strokecolor="#333" strokeweight=".26044mm">
                    <v:path arrowok="t" o:connecttype="custom" o:connectlocs="0,0;15,0" o:connectangles="0,0"/>
                  </v:shape>
                </v:group>
                <v:group id="Group 4055" o:spid="_x0000_s1185" style="position:absolute;left:2340;top:7;width:15;height:2" coordorigin="234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">
                  <v:shape id="Freeform 4056" o:spid="_x0000_s1186" style="position:absolute;left:234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" path="m,l15,e" filled="f" strokecolor="#333" strokeweight=".26044mm">
                    <v:path arrowok="t" o:connecttype="custom" o:connectlocs="0,0;15,0" o:connectangles="0,0"/>
                  </v:shape>
                </v:group>
                <v:group id="Group 4053" o:spid="_x0000_s1187" style="position:absolute;left:2370;top:7;width:15;height:2" coordorigin="237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">
                  <v:shape id="Freeform 4054" o:spid="_x0000_s1188" style="position:absolute;left:237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" path="m,l15,e" filled="f" strokecolor="#333" strokeweight=".26044mm">
                    <v:path arrowok="t" o:connecttype="custom" o:connectlocs="0,0;15,0" o:connectangles="0,0"/>
                  </v:shape>
                </v:group>
                <v:group id="Group 4051" o:spid="_x0000_s1189" style="position:absolute;left:2399;top:7;width:15;height:2" coordorigin="239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">
                  <v:shape id="Freeform 4052" o:spid="_x0000_s1190" style="position:absolute;left:239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" path="m,l15,e" filled="f" strokecolor="#333" strokeweight=".26044mm">
                    <v:path arrowok="t" o:connecttype="custom" o:connectlocs="0,0;15,0" o:connectangles="0,0"/>
                  </v:shape>
                </v:group>
                <v:group id="Group 4049" o:spid="_x0000_s1191" style="position:absolute;left:2429;top:7;width:15;height:2" coordorigin="242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">
                  <v:shape id="Freeform 4050" o:spid="_x0000_s1192" style="position:absolute;left:242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" path="m,l15,e" filled="f" strokecolor="#333" strokeweight=".26044mm">
                    <v:path arrowok="t" o:connecttype="custom" o:connectlocs="0,0;15,0" o:connectangles="0,0"/>
                  </v:shape>
                </v:group>
                <v:group id="Group 4047" o:spid="_x0000_s1193" style="position:absolute;left:2459;top:7;width:15;height:2" coordorigin="245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">
                  <v:shape id="Freeform 4048" o:spid="_x0000_s1194" style="position:absolute;left:245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" path="m,l14,e" filled="f" strokecolor="#333" strokeweight=".26044mm">
                    <v:path arrowok="t" o:connecttype="custom" o:connectlocs="0,0;14,0" o:connectangles="0,0"/>
                  </v:shape>
                </v:group>
                <v:group id="Group 4045" o:spid="_x0000_s1195" style="position:absolute;left:2488;top:7;width:15;height:2" coordorigin="248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">
                  <v:shape id="Freeform 4046" o:spid="_x0000_s1196" style="position:absolute;left:248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" path="m,l15,e" filled="f" strokecolor="#333" strokeweight=".26044mm">
                    <v:path arrowok="t" o:connecttype="custom" o:connectlocs="0,0;15,0" o:connectangles="0,0"/>
                  </v:shape>
                </v:group>
                <v:group id="Group 4043" o:spid="_x0000_s1197" style="position:absolute;left:2518;top:7;width:15;height:2" coordorigin="251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">
                  <v:shape id="Freeform 4044" o:spid="_x0000_s1198" style="position:absolute;left:251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" path="m,l14,e" filled="f" strokecolor="#333" strokeweight=".26044mm">
                    <v:path arrowok="t" o:connecttype="custom" o:connectlocs="0,0;14,0" o:connectangles="0,0"/>
                  </v:shape>
                </v:group>
                <v:group id="Group 4041" o:spid="_x0000_s1199" style="position:absolute;left:2547;top:7;width:15;height:2" coordorigin="254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">
                  <v:shape id="Freeform 4042" o:spid="_x0000_s1200" style="position:absolute;left:254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" path="m,l15,e" filled="f" strokecolor="#333" strokeweight=".26044mm">
                    <v:path arrowok="t" o:connecttype="custom" o:connectlocs="0,0;15,0" o:connectangles="0,0"/>
                  </v:shape>
                </v:group>
                <v:group id="Group 4039" o:spid="_x0000_s1201" style="position:absolute;left:2577;top:7;width:15;height:2" coordorigin="257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">
                  <v:shape id="Freeform 4040" o:spid="_x0000_s1202" style="position:absolute;left:257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" path="m,l14,e" filled="f" strokecolor="#333" strokeweight=".26044mm">
                    <v:path arrowok="t" o:connecttype="custom" o:connectlocs="0,0;14,0" o:connectangles="0,0"/>
                  </v:shape>
                </v:group>
                <v:group id="Group 4037" o:spid="_x0000_s1203" style="position:absolute;left:2606;top:7;width:15;height:2" coordorigin="260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">
                  <v:shape id="Freeform 4038" o:spid="_x0000_s1204" style="position:absolute;left:260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" path="m,l15,e" filled="f" strokecolor="#333" strokeweight=".26044mm">
                    <v:path arrowok="t" o:connecttype="custom" o:connectlocs="0,0;15,0" o:connectangles="0,0"/>
                  </v:shape>
                </v:group>
                <v:group id="Group 4035" o:spid="_x0000_s1205" style="position:absolute;left:2636;top:7;width:15;height:2" coordorigin="263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">
                  <v:shape id="Freeform 4036" o:spid="_x0000_s1206" style="position:absolute;left:263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" path="m,l14,e" filled="f" strokecolor="#333" strokeweight=".26044mm">
                    <v:path arrowok="t" o:connecttype="custom" o:connectlocs="0,0;14,0" o:connectangles="0,0"/>
                  </v:shape>
                </v:group>
                <v:group id="Group 4033" o:spid="_x0000_s1207" style="position:absolute;left:2665;top:7;width:15;height:2" coordorigin="266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">
                  <v:shape id="Freeform 4034" o:spid="_x0000_s1208" style="position:absolute;left:266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" path="m,l15,e" filled="f" strokecolor="#333" strokeweight=".26044mm">
                    <v:path arrowok="t" o:connecttype="custom" o:connectlocs="0,0;15,0" o:connectangles="0,0"/>
                  </v:shape>
                </v:group>
                <v:group id="Group 4031" o:spid="_x0000_s1209" style="position:absolute;left:2695;top:7;width:15;height:2" coordorigin="269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">
                  <v:shape id="Freeform 4032" o:spid="_x0000_s1210" style="position:absolute;left:269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" path="m,l15,e" filled="f" strokecolor="#333" strokeweight=".26044mm">
                    <v:path arrowok="t" o:connecttype="custom" o:connectlocs="0,0;15,0" o:connectangles="0,0"/>
                  </v:shape>
                </v:group>
                <v:group id="Group 4029" o:spid="_x0000_s1211" style="position:absolute;left:2724;top:7;width:15;height:2" coordorigin="272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">
                  <v:shape id="Freeform 4030" o:spid="_x0000_s1212" style="position:absolute;left:272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" path="m,l15,e" filled="f" strokecolor="#333" strokeweight=".26044mm">
                    <v:path arrowok="t" o:connecttype="custom" o:connectlocs="0,0;15,0" o:connectangles="0,0"/>
                  </v:shape>
                </v:group>
                <v:group id="Group 4027" o:spid="_x0000_s1213" style="position:absolute;left:2754;top:7;width:15;height:2" coordorigin="275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">
                  <v:shape id="Freeform 4028" o:spid="_x0000_s1214" style="position:absolute;left:275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" path="m,l15,e" filled="f" strokecolor="#333" strokeweight=".26044mm">
                    <v:path arrowok="t" o:connecttype="custom" o:connectlocs="0,0;15,0" o:connectangles="0,0"/>
                  </v:shape>
                </v:group>
                <v:group id="Group 4025" o:spid="_x0000_s1215" style="position:absolute;left:2783;top:7;width:15;height:2" coordorigin="278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">
                  <v:shape id="Freeform 4026" o:spid="_x0000_s1216" style="position:absolute;left:278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" path="m,l15,e" filled="f" strokecolor="#333" strokeweight=".26044mm">
                    <v:path arrowok="t" o:connecttype="custom" o:connectlocs="0,0;15,0" o:connectangles="0,0"/>
                  </v:shape>
                </v:group>
                <v:group id="Group 4023" o:spid="_x0000_s1217" style="position:absolute;left:2813;top:7;width:15;height:2" coordorigin="281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">
                  <v:shape id="Freeform 4024" o:spid="_x0000_s1218" style="position:absolute;left:281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" path="m,l15,e" filled="f" strokecolor="#333" strokeweight=".26044mm">
                    <v:path arrowok="t" o:connecttype="custom" o:connectlocs="0,0;15,0" o:connectangles="0,0"/>
                  </v:shape>
                </v:group>
                <v:group id="Group 4021" o:spid="_x0000_s1219" style="position:absolute;left:2842;top:7;width:15;height:2" coordorigin="284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quX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GM8nU/h7E56AXL0AAAD//wMAUEsBAi0AFAAGAAgAAAAhANvh9svuAAAAhQEAABMAAAAAAAAA&#10;AAAAAAAAAAAAAFtDb250ZW50X1R5cGVzXS54bWxQSwECLQAUAAYACAAAACEAWvQsW78AAAAVAQAA&#10;CwAAAAAAAAAAAAAAAAAfAQAAX3JlbHMvLnJlbHNQSwECLQAUAAYACAAAACEATcKrl8YAAADdAAAA&#10;DwAAAAAAAAAAAAAAAAAHAgAAZHJzL2Rvd25yZXYueG1sUEsFBgAAAAADAAMAtwAAAPoCAAAAAA==&#10;">
                  <v:shape id="Freeform 4022" o:spid="_x0000_s1220" style="position:absolute;left:284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" path="m,l15,e" filled="f" strokecolor="#333" strokeweight=".26044mm">
                    <v:path arrowok="t" o:connecttype="custom" o:connectlocs="0,0;15,0" o:connectangles="0,0"/>
                  </v:shape>
                </v:group>
                <v:group id="Group 4019" o:spid="_x0000_s1221" style="position:absolute;left:2872;top:7;width:15;height:2" coordorigin="287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">
                  <v:shape id="Freeform 4020" o:spid="_x0000_s1222" style="position:absolute;left:287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" path="m,l15,e" filled="f" strokecolor="#333" strokeweight=".26044mm">
                    <v:path arrowok="t" o:connecttype="custom" o:connectlocs="0,0;15,0" o:connectangles="0,0"/>
                  </v:shape>
                </v:group>
                <v:group id="Group 4017" o:spid="_x0000_s1223" style="position:absolute;left:2902;top:7;width:15;height:2" coordorigin="290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">
                  <v:shape id="Freeform 4018" o:spid="_x0000_s1224" style="position:absolute;left:290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" path="m,l14,e" filled="f" strokecolor="#333" strokeweight=".26044mm">
                    <v:path arrowok="t" o:connecttype="custom" o:connectlocs="0,0;14,0" o:connectangles="0,0"/>
                  </v:shape>
                </v:group>
                <v:group id="Group 4015" o:spid="_x0000_s1225" style="position:absolute;left:2931;top:7;width:15;height:2" coordorigin="293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">
                  <v:shape id="Freeform 4016" o:spid="_x0000_s1226" style="position:absolute;left:293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" path="m,l15,e" filled="f" strokecolor="#333" strokeweight=".26044mm">
                    <v:path arrowok="t" o:connecttype="custom" o:connectlocs="0,0;15,0" o:connectangles="0,0"/>
                  </v:shape>
                </v:group>
                <v:group id="Group 4013" o:spid="_x0000_s1227" style="position:absolute;left:2961;top:7;width:15;height:2" coordorigin="296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">
                  <v:shape id="Freeform 4014" o:spid="_x0000_s1228" style="position:absolute;left:296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" path="m,l14,e" filled="f" strokecolor="#333" strokeweight=".26044mm">
                    <v:path arrowok="t" o:connecttype="custom" o:connectlocs="0,0;14,0" o:connectangles="0,0"/>
                  </v:shape>
                </v:group>
                <v:group id="Group 4011" o:spid="_x0000_s1229" style="position:absolute;left:2990;top:7;width:15;height:2" coordorigin="299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">
                  <v:shape id="Freeform 4012" o:spid="_x0000_s1230" style="position:absolute;left:299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" path="m,l15,e" filled="f" strokecolor="#333" strokeweight=".26044mm">
                    <v:path arrowok="t" o:connecttype="custom" o:connectlocs="0,0;15,0" o:connectangles="0,0"/>
                  </v:shape>
                </v:group>
                <v:group id="Group 4009" o:spid="_x0000_s1231" style="position:absolute;left:3020;top:7;width:15;height:2" coordorigin="302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">
                  <v:shape id="Freeform 4010" o:spid="_x0000_s1232" style="position:absolute;left:302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" path="m,l14,e" filled="f" strokecolor="#333" strokeweight=".26044mm">
                    <v:path arrowok="t" o:connecttype="custom" o:connectlocs="0,0;14,0" o:connectangles="0,0"/>
                  </v:shape>
                </v:group>
                <v:group id="Group 4007" o:spid="_x0000_s1233" style="position:absolute;left:3049;top:7;width:15;height:2" coordorigin="304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">
                  <v:shape id="Freeform 4008" o:spid="_x0000_s1234" style="position:absolute;left:304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" path="m,l15,e" filled="f" strokecolor="#333" strokeweight=".26044mm">
                    <v:path arrowok="t" o:connecttype="custom" o:connectlocs="0,0;15,0" o:connectangles="0,0"/>
                  </v:shape>
                </v:group>
                <v:group id="Group 4005" o:spid="_x0000_s1235" style="position:absolute;left:3079;top:7;width:15;height:2" coordorigin="307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">
                  <v:shape id="Freeform 4006" o:spid="_x0000_s1236" style="position:absolute;left:307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" path="m,l14,e" filled="f" strokecolor="#333" strokeweight=".26044mm">
                    <v:path arrowok="t" o:connecttype="custom" o:connectlocs="0,0;14,0" o:connectangles="0,0"/>
                  </v:shape>
                </v:group>
                <v:group id="Group 4003" o:spid="_x0000_s1237" style="position:absolute;left:3108;top:7;width:15;height:2" coordorigin="310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">
                  <v:shape id="Freeform 4004" o:spid="_x0000_s1238" style="position:absolute;left:310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" path="m,l15,e" filled="f" strokecolor="#333" strokeweight=".26044mm">
                    <v:path arrowok="t" o:connecttype="custom" o:connectlocs="0,0;15,0" o:connectangles="0,0"/>
                  </v:shape>
                </v:group>
                <v:group id="Group 4001" o:spid="_x0000_s1239" style="position:absolute;left:3138;top:7;width:15;height:2" coordorigin="313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">
                  <v:shape id="Freeform 4002" o:spid="_x0000_s1240" style="position:absolute;left:313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" path="m,l15,e" filled="f" strokecolor="#333" strokeweight=".26044mm">
                    <v:path arrowok="t" o:connecttype="custom" o:connectlocs="0,0;15,0" o:connectangles="0,0"/>
                  </v:shape>
                </v:group>
                <v:group id="Group 3999" o:spid="_x0000_s1241" style="position:absolute;left:3167;top:7;width:15;height:2" coordorigin="316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">
                  <v:shape id="Freeform 4000" o:spid="_x0000_s1242" style="position:absolute;left:316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" path="m,l15,e" filled="f" strokecolor="#333" strokeweight=".26044mm">
                    <v:path arrowok="t" o:connecttype="custom" o:connectlocs="0,0;15,0" o:connectangles="0,0"/>
                  </v:shape>
                </v:group>
                <v:group id="Group 3997" o:spid="_x0000_s1243" style="position:absolute;left:3197;top:7;width:15;height:2" coordorigin="319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">
                  <v:shape id="Freeform 3998" o:spid="_x0000_s1244" style="position:absolute;left:319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" path="m,l15,e" filled="f" strokecolor="#333" strokeweight=".26044mm">
                    <v:path arrowok="t" o:connecttype="custom" o:connectlocs="0,0;15,0" o:connectangles="0,0"/>
                  </v:shape>
                </v:group>
                <v:group id="Group 3995" o:spid="_x0000_s1245" style="position:absolute;left:3226;top:7;width:15;height:2" coordorigin="322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">
                  <v:shape id="Freeform 3996" o:spid="_x0000_s1246" style="position:absolute;left:322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" path="m,l15,e" filled="f" strokecolor="#333" strokeweight=".26044mm">
                    <v:path arrowok="t" o:connecttype="custom" o:connectlocs="0,0;15,0" o:connectangles="0,0"/>
                  </v:shape>
                </v:group>
                <v:group id="Group 3993" o:spid="_x0000_s1247" style="position:absolute;left:3256;top:7;width:15;height:2" coordorigin="325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">
                  <v:shape id="Freeform 3994" o:spid="_x0000_s1248" style="position:absolute;left:325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" path="m,l15,e" filled="f" strokecolor="#333" strokeweight=".26044mm">
                    <v:path arrowok="t" o:connecttype="custom" o:connectlocs="0,0;15,0" o:connectangles="0,0"/>
                  </v:shape>
                </v:group>
                <v:group id="Group 3991" o:spid="_x0000_s1249" style="position:absolute;left:3285;top:7;width:15;height:2" coordorigin="328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">
                  <v:shape id="Freeform 3992" o:spid="_x0000_s1250" style="position:absolute;left:328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" path="m,l15,e" filled="f" strokecolor="#333" strokeweight=".26044mm">
                    <v:path arrowok="t" o:connecttype="custom" o:connectlocs="0,0;15,0" o:connectangles="0,0"/>
                  </v:shape>
                </v:group>
                <v:group id="Group 3989" o:spid="_x0000_s1251" style="position:absolute;left:3315;top:7;width:15;height:2" coordorigin="331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">
                  <v:shape id="Freeform 3990" o:spid="_x0000_s1252" style="position:absolute;left:331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" path="m,l15,e" filled="f" strokecolor="#333" strokeweight=".26044mm">
                    <v:path arrowok="t" o:connecttype="custom" o:connectlocs="0,0;15,0" o:connectangles="0,0"/>
                  </v:shape>
                </v:group>
                <v:group id="Group 3987" o:spid="_x0000_s1253" style="position:absolute;left:3344;top:7;width:15;height:2" coordorigin="334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">
                  <v:shape id="Freeform 3988" o:spid="_x0000_s1254" style="position:absolute;left:334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" path="m,l15,e" filled="f" strokecolor="#333" strokeweight=".26044mm">
                    <v:path arrowok="t" o:connecttype="custom" o:connectlocs="0,0;15,0" o:connectangles="0,0"/>
                  </v:shape>
                </v:group>
                <v:group id="Group 3985" o:spid="_x0000_s1255" style="position:absolute;left:3374;top:7;width:15;height:2" coordorigin="337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">
                  <v:shape id="Freeform 3986" o:spid="_x0000_s1256" style="position:absolute;left:337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" path="m,l15,e" filled="f" strokecolor="#333" strokeweight=".26044mm">
                    <v:path arrowok="t" o:connecttype="custom" o:connectlocs="0,0;15,0" o:connectangles="0,0"/>
                  </v:shape>
                </v:group>
                <v:group id="Group 3983" o:spid="_x0000_s1257" style="position:absolute;left:3404;top:7;width:15;height:2" coordorigin="340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">
                  <v:shape id="Freeform 3984" o:spid="_x0000_s1258" style="position:absolute;left:340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" path="m,l14,e" filled="f" strokecolor="#333" strokeweight=".26044mm">
                    <v:path arrowok="t" o:connecttype="custom" o:connectlocs="0,0;14,0" o:connectangles="0,0"/>
                  </v:shape>
                </v:group>
                <v:group id="Group 3981" o:spid="_x0000_s1259" style="position:absolute;left:3433;top:7;width:15;height:2" coordorigin="343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">
                  <v:shape id="Freeform 3982" o:spid="_x0000_s1260" style="position:absolute;left:343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" path="m,l15,e" filled="f" strokecolor="#333" strokeweight=".26044mm">
                    <v:path arrowok="t" o:connecttype="custom" o:connectlocs="0,0;15,0" o:connectangles="0,0"/>
                  </v:shape>
                </v:group>
                <v:group id="Group 3979" o:spid="_x0000_s1261" style="position:absolute;left:3463;top:7;width:15;height:2" coordorigin="346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">
                  <v:shape id="Freeform 3980" o:spid="_x0000_s1262" style="position:absolute;left:346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" path="m,l14,e" filled="f" strokecolor="#333" strokeweight=".26044mm">
                    <v:path arrowok="t" o:connecttype="custom" o:connectlocs="0,0;14,0" o:connectangles="0,0"/>
                  </v:shape>
                </v:group>
                <v:group id="Group 3977" o:spid="_x0000_s1263" style="position:absolute;left:3492;top:7;width:15;height:2" coordorigin="349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">
                  <v:shape id="Freeform 3978" o:spid="_x0000_s1264" style="position:absolute;left:349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" path="m,l15,e" filled="f" strokecolor="#333" strokeweight=".26044mm">
                    <v:path arrowok="t" o:connecttype="custom" o:connectlocs="0,0;15,0" o:connectangles="0,0"/>
                  </v:shape>
                </v:group>
                <v:group id="Group 3975" o:spid="_x0000_s1265" style="position:absolute;left:3522;top:7;width:15;height:2" coordorigin="352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">
                  <v:shape id="Freeform 3976" o:spid="_x0000_s1266" style="position:absolute;left:352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" path="m,l14,e" filled="f" strokecolor="#333" strokeweight=".26044mm">
                    <v:path arrowok="t" o:connecttype="custom" o:connectlocs="0,0;14,0" o:connectangles="0,0"/>
                  </v:shape>
                </v:group>
                <v:group id="Group 3973" o:spid="_x0000_s1267" style="position:absolute;left:3551;top:7;width:15;height:2" coordorigin="355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">
                  <v:shape id="Freeform 3974" o:spid="_x0000_s1268" style="position:absolute;left:355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" path="m,l15,e" filled="f" strokecolor="#333" strokeweight=".26044mm">
                    <v:path arrowok="t" o:connecttype="custom" o:connectlocs="0,0;15,0" o:connectangles="0,0"/>
                  </v:shape>
                </v:group>
                <v:group id="Group 3971" o:spid="_x0000_s1269" style="position:absolute;left:3581;top:7;width:15;height:2" coordorigin="358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">
                  <v:shape id="Freeform 3972" o:spid="_x0000_s1270" style="position:absolute;left:358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" path="m,l15,e" filled="f" strokecolor="#333" strokeweight=".26044mm">
                    <v:path arrowok="t" o:connecttype="custom" o:connectlocs="0,0;15,0" o:connectangles="0,0"/>
                  </v:shape>
                </v:group>
                <v:group id="Group 3969" o:spid="_x0000_s1271" style="position:absolute;left:3610;top:7;width:15;height:2" coordorigin="361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">
                  <v:shape id="Freeform 3970" o:spid="_x0000_s1272" style="position:absolute;left:361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" path="m,l15,e" filled="f" strokecolor="#333" strokeweight=".26044mm">
                    <v:path arrowok="t" o:connecttype="custom" o:connectlocs="0,0;15,0" o:connectangles="0,0"/>
                  </v:shape>
                </v:group>
                <v:group id="Group 3967" o:spid="_x0000_s1273" style="position:absolute;left:3640;top:7;width:15;height:2" coordorigin="364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">
                  <v:shape id="Freeform 3968" o:spid="_x0000_s1274" style="position:absolute;left:364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" path="m,l15,e" filled="f" strokecolor="#333" strokeweight=".26044mm">
                    <v:path arrowok="t" o:connecttype="custom" o:connectlocs="0,0;15,0" o:connectangles="0,0"/>
                  </v:shape>
                </v:group>
                <v:group id="Group 3965" o:spid="_x0000_s1275" style="position:absolute;left:3669;top:7;width:15;height:2" coordorigin="366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">
                  <v:shape id="Freeform 3966" o:spid="_x0000_s1276" style="position:absolute;left:366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" path="m,l15,e" filled="f" strokecolor="#333" strokeweight=".26044mm">
                    <v:path arrowok="t" o:connecttype="custom" o:connectlocs="0,0;15,0" o:connectangles="0,0"/>
                  </v:shape>
                </v:group>
                <v:group id="Group 3963" o:spid="_x0000_s1277" style="position:absolute;left:3699;top:7;width:15;height:2" coordorigin="369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">
                  <v:shape id="Freeform 3964" o:spid="_x0000_s1278" style="position:absolute;left:369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" path="m,l15,e" filled="f" strokecolor="#333" strokeweight=".26044mm">
                    <v:path arrowok="t" o:connecttype="custom" o:connectlocs="0,0;15,0" o:connectangles="0,0"/>
                  </v:shape>
                </v:group>
                <v:group id="Group 3961" o:spid="_x0000_s1279" style="position:absolute;left:3728;top:7;width:15;height:2" coordorigin="372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">
                  <v:shape id="Freeform 3962" o:spid="_x0000_s1280" style="position:absolute;left:372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" path="m,l15,e" filled="f" strokecolor="#333" strokeweight=".26044mm">
                    <v:path arrowok="t" o:connecttype="custom" o:connectlocs="0,0;15,0" o:connectangles="0,0"/>
                  </v:shape>
                </v:group>
                <v:group id="Group 3959" o:spid="_x0000_s1281" style="position:absolute;left:3758;top:7;width:15;height:2" coordorigin="375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">
                  <v:shape id="Freeform 3960" o:spid="_x0000_s1282" style="position:absolute;left:375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" path="m,l15,e" filled="f" strokecolor="#333" strokeweight=".26044mm">
                    <v:path arrowok="t" o:connecttype="custom" o:connectlocs="0,0;15,0" o:connectangles="0,0"/>
                  </v:shape>
                </v:group>
                <v:group id="Group 3957" o:spid="_x0000_s1283" style="position:absolute;left:3787;top:7;width:15;height:2" coordorigin="378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">
                  <v:shape id="Freeform 3958" o:spid="_x0000_s1284" style="position:absolute;left:378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" path="m,l15,e" filled="f" strokecolor="#333" strokeweight=".26044mm">
                    <v:path arrowok="t" o:connecttype="custom" o:connectlocs="0,0;15,0" o:connectangles="0,0"/>
                  </v:shape>
                </v:group>
                <v:group id="Group 3955" o:spid="_x0000_s1285" style="position:absolute;left:3817;top:7;width:15;height:2" coordorigin="381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">
                  <v:shape id="Freeform 3956" o:spid="_x0000_s1286" style="position:absolute;left:381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" path="m,l15,e" filled="f" strokecolor="#333" strokeweight=".26044mm">
                    <v:path arrowok="t" o:connecttype="custom" o:connectlocs="0,0;15,0" o:connectangles="0,0"/>
                  </v:shape>
                </v:group>
                <v:group id="Group 3953" o:spid="_x0000_s1287" style="position:absolute;left:3847;top:7;width:15;height:2" coordorigin="384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">
                  <v:shape id="Freeform 3954" o:spid="_x0000_s1288" style="position:absolute;left:384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" path="m,l14,e" filled="f" strokecolor="#333" strokeweight=".26044mm">
                    <v:path arrowok="t" o:connecttype="custom" o:connectlocs="0,0;14,0" o:connectangles="0,0"/>
                  </v:shape>
                </v:group>
                <v:group id="Group 3951" o:spid="_x0000_s1289" style="position:absolute;left:3876;top:7;width:15;height:2" coordorigin="387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">
                  <v:shape id="Freeform 3952" o:spid="_x0000_s1290" style="position:absolute;left:387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" path="m,l15,e" filled="f" strokecolor="#333" strokeweight=".26044mm">
                    <v:path arrowok="t" o:connecttype="custom" o:connectlocs="0,0;15,0" o:connectangles="0,0"/>
                  </v:shape>
                </v:group>
                <v:group id="Group 3949" o:spid="_x0000_s1291" style="position:absolute;left:3906;top:7;width:15;height:2" coordorigin="390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">
                  <v:shape id="Freeform 3950" o:spid="_x0000_s1292" style="position:absolute;left:390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" path="m,l14,e" filled="f" strokecolor="#333" strokeweight=".26044mm">
                    <v:path arrowok="t" o:connecttype="custom" o:connectlocs="0,0;14,0" o:connectangles="0,0"/>
                  </v:shape>
                </v:group>
                <v:group id="Group 3947" o:spid="_x0000_s1293" style="position:absolute;left:3935;top:7;width:15;height:2" coordorigin="393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">
                  <v:shape id="Freeform 3948" o:spid="_x0000_s1294" style="position:absolute;left:393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" path="m,l15,e" filled="f" strokecolor="#333" strokeweight=".26044mm">
                    <v:path arrowok="t" o:connecttype="custom" o:connectlocs="0,0;15,0" o:connectangles="0,0"/>
                  </v:shape>
                </v:group>
                <v:group id="Group 3945" o:spid="_x0000_s1295" style="position:absolute;left:3965;top:7;width:15;height:2" coordorigin="396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">
                  <v:shape id="Freeform 3946" o:spid="_x0000_s1296" style="position:absolute;left:396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" path="m,l14,e" filled="f" strokecolor="#333" strokeweight=".26044mm">
                    <v:path arrowok="t" o:connecttype="custom" o:connectlocs="0,0;14,0" o:connectangles="0,0"/>
                  </v:shape>
                </v:group>
                <v:group id="Group 3943" o:spid="_x0000_s1297" style="position:absolute;left:3994;top:7;width:15;height:2" coordorigin="399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">
                  <v:shape id="Freeform 3944" o:spid="_x0000_s1298" style="position:absolute;left:399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" path="m,l15,e" filled="f" strokecolor="#333" strokeweight=".26044mm">
                    <v:path arrowok="t" o:connecttype="custom" o:connectlocs="0,0;15,0" o:connectangles="0,0"/>
                  </v:shape>
                </v:group>
                <v:group id="Group 3941" o:spid="_x0000_s1299" style="position:absolute;left:4024;top:7;width:15;height:2" coordorigin="402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">
                  <v:shape id="Freeform 3942" o:spid="_x0000_s1300" style="position:absolute;left:402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" path="m,l15,e" filled="f" strokecolor="#333" strokeweight=".26044mm">
                    <v:path arrowok="t" o:connecttype="custom" o:connectlocs="0,0;15,0" o:connectangles="0,0"/>
                  </v:shape>
                </v:group>
                <v:group id="Group 3939" o:spid="_x0000_s1301" style="position:absolute;left:4053;top:7;width:15;height:2" coordorigin="405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">
                  <v:shape id="Freeform 3940" o:spid="_x0000_s1302" style="position:absolute;left:405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" path="m,l15,e" filled="f" strokecolor="#333" strokeweight=".26044mm">
                    <v:path arrowok="t" o:connecttype="custom" o:connectlocs="0,0;15,0" o:connectangles="0,0"/>
                  </v:shape>
                </v:group>
                <v:group id="Group 3937" o:spid="_x0000_s1303" style="position:absolute;left:4083;top:7;width:15;height:2" coordorigin="408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">
                  <v:shape id="Freeform 3938" o:spid="_x0000_s1304" style="position:absolute;left:408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" path="m,l15,e" filled="f" strokecolor="#333" strokeweight=".26044mm">
                    <v:path arrowok="t" o:connecttype="custom" o:connectlocs="0,0;15,0" o:connectangles="0,0"/>
                  </v:shape>
                </v:group>
                <v:group id="Group 3935" o:spid="_x0000_s1305" style="position:absolute;left:4112;top:7;width:15;height:2" coordorigin="411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">
                  <v:shape id="Freeform 3936" o:spid="_x0000_s1306" style="position:absolute;left:411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" path="m,l15,e" filled="f" strokecolor="#333" strokeweight=".26044mm">
                    <v:path arrowok="t" o:connecttype="custom" o:connectlocs="0,0;15,0" o:connectangles="0,0"/>
                  </v:shape>
                </v:group>
                <v:group id="Group 3933" o:spid="_x0000_s1307" style="position:absolute;left:4142;top:7;width:15;height:2" coordorigin="414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">
                  <v:shape id="Freeform 3934" o:spid="_x0000_s1308" style="position:absolute;left:414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" path="m,l15,e" filled="f" strokecolor="#333" strokeweight=".26044mm">
                    <v:path arrowok="t" o:connecttype="custom" o:connectlocs="0,0;15,0" o:connectangles="0,0"/>
                  </v:shape>
                </v:group>
                <v:group id="Group 3931" o:spid="_x0000_s1309" style="position:absolute;left:4171;top:7;width:15;height:2" coordorigin="417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">
                  <v:shape id="Freeform 3932" o:spid="_x0000_s1310" style="position:absolute;left:417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" path="m,l15,e" filled="f" strokecolor="#333" strokeweight=".26044mm">
                    <v:path arrowok="t" o:connecttype="custom" o:connectlocs="0,0;15,0" o:connectangles="0,0"/>
                  </v:shape>
                </v:group>
                <v:group id="Group 3929" o:spid="_x0000_s1311" style="position:absolute;left:4201;top:7;width:15;height:2" coordorigin="420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">
                  <v:shape id="Freeform 3930" o:spid="_x0000_s1312" style="position:absolute;left:420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" path="m,l15,e" filled="f" strokecolor="#333" strokeweight=".26044mm">
                    <v:path arrowok="t" o:connecttype="custom" o:connectlocs="0,0;15,0" o:connectangles="0,0"/>
                  </v:shape>
                </v:group>
                <v:group id="Group 3927" o:spid="_x0000_s1313" style="position:absolute;left:4230;top:7;width:15;height:2" coordorigin="423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">
                  <v:shape id="Freeform 3928" o:spid="_x0000_s1314" style="position:absolute;left:423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" path="m,l15,e" filled="f" strokecolor="#333" strokeweight=".26044mm">
                    <v:path arrowok="t" o:connecttype="custom" o:connectlocs="0,0;15,0" o:connectangles="0,0"/>
                  </v:shape>
                </v:group>
                <v:group id="Group 3925" o:spid="_x0000_s1315" style="position:absolute;left:4260;top:7;width:15;height:2" coordorigin="426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fqh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3iJ0wX8vglPQK5/AAAA//8DAFBLAQItABQABgAIAAAAIQDb4fbL7gAAAIUBAAATAAAAAAAA&#10;AAAAAAAAAAAAAABbQ29udGVudF9UeXBlc10ueG1sUEsBAi0AFAAGAAgAAAAhAFr0LFu/AAAAFQEA&#10;AAsAAAAAAAAAAAAAAAAAHwEAAF9yZWxzLy5yZWxzUEsBAi0AFAAGAAgAAAAhAGgJ+qHHAAAA3QAA&#10;AA8AAAAAAAAAAAAAAAAABwIAAGRycy9kb3ducmV2LnhtbFBLBQYAAAAAAwADALcAAAD7AgAAAAA=&#10;">
                  <v:shape id="Freeform 3926" o:spid="_x0000_s1316" style="position:absolute;left:426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" path="m,l15,e" filled="f" strokecolor="#333" strokeweight=".26044mm">
                    <v:path arrowok="t" o:connecttype="custom" o:connectlocs="0,0;15,0" o:connectangles="0,0"/>
                  </v:shape>
                </v:group>
                <v:group id="Group 3923" o:spid="_x0000_s1317" style="position:absolute;left:4290;top:7;width:15;height:2" coordorigin="429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">
                  <v:shape id="Freeform 3924" o:spid="_x0000_s1318" style="position:absolute;left:429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" path="m,l14,e" filled="f" strokecolor="#333" strokeweight=".26044mm">
                    <v:path arrowok="t" o:connecttype="custom" o:connectlocs="0,0;14,0" o:connectangles="0,0"/>
                  </v:shape>
                </v:group>
                <v:group id="Group 3921" o:spid="_x0000_s1319" style="position:absolute;left:4319;top:7;width:15;height:2" coordorigin="431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">
                  <v:shape id="Freeform 3922" o:spid="_x0000_s1320" style="position:absolute;left:431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" path="m,l15,e" filled="f" strokecolor="#333" strokeweight=".26044mm">
                    <v:path arrowok="t" o:connecttype="custom" o:connectlocs="0,0;15,0" o:connectangles="0,0"/>
                  </v:shape>
                </v:group>
                <v:group id="Group 3919" o:spid="_x0000_s1321" style="position:absolute;left:4349;top:7;width:15;height:2" coordorigin="434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">
                  <v:shape id="Freeform 3920" o:spid="_x0000_s1322" style="position:absolute;left:434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" path="m,l14,e" filled="f" strokecolor="#333" strokeweight=".26044mm">
                    <v:path arrowok="t" o:connecttype="custom" o:connectlocs="0,0;14,0" o:connectangles="0,0"/>
                  </v:shape>
                </v:group>
                <v:group id="Group 3917" o:spid="_x0000_s1323" style="position:absolute;left:4378;top:7;width:15;height:2" coordorigin="437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">
                  <v:shape id="Freeform 3918" o:spid="_x0000_s1324" style="position:absolute;left:437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" path="m,l15,e" filled="f" strokecolor="#333" strokeweight=".26044mm">
                    <v:path arrowok="t" o:connecttype="custom" o:connectlocs="0,0;15,0" o:connectangles="0,0"/>
                  </v:shape>
                </v:group>
                <v:group id="Group 3915" o:spid="_x0000_s1325" style="position:absolute;left:4408;top:7;width:15;height:2" coordorigin="440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">
                  <v:shape id="Freeform 3916" o:spid="_x0000_s1326" style="position:absolute;left:440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" path="m,l14,e" filled="f" strokecolor="#333" strokeweight=".26044mm">
                    <v:path arrowok="t" o:connecttype="custom" o:connectlocs="0,0;14,0" o:connectangles="0,0"/>
                  </v:shape>
                </v:group>
                <v:group id="Group 3913" o:spid="_x0000_s1327" style="position:absolute;left:4437;top:7;width:15;height:2" coordorigin="443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">
                  <v:shape id="Freeform 3914" o:spid="_x0000_s1328" style="position:absolute;left:443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" path="m,l15,e" filled="f" strokecolor="#333" strokeweight=".26044mm">
                    <v:path arrowok="t" o:connecttype="custom" o:connectlocs="0,0;15,0" o:connectangles="0,0"/>
                  </v:shape>
                </v:group>
                <v:group id="Group 3911" o:spid="_x0000_s1329" style="position:absolute;left:4467;top:7;width:15;height:2" coordorigin="446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">
                  <v:shape id="Freeform 3912" o:spid="_x0000_s1330" style="position:absolute;left:446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" path="m,l14,e" filled="f" strokecolor="#333" strokeweight=".26044mm">
                    <v:path arrowok="t" o:connecttype="custom" o:connectlocs="0,0;14,0" o:connectangles="0,0"/>
                  </v:shape>
                </v:group>
                <v:group id="Group 3909" o:spid="_x0000_s1331" style="position:absolute;left:4496;top:7;width:15;height:2" coordorigin="449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">
                  <v:shape id="Freeform 3910" o:spid="_x0000_s1332" style="position:absolute;left:449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" path="m,l15,e" filled="f" strokecolor="#333" strokeweight=".26044mm">
                    <v:path arrowok="t" o:connecttype="custom" o:connectlocs="0,0;15,0" o:connectangles="0,0"/>
                  </v:shape>
                </v:group>
                <v:group id="Group 3907" o:spid="_x0000_s1333" style="position:absolute;left:4526;top:7;width:15;height:2" coordorigin="452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">
                  <v:shape id="Freeform 3908" o:spid="_x0000_s1334" style="position:absolute;left:452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" path="m,l15,e" filled="f" strokecolor="#333" strokeweight=".26044mm">
                    <v:path arrowok="t" o:connecttype="custom" o:connectlocs="0,0;15,0" o:connectangles="0,0"/>
                  </v:shape>
                </v:group>
                <v:group id="Group 3905" o:spid="_x0000_s1335" style="position:absolute;left:4555;top:7;width:15;height:2" coordorigin="455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">
                  <v:shape id="Freeform 3906" o:spid="_x0000_s1336" style="position:absolute;left:455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" path="m,l15,e" filled="f" strokecolor="#333" strokeweight=".26044mm">
                    <v:path arrowok="t" o:connecttype="custom" o:connectlocs="0,0;15,0" o:connectangles="0,0"/>
                  </v:shape>
                </v:group>
                <v:group id="Group 3903" o:spid="_x0000_s1337" style="position:absolute;left:4585;top:7;width:15;height:2" coordorigin="458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">
                  <v:shape id="Freeform 3904" o:spid="_x0000_s1338" style="position:absolute;left:458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" path="m,l15,e" filled="f" strokecolor="#333" strokeweight=".26044mm">
                    <v:path arrowok="t" o:connecttype="custom" o:connectlocs="0,0;15,0" o:connectangles="0,0"/>
                  </v:shape>
                </v:group>
                <v:group id="Group 3901" o:spid="_x0000_s1339" style="position:absolute;left:4614;top:7;width:15;height:2" coordorigin="461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">
                  <v:shape id="Freeform 3902" o:spid="_x0000_s1340" style="position:absolute;left:461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" path="m,l15,e" filled="f" strokecolor="#333" strokeweight=".26044mm">
                    <v:path arrowok="t" o:connecttype="custom" o:connectlocs="0,0;15,0" o:connectangles="0,0"/>
                  </v:shape>
                </v:group>
                <v:group id="Group 3899" o:spid="_x0000_s1341" style="position:absolute;left:4644;top:7;width:15;height:2" coordorigin="464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">
                  <v:shape id="Freeform 3900" o:spid="_x0000_s1342" style="position:absolute;left:464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" path="m,l15,e" filled="f" strokecolor="#333" strokeweight=".26044mm">
                    <v:path arrowok="t" o:connecttype="custom" o:connectlocs="0,0;15,0" o:connectangles="0,0"/>
                  </v:shape>
                </v:group>
                <v:group id="Group 3897" o:spid="_x0000_s1343" style="position:absolute;left:4673;top:7;width:15;height:2" coordorigin="467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">
                  <v:shape id="Freeform 3898" o:spid="_x0000_s1344" style="position:absolute;left:467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" path="m,l15,e" filled="f" strokecolor="#333" strokeweight=".26044mm">
                    <v:path arrowok="t" o:connecttype="custom" o:connectlocs="0,0;15,0" o:connectangles="0,0"/>
                  </v:shape>
                </v:group>
                <v:group id="Group 3895" o:spid="_x0000_s1345" style="position:absolute;left:4703;top:7;width:15;height:2" coordorigin="470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">
                  <v:shape id="Freeform 3896" o:spid="_x0000_s1346" style="position:absolute;left:470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" path="m,l15,e" filled="f" strokecolor="#333" strokeweight=".26044mm">
                    <v:path arrowok="t" o:connecttype="custom" o:connectlocs="0,0;15,0" o:connectangles="0,0"/>
                  </v:shape>
                </v:group>
                <v:group id="Group 3893" o:spid="_x0000_s1347" style="position:absolute;left:4733;top:7;width:15;height:2" coordorigin="473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">
                  <v:shape id="Freeform 3894" o:spid="_x0000_s1348" style="position:absolute;left:473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" path="m,l14,e" filled="f" strokecolor="#333" strokeweight=".26044mm">
                    <v:path arrowok="t" o:connecttype="custom" o:connectlocs="0,0;14,0" o:connectangles="0,0"/>
                  </v:shape>
                </v:group>
                <v:group id="Group 3891" o:spid="_x0000_s1349" style="position:absolute;left:4762;top:7;width:15;height:2" coordorigin="476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">
                  <v:shape id="Freeform 3892" o:spid="_x0000_s1350" style="position:absolute;left:476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" path="m,l15,e" filled="f" strokecolor="#333" strokeweight=".26044mm">
                    <v:path arrowok="t" o:connecttype="custom" o:connectlocs="0,0;15,0" o:connectangles="0,0"/>
                  </v:shape>
                </v:group>
                <v:group id="Group 3889" o:spid="_x0000_s1351" style="position:absolute;left:4792;top:7;width:15;height:2" coordorigin="479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">
                  <v:shape id="Freeform 3890" o:spid="_x0000_s1352" style="position:absolute;left:479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" path="m,l14,e" filled="f" strokecolor="#333" strokeweight=".26044mm">
                    <v:path arrowok="t" o:connecttype="custom" o:connectlocs="0,0;14,0" o:connectangles="0,0"/>
                  </v:shape>
                </v:group>
                <v:group id="Group 3887" o:spid="_x0000_s1353" style="position:absolute;left:4821;top:7;width:15;height:2" coordorigin="482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">
                  <v:shape id="Freeform 3888" o:spid="_x0000_s1354" style="position:absolute;left:482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" path="m,l15,e" filled="f" strokecolor="#333" strokeweight=".26044mm">
                    <v:path arrowok="t" o:connecttype="custom" o:connectlocs="0,0;15,0" o:connectangles="0,0"/>
                  </v:shape>
                </v:group>
                <v:group id="Group 3885" o:spid="_x0000_s1355" style="position:absolute;left:4851;top:7;width:15;height:2" coordorigin="485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EA7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q9j+H5JjwBuf4DAAD//wMAUEsBAi0AFAAGAAgAAAAhANvh9svuAAAAhQEAABMAAAAAAAAA&#10;AAAAAAAAAAAAAFtDb250ZW50X1R5cGVzXS54bWxQSwECLQAUAAYACAAAACEAWvQsW78AAAAVAQAA&#10;CwAAAAAAAAAAAAAAAAAfAQAAX3JlbHMvLnJlbHNQSwECLQAUAAYACAAAACEAk7BAO8YAAADdAAAA&#10;DwAAAAAAAAAAAAAAAAAHAgAAZHJzL2Rvd25yZXYueG1sUEsFBgAAAAADAAMAtwAAAPoCAAAAAA==&#10;">
                  <v:shape id="Freeform 3886" o:spid="_x0000_s1356" style="position:absolute;left:485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" path="m,l14,e" filled="f" strokecolor="#333" strokeweight=".26044mm">
                    <v:path arrowok="t" o:connecttype="custom" o:connectlocs="0,0;14,0" o:connectangles="0,0"/>
                  </v:shape>
                </v:group>
                <v:group id="Group 3883" o:spid="_x0000_s1357" style="position:absolute;left:4880;top:7;width:15;height:2" coordorigin="488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">
                  <v:shape id="Freeform 3884" o:spid="_x0000_s1358" style="position:absolute;left:488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" path="m,l15,e" filled="f" strokecolor="#333" strokeweight=".26044mm">
                    <v:path arrowok="t" o:connecttype="custom" o:connectlocs="0,0;15,0" o:connectangles="0,0"/>
                  </v:shape>
                </v:group>
                <v:group id="Group 3881" o:spid="_x0000_s1359" style="position:absolute;left:4910;top:7;width:15;height:2" coordorigin="491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">
                  <v:shape id="Freeform 3882" o:spid="_x0000_s1360" style="position:absolute;left:491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" path="m,l14,e" filled="f" strokecolor="#333" strokeweight=".26044mm">
                    <v:path arrowok="t" o:connecttype="custom" o:connectlocs="0,0;14,0" o:connectangles="0,0"/>
                  </v:shape>
                </v:group>
                <v:group id="Group 3879" o:spid="_x0000_s1361" style="position:absolute;left:4939;top:7;width:15;height:2" coordorigin="493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">
                  <v:shape id="Freeform 3880" o:spid="_x0000_s1362" style="position:absolute;left:493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" path="m,l15,e" filled="f" strokecolor="#333" strokeweight=".26044mm">
                    <v:path arrowok="t" o:connecttype="custom" o:connectlocs="0,0;15,0" o:connectangles="0,0"/>
                  </v:shape>
                </v:group>
                <v:group id="Group 3877" o:spid="_x0000_s1363" style="position:absolute;left:4969;top:7;width:15;height:2" coordorigin="496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">
                  <v:shape id="Freeform 3878" o:spid="_x0000_s1364" style="position:absolute;left:496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" path="m,l15,e" filled="f" strokecolor="#333" strokeweight=".26044mm">
                    <v:path arrowok="t" o:connecttype="custom" o:connectlocs="0,0;15,0" o:connectangles="0,0"/>
                  </v:shape>
                </v:group>
                <v:group id="Group 3875" o:spid="_x0000_s1365" style="position:absolute;left:4998;top:7;width:15;height:2" coordorigin="499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">
                  <v:shape id="Freeform 3876" o:spid="_x0000_s1366" style="position:absolute;left:499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" path="m,l15,e" filled="f" strokecolor="#333" strokeweight=".26044mm">
                    <v:path arrowok="t" o:connecttype="custom" o:connectlocs="0,0;15,0" o:connectangles="0,0"/>
                  </v:shape>
                </v:group>
                <v:group id="Group 3873" o:spid="_x0000_s1367" style="position:absolute;left:5028;top:7;width:15;height:2" coordorigin="502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">
                  <v:shape id="Freeform 3874" o:spid="_x0000_s1368" style="position:absolute;left:502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" path="m,l15,e" filled="f" strokecolor="#333" strokeweight=".26044mm">
                    <v:path arrowok="t" o:connecttype="custom" o:connectlocs="0,0;15,0" o:connectangles="0,0"/>
                  </v:shape>
                </v:group>
                <v:group id="Group 3871" o:spid="_x0000_s1369" style="position:absolute;left:5057;top:7;width:15;height:2" coordorigin="505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">
                  <v:shape id="Freeform 3872" o:spid="_x0000_s1370" style="position:absolute;left:505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" path="m,l15,e" filled="f" strokecolor="#333" strokeweight=".26044mm">
                    <v:path arrowok="t" o:connecttype="custom" o:connectlocs="0,0;15,0" o:connectangles="0,0"/>
                  </v:shape>
                </v:group>
                <v:group id="Group 3869" o:spid="_x0000_s1371" style="position:absolute;left:5087;top:7;width:15;height:2" coordorigin="508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">
                  <v:shape id="Freeform 3870" o:spid="_x0000_s1372" style="position:absolute;left:508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" path="m,l15,e" filled="f" strokecolor="#333" strokeweight=".26044mm">
                    <v:path arrowok="t" o:connecttype="custom" o:connectlocs="0,0;15,0" o:connectangles="0,0"/>
                  </v:shape>
                </v:group>
                <v:group id="Group 3867" o:spid="_x0000_s1373" style="position:absolute;left:5116;top:7;width:15;height:2" coordorigin="511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">
                  <v:shape id="Freeform 3868" o:spid="_x0000_s1374" style="position:absolute;left:511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" path="m,l15,e" filled="f" strokecolor="#333" strokeweight=".26044mm">
                    <v:path arrowok="t" o:connecttype="custom" o:connectlocs="0,0;15,0" o:connectangles="0,0"/>
                  </v:shape>
                </v:group>
                <v:group id="Group 3865" o:spid="_x0000_s1375" style="position:absolute;left:5146;top:7;width:15;height:2" coordorigin="514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">
                  <v:shape id="Freeform 3866" o:spid="_x0000_s1376" style="position:absolute;left:514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" path="m,l15,e" filled="f" strokecolor="#333" strokeweight=".26044mm">
                    <v:path arrowok="t" o:connecttype="custom" o:connectlocs="0,0;15,0" o:connectangles="0,0"/>
                  </v:shape>
                </v:group>
                <v:group id="Group 3863" o:spid="_x0000_s1377" style="position:absolute;left:5175;top:7;width:15;height:2" coordorigin="517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">
                  <v:shape id="Freeform 3864" o:spid="_x0000_s1378" style="position:absolute;left:517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" path="m,l15,e" filled="f" strokecolor="#333" strokeweight=".26044mm">
                    <v:path arrowok="t" o:connecttype="custom" o:connectlocs="0,0;15,0" o:connectangles="0,0"/>
                  </v:shape>
                </v:group>
                <v:group id="Group 3861" o:spid="_x0000_s1379" style="position:absolute;left:5205;top:7;width:15;height:2" coordorigin="520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">
                  <v:shape id="Freeform 3862" o:spid="_x0000_s1380" style="position:absolute;left:520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" path="m,l15,e" filled="f" strokecolor="#333" strokeweight=".26044mm">
                    <v:path arrowok="t" o:connecttype="custom" o:connectlocs="0,0;15,0" o:connectangles="0,0"/>
                  </v:shape>
                </v:group>
                <v:group id="Group 3859" o:spid="_x0000_s1381" style="position:absolute;left:5235;top:7;width:15;height:2" coordorigin="523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">
                  <v:shape id="Freeform 3860" o:spid="_x0000_s1382" style="position:absolute;left:523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" path="m,l14,e" filled="f" strokecolor="#333" strokeweight=".26044mm">
                    <v:path arrowok="t" o:connecttype="custom" o:connectlocs="0,0;14,0" o:connectangles="0,0"/>
                  </v:shape>
                </v:group>
                <v:group id="Group 3857" o:spid="_x0000_s1383" style="position:absolute;left:5264;top:7;width:15;height:2" coordorigin="526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">
                  <v:shape id="Freeform 3858" o:spid="_x0000_s1384" style="position:absolute;left:526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" path="m,l15,e" filled="f" strokecolor="#333" strokeweight=".26044mm">
                    <v:path arrowok="t" o:connecttype="custom" o:connectlocs="0,0;15,0" o:connectangles="0,0"/>
                  </v:shape>
                </v:group>
                <v:group id="Group 3855" o:spid="_x0000_s1385" style="position:absolute;left:5294;top:7;width:15;height:2" coordorigin="529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">
                  <v:shape id="Freeform 3856" o:spid="_x0000_s1386" style="position:absolute;left:529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" path="m,l14,e" filled="f" strokecolor="#333" strokeweight=".26044mm">
                    <v:path arrowok="t" o:connecttype="custom" o:connectlocs="0,0;14,0" o:connectangles="0,0"/>
                  </v:shape>
                </v:group>
                <v:group id="Group 3853" o:spid="_x0000_s1387" style="position:absolute;left:5323;top:7;width:15;height:2" coordorigin="532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">
                  <v:shape id="Freeform 3854" o:spid="_x0000_s1388" style="position:absolute;left:532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" path="m,l15,e" filled="f" strokecolor="#333" strokeweight=".26044mm">
                    <v:path arrowok="t" o:connecttype="custom" o:connectlocs="0,0;15,0" o:connectangles="0,0"/>
                  </v:shape>
                </v:group>
                <v:group id="Group 3851" o:spid="_x0000_s1389" style="position:absolute;left:5353;top:7;width:15;height:2" coordorigin="535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">
                  <v:shape id="Freeform 3852" o:spid="_x0000_s1390" style="position:absolute;left:535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" path="m,l14,e" filled="f" strokecolor="#333" strokeweight=".26044mm">
                    <v:path arrowok="t" o:connecttype="custom" o:connectlocs="0,0;14,0" o:connectangles="0,0"/>
                  </v:shape>
                </v:group>
                <v:group id="Group 3849" o:spid="_x0000_s1391" style="position:absolute;left:5382;top:7;width:15;height:2" coordorigin="538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">
                  <v:shape id="Freeform 3850" o:spid="_x0000_s1392" style="position:absolute;left:538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" path="m,l15,e" filled="f" strokecolor="#333" strokeweight=".26044mm">
                    <v:path arrowok="t" o:connecttype="custom" o:connectlocs="0,0;15,0" o:connectangles="0,0"/>
                  </v:shape>
                </v:group>
                <v:group id="Group 3847" o:spid="_x0000_s1393" style="position:absolute;left:5412;top:7;width:15;height:2" coordorigin="541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">
                  <v:shape id="Freeform 3848" o:spid="_x0000_s1394" style="position:absolute;left:541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" path="m,l15,e" filled="f" strokecolor="#333" strokeweight=".26044mm">
                    <v:path arrowok="t" o:connecttype="custom" o:connectlocs="0,0;15,0" o:connectangles="0,0"/>
                  </v:shape>
                </v:group>
                <v:group id="Group 3845" o:spid="_x0000_s1395" style="position:absolute;left:5441;top:7;width:15;height:2" coordorigin="544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">
                  <v:shape id="Freeform 3846" o:spid="_x0000_s1396" style="position:absolute;left:544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" path="m,l15,e" filled="f" strokecolor="#333" strokeweight=".26044mm">
                    <v:path arrowok="t" o:connecttype="custom" o:connectlocs="0,0;15,0" o:connectangles="0,0"/>
                  </v:shape>
                </v:group>
                <v:group id="Group 3843" o:spid="_x0000_s1397" style="position:absolute;left:5471;top:7;width:15;height:2" coordorigin="547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">
                  <v:shape id="Freeform 3844" o:spid="_x0000_s1398" style="position:absolute;left:547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" path="m,l15,e" filled="f" strokecolor="#333" strokeweight=".26044mm">
                    <v:path arrowok="t" o:connecttype="custom" o:connectlocs="0,0;15,0" o:connectangles="0,0"/>
                  </v:shape>
                </v:group>
                <v:group id="Group 3841" o:spid="_x0000_s1399" style="position:absolute;left:5500;top:7;width:15;height:2" coordorigin="550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">
                  <v:shape id="Freeform 3842" o:spid="_x0000_s1400" style="position:absolute;left:550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" path="m,l15,e" filled="f" strokecolor="#333" strokeweight=".26044mm">
                    <v:path arrowok="t" o:connecttype="custom" o:connectlocs="0,0;15,0" o:connectangles="0,0"/>
                  </v:shape>
                </v:group>
                <v:group id="Group 3839" o:spid="_x0000_s1401" style="position:absolute;left:5530;top:7;width:15;height:2" coordorigin="553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">
                  <v:shape id="Freeform 3840" o:spid="_x0000_s1402" style="position:absolute;left:553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" path="m,l15,e" filled="f" strokecolor="#333" strokeweight=".26044mm">
                    <v:path arrowok="t" o:connecttype="custom" o:connectlocs="0,0;15,0" o:connectangles="0,0"/>
                  </v:shape>
                </v:group>
                <v:group id="Group 3837" o:spid="_x0000_s1403" style="position:absolute;left:5559;top:7;width:15;height:2" coordorigin="555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">
                  <v:shape id="Freeform 3838" o:spid="_x0000_s1404" style="position:absolute;left:555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" path="m,l15,e" filled="f" strokecolor="#333" strokeweight=".26044mm">
                    <v:path arrowok="t" o:connecttype="custom" o:connectlocs="0,0;15,0" o:connectangles="0,0"/>
                  </v:shape>
                </v:group>
                <v:group id="Group 3835" o:spid="_x0000_s1405" style="position:absolute;left:5589;top:7;width:15;height:2" coordorigin="558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">
                  <v:shape id="Freeform 3836" o:spid="_x0000_s1406" style="position:absolute;left:558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" path="m,l15,e" filled="f" strokecolor="#333" strokeweight=".26044mm">
                    <v:path arrowok="t" o:connecttype="custom" o:connectlocs="0,0;15,0" o:connectangles="0,0"/>
                  </v:shape>
                </v:group>
                <v:group id="Group 3833" o:spid="_x0000_s1407" style="position:absolute;left:5618;top:7;width:15;height:2" coordorigin="561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">
                  <v:shape id="Freeform 3834" o:spid="_x0000_s1408" style="position:absolute;left:561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" path="m,l15,e" filled="f" strokecolor="#333" strokeweight=".26044mm">
                    <v:path arrowok="t" o:connecttype="custom" o:connectlocs="0,0;15,0" o:connectangles="0,0"/>
                  </v:shape>
                </v:group>
                <v:group id="Group 3831" o:spid="_x0000_s1409" style="position:absolute;left:5648;top:7;width:15;height:2" coordorigin="564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">
                  <v:shape id="Freeform 3832" o:spid="_x0000_s1410" style="position:absolute;left:564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" path="m,l15,e" filled="f" strokecolor="#333" strokeweight=".26044mm">
                    <v:path arrowok="t" o:connecttype="custom" o:connectlocs="0,0;15,0" o:connectangles="0,0"/>
                  </v:shape>
                </v:group>
                <v:group id="Group 3829" o:spid="_x0000_s1411" style="position:absolute;left:5678;top:7;width:15;height:2" coordorigin="567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">
                  <v:shape id="Freeform 3830" o:spid="_x0000_s1412" style="position:absolute;left:567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" path="m,l14,e" filled="f" strokecolor="#333" strokeweight=".26044mm">
                    <v:path arrowok="t" o:connecttype="custom" o:connectlocs="0,0;14,0" o:connectangles="0,0"/>
                  </v:shape>
                </v:group>
                <v:group id="Group 3827" o:spid="_x0000_s1413" style="position:absolute;left:5707;top:7;width:15;height:2" coordorigin="570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">
                  <v:shape id="Freeform 3828" o:spid="_x0000_s1414" style="position:absolute;left:570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" path="m,l15,e" filled="f" strokecolor="#333" strokeweight=".26044mm">
                    <v:path arrowok="t" o:connecttype="custom" o:connectlocs="0,0;15,0" o:connectangles="0,0"/>
                  </v:shape>
                </v:group>
                <v:group id="Group 3825" o:spid="_x0000_s1415" style="position:absolute;left:5737;top:7;width:15;height:2" coordorigin="573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PU8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3hJ0gX8vglPQK5/AAAA//8DAFBLAQItABQABgAIAAAAIQDb4fbL7gAAAIUBAAATAAAAAAAA&#10;AAAAAAAAAAAAAABbQ29udGVudF9UeXBlc10ueG1sUEsBAi0AFAAGAAgAAAAhAFr0LFu/AAAAFQEA&#10;AAsAAAAAAAAAAAAAAAAAHwEAAF9yZWxzLy5yZWxzUEsBAi0AFAAGAAgAAAAhAB7o9TzHAAAA3QAA&#10;AA8AAAAAAAAAAAAAAAAABwIAAGRycy9kb3ducmV2LnhtbFBLBQYAAAAAAwADALcAAAD7AgAAAAA=&#10;">
                  <v:shape id="Freeform 3826" o:spid="_x0000_s1416" style="position:absolute;left:573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" path="m,l14,e" filled="f" strokecolor="#333" strokeweight=".26044mm">
                    <v:path arrowok="t" o:connecttype="custom" o:connectlocs="0,0;14,0" o:connectangles="0,0"/>
                  </v:shape>
                </v:group>
                <v:group id="Group 3823" o:spid="_x0000_s1417" style="position:absolute;left:5766;top:7;width:15;height:2" coordorigin="576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">
                  <v:shape id="Freeform 3824" o:spid="_x0000_s1418" style="position:absolute;left:576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" path="m,l15,e" filled="f" strokecolor="#333" strokeweight=".26044mm">
                    <v:path arrowok="t" o:connecttype="custom" o:connectlocs="0,0;15,0" o:connectangles="0,0"/>
                  </v:shape>
                </v:group>
                <v:group id="Group 3821" o:spid="_x0000_s1419" style="position:absolute;left:5796;top:7;width:15;height:2" coordorigin="579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">
                  <v:shape id="Freeform 3822" o:spid="_x0000_s1420" style="position:absolute;left:579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" path="m,l14,e" filled="f" strokecolor="#333" strokeweight=".26044mm">
                    <v:path arrowok="t" o:connecttype="custom" o:connectlocs="0,0;14,0" o:connectangles="0,0"/>
                  </v:shape>
                </v:group>
                <v:group id="Group 3819" o:spid="_x0000_s1421" style="position:absolute;left:5825;top:7;width:15;height:2" coordorigin="582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">
                  <v:shape id="Freeform 3820" o:spid="_x0000_s1422" style="position:absolute;left:582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" path="m,l15,e" filled="f" strokecolor="#333" strokeweight=".26044mm">
                    <v:path arrowok="t" o:connecttype="custom" o:connectlocs="0,0;15,0" o:connectangles="0,0"/>
                  </v:shape>
                </v:group>
                <v:group id="Group 3817" o:spid="_x0000_s1423" style="position:absolute;left:5855;top:7;width:15;height:2" coordorigin="585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">
                  <v:shape id="Freeform 3818" o:spid="_x0000_s1424" style="position:absolute;left:585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" path="m,l14,e" filled="f" strokecolor="#333" strokeweight=".26044mm">
                    <v:path arrowok="t" o:connecttype="custom" o:connectlocs="0,0;14,0" o:connectangles="0,0"/>
                  </v:shape>
                </v:group>
                <v:group id="Group 3815" o:spid="_x0000_s1425" style="position:absolute;left:5884;top:7;width:15;height:2" coordorigin="588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">
                  <v:shape id="Freeform 3816" o:spid="_x0000_s1426" style="position:absolute;left:588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" path="m,l15,e" filled="f" strokecolor="#333" strokeweight=".26044mm">
                    <v:path arrowok="t" o:connecttype="custom" o:connectlocs="0,0;15,0" o:connectangles="0,0"/>
                  </v:shape>
                </v:group>
                <v:group id="Group 3813" o:spid="_x0000_s1427" style="position:absolute;left:5914;top:7;width:15;height:2" coordorigin="591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">
                  <v:shape id="Freeform 3814" o:spid="_x0000_s1428" style="position:absolute;left:591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" path="m,l15,e" filled="f" strokecolor="#333" strokeweight=".26044mm">
                    <v:path arrowok="t" o:connecttype="custom" o:connectlocs="0,0;15,0" o:connectangles="0,0"/>
                  </v:shape>
                </v:group>
                <v:group id="Group 3811" o:spid="_x0000_s1429" style="position:absolute;left:5943;top:7;width:15;height:2" coordorigin="594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">
                  <v:shape id="Freeform 3812" o:spid="_x0000_s1430" style="position:absolute;left:594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" path="m,l15,e" filled="f" strokecolor="#333" strokeweight=".26044mm">
                    <v:path arrowok="t" o:connecttype="custom" o:connectlocs="0,0;15,0" o:connectangles="0,0"/>
                  </v:shape>
                </v:group>
                <v:group id="Group 3809" o:spid="_x0000_s1431" style="position:absolute;left:5973;top:7;width:15;height:2" coordorigin="597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">
                  <v:shape id="Freeform 3810" o:spid="_x0000_s1432" style="position:absolute;left:597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" path="m,l15,e" filled="f" strokecolor="#333" strokeweight=".26044mm">
                    <v:path arrowok="t" o:connecttype="custom" o:connectlocs="0,0;15,0" o:connectangles="0,0"/>
                  </v:shape>
                </v:group>
                <v:group id="Group 3807" o:spid="_x0000_s1433" style="position:absolute;left:6002;top:7;width:15;height:2" coordorigin="600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">
                  <v:shape id="Freeform 3808" o:spid="_x0000_s1434" style="position:absolute;left:600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" path="m,l15,e" filled="f" strokecolor="#333" strokeweight=".26044mm">
                    <v:path arrowok="t" o:connecttype="custom" o:connectlocs="0,0;15,0" o:connectangles="0,0"/>
                  </v:shape>
                </v:group>
                <v:group id="Group 3805" o:spid="_x0000_s1435" style="position:absolute;left:6032;top:7;width:15;height:2" coordorigin="603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">
                  <v:shape id="Freeform 3806" o:spid="_x0000_s1436" style="position:absolute;left:603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" path="m,l15,e" filled="f" strokecolor="#333" strokeweight=".26044mm">
                    <v:path arrowok="t" o:connecttype="custom" o:connectlocs="0,0;15,0" o:connectangles="0,0"/>
                  </v:shape>
                </v:group>
                <v:group id="Group 3803" o:spid="_x0000_s1437" style="position:absolute;left:6061;top:7;width:15;height:2" coordorigin="606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">
                  <v:shape id="Freeform 3804" o:spid="_x0000_s1438" style="position:absolute;left:606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" path="m,l15,e" filled="f" strokecolor="#333" strokeweight=".26044mm">
                    <v:path arrowok="t" o:connecttype="custom" o:connectlocs="0,0;15,0" o:connectangles="0,0"/>
                  </v:shape>
                </v:group>
                <v:group id="Group 3801" o:spid="_x0000_s1439" style="position:absolute;left:6091;top:7;width:15;height:2" coordorigin="609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">
                  <v:shape id="Freeform 3802" o:spid="_x0000_s1440" style="position:absolute;left:609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" path="m,l15,e" filled="f" strokecolor="#333" strokeweight=".26044mm">
                    <v:path arrowok="t" o:connecttype="custom" o:connectlocs="0,0;15,0" o:connectangles="0,0"/>
                  </v:shape>
                </v:group>
                <v:group id="Group 3799" o:spid="_x0000_s1441" style="position:absolute;left:6121;top:7;width:15;height:2" coordorigin="612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">
                  <v:shape id="Freeform 3800" o:spid="_x0000_s1442" style="position:absolute;left:612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" path="m,l14,e" filled="f" strokecolor="#333" strokeweight=".26044mm">
                    <v:path arrowok="t" o:connecttype="custom" o:connectlocs="0,0;14,0" o:connectangles="0,0"/>
                  </v:shape>
                </v:group>
                <v:group id="Group 3797" o:spid="_x0000_s1443" style="position:absolute;left:6150;top:7;width:15;height:2" coordorigin="615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">
                  <v:shape id="Freeform 3798" o:spid="_x0000_s1444" style="position:absolute;left:615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" path="m,l15,e" filled="f" strokecolor="#333" strokeweight=".26044mm">
                    <v:path arrowok="t" o:connecttype="custom" o:connectlocs="0,0;15,0" o:connectangles="0,0"/>
                  </v:shape>
                </v:group>
                <v:group id="Group 3795" o:spid="_x0000_s1445" style="position:absolute;left:6180;top:7;width:15;height:2" coordorigin="618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">
                  <v:shape id="Freeform 3796" o:spid="_x0000_s1446" style="position:absolute;left:618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" path="m,l14,e" filled="f" strokecolor="#333" strokeweight=".26044mm">
                    <v:path arrowok="t" o:connecttype="custom" o:connectlocs="0,0;14,0" o:connectangles="0,0"/>
                  </v:shape>
                </v:group>
                <v:group id="Group 3793" o:spid="_x0000_s1447" style="position:absolute;left:6209;top:7;width:15;height:2" coordorigin="620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">
                  <v:shape id="Freeform 3794" o:spid="_x0000_s1448" style="position:absolute;left:620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" path="m,l15,e" filled="f" strokecolor="#333" strokeweight=".26044mm">
                    <v:path arrowok="t" o:connecttype="custom" o:connectlocs="0,0;15,0" o:connectangles="0,0"/>
                  </v:shape>
                </v:group>
                <v:group id="Group 3791" o:spid="_x0000_s1449" style="position:absolute;left:6239;top:7;width:15;height:2" coordorigin="623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">
                  <v:shape id="Freeform 3792" o:spid="_x0000_s1450" style="position:absolute;left:623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" path="m,l14,e" filled="f" strokecolor="#333" strokeweight=".26044mm">
                    <v:path arrowok="t" o:connecttype="custom" o:connectlocs="0,0;14,0" o:connectangles="0,0"/>
                  </v:shape>
                </v:group>
                <v:group id="Group 3789" o:spid="_x0000_s1451" style="position:absolute;left:6268;top:7;width:15;height:2" coordorigin="626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">
                  <v:shape id="Freeform 3790" o:spid="_x0000_s1452" style="position:absolute;left:626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" path="m,l15,e" filled="f" strokecolor="#333" strokeweight=".26044mm">
                    <v:path arrowok="t" o:connecttype="custom" o:connectlocs="0,0;15,0" o:connectangles="0,0"/>
                  </v:shape>
                </v:group>
                <v:group id="Group 3787" o:spid="_x0000_s1453" style="position:absolute;left:6298;top:7;width:15;height:2" coordorigin="629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">
                  <v:shape id="Freeform 3788" o:spid="_x0000_s1454" style="position:absolute;left:629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" path="m,l14,e" filled="f" strokecolor="#333" strokeweight=".26044mm">
                    <v:path arrowok="t" o:connecttype="custom" o:connectlocs="0,0;14,0" o:connectangles="0,0"/>
                  </v:shape>
                </v:group>
                <v:group id="Group 3785" o:spid="_x0000_s1455" style="position:absolute;left:6327;top:7;width:15;height:2" coordorigin="632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U+m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q/j+H5JjwBuf4DAAD//wMAUEsBAi0AFAAGAAgAAAAhANvh9svuAAAAhQEAABMAAAAAAAAA&#10;AAAAAAAAAAAAAFtDb250ZW50X1R5cGVzXS54bWxQSwECLQAUAAYACAAAACEAWvQsW78AAAAVAQAA&#10;CwAAAAAAAAAAAAAAAAAfAQAAX3JlbHMvLnJlbHNQSwECLQAUAAYACAAAACEA5VFPpsYAAADdAAAA&#10;DwAAAAAAAAAAAAAAAAAHAgAAZHJzL2Rvd25yZXYueG1sUEsFBgAAAAADAAMAtwAAAPoCAAAAAA==&#10;">
                  <v:shape id="Freeform 3786" o:spid="_x0000_s1456" style="position:absolute;left:632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" path="m,l15,e" filled="f" strokecolor="#333" strokeweight=".26044mm">
                    <v:path arrowok="t" o:connecttype="custom" o:connectlocs="0,0;15,0" o:connectangles="0,0"/>
                  </v:shape>
                </v:group>
                <v:group id="Group 3783" o:spid="_x0000_s1457" style="position:absolute;left:6357;top:7;width:15;height:2" coordorigin="635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">
                  <v:shape id="Freeform 3784" o:spid="_x0000_s1458" style="position:absolute;left:635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" path="m,l15,e" filled="f" strokecolor="#333" strokeweight=".26044mm">
                    <v:path arrowok="t" o:connecttype="custom" o:connectlocs="0,0;15,0" o:connectangles="0,0"/>
                  </v:shape>
                </v:group>
                <v:group id="Group 3781" o:spid="_x0000_s1459" style="position:absolute;left:6386;top:7;width:15;height:2" coordorigin="638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">
                  <v:shape id="Freeform 3782" o:spid="_x0000_s1460" style="position:absolute;left:638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" path="m,l15,e" filled="f" strokecolor="#333" strokeweight=".26044mm">
                    <v:path arrowok="t" o:connecttype="custom" o:connectlocs="0,0;15,0" o:connectangles="0,0"/>
                  </v:shape>
                </v:group>
                <v:group id="Group 3779" o:spid="_x0000_s1461" style="position:absolute;left:6416;top:7;width:15;height:2" coordorigin="641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">
                  <v:shape id="Freeform 3780" o:spid="_x0000_s1462" style="position:absolute;left:641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" path="m,l15,e" filled="f" strokecolor="#333" strokeweight=".26044mm">
                    <v:path arrowok="t" o:connecttype="custom" o:connectlocs="0,0;15,0" o:connectangles="0,0"/>
                  </v:shape>
                </v:group>
                <v:group id="Group 3777" o:spid="_x0000_s1463" style="position:absolute;left:6445;top:7;width:15;height:2" coordorigin="644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">
                  <v:shape id="Freeform 3778" o:spid="_x0000_s1464" style="position:absolute;left:644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" path="m,l15,e" filled="f" strokecolor="#333" strokeweight=".26044mm">
                    <v:path arrowok="t" o:connecttype="custom" o:connectlocs="0,0;15,0" o:connectangles="0,0"/>
                  </v:shape>
                </v:group>
                <v:group id="Group 3775" o:spid="_x0000_s1465" style="position:absolute;left:6475;top:7;width:15;height:2" coordorigin="647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">
                  <v:shape id="Freeform 3776" o:spid="_x0000_s1466" style="position:absolute;left:647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" path="m,l15,e" filled="f" strokecolor="#333" strokeweight=".26044mm">
                    <v:path arrowok="t" o:connecttype="custom" o:connectlocs="0,0;15,0" o:connectangles="0,0"/>
                  </v:shape>
                </v:group>
                <v:group id="Group 3773" o:spid="_x0000_s1467" style="position:absolute;left:6504;top:7;width:15;height:2" coordorigin="650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">
                  <v:shape id="Freeform 3774" o:spid="_x0000_s1468" style="position:absolute;left:650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" path="m,l15,e" filled="f" strokecolor="#333" strokeweight=".26044mm">
                    <v:path arrowok="t" o:connecttype="custom" o:connectlocs="0,0;15,0" o:connectangles="0,0"/>
                  </v:shape>
                </v:group>
                <v:group id="Group 3771" o:spid="_x0000_s1469" style="position:absolute;left:6623;top:7;width:15;height:2" coordorigin="662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">
                  <v:shape id="Freeform 3772" o:spid="_x0000_s1470" style="position:absolute;left:662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" path="m,l14,e" filled="f" strokecolor="#333" strokeweight=".26044mm">
                    <v:path arrowok="t" o:connecttype="custom" o:connectlocs="0,0;14,0" o:connectangles="0,0"/>
                  </v:shape>
                </v:group>
                <v:group id="Group 3769" o:spid="_x0000_s1471" style="position:absolute;left:6534;top:7;width:15;height:2" coordorigin="653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">
                  <v:shape id="Freeform 3770" o:spid="_x0000_s1472" style="position:absolute;left:653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" path="m,l15,e" filled="f" strokecolor="#333" strokeweight=".26044mm">
                    <v:path arrowok="t" o:connecttype="custom" o:connectlocs="0,0;15,0" o:connectangles="0,0"/>
                  </v:shape>
                </v:group>
                <v:group id="Group 3767" o:spid="_x0000_s1473" style="position:absolute;left:6563;top:7;width:15;height:2" coordorigin="656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">
                  <v:shape id="Freeform 3768" o:spid="_x0000_s1474" style="position:absolute;left:656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" path="m,l15,e" filled="f" strokecolor="#333" strokeweight=".26044mm">
                    <v:path arrowok="t" o:connecttype="custom" o:connectlocs="0,0;15,0" o:connectangles="0,0"/>
                  </v:shape>
                </v:group>
                <v:group id="Group 3765" o:spid="_x0000_s1475" style="position:absolute;left:6593;top:7;width:15;height:2" coordorigin="659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">
                  <v:shape id="Freeform 3766" o:spid="_x0000_s1476" style="position:absolute;left:659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" path="m,l15,e" filled="f" strokecolor="#333" strokeweight=".26044mm">
                    <v:path arrowok="t" o:connecttype="custom" o:connectlocs="0,0;15,0" o:connectangles="0,0"/>
                  </v:shape>
                </v:group>
                <w10:anchorlock/>
              </v:group>
            </w:pict>
          </mc:Fallback>
        </mc:AlternateContent>
      </w:r>
    </w:p>
    <w:p w14:paraId="6F30377E" w14:textId="77777777" w:rsidR="001F5A56" w:rsidRDefault="001F5A56" w:rsidP="001F5A56">
      <w:pPr>
        <w:rPr>
          <w:rFonts w:ascii="Times New Roman" w:eastAsia="Times New Roman" w:hAnsi="Times New Roman" w:cs="Times New Roman"/>
          <w:sz w:val="20"/>
          <w:szCs w:val="20"/>
        </w:rPr>
      </w:pPr>
    </w:p>
    <w:p w14:paraId="27CDC560" w14:textId="77777777" w:rsidR="001F5A56" w:rsidRDefault="001F5A56" w:rsidP="001F5A56">
      <w:pPr>
        <w:spacing w:before="2"/>
        <w:rPr>
          <w:rFonts w:ascii="Times New Roman" w:eastAsia="Times New Roman" w:hAnsi="Times New Roman" w:cs="Times New Roman"/>
          <w:sz w:val="25"/>
          <w:szCs w:val="25"/>
        </w:rPr>
      </w:pPr>
    </w:p>
    <w:p w14:paraId="1C19BD3B" w14:textId="77777777" w:rsidR="001F5A56" w:rsidRDefault="001F5A56" w:rsidP="001F5A56">
      <w:pPr>
        <w:pStyle w:val="Plattetekst"/>
        <w:tabs>
          <w:tab w:val="left" w:pos="3110"/>
          <w:tab w:val="left" w:pos="9788"/>
        </w:tabs>
        <w:ind w:right="5"/>
        <w:rPr>
          <w:rFonts w:ascii="Times New Roman" w:eastAsia="Times New Roman" w:hAnsi="Times New Roman" w:cs="Times New Roman"/>
        </w:rPr>
      </w:pPr>
      <w:proofErr w:type="spellStart"/>
      <w:r>
        <w:rPr>
          <w:w w:val="105"/>
        </w:rPr>
        <w:t>Gevolgen</w:t>
      </w:r>
      <w:proofErr w:type="spellEnd"/>
      <w:r>
        <w:tab/>
      </w:r>
      <w:r>
        <w:rPr>
          <w:rFonts w:ascii="Times New Roman"/>
          <w:w w:val="103"/>
          <w:u w:val="single" w:color="333333"/>
        </w:rPr>
        <w:t xml:space="preserve"> </w:t>
      </w:r>
      <w:r>
        <w:rPr>
          <w:rFonts w:ascii="Times New Roman"/>
          <w:u w:val="single" w:color="333333"/>
        </w:rPr>
        <w:tab/>
      </w:r>
    </w:p>
    <w:p w14:paraId="227D539B" w14:textId="77777777" w:rsidR="001F5A56" w:rsidRDefault="001F5A56" w:rsidP="001F5A56">
      <w:pPr>
        <w:rPr>
          <w:rFonts w:ascii="Times New Roman" w:eastAsia="Times New Roman" w:hAnsi="Times New Roman" w:cs="Times New Roman"/>
          <w:sz w:val="20"/>
          <w:szCs w:val="20"/>
        </w:rPr>
      </w:pPr>
    </w:p>
    <w:p w14:paraId="3CFD2C9D" w14:textId="77777777" w:rsidR="001F5A56" w:rsidRDefault="001F5A56" w:rsidP="001F5A56">
      <w:pPr>
        <w:spacing w:before="11"/>
        <w:jc w:val="right"/>
        <w:rPr>
          <w:rFonts w:ascii="Times New Roman" w:eastAsia="Times New Roman" w:hAnsi="Times New Roman" w:cs="Times New Roman"/>
          <w:sz w:val="15"/>
          <w:szCs w:val="15"/>
        </w:rPr>
      </w:pPr>
    </w:p>
    <w:p w14:paraId="57A54B91" w14:textId="77777777" w:rsidR="001F5A56" w:rsidRDefault="001F5A56" w:rsidP="001F5A56">
      <w:pPr>
        <w:spacing w:line="20" w:lineRule="exact"/>
        <w:ind w:left="3103"/>
        <w:rPr>
          <w:rFonts w:ascii="Times New Roman" w:eastAsia="Times New Roman" w:hAnsi="Times New Roman" w:cs="Times New Roman"/>
          <w:sz w:val="2"/>
          <w:szCs w:val="2"/>
        </w:rPr>
      </w:pPr>
      <w:r>
        <w:rPr>
          <w:rFonts w:ascii="Times New Roman" w:eastAsia="Times New Roman" w:hAnsi="Times New Roman" w:cs="Times New Roman"/>
          <w:noProof/>
          <w:sz w:val="2"/>
          <w:szCs w:val="2"/>
          <w:lang w:eastAsia="nl-NL"/>
        </w:rPr>
        <mc:AlternateContent>
          <mc:Choice Requires="wpg">
            <w:drawing>
              <wp:inline distT="0" distB="0" distL="0" distR="0" wp14:anchorId="23074837" wp14:editId="696A1EB3">
                <wp:extent cx="4219575" cy="9525"/>
                <wp:effectExtent l="9525" t="9525" r="0" b="0"/>
                <wp:docPr id="3312" name="Group 3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9575" cy="9525"/>
                          <a:chOff x="0" y="0"/>
                          <a:chExt cx="6645" cy="15"/>
                        </a:xfrm>
                      </wpg:grpSpPr>
                      <wpg:grpSp>
                        <wpg:cNvPr id="3313" name="Group 3762"/>
                        <wpg:cNvGrpSpPr>
                          <a:grpSpLocks/>
                        </wpg:cNvGrpSpPr>
                        <wpg:grpSpPr bwMode="auto">
                          <a:xfrm>
                            <a:off x="7" y="7"/>
                            <a:ext cx="15" cy="2"/>
                            <a:chOff x="7" y="7"/>
                            <a:chExt cx="15" cy="2"/>
                          </a:xfrm>
                        </wpg:grpSpPr>
                        <wps:wsp>
                          <wps:cNvPr id="3314" name="Freeform 3763"/>
                          <wps:cNvSpPr>
                            <a:spLocks/>
                          </wps:cNvSpPr>
                          <wps:spPr bwMode="auto">
                            <a:xfrm>
                              <a:off x="7" y="7"/>
                              <a:ext cx="15" cy="2"/>
                            </a:xfrm>
                            <a:custGeom>
                              <a:avLst/>
                              <a:gdLst>
                                <a:gd name="T0" fmla="+- 0 7 7"/>
                                <a:gd name="T1" fmla="*/ T0 w 15"/>
                                <a:gd name="T2" fmla="+- 0 22 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5" name="Group 3760"/>
                        <wpg:cNvGrpSpPr>
                          <a:grpSpLocks/>
                        </wpg:cNvGrpSpPr>
                        <wpg:grpSpPr bwMode="auto">
                          <a:xfrm>
                            <a:off x="37" y="7"/>
                            <a:ext cx="15" cy="2"/>
                            <a:chOff x="37" y="7"/>
                            <a:chExt cx="15" cy="2"/>
                          </a:xfrm>
                        </wpg:grpSpPr>
                        <wps:wsp>
                          <wps:cNvPr id="3316" name="Freeform 3761"/>
                          <wps:cNvSpPr>
                            <a:spLocks/>
                          </wps:cNvSpPr>
                          <wps:spPr bwMode="auto">
                            <a:xfrm>
                              <a:off x="37" y="7"/>
                              <a:ext cx="15" cy="2"/>
                            </a:xfrm>
                            <a:custGeom>
                              <a:avLst/>
                              <a:gdLst>
                                <a:gd name="T0" fmla="+- 0 37 37"/>
                                <a:gd name="T1" fmla="*/ T0 w 15"/>
                                <a:gd name="T2" fmla="+- 0 52 3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7" name="Group 3758"/>
                        <wpg:cNvGrpSpPr>
                          <a:grpSpLocks/>
                        </wpg:cNvGrpSpPr>
                        <wpg:grpSpPr bwMode="auto">
                          <a:xfrm>
                            <a:off x="66" y="7"/>
                            <a:ext cx="15" cy="2"/>
                            <a:chOff x="66" y="7"/>
                            <a:chExt cx="15" cy="2"/>
                          </a:xfrm>
                        </wpg:grpSpPr>
                        <wps:wsp>
                          <wps:cNvPr id="3318" name="Freeform 3759"/>
                          <wps:cNvSpPr>
                            <a:spLocks/>
                          </wps:cNvSpPr>
                          <wps:spPr bwMode="auto">
                            <a:xfrm>
                              <a:off x="66" y="7"/>
                              <a:ext cx="15" cy="2"/>
                            </a:xfrm>
                            <a:custGeom>
                              <a:avLst/>
                              <a:gdLst>
                                <a:gd name="T0" fmla="+- 0 66 66"/>
                                <a:gd name="T1" fmla="*/ T0 w 15"/>
                                <a:gd name="T2" fmla="+- 0 81 6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9" name="Group 3756"/>
                        <wpg:cNvGrpSpPr>
                          <a:grpSpLocks/>
                        </wpg:cNvGrpSpPr>
                        <wpg:grpSpPr bwMode="auto">
                          <a:xfrm>
                            <a:off x="96" y="7"/>
                            <a:ext cx="15" cy="2"/>
                            <a:chOff x="96" y="7"/>
                            <a:chExt cx="15" cy="2"/>
                          </a:xfrm>
                        </wpg:grpSpPr>
                        <wps:wsp>
                          <wps:cNvPr id="3320" name="Freeform 3757"/>
                          <wps:cNvSpPr>
                            <a:spLocks/>
                          </wps:cNvSpPr>
                          <wps:spPr bwMode="auto">
                            <a:xfrm>
                              <a:off x="96" y="7"/>
                              <a:ext cx="15" cy="2"/>
                            </a:xfrm>
                            <a:custGeom>
                              <a:avLst/>
                              <a:gdLst>
                                <a:gd name="T0" fmla="+- 0 96 96"/>
                                <a:gd name="T1" fmla="*/ T0 w 15"/>
                                <a:gd name="T2" fmla="+- 0 111 9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1" name="Group 3754"/>
                        <wpg:cNvGrpSpPr>
                          <a:grpSpLocks/>
                        </wpg:cNvGrpSpPr>
                        <wpg:grpSpPr bwMode="auto">
                          <a:xfrm>
                            <a:off x="126" y="7"/>
                            <a:ext cx="15" cy="2"/>
                            <a:chOff x="126" y="7"/>
                            <a:chExt cx="15" cy="2"/>
                          </a:xfrm>
                        </wpg:grpSpPr>
                        <wps:wsp>
                          <wps:cNvPr id="3322" name="Freeform 3755"/>
                          <wps:cNvSpPr>
                            <a:spLocks/>
                          </wps:cNvSpPr>
                          <wps:spPr bwMode="auto">
                            <a:xfrm>
                              <a:off x="126" y="7"/>
                              <a:ext cx="15" cy="2"/>
                            </a:xfrm>
                            <a:custGeom>
                              <a:avLst/>
                              <a:gdLst>
                                <a:gd name="T0" fmla="+- 0 126 126"/>
                                <a:gd name="T1" fmla="*/ T0 w 15"/>
                                <a:gd name="T2" fmla="+- 0 140 12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3" name="Group 3752"/>
                        <wpg:cNvGrpSpPr>
                          <a:grpSpLocks/>
                        </wpg:cNvGrpSpPr>
                        <wpg:grpSpPr bwMode="auto">
                          <a:xfrm>
                            <a:off x="155" y="7"/>
                            <a:ext cx="15" cy="2"/>
                            <a:chOff x="155" y="7"/>
                            <a:chExt cx="15" cy="2"/>
                          </a:xfrm>
                        </wpg:grpSpPr>
                        <wps:wsp>
                          <wps:cNvPr id="3324" name="Freeform 3753"/>
                          <wps:cNvSpPr>
                            <a:spLocks/>
                          </wps:cNvSpPr>
                          <wps:spPr bwMode="auto">
                            <a:xfrm>
                              <a:off x="155" y="7"/>
                              <a:ext cx="15" cy="2"/>
                            </a:xfrm>
                            <a:custGeom>
                              <a:avLst/>
                              <a:gdLst>
                                <a:gd name="T0" fmla="+- 0 155 155"/>
                                <a:gd name="T1" fmla="*/ T0 w 15"/>
                                <a:gd name="T2" fmla="+- 0 170 15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5" name="Group 3750"/>
                        <wpg:cNvGrpSpPr>
                          <a:grpSpLocks/>
                        </wpg:cNvGrpSpPr>
                        <wpg:grpSpPr bwMode="auto">
                          <a:xfrm>
                            <a:off x="185" y="7"/>
                            <a:ext cx="15" cy="2"/>
                            <a:chOff x="185" y="7"/>
                            <a:chExt cx="15" cy="2"/>
                          </a:xfrm>
                        </wpg:grpSpPr>
                        <wps:wsp>
                          <wps:cNvPr id="3326" name="Freeform 3751"/>
                          <wps:cNvSpPr>
                            <a:spLocks/>
                          </wps:cNvSpPr>
                          <wps:spPr bwMode="auto">
                            <a:xfrm>
                              <a:off x="185" y="7"/>
                              <a:ext cx="15" cy="2"/>
                            </a:xfrm>
                            <a:custGeom>
                              <a:avLst/>
                              <a:gdLst>
                                <a:gd name="T0" fmla="+- 0 185 185"/>
                                <a:gd name="T1" fmla="*/ T0 w 15"/>
                                <a:gd name="T2" fmla="+- 0 199 18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7" name="Group 3748"/>
                        <wpg:cNvGrpSpPr>
                          <a:grpSpLocks/>
                        </wpg:cNvGrpSpPr>
                        <wpg:grpSpPr bwMode="auto">
                          <a:xfrm>
                            <a:off x="214" y="7"/>
                            <a:ext cx="15" cy="2"/>
                            <a:chOff x="214" y="7"/>
                            <a:chExt cx="15" cy="2"/>
                          </a:xfrm>
                        </wpg:grpSpPr>
                        <wps:wsp>
                          <wps:cNvPr id="3328" name="Freeform 3749"/>
                          <wps:cNvSpPr>
                            <a:spLocks/>
                          </wps:cNvSpPr>
                          <wps:spPr bwMode="auto">
                            <a:xfrm>
                              <a:off x="214" y="7"/>
                              <a:ext cx="15" cy="2"/>
                            </a:xfrm>
                            <a:custGeom>
                              <a:avLst/>
                              <a:gdLst>
                                <a:gd name="T0" fmla="+- 0 214 214"/>
                                <a:gd name="T1" fmla="*/ T0 w 15"/>
                                <a:gd name="T2" fmla="+- 0 229 21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9" name="Group 3746"/>
                        <wpg:cNvGrpSpPr>
                          <a:grpSpLocks/>
                        </wpg:cNvGrpSpPr>
                        <wpg:grpSpPr bwMode="auto">
                          <a:xfrm>
                            <a:off x="244" y="7"/>
                            <a:ext cx="15" cy="2"/>
                            <a:chOff x="244" y="7"/>
                            <a:chExt cx="15" cy="2"/>
                          </a:xfrm>
                        </wpg:grpSpPr>
                        <wps:wsp>
                          <wps:cNvPr id="3330" name="Freeform 3747"/>
                          <wps:cNvSpPr>
                            <a:spLocks/>
                          </wps:cNvSpPr>
                          <wps:spPr bwMode="auto">
                            <a:xfrm>
                              <a:off x="244" y="7"/>
                              <a:ext cx="15" cy="2"/>
                            </a:xfrm>
                            <a:custGeom>
                              <a:avLst/>
                              <a:gdLst>
                                <a:gd name="T0" fmla="+- 0 244 244"/>
                                <a:gd name="T1" fmla="*/ T0 w 15"/>
                                <a:gd name="T2" fmla="+- 0 258 24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1" name="Group 3744"/>
                        <wpg:cNvGrpSpPr>
                          <a:grpSpLocks/>
                        </wpg:cNvGrpSpPr>
                        <wpg:grpSpPr bwMode="auto">
                          <a:xfrm>
                            <a:off x="273" y="7"/>
                            <a:ext cx="15" cy="2"/>
                            <a:chOff x="273" y="7"/>
                            <a:chExt cx="15" cy="2"/>
                          </a:xfrm>
                        </wpg:grpSpPr>
                        <wps:wsp>
                          <wps:cNvPr id="3332" name="Freeform 3745"/>
                          <wps:cNvSpPr>
                            <a:spLocks/>
                          </wps:cNvSpPr>
                          <wps:spPr bwMode="auto">
                            <a:xfrm>
                              <a:off x="273" y="7"/>
                              <a:ext cx="15" cy="2"/>
                            </a:xfrm>
                            <a:custGeom>
                              <a:avLst/>
                              <a:gdLst>
                                <a:gd name="T0" fmla="+- 0 273 273"/>
                                <a:gd name="T1" fmla="*/ T0 w 15"/>
                                <a:gd name="T2" fmla="+- 0 288 27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3" name="Group 3742"/>
                        <wpg:cNvGrpSpPr>
                          <a:grpSpLocks/>
                        </wpg:cNvGrpSpPr>
                        <wpg:grpSpPr bwMode="auto">
                          <a:xfrm>
                            <a:off x="303" y="7"/>
                            <a:ext cx="15" cy="2"/>
                            <a:chOff x="303" y="7"/>
                            <a:chExt cx="15" cy="2"/>
                          </a:xfrm>
                        </wpg:grpSpPr>
                        <wps:wsp>
                          <wps:cNvPr id="3334" name="Freeform 3743"/>
                          <wps:cNvSpPr>
                            <a:spLocks/>
                          </wps:cNvSpPr>
                          <wps:spPr bwMode="auto">
                            <a:xfrm>
                              <a:off x="303" y="7"/>
                              <a:ext cx="15" cy="2"/>
                            </a:xfrm>
                            <a:custGeom>
                              <a:avLst/>
                              <a:gdLst>
                                <a:gd name="T0" fmla="+- 0 303 303"/>
                                <a:gd name="T1" fmla="*/ T0 w 15"/>
                                <a:gd name="T2" fmla="+- 0 317 30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5" name="Group 3740"/>
                        <wpg:cNvGrpSpPr>
                          <a:grpSpLocks/>
                        </wpg:cNvGrpSpPr>
                        <wpg:grpSpPr bwMode="auto">
                          <a:xfrm>
                            <a:off x="332" y="7"/>
                            <a:ext cx="15" cy="2"/>
                            <a:chOff x="332" y="7"/>
                            <a:chExt cx="15" cy="2"/>
                          </a:xfrm>
                        </wpg:grpSpPr>
                        <wps:wsp>
                          <wps:cNvPr id="3336" name="Freeform 3741"/>
                          <wps:cNvSpPr>
                            <a:spLocks/>
                          </wps:cNvSpPr>
                          <wps:spPr bwMode="auto">
                            <a:xfrm>
                              <a:off x="332" y="7"/>
                              <a:ext cx="15" cy="2"/>
                            </a:xfrm>
                            <a:custGeom>
                              <a:avLst/>
                              <a:gdLst>
                                <a:gd name="T0" fmla="+- 0 332 332"/>
                                <a:gd name="T1" fmla="*/ T0 w 15"/>
                                <a:gd name="T2" fmla="+- 0 347 33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7" name="Group 3738"/>
                        <wpg:cNvGrpSpPr>
                          <a:grpSpLocks/>
                        </wpg:cNvGrpSpPr>
                        <wpg:grpSpPr bwMode="auto">
                          <a:xfrm>
                            <a:off x="362" y="7"/>
                            <a:ext cx="15" cy="2"/>
                            <a:chOff x="362" y="7"/>
                            <a:chExt cx="15" cy="2"/>
                          </a:xfrm>
                        </wpg:grpSpPr>
                        <wps:wsp>
                          <wps:cNvPr id="3338" name="Freeform 3739"/>
                          <wps:cNvSpPr>
                            <a:spLocks/>
                          </wps:cNvSpPr>
                          <wps:spPr bwMode="auto">
                            <a:xfrm>
                              <a:off x="362" y="7"/>
                              <a:ext cx="15" cy="2"/>
                            </a:xfrm>
                            <a:custGeom>
                              <a:avLst/>
                              <a:gdLst>
                                <a:gd name="T0" fmla="+- 0 362 362"/>
                                <a:gd name="T1" fmla="*/ T0 w 15"/>
                                <a:gd name="T2" fmla="+- 0 377 36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9" name="Group 3736"/>
                        <wpg:cNvGrpSpPr>
                          <a:grpSpLocks/>
                        </wpg:cNvGrpSpPr>
                        <wpg:grpSpPr bwMode="auto">
                          <a:xfrm>
                            <a:off x="391" y="7"/>
                            <a:ext cx="15" cy="2"/>
                            <a:chOff x="391" y="7"/>
                            <a:chExt cx="15" cy="2"/>
                          </a:xfrm>
                        </wpg:grpSpPr>
                        <wps:wsp>
                          <wps:cNvPr id="3340" name="Freeform 3737"/>
                          <wps:cNvSpPr>
                            <a:spLocks/>
                          </wps:cNvSpPr>
                          <wps:spPr bwMode="auto">
                            <a:xfrm>
                              <a:off x="391" y="7"/>
                              <a:ext cx="15" cy="2"/>
                            </a:xfrm>
                            <a:custGeom>
                              <a:avLst/>
                              <a:gdLst>
                                <a:gd name="T0" fmla="+- 0 391 391"/>
                                <a:gd name="T1" fmla="*/ T0 w 15"/>
                                <a:gd name="T2" fmla="+- 0 406 39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1" name="Group 3734"/>
                        <wpg:cNvGrpSpPr>
                          <a:grpSpLocks/>
                        </wpg:cNvGrpSpPr>
                        <wpg:grpSpPr bwMode="auto">
                          <a:xfrm>
                            <a:off x="421" y="7"/>
                            <a:ext cx="15" cy="2"/>
                            <a:chOff x="421" y="7"/>
                            <a:chExt cx="15" cy="2"/>
                          </a:xfrm>
                        </wpg:grpSpPr>
                        <wps:wsp>
                          <wps:cNvPr id="3342" name="Freeform 3735"/>
                          <wps:cNvSpPr>
                            <a:spLocks/>
                          </wps:cNvSpPr>
                          <wps:spPr bwMode="auto">
                            <a:xfrm>
                              <a:off x="421" y="7"/>
                              <a:ext cx="15" cy="2"/>
                            </a:xfrm>
                            <a:custGeom>
                              <a:avLst/>
                              <a:gdLst>
                                <a:gd name="T0" fmla="+- 0 421 421"/>
                                <a:gd name="T1" fmla="*/ T0 w 15"/>
                                <a:gd name="T2" fmla="+- 0 436 42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3" name="Group 3732"/>
                        <wpg:cNvGrpSpPr>
                          <a:grpSpLocks/>
                        </wpg:cNvGrpSpPr>
                        <wpg:grpSpPr bwMode="auto">
                          <a:xfrm>
                            <a:off x="450" y="7"/>
                            <a:ext cx="15" cy="2"/>
                            <a:chOff x="450" y="7"/>
                            <a:chExt cx="15" cy="2"/>
                          </a:xfrm>
                        </wpg:grpSpPr>
                        <wps:wsp>
                          <wps:cNvPr id="3344" name="Freeform 3733"/>
                          <wps:cNvSpPr>
                            <a:spLocks/>
                          </wps:cNvSpPr>
                          <wps:spPr bwMode="auto">
                            <a:xfrm>
                              <a:off x="450" y="7"/>
                              <a:ext cx="15" cy="2"/>
                            </a:xfrm>
                            <a:custGeom>
                              <a:avLst/>
                              <a:gdLst>
                                <a:gd name="T0" fmla="+- 0 450 450"/>
                                <a:gd name="T1" fmla="*/ T0 w 15"/>
                                <a:gd name="T2" fmla="+- 0 465 45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5" name="Group 3730"/>
                        <wpg:cNvGrpSpPr>
                          <a:grpSpLocks/>
                        </wpg:cNvGrpSpPr>
                        <wpg:grpSpPr bwMode="auto">
                          <a:xfrm>
                            <a:off x="480" y="7"/>
                            <a:ext cx="15" cy="2"/>
                            <a:chOff x="480" y="7"/>
                            <a:chExt cx="15" cy="2"/>
                          </a:xfrm>
                        </wpg:grpSpPr>
                        <wps:wsp>
                          <wps:cNvPr id="3346" name="Freeform 3731"/>
                          <wps:cNvSpPr>
                            <a:spLocks/>
                          </wps:cNvSpPr>
                          <wps:spPr bwMode="auto">
                            <a:xfrm>
                              <a:off x="480" y="7"/>
                              <a:ext cx="15" cy="2"/>
                            </a:xfrm>
                            <a:custGeom>
                              <a:avLst/>
                              <a:gdLst>
                                <a:gd name="T0" fmla="+- 0 480 480"/>
                                <a:gd name="T1" fmla="*/ T0 w 15"/>
                                <a:gd name="T2" fmla="+- 0 495 48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7" name="Group 3728"/>
                        <wpg:cNvGrpSpPr>
                          <a:grpSpLocks/>
                        </wpg:cNvGrpSpPr>
                        <wpg:grpSpPr bwMode="auto">
                          <a:xfrm>
                            <a:off x="509" y="7"/>
                            <a:ext cx="15" cy="2"/>
                            <a:chOff x="509" y="7"/>
                            <a:chExt cx="15" cy="2"/>
                          </a:xfrm>
                        </wpg:grpSpPr>
                        <wps:wsp>
                          <wps:cNvPr id="3348" name="Freeform 3729"/>
                          <wps:cNvSpPr>
                            <a:spLocks/>
                          </wps:cNvSpPr>
                          <wps:spPr bwMode="auto">
                            <a:xfrm>
                              <a:off x="509" y="7"/>
                              <a:ext cx="15" cy="2"/>
                            </a:xfrm>
                            <a:custGeom>
                              <a:avLst/>
                              <a:gdLst>
                                <a:gd name="T0" fmla="+- 0 509 509"/>
                                <a:gd name="T1" fmla="*/ T0 w 15"/>
                                <a:gd name="T2" fmla="+- 0 524 50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9" name="Group 3726"/>
                        <wpg:cNvGrpSpPr>
                          <a:grpSpLocks/>
                        </wpg:cNvGrpSpPr>
                        <wpg:grpSpPr bwMode="auto">
                          <a:xfrm>
                            <a:off x="539" y="7"/>
                            <a:ext cx="15" cy="2"/>
                            <a:chOff x="539" y="7"/>
                            <a:chExt cx="15" cy="2"/>
                          </a:xfrm>
                        </wpg:grpSpPr>
                        <wps:wsp>
                          <wps:cNvPr id="3350" name="Freeform 3727"/>
                          <wps:cNvSpPr>
                            <a:spLocks/>
                          </wps:cNvSpPr>
                          <wps:spPr bwMode="auto">
                            <a:xfrm>
                              <a:off x="539" y="7"/>
                              <a:ext cx="15" cy="2"/>
                            </a:xfrm>
                            <a:custGeom>
                              <a:avLst/>
                              <a:gdLst>
                                <a:gd name="T0" fmla="+- 0 539 539"/>
                                <a:gd name="T1" fmla="*/ T0 w 15"/>
                                <a:gd name="T2" fmla="+- 0 554 53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1" name="Group 3724"/>
                        <wpg:cNvGrpSpPr>
                          <a:grpSpLocks/>
                        </wpg:cNvGrpSpPr>
                        <wpg:grpSpPr bwMode="auto">
                          <a:xfrm>
                            <a:off x="568" y="7"/>
                            <a:ext cx="15" cy="2"/>
                            <a:chOff x="568" y="7"/>
                            <a:chExt cx="15" cy="2"/>
                          </a:xfrm>
                        </wpg:grpSpPr>
                        <wps:wsp>
                          <wps:cNvPr id="3352" name="Freeform 3725"/>
                          <wps:cNvSpPr>
                            <a:spLocks/>
                          </wps:cNvSpPr>
                          <wps:spPr bwMode="auto">
                            <a:xfrm>
                              <a:off x="568" y="7"/>
                              <a:ext cx="15" cy="2"/>
                            </a:xfrm>
                            <a:custGeom>
                              <a:avLst/>
                              <a:gdLst>
                                <a:gd name="T0" fmla="+- 0 568 568"/>
                                <a:gd name="T1" fmla="*/ T0 w 15"/>
                                <a:gd name="T2" fmla="+- 0 583 56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3" name="Group 3722"/>
                        <wpg:cNvGrpSpPr>
                          <a:grpSpLocks/>
                        </wpg:cNvGrpSpPr>
                        <wpg:grpSpPr bwMode="auto">
                          <a:xfrm>
                            <a:off x="598" y="7"/>
                            <a:ext cx="15" cy="2"/>
                            <a:chOff x="598" y="7"/>
                            <a:chExt cx="15" cy="2"/>
                          </a:xfrm>
                        </wpg:grpSpPr>
                        <wps:wsp>
                          <wps:cNvPr id="3354" name="Freeform 3723"/>
                          <wps:cNvSpPr>
                            <a:spLocks/>
                          </wps:cNvSpPr>
                          <wps:spPr bwMode="auto">
                            <a:xfrm>
                              <a:off x="598" y="7"/>
                              <a:ext cx="15" cy="2"/>
                            </a:xfrm>
                            <a:custGeom>
                              <a:avLst/>
                              <a:gdLst>
                                <a:gd name="T0" fmla="+- 0 598 598"/>
                                <a:gd name="T1" fmla="*/ T0 w 15"/>
                                <a:gd name="T2" fmla="+- 0 613 59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5" name="Group 3720"/>
                        <wpg:cNvGrpSpPr>
                          <a:grpSpLocks/>
                        </wpg:cNvGrpSpPr>
                        <wpg:grpSpPr bwMode="auto">
                          <a:xfrm>
                            <a:off x="628" y="7"/>
                            <a:ext cx="15" cy="2"/>
                            <a:chOff x="628" y="7"/>
                            <a:chExt cx="15" cy="2"/>
                          </a:xfrm>
                        </wpg:grpSpPr>
                        <wps:wsp>
                          <wps:cNvPr id="3356" name="Freeform 3721"/>
                          <wps:cNvSpPr>
                            <a:spLocks/>
                          </wps:cNvSpPr>
                          <wps:spPr bwMode="auto">
                            <a:xfrm>
                              <a:off x="628" y="7"/>
                              <a:ext cx="15" cy="2"/>
                            </a:xfrm>
                            <a:custGeom>
                              <a:avLst/>
                              <a:gdLst>
                                <a:gd name="T0" fmla="+- 0 628 628"/>
                                <a:gd name="T1" fmla="*/ T0 w 15"/>
                                <a:gd name="T2" fmla="+- 0 642 62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7" name="Group 3718"/>
                        <wpg:cNvGrpSpPr>
                          <a:grpSpLocks/>
                        </wpg:cNvGrpSpPr>
                        <wpg:grpSpPr bwMode="auto">
                          <a:xfrm>
                            <a:off x="657" y="7"/>
                            <a:ext cx="15" cy="2"/>
                            <a:chOff x="657" y="7"/>
                            <a:chExt cx="15" cy="2"/>
                          </a:xfrm>
                        </wpg:grpSpPr>
                        <wps:wsp>
                          <wps:cNvPr id="3358" name="Freeform 3719"/>
                          <wps:cNvSpPr>
                            <a:spLocks/>
                          </wps:cNvSpPr>
                          <wps:spPr bwMode="auto">
                            <a:xfrm>
                              <a:off x="657" y="7"/>
                              <a:ext cx="15" cy="2"/>
                            </a:xfrm>
                            <a:custGeom>
                              <a:avLst/>
                              <a:gdLst>
                                <a:gd name="T0" fmla="+- 0 657 657"/>
                                <a:gd name="T1" fmla="*/ T0 w 15"/>
                                <a:gd name="T2" fmla="+- 0 672 65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9" name="Group 3716"/>
                        <wpg:cNvGrpSpPr>
                          <a:grpSpLocks/>
                        </wpg:cNvGrpSpPr>
                        <wpg:grpSpPr bwMode="auto">
                          <a:xfrm>
                            <a:off x="687" y="7"/>
                            <a:ext cx="15" cy="2"/>
                            <a:chOff x="687" y="7"/>
                            <a:chExt cx="15" cy="2"/>
                          </a:xfrm>
                        </wpg:grpSpPr>
                        <wps:wsp>
                          <wps:cNvPr id="3360" name="Freeform 3717"/>
                          <wps:cNvSpPr>
                            <a:spLocks/>
                          </wps:cNvSpPr>
                          <wps:spPr bwMode="auto">
                            <a:xfrm>
                              <a:off x="687" y="7"/>
                              <a:ext cx="15" cy="2"/>
                            </a:xfrm>
                            <a:custGeom>
                              <a:avLst/>
                              <a:gdLst>
                                <a:gd name="T0" fmla="+- 0 687 687"/>
                                <a:gd name="T1" fmla="*/ T0 w 15"/>
                                <a:gd name="T2" fmla="+- 0 701 68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1" name="Group 3714"/>
                        <wpg:cNvGrpSpPr>
                          <a:grpSpLocks/>
                        </wpg:cNvGrpSpPr>
                        <wpg:grpSpPr bwMode="auto">
                          <a:xfrm>
                            <a:off x="716" y="7"/>
                            <a:ext cx="15" cy="2"/>
                            <a:chOff x="716" y="7"/>
                            <a:chExt cx="15" cy="2"/>
                          </a:xfrm>
                        </wpg:grpSpPr>
                        <wps:wsp>
                          <wps:cNvPr id="3362" name="Freeform 3715"/>
                          <wps:cNvSpPr>
                            <a:spLocks/>
                          </wps:cNvSpPr>
                          <wps:spPr bwMode="auto">
                            <a:xfrm>
                              <a:off x="716" y="7"/>
                              <a:ext cx="15" cy="2"/>
                            </a:xfrm>
                            <a:custGeom>
                              <a:avLst/>
                              <a:gdLst>
                                <a:gd name="T0" fmla="+- 0 716 716"/>
                                <a:gd name="T1" fmla="*/ T0 w 15"/>
                                <a:gd name="T2" fmla="+- 0 731 71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3" name="Group 3712"/>
                        <wpg:cNvGrpSpPr>
                          <a:grpSpLocks/>
                        </wpg:cNvGrpSpPr>
                        <wpg:grpSpPr bwMode="auto">
                          <a:xfrm>
                            <a:off x="746" y="7"/>
                            <a:ext cx="15" cy="2"/>
                            <a:chOff x="746" y="7"/>
                            <a:chExt cx="15" cy="2"/>
                          </a:xfrm>
                        </wpg:grpSpPr>
                        <wps:wsp>
                          <wps:cNvPr id="3364" name="Freeform 3713"/>
                          <wps:cNvSpPr>
                            <a:spLocks/>
                          </wps:cNvSpPr>
                          <wps:spPr bwMode="auto">
                            <a:xfrm>
                              <a:off x="746" y="7"/>
                              <a:ext cx="15" cy="2"/>
                            </a:xfrm>
                            <a:custGeom>
                              <a:avLst/>
                              <a:gdLst>
                                <a:gd name="T0" fmla="+- 0 746 746"/>
                                <a:gd name="T1" fmla="*/ T0 w 15"/>
                                <a:gd name="T2" fmla="+- 0 760 74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5" name="Group 3710"/>
                        <wpg:cNvGrpSpPr>
                          <a:grpSpLocks/>
                        </wpg:cNvGrpSpPr>
                        <wpg:grpSpPr bwMode="auto">
                          <a:xfrm>
                            <a:off x="775" y="7"/>
                            <a:ext cx="15" cy="2"/>
                            <a:chOff x="775" y="7"/>
                            <a:chExt cx="15" cy="2"/>
                          </a:xfrm>
                        </wpg:grpSpPr>
                        <wps:wsp>
                          <wps:cNvPr id="3366" name="Freeform 3711"/>
                          <wps:cNvSpPr>
                            <a:spLocks/>
                          </wps:cNvSpPr>
                          <wps:spPr bwMode="auto">
                            <a:xfrm>
                              <a:off x="775" y="7"/>
                              <a:ext cx="15" cy="2"/>
                            </a:xfrm>
                            <a:custGeom>
                              <a:avLst/>
                              <a:gdLst>
                                <a:gd name="T0" fmla="+- 0 775 775"/>
                                <a:gd name="T1" fmla="*/ T0 w 15"/>
                                <a:gd name="T2" fmla="+- 0 790 77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7" name="Group 3708"/>
                        <wpg:cNvGrpSpPr>
                          <a:grpSpLocks/>
                        </wpg:cNvGrpSpPr>
                        <wpg:grpSpPr bwMode="auto">
                          <a:xfrm>
                            <a:off x="805" y="7"/>
                            <a:ext cx="15" cy="2"/>
                            <a:chOff x="805" y="7"/>
                            <a:chExt cx="15" cy="2"/>
                          </a:xfrm>
                        </wpg:grpSpPr>
                        <wps:wsp>
                          <wps:cNvPr id="3368" name="Freeform 3709"/>
                          <wps:cNvSpPr>
                            <a:spLocks/>
                          </wps:cNvSpPr>
                          <wps:spPr bwMode="auto">
                            <a:xfrm>
                              <a:off x="805" y="7"/>
                              <a:ext cx="15" cy="2"/>
                            </a:xfrm>
                            <a:custGeom>
                              <a:avLst/>
                              <a:gdLst>
                                <a:gd name="T0" fmla="+- 0 805 805"/>
                                <a:gd name="T1" fmla="*/ T0 w 15"/>
                                <a:gd name="T2" fmla="+- 0 820 80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9" name="Group 3706"/>
                        <wpg:cNvGrpSpPr>
                          <a:grpSpLocks/>
                        </wpg:cNvGrpSpPr>
                        <wpg:grpSpPr bwMode="auto">
                          <a:xfrm>
                            <a:off x="834" y="7"/>
                            <a:ext cx="15" cy="2"/>
                            <a:chOff x="834" y="7"/>
                            <a:chExt cx="15" cy="2"/>
                          </a:xfrm>
                        </wpg:grpSpPr>
                        <wps:wsp>
                          <wps:cNvPr id="3370" name="Freeform 3707"/>
                          <wps:cNvSpPr>
                            <a:spLocks/>
                          </wps:cNvSpPr>
                          <wps:spPr bwMode="auto">
                            <a:xfrm>
                              <a:off x="834" y="7"/>
                              <a:ext cx="15" cy="2"/>
                            </a:xfrm>
                            <a:custGeom>
                              <a:avLst/>
                              <a:gdLst>
                                <a:gd name="T0" fmla="+- 0 834 834"/>
                                <a:gd name="T1" fmla="*/ T0 w 15"/>
                                <a:gd name="T2" fmla="+- 0 849 83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1" name="Group 3704"/>
                        <wpg:cNvGrpSpPr>
                          <a:grpSpLocks/>
                        </wpg:cNvGrpSpPr>
                        <wpg:grpSpPr bwMode="auto">
                          <a:xfrm>
                            <a:off x="864" y="7"/>
                            <a:ext cx="15" cy="2"/>
                            <a:chOff x="864" y="7"/>
                            <a:chExt cx="15" cy="2"/>
                          </a:xfrm>
                        </wpg:grpSpPr>
                        <wps:wsp>
                          <wps:cNvPr id="3372" name="Freeform 3705"/>
                          <wps:cNvSpPr>
                            <a:spLocks/>
                          </wps:cNvSpPr>
                          <wps:spPr bwMode="auto">
                            <a:xfrm>
                              <a:off x="864" y="7"/>
                              <a:ext cx="15" cy="2"/>
                            </a:xfrm>
                            <a:custGeom>
                              <a:avLst/>
                              <a:gdLst>
                                <a:gd name="T0" fmla="+- 0 864 864"/>
                                <a:gd name="T1" fmla="*/ T0 w 15"/>
                                <a:gd name="T2" fmla="+- 0 879 86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3" name="Group 3702"/>
                        <wpg:cNvGrpSpPr>
                          <a:grpSpLocks/>
                        </wpg:cNvGrpSpPr>
                        <wpg:grpSpPr bwMode="auto">
                          <a:xfrm>
                            <a:off x="893" y="7"/>
                            <a:ext cx="15" cy="2"/>
                            <a:chOff x="893" y="7"/>
                            <a:chExt cx="15" cy="2"/>
                          </a:xfrm>
                        </wpg:grpSpPr>
                        <wps:wsp>
                          <wps:cNvPr id="3374" name="Freeform 3703"/>
                          <wps:cNvSpPr>
                            <a:spLocks/>
                          </wps:cNvSpPr>
                          <wps:spPr bwMode="auto">
                            <a:xfrm>
                              <a:off x="893" y="7"/>
                              <a:ext cx="15" cy="2"/>
                            </a:xfrm>
                            <a:custGeom>
                              <a:avLst/>
                              <a:gdLst>
                                <a:gd name="T0" fmla="+- 0 893 893"/>
                                <a:gd name="T1" fmla="*/ T0 w 15"/>
                                <a:gd name="T2" fmla="+- 0 908 89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5" name="Group 3700"/>
                        <wpg:cNvGrpSpPr>
                          <a:grpSpLocks/>
                        </wpg:cNvGrpSpPr>
                        <wpg:grpSpPr bwMode="auto">
                          <a:xfrm>
                            <a:off x="923" y="7"/>
                            <a:ext cx="15" cy="2"/>
                            <a:chOff x="923" y="7"/>
                            <a:chExt cx="15" cy="2"/>
                          </a:xfrm>
                        </wpg:grpSpPr>
                        <wps:wsp>
                          <wps:cNvPr id="3376" name="Freeform 3701"/>
                          <wps:cNvSpPr>
                            <a:spLocks/>
                          </wps:cNvSpPr>
                          <wps:spPr bwMode="auto">
                            <a:xfrm>
                              <a:off x="923" y="7"/>
                              <a:ext cx="15" cy="2"/>
                            </a:xfrm>
                            <a:custGeom>
                              <a:avLst/>
                              <a:gdLst>
                                <a:gd name="T0" fmla="+- 0 923 923"/>
                                <a:gd name="T1" fmla="*/ T0 w 15"/>
                                <a:gd name="T2" fmla="+- 0 938 92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7" name="Group 3698"/>
                        <wpg:cNvGrpSpPr>
                          <a:grpSpLocks/>
                        </wpg:cNvGrpSpPr>
                        <wpg:grpSpPr bwMode="auto">
                          <a:xfrm>
                            <a:off x="952" y="7"/>
                            <a:ext cx="15" cy="2"/>
                            <a:chOff x="952" y="7"/>
                            <a:chExt cx="15" cy="2"/>
                          </a:xfrm>
                        </wpg:grpSpPr>
                        <wps:wsp>
                          <wps:cNvPr id="3378" name="Freeform 3699"/>
                          <wps:cNvSpPr>
                            <a:spLocks/>
                          </wps:cNvSpPr>
                          <wps:spPr bwMode="auto">
                            <a:xfrm>
                              <a:off x="952" y="7"/>
                              <a:ext cx="15" cy="2"/>
                            </a:xfrm>
                            <a:custGeom>
                              <a:avLst/>
                              <a:gdLst>
                                <a:gd name="T0" fmla="+- 0 952 952"/>
                                <a:gd name="T1" fmla="*/ T0 w 15"/>
                                <a:gd name="T2" fmla="+- 0 967 95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9" name="Group 3696"/>
                        <wpg:cNvGrpSpPr>
                          <a:grpSpLocks/>
                        </wpg:cNvGrpSpPr>
                        <wpg:grpSpPr bwMode="auto">
                          <a:xfrm>
                            <a:off x="982" y="7"/>
                            <a:ext cx="15" cy="2"/>
                            <a:chOff x="982" y="7"/>
                            <a:chExt cx="15" cy="2"/>
                          </a:xfrm>
                        </wpg:grpSpPr>
                        <wps:wsp>
                          <wps:cNvPr id="3380" name="Freeform 3697"/>
                          <wps:cNvSpPr>
                            <a:spLocks/>
                          </wps:cNvSpPr>
                          <wps:spPr bwMode="auto">
                            <a:xfrm>
                              <a:off x="982" y="7"/>
                              <a:ext cx="15" cy="2"/>
                            </a:xfrm>
                            <a:custGeom>
                              <a:avLst/>
                              <a:gdLst>
                                <a:gd name="T0" fmla="+- 0 982 982"/>
                                <a:gd name="T1" fmla="*/ T0 w 15"/>
                                <a:gd name="T2" fmla="+- 0 997 98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1" name="Group 3694"/>
                        <wpg:cNvGrpSpPr>
                          <a:grpSpLocks/>
                        </wpg:cNvGrpSpPr>
                        <wpg:grpSpPr bwMode="auto">
                          <a:xfrm>
                            <a:off x="1011" y="7"/>
                            <a:ext cx="15" cy="2"/>
                            <a:chOff x="1011" y="7"/>
                            <a:chExt cx="15" cy="2"/>
                          </a:xfrm>
                        </wpg:grpSpPr>
                        <wps:wsp>
                          <wps:cNvPr id="3382" name="Freeform 3695"/>
                          <wps:cNvSpPr>
                            <a:spLocks/>
                          </wps:cNvSpPr>
                          <wps:spPr bwMode="auto">
                            <a:xfrm>
                              <a:off x="1011" y="7"/>
                              <a:ext cx="15" cy="2"/>
                            </a:xfrm>
                            <a:custGeom>
                              <a:avLst/>
                              <a:gdLst>
                                <a:gd name="T0" fmla="+- 0 1011 1011"/>
                                <a:gd name="T1" fmla="*/ T0 w 15"/>
                                <a:gd name="T2" fmla="+- 0 1026 101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3" name="Group 3692"/>
                        <wpg:cNvGrpSpPr>
                          <a:grpSpLocks/>
                        </wpg:cNvGrpSpPr>
                        <wpg:grpSpPr bwMode="auto">
                          <a:xfrm>
                            <a:off x="1041" y="7"/>
                            <a:ext cx="15" cy="2"/>
                            <a:chOff x="1041" y="7"/>
                            <a:chExt cx="15" cy="2"/>
                          </a:xfrm>
                        </wpg:grpSpPr>
                        <wps:wsp>
                          <wps:cNvPr id="3384" name="Freeform 3693"/>
                          <wps:cNvSpPr>
                            <a:spLocks/>
                          </wps:cNvSpPr>
                          <wps:spPr bwMode="auto">
                            <a:xfrm>
                              <a:off x="1041" y="7"/>
                              <a:ext cx="15" cy="2"/>
                            </a:xfrm>
                            <a:custGeom>
                              <a:avLst/>
                              <a:gdLst>
                                <a:gd name="T0" fmla="+- 0 1041 1041"/>
                                <a:gd name="T1" fmla="*/ T0 w 15"/>
                                <a:gd name="T2" fmla="+- 0 1056 104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5" name="Group 3690"/>
                        <wpg:cNvGrpSpPr>
                          <a:grpSpLocks/>
                        </wpg:cNvGrpSpPr>
                        <wpg:grpSpPr bwMode="auto">
                          <a:xfrm>
                            <a:off x="1071" y="7"/>
                            <a:ext cx="15" cy="2"/>
                            <a:chOff x="1071" y="7"/>
                            <a:chExt cx="15" cy="2"/>
                          </a:xfrm>
                        </wpg:grpSpPr>
                        <wps:wsp>
                          <wps:cNvPr id="3386" name="Freeform 3691"/>
                          <wps:cNvSpPr>
                            <a:spLocks/>
                          </wps:cNvSpPr>
                          <wps:spPr bwMode="auto">
                            <a:xfrm>
                              <a:off x="1071" y="7"/>
                              <a:ext cx="15" cy="2"/>
                            </a:xfrm>
                            <a:custGeom>
                              <a:avLst/>
                              <a:gdLst>
                                <a:gd name="T0" fmla="+- 0 1071 1071"/>
                                <a:gd name="T1" fmla="*/ T0 w 15"/>
                                <a:gd name="T2" fmla="+- 0 1085 107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7" name="Group 3688"/>
                        <wpg:cNvGrpSpPr>
                          <a:grpSpLocks/>
                        </wpg:cNvGrpSpPr>
                        <wpg:grpSpPr bwMode="auto">
                          <a:xfrm>
                            <a:off x="1100" y="7"/>
                            <a:ext cx="15" cy="2"/>
                            <a:chOff x="1100" y="7"/>
                            <a:chExt cx="15" cy="2"/>
                          </a:xfrm>
                        </wpg:grpSpPr>
                        <wps:wsp>
                          <wps:cNvPr id="3388" name="Freeform 3689"/>
                          <wps:cNvSpPr>
                            <a:spLocks/>
                          </wps:cNvSpPr>
                          <wps:spPr bwMode="auto">
                            <a:xfrm>
                              <a:off x="1100" y="7"/>
                              <a:ext cx="15" cy="2"/>
                            </a:xfrm>
                            <a:custGeom>
                              <a:avLst/>
                              <a:gdLst>
                                <a:gd name="T0" fmla="+- 0 1100 1100"/>
                                <a:gd name="T1" fmla="*/ T0 w 15"/>
                                <a:gd name="T2" fmla="+- 0 1115 110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9" name="Group 3686"/>
                        <wpg:cNvGrpSpPr>
                          <a:grpSpLocks/>
                        </wpg:cNvGrpSpPr>
                        <wpg:grpSpPr bwMode="auto">
                          <a:xfrm>
                            <a:off x="1130" y="7"/>
                            <a:ext cx="15" cy="2"/>
                            <a:chOff x="1130" y="7"/>
                            <a:chExt cx="15" cy="2"/>
                          </a:xfrm>
                        </wpg:grpSpPr>
                        <wps:wsp>
                          <wps:cNvPr id="3390" name="Freeform 3687"/>
                          <wps:cNvSpPr>
                            <a:spLocks/>
                          </wps:cNvSpPr>
                          <wps:spPr bwMode="auto">
                            <a:xfrm>
                              <a:off x="1130" y="7"/>
                              <a:ext cx="15" cy="2"/>
                            </a:xfrm>
                            <a:custGeom>
                              <a:avLst/>
                              <a:gdLst>
                                <a:gd name="T0" fmla="+- 0 1130 1130"/>
                                <a:gd name="T1" fmla="*/ T0 w 15"/>
                                <a:gd name="T2" fmla="+- 0 1144 113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1" name="Group 3684"/>
                        <wpg:cNvGrpSpPr>
                          <a:grpSpLocks/>
                        </wpg:cNvGrpSpPr>
                        <wpg:grpSpPr bwMode="auto">
                          <a:xfrm>
                            <a:off x="1159" y="7"/>
                            <a:ext cx="15" cy="2"/>
                            <a:chOff x="1159" y="7"/>
                            <a:chExt cx="15" cy="2"/>
                          </a:xfrm>
                        </wpg:grpSpPr>
                        <wps:wsp>
                          <wps:cNvPr id="3392" name="Freeform 3685"/>
                          <wps:cNvSpPr>
                            <a:spLocks/>
                          </wps:cNvSpPr>
                          <wps:spPr bwMode="auto">
                            <a:xfrm>
                              <a:off x="1159" y="7"/>
                              <a:ext cx="15" cy="2"/>
                            </a:xfrm>
                            <a:custGeom>
                              <a:avLst/>
                              <a:gdLst>
                                <a:gd name="T0" fmla="+- 0 1159 1159"/>
                                <a:gd name="T1" fmla="*/ T0 w 15"/>
                                <a:gd name="T2" fmla="+- 0 1174 115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3" name="Group 3682"/>
                        <wpg:cNvGrpSpPr>
                          <a:grpSpLocks/>
                        </wpg:cNvGrpSpPr>
                        <wpg:grpSpPr bwMode="auto">
                          <a:xfrm>
                            <a:off x="1189" y="7"/>
                            <a:ext cx="15" cy="2"/>
                            <a:chOff x="1189" y="7"/>
                            <a:chExt cx="15" cy="2"/>
                          </a:xfrm>
                        </wpg:grpSpPr>
                        <wps:wsp>
                          <wps:cNvPr id="3394" name="Freeform 3683"/>
                          <wps:cNvSpPr>
                            <a:spLocks/>
                          </wps:cNvSpPr>
                          <wps:spPr bwMode="auto">
                            <a:xfrm>
                              <a:off x="1189" y="7"/>
                              <a:ext cx="15" cy="2"/>
                            </a:xfrm>
                            <a:custGeom>
                              <a:avLst/>
                              <a:gdLst>
                                <a:gd name="T0" fmla="+- 0 1189 1189"/>
                                <a:gd name="T1" fmla="*/ T0 w 15"/>
                                <a:gd name="T2" fmla="+- 0 1203 118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5" name="Group 3680"/>
                        <wpg:cNvGrpSpPr>
                          <a:grpSpLocks/>
                        </wpg:cNvGrpSpPr>
                        <wpg:grpSpPr bwMode="auto">
                          <a:xfrm>
                            <a:off x="1218" y="7"/>
                            <a:ext cx="15" cy="2"/>
                            <a:chOff x="1218" y="7"/>
                            <a:chExt cx="15" cy="2"/>
                          </a:xfrm>
                        </wpg:grpSpPr>
                        <wps:wsp>
                          <wps:cNvPr id="3396" name="Freeform 3681"/>
                          <wps:cNvSpPr>
                            <a:spLocks/>
                          </wps:cNvSpPr>
                          <wps:spPr bwMode="auto">
                            <a:xfrm>
                              <a:off x="1218" y="7"/>
                              <a:ext cx="15" cy="2"/>
                            </a:xfrm>
                            <a:custGeom>
                              <a:avLst/>
                              <a:gdLst>
                                <a:gd name="T0" fmla="+- 0 1218 1218"/>
                                <a:gd name="T1" fmla="*/ T0 w 15"/>
                                <a:gd name="T2" fmla="+- 0 1233 121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7" name="Group 3678"/>
                        <wpg:cNvGrpSpPr>
                          <a:grpSpLocks/>
                        </wpg:cNvGrpSpPr>
                        <wpg:grpSpPr bwMode="auto">
                          <a:xfrm>
                            <a:off x="1248" y="7"/>
                            <a:ext cx="15" cy="2"/>
                            <a:chOff x="1248" y="7"/>
                            <a:chExt cx="15" cy="2"/>
                          </a:xfrm>
                        </wpg:grpSpPr>
                        <wps:wsp>
                          <wps:cNvPr id="3398" name="Freeform 3679"/>
                          <wps:cNvSpPr>
                            <a:spLocks/>
                          </wps:cNvSpPr>
                          <wps:spPr bwMode="auto">
                            <a:xfrm>
                              <a:off x="1248" y="7"/>
                              <a:ext cx="15" cy="2"/>
                            </a:xfrm>
                            <a:custGeom>
                              <a:avLst/>
                              <a:gdLst>
                                <a:gd name="T0" fmla="+- 0 1248 1248"/>
                                <a:gd name="T1" fmla="*/ T0 w 15"/>
                                <a:gd name="T2" fmla="+- 0 1262 124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9" name="Group 3676"/>
                        <wpg:cNvGrpSpPr>
                          <a:grpSpLocks/>
                        </wpg:cNvGrpSpPr>
                        <wpg:grpSpPr bwMode="auto">
                          <a:xfrm>
                            <a:off x="1277" y="7"/>
                            <a:ext cx="15" cy="2"/>
                            <a:chOff x="1277" y="7"/>
                            <a:chExt cx="15" cy="2"/>
                          </a:xfrm>
                        </wpg:grpSpPr>
                        <wps:wsp>
                          <wps:cNvPr id="3400" name="Freeform 3677"/>
                          <wps:cNvSpPr>
                            <a:spLocks/>
                          </wps:cNvSpPr>
                          <wps:spPr bwMode="auto">
                            <a:xfrm>
                              <a:off x="1277" y="7"/>
                              <a:ext cx="15" cy="2"/>
                            </a:xfrm>
                            <a:custGeom>
                              <a:avLst/>
                              <a:gdLst>
                                <a:gd name="T0" fmla="+- 0 1277 1277"/>
                                <a:gd name="T1" fmla="*/ T0 w 15"/>
                                <a:gd name="T2" fmla="+- 0 1292 127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1" name="Group 3674"/>
                        <wpg:cNvGrpSpPr>
                          <a:grpSpLocks/>
                        </wpg:cNvGrpSpPr>
                        <wpg:grpSpPr bwMode="auto">
                          <a:xfrm>
                            <a:off x="1307" y="7"/>
                            <a:ext cx="15" cy="2"/>
                            <a:chOff x="1307" y="7"/>
                            <a:chExt cx="15" cy="2"/>
                          </a:xfrm>
                        </wpg:grpSpPr>
                        <wps:wsp>
                          <wps:cNvPr id="3402" name="Freeform 3675"/>
                          <wps:cNvSpPr>
                            <a:spLocks/>
                          </wps:cNvSpPr>
                          <wps:spPr bwMode="auto">
                            <a:xfrm>
                              <a:off x="1307" y="7"/>
                              <a:ext cx="15" cy="2"/>
                            </a:xfrm>
                            <a:custGeom>
                              <a:avLst/>
                              <a:gdLst>
                                <a:gd name="T0" fmla="+- 0 1307 1307"/>
                                <a:gd name="T1" fmla="*/ T0 w 15"/>
                                <a:gd name="T2" fmla="+- 0 1322 130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3" name="Group 3672"/>
                        <wpg:cNvGrpSpPr>
                          <a:grpSpLocks/>
                        </wpg:cNvGrpSpPr>
                        <wpg:grpSpPr bwMode="auto">
                          <a:xfrm>
                            <a:off x="1336" y="7"/>
                            <a:ext cx="15" cy="2"/>
                            <a:chOff x="1336" y="7"/>
                            <a:chExt cx="15" cy="2"/>
                          </a:xfrm>
                        </wpg:grpSpPr>
                        <wps:wsp>
                          <wps:cNvPr id="3404" name="Freeform 3673"/>
                          <wps:cNvSpPr>
                            <a:spLocks/>
                          </wps:cNvSpPr>
                          <wps:spPr bwMode="auto">
                            <a:xfrm>
                              <a:off x="1336" y="7"/>
                              <a:ext cx="15" cy="2"/>
                            </a:xfrm>
                            <a:custGeom>
                              <a:avLst/>
                              <a:gdLst>
                                <a:gd name="T0" fmla="+- 0 1336 1336"/>
                                <a:gd name="T1" fmla="*/ T0 w 15"/>
                                <a:gd name="T2" fmla="+- 0 1351 133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5" name="Group 3670"/>
                        <wpg:cNvGrpSpPr>
                          <a:grpSpLocks/>
                        </wpg:cNvGrpSpPr>
                        <wpg:grpSpPr bwMode="auto">
                          <a:xfrm>
                            <a:off x="1366" y="7"/>
                            <a:ext cx="15" cy="2"/>
                            <a:chOff x="1366" y="7"/>
                            <a:chExt cx="15" cy="2"/>
                          </a:xfrm>
                        </wpg:grpSpPr>
                        <wps:wsp>
                          <wps:cNvPr id="3406" name="Freeform 3671"/>
                          <wps:cNvSpPr>
                            <a:spLocks/>
                          </wps:cNvSpPr>
                          <wps:spPr bwMode="auto">
                            <a:xfrm>
                              <a:off x="1366" y="7"/>
                              <a:ext cx="15" cy="2"/>
                            </a:xfrm>
                            <a:custGeom>
                              <a:avLst/>
                              <a:gdLst>
                                <a:gd name="T0" fmla="+- 0 1366 1366"/>
                                <a:gd name="T1" fmla="*/ T0 w 15"/>
                                <a:gd name="T2" fmla="+- 0 1381 136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7" name="Group 3668"/>
                        <wpg:cNvGrpSpPr>
                          <a:grpSpLocks/>
                        </wpg:cNvGrpSpPr>
                        <wpg:grpSpPr bwMode="auto">
                          <a:xfrm>
                            <a:off x="1395" y="7"/>
                            <a:ext cx="15" cy="2"/>
                            <a:chOff x="1395" y="7"/>
                            <a:chExt cx="15" cy="2"/>
                          </a:xfrm>
                        </wpg:grpSpPr>
                        <wps:wsp>
                          <wps:cNvPr id="3408" name="Freeform 3669"/>
                          <wps:cNvSpPr>
                            <a:spLocks/>
                          </wps:cNvSpPr>
                          <wps:spPr bwMode="auto">
                            <a:xfrm>
                              <a:off x="1395" y="7"/>
                              <a:ext cx="15" cy="2"/>
                            </a:xfrm>
                            <a:custGeom>
                              <a:avLst/>
                              <a:gdLst>
                                <a:gd name="T0" fmla="+- 0 1395 1395"/>
                                <a:gd name="T1" fmla="*/ T0 w 15"/>
                                <a:gd name="T2" fmla="+- 0 1410 139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9" name="Group 3666"/>
                        <wpg:cNvGrpSpPr>
                          <a:grpSpLocks/>
                        </wpg:cNvGrpSpPr>
                        <wpg:grpSpPr bwMode="auto">
                          <a:xfrm>
                            <a:off x="1425" y="7"/>
                            <a:ext cx="15" cy="2"/>
                            <a:chOff x="1425" y="7"/>
                            <a:chExt cx="15" cy="2"/>
                          </a:xfrm>
                        </wpg:grpSpPr>
                        <wps:wsp>
                          <wps:cNvPr id="3410" name="Freeform 3667"/>
                          <wps:cNvSpPr>
                            <a:spLocks/>
                          </wps:cNvSpPr>
                          <wps:spPr bwMode="auto">
                            <a:xfrm>
                              <a:off x="1425" y="7"/>
                              <a:ext cx="15" cy="2"/>
                            </a:xfrm>
                            <a:custGeom>
                              <a:avLst/>
                              <a:gdLst>
                                <a:gd name="T0" fmla="+- 0 1425 1425"/>
                                <a:gd name="T1" fmla="*/ T0 w 15"/>
                                <a:gd name="T2" fmla="+- 0 1440 142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1" name="Group 3664"/>
                        <wpg:cNvGrpSpPr>
                          <a:grpSpLocks/>
                        </wpg:cNvGrpSpPr>
                        <wpg:grpSpPr bwMode="auto">
                          <a:xfrm>
                            <a:off x="1454" y="7"/>
                            <a:ext cx="15" cy="2"/>
                            <a:chOff x="1454" y="7"/>
                            <a:chExt cx="15" cy="2"/>
                          </a:xfrm>
                        </wpg:grpSpPr>
                        <wps:wsp>
                          <wps:cNvPr id="3412" name="Freeform 3665"/>
                          <wps:cNvSpPr>
                            <a:spLocks/>
                          </wps:cNvSpPr>
                          <wps:spPr bwMode="auto">
                            <a:xfrm>
                              <a:off x="1454" y="7"/>
                              <a:ext cx="15" cy="2"/>
                            </a:xfrm>
                            <a:custGeom>
                              <a:avLst/>
                              <a:gdLst>
                                <a:gd name="T0" fmla="+- 0 1454 1454"/>
                                <a:gd name="T1" fmla="*/ T0 w 15"/>
                                <a:gd name="T2" fmla="+- 0 1469 145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3" name="Group 3662"/>
                        <wpg:cNvGrpSpPr>
                          <a:grpSpLocks/>
                        </wpg:cNvGrpSpPr>
                        <wpg:grpSpPr bwMode="auto">
                          <a:xfrm>
                            <a:off x="1484" y="7"/>
                            <a:ext cx="15" cy="2"/>
                            <a:chOff x="1484" y="7"/>
                            <a:chExt cx="15" cy="2"/>
                          </a:xfrm>
                        </wpg:grpSpPr>
                        <wps:wsp>
                          <wps:cNvPr id="3414" name="Freeform 3663"/>
                          <wps:cNvSpPr>
                            <a:spLocks/>
                          </wps:cNvSpPr>
                          <wps:spPr bwMode="auto">
                            <a:xfrm>
                              <a:off x="1484" y="7"/>
                              <a:ext cx="15" cy="2"/>
                            </a:xfrm>
                            <a:custGeom>
                              <a:avLst/>
                              <a:gdLst>
                                <a:gd name="T0" fmla="+- 0 1484 1484"/>
                                <a:gd name="T1" fmla="*/ T0 w 15"/>
                                <a:gd name="T2" fmla="+- 0 1499 148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5" name="Group 3660"/>
                        <wpg:cNvGrpSpPr>
                          <a:grpSpLocks/>
                        </wpg:cNvGrpSpPr>
                        <wpg:grpSpPr bwMode="auto">
                          <a:xfrm>
                            <a:off x="1514" y="7"/>
                            <a:ext cx="15" cy="2"/>
                            <a:chOff x="1514" y="7"/>
                            <a:chExt cx="15" cy="2"/>
                          </a:xfrm>
                        </wpg:grpSpPr>
                        <wps:wsp>
                          <wps:cNvPr id="3416" name="Freeform 3661"/>
                          <wps:cNvSpPr>
                            <a:spLocks/>
                          </wps:cNvSpPr>
                          <wps:spPr bwMode="auto">
                            <a:xfrm>
                              <a:off x="1514" y="7"/>
                              <a:ext cx="15" cy="2"/>
                            </a:xfrm>
                            <a:custGeom>
                              <a:avLst/>
                              <a:gdLst>
                                <a:gd name="T0" fmla="+- 0 1514 1514"/>
                                <a:gd name="T1" fmla="*/ T0 w 15"/>
                                <a:gd name="T2" fmla="+- 0 1528 151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7" name="Group 3658"/>
                        <wpg:cNvGrpSpPr>
                          <a:grpSpLocks/>
                        </wpg:cNvGrpSpPr>
                        <wpg:grpSpPr bwMode="auto">
                          <a:xfrm>
                            <a:off x="1543" y="7"/>
                            <a:ext cx="15" cy="2"/>
                            <a:chOff x="1543" y="7"/>
                            <a:chExt cx="15" cy="2"/>
                          </a:xfrm>
                        </wpg:grpSpPr>
                        <wps:wsp>
                          <wps:cNvPr id="3418" name="Freeform 3659"/>
                          <wps:cNvSpPr>
                            <a:spLocks/>
                          </wps:cNvSpPr>
                          <wps:spPr bwMode="auto">
                            <a:xfrm>
                              <a:off x="1543" y="7"/>
                              <a:ext cx="15" cy="2"/>
                            </a:xfrm>
                            <a:custGeom>
                              <a:avLst/>
                              <a:gdLst>
                                <a:gd name="T0" fmla="+- 0 1543 1543"/>
                                <a:gd name="T1" fmla="*/ T0 w 15"/>
                                <a:gd name="T2" fmla="+- 0 1558 154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9" name="Group 3656"/>
                        <wpg:cNvGrpSpPr>
                          <a:grpSpLocks/>
                        </wpg:cNvGrpSpPr>
                        <wpg:grpSpPr bwMode="auto">
                          <a:xfrm>
                            <a:off x="1573" y="7"/>
                            <a:ext cx="15" cy="2"/>
                            <a:chOff x="1573" y="7"/>
                            <a:chExt cx="15" cy="2"/>
                          </a:xfrm>
                        </wpg:grpSpPr>
                        <wps:wsp>
                          <wps:cNvPr id="3420" name="Freeform 3657"/>
                          <wps:cNvSpPr>
                            <a:spLocks/>
                          </wps:cNvSpPr>
                          <wps:spPr bwMode="auto">
                            <a:xfrm>
                              <a:off x="1573" y="7"/>
                              <a:ext cx="15" cy="2"/>
                            </a:xfrm>
                            <a:custGeom>
                              <a:avLst/>
                              <a:gdLst>
                                <a:gd name="T0" fmla="+- 0 1573 1573"/>
                                <a:gd name="T1" fmla="*/ T0 w 15"/>
                                <a:gd name="T2" fmla="+- 0 1587 157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1" name="Group 3654"/>
                        <wpg:cNvGrpSpPr>
                          <a:grpSpLocks/>
                        </wpg:cNvGrpSpPr>
                        <wpg:grpSpPr bwMode="auto">
                          <a:xfrm>
                            <a:off x="1602" y="7"/>
                            <a:ext cx="15" cy="2"/>
                            <a:chOff x="1602" y="7"/>
                            <a:chExt cx="15" cy="2"/>
                          </a:xfrm>
                        </wpg:grpSpPr>
                        <wps:wsp>
                          <wps:cNvPr id="3422" name="Freeform 3655"/>
                          <wps:cNvSpPr>
                            <a:spLocks/>
                          </wps:cNvSpPr>
                          <wps:spPr bwMode="auto">
                            <a:xfrm>
                              <a:off x="1602" y="7"/>
                              <a:ext cx="15" cy="2"/>
                            </a:xfrm>
                            <a:custGeom>
                              <a:avLst/>
                              <a:gdLst>
                                <a:gd name="T0" fmla="+- 0 1602 1602"/>
                                <a:gd name="T1" fmla="*/ T0 w 15"/>
                                <a:gd name="T2" fmla="+- 0 1617 160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3" name="Group 3652"/>
                        <wpg:cNvGrpSpPr>
                          <a:grpSpLocks/>
                        </wpg:cNvGrpSpPr>
                        <wpg:grpSpPr bwMode="auto">
                          <a:xfrm>
                            <a:off x="1632" y="7"/>
                            <a:ext cx="15" cy="2"/>
                            <a:chOff x="1632" y="7"/>
                            <a:chExt cx="15" cy="2"/>
                          </a:xfrm>
                        </wpg:grpSpPr>
                        <wps:wsp>
                          <wps:cNvPr id="3424" name="Freeform 3653"/>
                          <wps:cNvSpPr>
                            <a:spLocks/>
                          </wps:cNvSpPr>
                          <wps:spPr bwMode="auto">
                            <a:xfrm>
                              <a:off x="1632" y="7"/>
                              <a:ext cx="15" cy="2"/>
                            </a:xfrm>
                            <a:custGeom>
                              <a:avLst/>
                              <a:gdLst>
                                <a:gd name="T0" fmla="+- 0 1632 1632"/>
                                <a:gd name="T1" fmla="*/ T0 w 15"/>
                                <a:gd name="T2" fmla="+- 0 1646 163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5" name="Group 3650"/>
                        <wpg:cNvGrpSpPr>
                          <a:grpSpLocks/>
                        </wpg:cNvGrpSpPr>
                        <wpg:grpSpPr bwMode="auto">
                          <a:xfrm>
                            <a:off x="1661" y="7"/>
                            <a:ext cx="15" cy="2"/>
                            <a:chOff x="1661" y="7"/>
                            <a:chExt cx="15" cy="2"/>
                          </a:xfrm>
                        </wpg:grpSpPr>
                        <wps:wsp>
                          <wps:cNvPr id="3426" name="Freeform 3651"/>
                          <wps:cNvSpPr>
                            <a:spLocks/>
                          </wps:cNvSpPr>
                          <wps:spPr bwMode="auto">
                            <a:xfrm>
                              <a:off x="1661" y="7"/>
                              <a:ext cx="15" cy="2"/>
                            </a:xfrm>
                            <a:custGeom>
                              <a:avLst/>
                              <a:gdLst>
                                <a:gd name="T0" fmla="+- 0 1661 1661"/>
                                <a:gd name="T1" fmla="*/ T0 w 15"/>
                                <a:gd name="T2" fmla="+- 0 1676 166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7" name="Group 3648"/>
                        <wpg:cNvGrpSpPr>
                          <a:grpSpLocks/>
                        </wpg:cNvGrpSpPr>
                        <wpg:grpSpPr bwMode="auto">
                          <a:xfrm>
                            <a:off x="1691" y="7"/>
                            <a:ext cx="15" cy="2"/>
                            <a:chOff x="1691" y="7"/>
                            <a:chExt cx="15" cy="2"/>
                          </a:xfrm>
                        </wpg:grpSpPr>
                        <wps:wsp>
                          <wps:cNvPr id="3428" name="Freeform 3649"/>
                          <wps:cNvSpPr>
                            <a:spLocks/>
                          </wps:cNvSpPr>
                          <wps:spPr bwMode="auto">
                            <a:xfrm>
                              <a:off x="1691" y="7"/>
                              <a:ext cx="15" cy="2"/>
                            </a:xfrm>
                            <a:custGeom>
                              <a:avLst/>
                              <a:gdLst>
                                <a:gd name="T0" fmla="+- 0 1691 1691"/>
                                <a:gd name="T1" fmla="*/ T0 w 15"/>
                                <a:gd name="T2" fmla="+- 0 1705 169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9" name="Group 3646"/>
                        <wpg:cNvGrpSpPr>
                          <a:grpSpLocks/>
                        </wpg:cNvGrpSpPr>
                        <wpg:grpSpPr bwMode="auto">
                          <a:xfrm>
                            <a:off x="1720" y="7"/>
                            <a:ext cx="15" cy="2"/>
                            <a:chOff x="1720" y="7"/>
                            <a:chExt cx="15" cy="2"/>
                          </a:xfrm>
                        </wpg:grpSpPr>
                        <wps:wsp>
                          <wps:cNvPr id="3430" name="Freeform 3647"/>
                          <wps:cNvSpPr>
                            <a:spLocks/>
                          </wps:cNvSpPr>
                          <wps:spPr bwMode="auto">
                            <a:xfrm>
                              <a:off x="1720" y="7"/>
                              <a:ext cx="15" cy="2"/>
                            </a:xfrm>
                            <a:custGeom>
                              <a:avLst/>
                              <a:gdLst>
                                <a:gd name="T0" fmla="+- 0 1720 1720"/>
                                <a:gd name="T1" fmla="*/ T0 w 15"/>
                                <a:gd name="T2" fmla="+- 0 1735 172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1" name="Group 3644"/>
                        <wpg:cNvGrpSpPr>
                          <a:grpSpLocks/>
                        </wpg:cNvGrpSpPr>
                        <wpg:grpSpPr bwMode="auto">
                          <a:xfrm>
                            <a:off x="1750" y="7"/>
                            <a:ext cx="15" cy="2"/>
                            <a:chOff x="1750" y="7"/>
                            <a:chExt cx="15" cy="2"/>
                          </a:xfrm>
                        </wpg:grpSpPr>
                        <wps:wsp>
                          <wps:cNvPr id="3432" name="Freeform 3645"/>
                          <wps:cNvSpPr>
                            <a:spLocks/>
                          </wps:cNvSpPr>
                          <wps:spPr bwMode="auto">
                            <a:xfrm>
                              <a:off x="1750" y="7"/>
                              <a:ext cx="15" cy="2"/>
                            </a:xfrm>
                            <a:custGeom>
                              <a:avLst/>
                              <a:gdLst>
                                <a:gd name="T0" fmla="+- 0 1750 1750"/>
                                <a:gd name="T1" fmla="*/ T0 w 15"/>
                                <a:gd name="T2" fmla="+- 0 1765 175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3" name="Group 3642"/>
                        <wpg:cNvGrpSpPr>
                          <a:grpSpLocks/>
                        </wpg:cNvGrpSpPr>
                        <wpg:grpSpPr bwMode="auto">
                          <a:xfrm>
                            <a:off x="1779" y="7"/>
                            <a:ext cx="15" cy="2"/>
                            <a:chOff x="1779" y="7"/>
                            <a:chExt cx="15" cy="2"/>
                          </a:xfrm>
                        </wpg:grpSpPr>
                        <wps:wsp>
                          <wps:cNvPr id="3434" name="Freeform 3643"/>
                          <wps:cNvSpPr>
                            <a:spLocks/>
                          </wps:cNvSpPr>
                          <wps:spPr bwMode="auto">
                            <a:xfrm>
                              <a:off x="1779" y="7"/>
                              <a:ext cx="15" cy="2"/>
                            </a:xfrm>
                            <a:custGeom>
                              <a:avLst/>
                              <a:gdLst>
                                <a:gd name="T0" fmla="+- 0 1779 1779"/>
                                <a:gd name="T1" fmla="*/ T0 w 15"/>
                                <a:gd name="T2" fmla="+- 0 1794 177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5" name="Group 3640"/>
                        <wpg:cNvGrpSpPr>
                          <a:grpSpLocks/>
                        </wpg:cNvGrpSpPr>
                        <wpg:grpSpPr bwMode="auto">
                          <a:xfrm>
                            <a:off x="1809" y="7"/>
                            <a:ext cx="15" cy="2"/>
                            <a:chOff x="1809" y="7"/>
                            <a:chExt cx="15" cy="2"/>
                          </a:xfrm>
                        </wpg:grpSpPr>
                        <wps:wsp>
                          <wps:cNvPr id="3436" name="Freeform 3641"/>
                          <wps:cNvSpPr>
                            <a:spLocks/>
                          </wps:cNvSpPr>
                          <wps:spPr bwMode="auto">
                            <a:xfrm>
                              <a:off x="1809" y="7"/>
                              <a:ext cx="15" cy="2"/>
                            </a:xfrm>
                            <a:custGeom>
                              <a:avLst/>
                              <a:gdLst>
                                <a:gd name="T0" fmla="+- 0 1809 1809"/>
                                <a:gd name="T1" fmla="*/ T0 w 15"/>
                                <a:gd name="T2" fmla="+- 0 1824 180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7" name="Group 3638"/>
                        <wpg:cNvGrpSpPr>
                          <a:grpSpLocks/>
                        </wpg:cNvGrpSpPr>
                        <wpg:grpSpPr bwMode="auto">
                          <a:xfrm>
                            <a:off x="1838" y="7"/>
                            <a:ext cx="15" cy="2"/>
                            <a:chOff x="1838" y="7"/>
                            <a:chExt cx="15" cy="2"/>
                          </a:xfrm>
                        </wpg:grpSpPr>
                        <wps:wsp>
                          <wps:cNvPr id="3438" name="Freeform 3639"/>
                          <wps:cNvSpPr>
                            <a:spLocks/>
                          </wps:cNvSpPr>
                          <wps:spPr bwMode="auto">
                            <a:xfrm>
                              <a:off x="1838" y="7"/>
                              <a:ext cx="15" cy="2"/>
                            </a:xfrm>
                            <a:custGeom>
                              <a:avLst/>
                              <a:gdLst>
                                <a:gd name="T0" fmla="+- 0 1838 1838"/>
                                <a:gd name="T1" fmla="*/ T0 w 15"/>
                                <a:gd name="T2" fmla="+- 0 1853 183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9" name="Group 3636"/>
                        <wpg:cNvGrpSpPr>
                          <a:grpSpLocks/>
                        </wpg:cNvGrpSpPr>
                        <wpg:grpSpPr bwMode="auto">
                          <a:xfrm>
                            <a:off x="1868" y="7"/>
                            <a:ext cx="15" cy="2"/>
                            <a:chOff x="1868" y="7"/>
                            <a:chExt cx="15" cy="2"/>
                          </a:xfrm>
                        </wpg:grpSpPr>
                        <wps:wsp>
                          <wps:cNvPr id="3440" name="Freeform 3637"/>
                          <wps:cNvSpPr>
                            <a:spLocks/>
                          </wps:cNvSpPr>
                          <wps:spPr bwMode="auto">
                            <a:xfrm>
                              <a:off x="1868" y="7"/>
                              <a:ext cx="15" cy="2"/>
                            </a:xfrm>
                            <a:custGeom>
                              <a:avLst/>
                              <a:gdLst>
                                <a:gd name="T0" fmla="+- 0 1868 1868"/>
                                <a:gd name="T1" fmla="*/ T0 w 15"/>
                                <a:gd name="T2" fmla="+- 0 1883 186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1" name="Group 3634"/>
                        <wpg:cNvGrpSpPr>
                          <a:grpSpLocks/>
                        </wpg:cNvGrpSpPr>
                        <wpg:grpSpPr bwMode="auto">
                          <a:xfrm>
                            <a:off x="1897" y="7"/>
                            <a:ext cx="15" cy="2"/>
                            <a:chOff x="1897" y="7"/>
                            <a:chExt cx="15" cy="2"/>
                          </a:xfrm>
                        </wpg:grpSpPr>
                        <wps:wsp>
                          <wps:cNvPr id="3442" name="Freeform 3635"/>
                          <wps:cNvSpPr>
                            <a:spLocks/>
                          </wps:cNvSpPr>
                          <wps:spPr bwMode="auto">
                            <a:xfrm>
                              <a:off x="1897" y="7"/>
                              <a:ext cx="15" cy="2"/>
                            </a:xfrm>
                            <a:custGeom>
                              <a:avLst/>
                              <a:gdLst>
                                <a:gd name="T0" fmla="+- 0 1897 1897"/>
                                <a:gd name="T1" fmla="*/ T0 w 15"/>
                                <a:gd name="T2" fmla="+- 0 1912 189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3" name="Group 3632"/>
                        <wpg:cNvGrpSpPr>
                          <a:grpSpLocks/>
                        </wpg:cNvGrpSpPr>
                        <wpg:grpSpPr bwMode="auto">
                          <a:xfrm>
                            <a:off x="1927" y="7"/>
                            <a:ext cx="15" cy="2"/>
                            <a:chOff x="1927" y="7"/>
                            <a:chExt cx="15" cy="2"/>
                          </a:xfrm>
                        </wpg:grpSpPr>
                        <wps:wsp>
                          <wps:cNvPr id="3444" name="Freeform 3633"/>
                          <wps:cNvSpPr>
                            <a:spLocks/>
                          </wps:cNvSpPr>
                          <wps:spPr bwMode="auto">
                            <a:xfrm>
                              <a:off x="1927" y="7"/>
                              <a:ext cx="15" cy="2"/>
                            </a:xfrm>
                            <a:custGeom>
                              <a:avLst/>
                              <a:gdLst>
                                <a:gd name="T0" fmla="+- 0 1927 1927"/>
                                <a:gd name="T1" fmla="*/ T0 w 15"/>
                                <a:gd name="T2" fmla="+- 0 1942 192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5" name="Group 3630"/>
                        <wpg:cNvGrpSpPr>
                          <a:grpSpLocks/>
                        </wpg:cNvGrpSpPr>
                        <wpg:grpSpPr bwMode="auto">
                          <a:xfrm>
                            <a:off x="1956" y="7"/>
                            <a:ext cx="15" cy="2"/>
                            <a:chOff x="1956" y="7"/>
                            <a:chExt cx="15" cy="2"/>
                          </a:xfrm>
                        </wpg:grpSpPr>
                        <wps:wsp>
                          <wps:cNvPr id="3446" name="Freeform 3631"/>
                          <wps:cNvSpPr>
                            <a:spLocks/>
                          </wps:cNvSpPr>
                          <wps:spPr bwMode="auto">
                            <a:xfrm>
                              <a:off x="1956" y="7"/>
                              <a:ext cx="15" cy="2"/>
                            </a:xfrm>
                            <a:custGeom>
                              <a:avLst/>
                              <a:gdLst>
                                <a:gd name="T0" fmla="+- 0 1956 1956"/>
                                <a:gd name="T1" fmla="*/ T0 w 15"/>
                                <a:gd name="T2" fmla="+- 0 1971 195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7" name="Group 3628"/>
                        <wpg:cNvGrpSpPr>
                          <a:grpSpLocks/>
                        </wpg:cNvGrpSpPr>
                        <wpg:grpSpPr bwMode="auto">
                          <a:xfrm>
                            <a:off x="1986" y="7"/>
                            <a:ext cx="15" cy="2"/>
                            <a:chOff x="1986" y="7"/>
                            <a:chExt cx="15" cy="2"/>
                          </a:xfrm>
                        </wpg:grpSpPr>
                        <wps:wsp>
                          <wps:cNvPr id="3448" name="Freeform 3629"/>
                          <wps:cNvSpPr>
                            <a:spLocks/>
                          </wps:cNvSpPr>
                          <wps:spPr bwMode="auto">
                            <a:xfrm>
                              <a:off x="1986" y="7"/>
                              <a:ext cx="15" cy="2"/>
                            </a:xfrm>
                            <a:custGeom>
                              <a:avLst/>
                              <a:gdLst>
                                <a:gd name="T0" fmla="+- 0 1986 1986"/>
                                <a:gd name="T1" fmla="*/ T0 w 15"/>
                                <a:gd name="T2" fmla="+- 0 2001 198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9" name="Group 3626"/>
                        <wpg:cNvGrpSpPr>
                          <a:grpSpLocks/>
                        </wpg:cNvGrpSpPr>
                        <wpg:grpSpPr bwMode="auto">
                          <a:xfrm>
                            <a:off x="2016" y="7"/>
                            <a:ext cx="15" cy="2"/>
                            <a:chOff x="2016" y="7"/>
                            <a:chExt cx="15" cy="2"/>
                          </a:xfrm>
                        </wpg:grpSpPr>
                        <wps:wsp>
                          <wps:cNvPr id="3450" name="Freeform 3627"/>
                          <wps:cNvSpPr>
                            <a:spLocks/>
                          </wps:cNvSpPr>
                          <wps:spPr bwMode="auto">
                            <a:xfrm>
                              <a:off x="2016" y="7"/>
                              <a:ext cx="15" cy="2"/>
                            </a:xfrm>
                            <a:custGeom>
                              <a:avLst/>
                              <a:gdLst>
                                <a:gd name="T0" fmla="+- 0 2016 2016"/>
                                <a:gd name="T1" fmla="*/ T0 w 15"/>
                                <a:gd name="T2" fmla="+- 0 2030 201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1" name="Group 3624"/>
                        <wpg:cNvGrpSpPr>
                          <a:grpSpLocks/>
                        </wpg:cNvGrpSpPr>
                        <wpg:grpSpPr bwMode="auto">
                          <a:xfrm>
                            <a:off x="2045" y="7"/>
                            <a:ext cx="15" cy="2"/>
                            <a:chOff x="2045" y="7"/>
                            <a:chExt cx="15" cy="2"/>
                          </a:xfrm>
                        </wpg:grpSpPr>
                        <wps:wsp>
                          <wps:cNvPr id="3452" name="Freeform 3625"/>
                          <wps:cNvSpPr>
                            <a:spLocks/>
                          </wps:cNvSpPr>
                          <wps:spPr bwMode="auto">
                            <a:xfrm>
                              <a:off x="2045" y="7"/>
                              <a:ext cx="15" cy="2"/>
                            </a:xfrm>
                            <a:custGeom>
                              <a:avLst/>
                              <a:gdLst>
                                <a:gd name="T0" fmla="+- 0 2045 2045"/>
                                <a:gd name="T1" fmla="*/ T0 w 15"/>
                                <a:gd name="T2" fmla="+- 0 2060 204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3" name="Group 3622"/>
                        <wpg:cNvGrpSpPr>
                          <a:grpSpLocks/>
                        </wpg:cNvGrpSpPr>
                        <wpg:grpSpPr bwMode="auto">
                          <a:xfrm>
                            <a:off x="2075" y="7"/>
                            <a:ext cx="15" cy="2"/>
                            <a:chOff x="2075" y="7"/>
                            <a:chExt cx="15" cy="2"/>
                          </a:xfrm>
                        </wpg:grpSpPr>
                        <wps:wsp>
                          <wps:cNvPr id="3454" name="Freeform 3623"/>
                          <wps:cNvSpPr>
                            <a:spLocks/>
                          </wps:cNvSpPr>
                          <wps:spPr bwMode="auto">
                            <a:xfrm>
                              <a:off x="2075" y="7"/>
                              <a:ext cx="15" cy="2"/>
                            </a:xfrm>
                            <a:custGeom>
                              <a:avLst/>
                              <a:gdLst>
                                <a:gd name="T0" fmla="+- 0 2075 2075"/>
                                <a:gd name="T1" fmla="*/ T0 w 15"/>
                                <a:gd name="T2" fmla="+- 0 2089 207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5" name="Group 3620"/>
                        <wpg:cNvGrpSpPr>
                          <a:grpSpLocks/>
                        </wpg:cNvGrpSpPr>
                        <wpg:grpSpPr bwMode="auto">
                          <a:xfrm>
                            <a:off x="2104" y="7"/>
                            <a:ext cx="15" cy="2"/>
                            <a:chOff x="2104" y="7"/>
                            <a:chExt cx="15" cy="2"/>
                          </a:xfrm>
                        </wpg:grpSpPr>
                        <wps:wsp>
                          <wps:cNvPr id="3456" name="Freeform 3621"/>
                          <wps:cNvSpPr>
                            <a:spLocks/>
                          </wps:cNvSpPr>
                          <wps:spPr bwMode="auto">
                            <a:xfrm>
                              <a:off x="2104" y="7"/>
                              <a:ext cx="15" cy="2"/>
                            </a:xfrm>
                            <a:custGeom>
                              <a:avLst/>
                              <a:gdLst>
                                <a:gd name="T0" fmla="+- 0 2104 2104"/>
                                <a:gd name="T1" fmla="*/ T0 w 15"/>
                                <a:gd name="T2" fmla="+- 0 2119 210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7" name="Group 3618"/>
                        <wpg:cNvGrpSpPr>
                          <a:grpSpLocks/>
                        </wpg:cNvGrpSpPr>
                        <wpg:grpSpPr bwMode="auto">
                          <a:xfrm>
                            <a:off x="2134" y="7"/>
                            <a:ext cx="15" cy="2"/>
                            <a:chOff x="2134" y="7"/>
                            <a:chExt cx="15" cy="2"/>
                          </a:xfrm>
                        </wpg:grpSpPr>
                        <wps:wsp>
                          <wps:cNvPr id="3458" name="Freeform 3619"/>
                          <wps:cNvSpPr>
                            <a:spLocks/>
                          </wps:cNvSpPr>
                          <wps:spPr bwMode="auto">
                            <a:xfrm>
                              <a:off x="2134" y="7"/>
                              <a:ext cx="15" cy="2"/>
                            </a:xfrm>
                            <a:custGeom>
                              <a:avLst/>
                              <a:gdLst>
                                <a:gd name="T0" fmla="+- 0 2134 2134"/>
                                <a:gd name="T1" fmla="*/ T0 w 15"/>
                                <a:gd name="T2" fmla="+- 0 2148 213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9" name="Group 3616"/>
                        <wpg:cNvGrpSpPr>
                          <a:grpSpLocks/>
                        </wpg:cNvGrpSpPr>
                        <wpg:grpSpPr bwMode="auto">
                          <a:xfrm>
                            <a:off x="2163" y="7"/>
                            <a:ext cx="15" cy="2"/>
                            <a:chOff x="2163" y="7"/>
                            <a:chExt cx="15" cy="2"/>
                          </a:xfrm>
                        </wpg:grpSpPr>
                        <wps:wsp>
                          <wps:cNvPr id="3460" name="Freeform 3617"/>
                          <wps:cNvSpPr>
                            <a:spLocks/>
                          </wps:cNvSpPr>
                          <wps:spPr bwMode="auto">
                            <a:xfrm>
                              <a:off x="2163" y="7"/>
                              <a:ext cx="15" cy="2"/>
                            </a:xfrm>
                            <a:custGeom>
                              <a:avLst/>
                              <a:gdLst>
                                <a:gd name="T0" fmla="+- 0 2163 2163"/>
                                <a:gd name="T1" fmla="*/ T0 w 15"/>
                                <a:gd name="T2" fmla="+- 0 2178 216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1" name="Group 3614"/>
                        <wpg:cNvGrpSpPr>
                          <a:grpSpLocks/>
                        </wpg:cNvGrpSpPr>
                        <wpg:grpSpPr bwMode="auto">
                          <a:xfrm>
                            <a:off x="2193" y="7"/>
                            <a:ext cx="15" cy="2"/>
                            <a:chOff x="2193" y="7"/>
                            <a:chExt cx="15" cy="2"/>
                          </a:xfrm>
                        </wpg:grpSpPr>
                        <wps:wsp>
                          <wps:cNvPr id="3462" name="Freeform 3615"/>
                          <wps:cNvSpPr>
                            <a:spLocks/>
                          </wps:cNvSpPr>
                          <wps:spPr bwMode="auto">
                            <a:xfrm>
                              <a:off x="2193" y="7"/>
                              <a:ext cx="15" cy="2"/>
                            </a:xfrm>
                            <a:custGeom>
                              <a:avLst/>
                              <a:gdLst>
                                <a:gd name="T0" fmla="+- 0 2193 2193"/>
                                <a:gd name="T1" fmla="*/ T0 w 15"/>
                                <a:gd name="T2" fmla="+- 0 2208 219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3" name="Group 3612"/>
                        <wpg:cNvGrpSpPr>
                          <a:grpSpLocks/>
                        </wpg:cNvGrpSpPr>
                        <wpg:grpSpPr bwMode="auto">
                          <a:xfrm>
                            <a:off x="2222" y="7"/>
                            <a:ext cx="15" cy="2"/>
                            <a:chOff x="2222" y="7"/>
                            <a:chExt cx="15" cy="2"/>
                          </a:xfrm>
                        </wpg:grpSpPr>
                        <wps:wsp>
                          <wps:cNvPr id="3464" name="Freeform 3613"/>
                          <wps:cNvSpPr>
                            <a:spLocks/>
                          </wps:cNvSpPr>
                          <wps:spPr bwMode="auto">
                            <a:xfrm>
                              <a:off x="2222" y="7"/>
                              <a:ext cx="15" cy="2"/>
                            </a:xfrm>
                            <a:custGeom>
                              <a:avLst/>
                              <a:gdLst>
                                <a:gd name="T0" fmla="+- 0 2222 2222"/>
                                <a:gd name="T1" fmla="*/ T0 w 15"/>
                                <a:gd name="T2" fmla="+- 0 2237 222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5" name="Group 3610"/>
                        <wpg:cNvGrpSpPr>
                          <a:grpSpLocks/>
                        </wpg:cNvGrpSpPr>
                        <wpg:grpSpPr bwMode="auto">
                          <a:xfrm>
                            <a:off x="2252" y="7"/>
                            <a:ext cx="15" cy="2"/>
                            <a:chOff x="2252" y="7"/>
                            <a:chExt cx="15" cy="2"/>
                          </a:xfrm>
                        </wpg:grpSpPr>
                        <wps:wsp>
                          <wps:cNvPr id="3466" name="Freeform 3611"/>
                          <wps:cNvSpPr>
                            <a:spLocks/>
                          </wps:cNvSpPr>
                          <wps:spPr bwMode="auto">
                            <a:xfrm>
                              <a:off x="2252" y="7"/>
                              <a:ext cx="15" cy="2"/>
                            </a:xfrm>
                            <a:custGeom>
                              <a:avLst/>
                              <a:gdLst>
                                <a:gd name="T0" fmla="+- 0 2252 2252"/>
                                <a:gd name="T1" fmla="*/ T0 w 15"/>
                                <a:gd name="T2" fmla="+- 0 2267 225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7" name="Group 3608"/>
                        <wpg:cNvGrpSpPr>
                          <a:grpSpLocks/>
                        </wpg:cNvGrpSpPr>
                        <wpg:grpSpPr bwMode="auto">
                          <a:xfrm>
                            <a:off x="2281" y="7"/>
                            <a:ext cx="15" cy="2"/>
                            <a:chOff x="2281" y="7"/>
                            <a:chExt cx="15" cy="2"/>
                          </a:xfrm>
                        </wpg:grpSpPr>
                        <wps:wsp>
                          <wps:cNvPr id="3468" name="Freeform 3609"/>
                          <wps:cNvSpPr>
                            <a:spLocks/>
                          </wps:cNvSpPr>
                          <wps:spPr bwMode="auto">
                            <a:xfrm>
                              <a:off x="2281" y="7"/>
                              <a:ext cx="15" cy="2"/>
                            </a:xfrm>
                            <a:custGeom>
                              <a:avLst/>
                              <a:gdLst>
                                <a:gd name="T0" fmla="+- 0 2281 2281"/>
                                <a:gd name="T1" fmla="*/ T0 w 15"/>
                                <a:gd name="T2" fmla="+- 0 2296 228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9" name="Group 3606"/>
                        <wpg:cNvGrpSpPr>
                          <a:grpSpLocks/>
                        </wpg:cNvGrpSpPr>
                        <wpg:grpSpPr bwMode="auto">
                          <a:xfrm>
                            <a:off x="2311" y="7"/>
                            <a:ext cx="15" cy="2"/>
                            <a:chOff x="2311" y="7"/>
                            <a:chExt cx="15" cy="2"/>
                          </a:xfrm>
                        </wpg:grpSpPr>
                        <wps:wsp>
                          <wps:cNvPr id="3470" name="Freeform 3607"/>
                          <wps:cNvSpPr>
                            <a:spLocks/>
                          </wps:cNvSpPr>
                          <wps:spPr bwMode="auto">
                            <a:xfrm>
                              <a:off x="2311" y="7"/>
                              <a:ext cx="15" cy="2"/>
                            </a:xfrm>
                            <a:custGeom>
                              <a:avLst/>
                              <a:gdLst>
                                <a:gd name="T0" fmla="+- 0 2311 2311"/>
                                <a:gd name="T1" fmla="*/ T0 w 15"/>
                                <a:gd name="T2" fmla="+- 0 2326 231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1" name="Group 3604"/>
                        <wpg:cNvGrpSpPr>
                          <a:grpSpLocks/>
                        </wpg:cNvGrpSpPr>
                        <wpg:grpSpPr bwMode="auto">
                          <a:xfrm>
                            <a:off x="2340" y="7"/>
                            <a:ext cx="15" cy="2"/>
                            <a:chOff x="2340" y="7"/>
                            <a:chExt cx="15" cy="2"/>
                          </a:xfrm>
                        </wpg:grpSpPr>
                        <wps:wsp>
                          <wps:cNvPr id="3472" name="Freeform 3605"/>
                          <wps:cNvSpPr>
                            <a:spLocks/>
                          </wps:cNvSpPr>
                          <wps:spPr bwMode="auto">
                            <a:xfrm>
                              <a:off x="2340" y="7"/>
                              <a:ext cx="15" cy="2"/>
                            </a:xfrm>
                            <a:custGeom>
                              <a:avLst/>
                              <a:gdLst>
                                <a:gd name="T0" fmla="+- 0 2340 2340"/>
                                <a:gd name="T1" fmla="*/ T0 w 15"/>
                                <a:gd name="T2" fmla="+- 0 2355 234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3" name="Group 3602"/>
                        <wpg:cNvGrpSpPr>
                          <a:grpSpLocks/>
                        </wpg:cNvGrpSpPr>
                        <wpg:grpSpPr bwMode="auto">
                          <a:xfrm>
                            <a:off x="2370" y="7"/>
                            <a:ext cx="15" cy="2"/>
                            <a:chOff x="2370" y="7"/>
                            <a:chExt cx="15" cy="2"/>
                          </a:xfrm>
                        </wpg:grpSpPr>
                        <wps:wsp>
                          <wps:cNvPr id="3474" name="Freeform 3603"/>
                          <wps:cNvSpPr>
                            <a:spLocks/>
                          </wps:cNvSpPr>
                          <wps:spPr bwMode="auto">
                            <a:xfrm>
                              <a:off x="2370" y="7"/>
                              <a:ext cx="15" cy="2"/>
                            </a:xfrm>
                            <a:custGeom>
                              <a:avLst/>
                              <a:gdLst>
                                <a:gd name="T0" fmla="+- 0 2370 2370"/>
                                <a:gd name="T1" fmla="*/ T0 w 15"/>
                                <a:gd name="T2" fmla="+- 0 2385 237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5" name="Group 3600"/>
                        <wpg:cNvGrpSpPr>
                          <a:grpSpLocks/>
                        </wpg:cNvGrpSpPr>
                        <wpg:grpSpPr bwMode="auto">
                          <a:xfrm>
                            <a:off x="2399" y="7"/>
                            <a:ext cx="15" cy="2"/>
                            <a:chOff x="2399" y="7"/>
                            <a:chExt cx="15" cy="2"/>
                          </a:xfrm>
                        </wpg:grpSpPr>
                        <wps:wsp>
                          <wps:cNvPr id="3476" name="Freeform 3601"/>
                          <wps:cNvSpPr>
                            <a:spLocks/>
                          </wps:cNvSpPr>
                          <wps:spPr bwMode="auto">
                            <a:xfrm>
                              <a:off x="2399" y="7"/>
                              <a:ext cx="15" cy="2"/>
                            </a:xfrm>
                            <a:custGeom>
                              <a:avLst/>
                              <a:gdLst>
                                <a:gd name="T0" fmla="+- 0 2399 2399"/>
                                <a:gd name="T1" fmla="*/ T0 w 15"/>
                                <a:gd name="T2" fmla="+- 0 2414 239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7" name="Group 3598"/>
                        <wpg:cNvGrpSpPr>
                          <a:grpSpLocks/>
                        </wpg:cNvGrpSpPr>
                        <wpg:grpSpPr bwMode="auto">
                          <a:xfrm>
                            <a:off x="2429" y="7"/>
                            <a:ext cx="15" cy="2"/>
                            <a:chOff x="2429" y="7"/>
                            <a:chExt cx="15" cy="2"/>
                          </a:xfrm>
                        </wpg:grpSpPr>
                        <wps:wsp>
                          <wps:cNvPr id="3478" name="Freeform 3599"/>
                          <wps:cNvSpPr>
                            <a:spLocks/>
                          </wps:cNvSpPr>
                          <wps:spPr bwMode="auto">
                            <a:xfrm>
                              <a:off x="2429" y="7"/>
                              <a:ext cx="15" cy="2"/>
                            </a:xfrm>
                            <a:custGeom>
                              <a:avLst/>
                              <a:gdLst>
                                <a:gd name="T0" fmla="+- 0 2429 2429"/>
                                <a:gd name="T1" fmla="*/ T0 w 15"/>
                                <a:gd name="T2" fmla="+- 0 2444 242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9" name="Group 3596"/>
                        <wpg:cNvGrpSpPr>
                          <a:grpSpLocks/>
                        </wpg:cNvGrpSpPr>
                        <wpg:grpSpPr bwMode="auto">
                          <a:xfrm>
                            <a:off x="2459" y="7"/>
                            <a:ext cx="15" cy="2"/>
                            <a:chOff x="2459" y="7"/>
                            <a:chExt cx="15" cy="2"/>
                          </a:xfrm>
                        </wpg:grpSpPr>
                        <wps:wsp>
                          <wps:cNvPr id="3480" name="Freeform 3597"/>
                          <wps:cNvSpPr>
                            <a:spLocks/>
                          </wps:cNvSpPr>
                          <wps:spPr bwMode="auto">
                            <a:xfrm>
                              <a:off x="2459" y="7"/>
                              <a:ext cx="15" cy="2"/>
                            </a:xfrm>
                            <a:custGeom>
                              <a:avLst/>
                              <a:gdLst>
                                <a:gd name="T0" fmla="+- 0 2459 2459"/>
                                <a:gd name="T1" fmla="*/ T0 w 15"/>
                                <a:gd name="T2" fmla="+- 0 2473 245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1" name="Group 3594"/>
                        <wpg:cNvGrpSpPr>
                          <a:grpSpLocks/>
                        </wpg:cNvGrpSpPr>
                        <wpg:grpSpPr bwMode="auto">
                          <a:xfrm>
                            <a:off x="2488" y="7"/>
                            <a:ext cx="15" cy="2"/>
                            <a:chOff x="2488" y="7"/>
                            <a:chExt cx="15" cy="2"/>
                          </a:xfrm>
                        </wpg:grpSpPr>
                        <wps:wsp>
                          <wps:cNvPr id="3482" name="Freeform 3595"/>
                          <wps:cNvSpPr>
                            <a:spLocks/>
                          </wps:cNvSpPr>
                          <wps:spPr bwMode="auto">
                            <a:xfrm>
                              <a:off x="2488" y="7"/>
                              <a:ext cx="15" cy="2"/>
                            </a:xfrm>
                            <a:custGeom>
                              <a:avLst/>
                              <a:gdLst>
                                <a:gd name="T0" fmla="+- 0 2488 2488"/>
                                <a:gd name="T1" fmla="*/ T0 w 15"/>
                                <a:gd name="T2" fmla="+- 0 2503 248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3" name="Group 3592"/>
                        <wpg:cNvGrpSpPr>
                          <a:grpSpLocks/>
                        </wpg:cNvGrpSpPr>
                        <wpg:grpSpPr bwMode="auto">
                          <a:xfrm>
                            <a:off x="2518" y="7"/>
                            <a:ext cx="15" cy="2"/>
                            <a:chOff x="2518" y="7"/>
                            <a:chExt cx="15" cy="2"/>
                          </a:xfrm>
                        </wpg:grpSpPr>
                        <wps:wsp>
                          <wps:cNvPr id="3484" name="Freeform 3593"/>
                          <wps:cNvSpPr>
                            <a:spLocks/>
                          </wps:cNvSpPr>
                          <wps:spPr bwMode="auto">
                            <a:xfrm>
                              <a:off x="2518" y="7"/>
                              <a:ext cx="15" cy="2"/>
                            </a:xfrm>
                            <a:custGeom>
                              <a:avLst/>
                              <a:gdLst>
                                <a:gd name="T0" fmla="+- 0 2518 2518"/>
                                <a:gd name="T1" fmla="*/ T0 w 15"/>
                                <a:gd name="T2" fmla="+- 0 2532 251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5" name="Group 3590"/>
                        <wpg:cNvGrpSpPr>
                          <a:grpSpLocks/>
                        </wpg:cNvGrpSpPr>
                        <wpg:grpSpPr bwMode="auto">
                          <a:xfrm>
                            <a:off x="2547" y="7"/>
                            <a:ext cx="15" cy="2"/>
                            <a:chOff x="2547" y="7"/>
                            <a:chExt cx="15" cy="2"/>
                          </a:xfrm>
                        </wpg:grpSpPr>
                        <wps:wsp>
                          <wps:cNvPr id="3486" name="Freeform 3591"/>
                          <wps:cNvSpPr>
                            <a:spLocks/>
                          </wps:cNvSpPr>
                          <wps:spPr bwMode="auto">
                            <a:xfrm>
                              <a:off x="2547" y="7"/>
                              <a:ext cx="15" cy="2"/>
                            </a:xfrm>
                            <a:custGeom>
                              <a:avLst/>
                              <a:gdLst>
                                <a:gd name="T0" fmla="+- 0 2547 2547"/>
                                <a:gd name="T1" fmla="*/ T0 w 15"/>
                                <a:gd name="T2" fmla="+- 0 2562 254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7" name="Group 3588"/>
                        <wpg:cNvGrpSpPr>
                          <a:grpSpLocks/>
                        </wpg:cNvGrpSpPr>
                        <wpg:grpSpPr bwMode="auto">
                          <a:xfrm>
                            <a:off x="2577" y="7"/>
                            <a:ext cx="15" cy="2"/>
                            <a:chOff x="2577" y="7"/>
                            <a:chExt cx="15" cy="2"/>
                          </a:xfrm>
                        </wpg:grpSpPr>
                        <wps:wsp>
                          <wps:cNvPr id="3488" name="Freeform 3589"/>
                          <wps:cNvSpPr>
                            <a:spLocks/>
                          </wps:cNvSpPr>
                          <wps:spPr bwMode="auto">
                            <a:xfrm>
                              <a:off x="2577" y="7"/>
                              <a:ext cx="15" cy="2"/>
                            </a:xfrm>
                            <a:custGeom>
                              <a:avLst/>
                              <a:gdLst>
                                <a:gd name="T0" fmla="+- 0 2577 2577"/>
                                <a:gd name="T1" fmla="*/ T0 w 15"/>
                                <a:gd name="T2" fmla="+- 0 2591 257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9" name="Group 3586"/>
                        <wpg:cNvGrpSpPr>
                          <a:grpSpLocks/>
                        </wpg:cNvGrpSpPr>
                        <wpg:grpSpPr bwMode="auto">
                          <a:xfrm>
                            <a:off x="2606" y="7"/>
                            <a:ext cx="15" cy="2"/>
                            <a:chOff x="2606" y="7"/>
                            <a:chExt cx="15" cy="2"/>
                          </a:xfrm>
                        </wpg:grpSpPr>
                        <wps:wsp>
                          <wps:cNvPr id="3490" name="Freeform 3587"/>
                          <wps:cNvSpPr>
                            <a:spLocks/>
                          </wps:cNvSpPr>
                          <wps:spPr bwMode="auto">
                            <a:xfrm>
                              <a:off x="2606" y="7"/>
                              <a:ext cx="15" cy="2"/>
                            </a:xfrm>
                            <a:custGeom>
                              <a:avLst/>
                              <a:gdLst>
                                <a:gd name="T0" fmla="+- 0 2606 2606"/>
                                <a:gd name="T1" fmla="*/ T0 w 15"/>
                                <a:gd name="T2" fmla="+- 0 2621 260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1" name="Group 3584"/>
                        <wpg:cNvGrpSpPr>
                          <a:grpSpLocks/>
                        </wpg:cNvGrpSpPr>
                        <wpg:grpSpPr bwMode="auto">
                          <a:xfrm>
                            <a:off x="2636" y="7"/>
                            <a:ext cx="15" cy="2"/>
                            <a:chOff x="2636" y="7"/>
                            <a:chExt cx="15" cy="2"/>
                          </a:xfrm>
                        </wpg:grpSpPr>
                        <wps:wsp>
                          <wps:cNvPr id="3492" name="Freeform 3585"/>
                          <wps:cNvSpPr>
                            <a:spLocks/>
                          </wps:cNvSpPr>
                          <wps:spPr bwMode="auto">
                            <a:xfrm>
                              <a:off x="2636" y="7"/>
                              <a:ext cx="15" cy="2"/>
                            </a:xfrm>
                            <a:custGeom>
                              <a:avLst/>
                              <a:gdLst>
                                <a:gd name="T0" fmla="+- 0 2636 2636"/>
                                <a:gd name="T1" fmla="*/ T0 w 15"/>
                                <a:gd name="T2" fmla="+- 0 2650 263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3" name="Group 3582"/>
                        <wpg:cNvGrpSpPr>
                          <a:grpSpLocks/>
                        </wpg:cNvGrpSpPr>
                        <wpg:grpSpPr bwMode="auto">
                          <a:xfrm>
                            <a:off x="2665" y="7"/>
                            <a:ext cx="15" cy="2"/>
                            <a:chOff x="2665" y="7"/>
                            <a:chExt cx="15" cy="2"/>
                          </a:xfrm>
                        </wpg:grpSpPr>
                        <wps:wsp>
                          <wps:cNvPr id="3494" name="Freeform 3583"/>
                          <wps:cNvSpPr>
                            <a:spLocks/>
                          </wps:cNvSpPr>
                          <wps:spPr bwMode="auto">
                            <a:xfrm>
                              <a:off x="2665" y="7"/>
                              <a:ext cx="15" cy="2"/>
                            </a:xfrm>
                            <a:custGeom>
                              <a:avLst/>
                              <a:gdLst>
                                <a:gd name="T0" fmla="+- 0 2665 2665"/>
                                <a:gd name="T1" fmla="*/ T0 w 15"/>
                                <a:gd name="T2" fmla="+- 0 2680 266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5" name="Group 3580"/>
                        <wpg:cNvGrpSpPr>
                          <a:grpSpLocks/>
                        </wpg:cNvGrpSpPr>
                        <wpg:grpSpPr bwMode="auto">
                          <a:xfrm>
                            <a:off x="2695" y="7"/>
                            <a:ext cx="15" cy="2"/>
                            <a:chOff x="2695" y="7"/>
                            <a:chExt cx="15" cy="2"/>
                          </a:xfrm>
                        </wpg:grpSpPr>
                        <wps:wsp>
                          <wps:cNvPr id="3496" name="Freeform 3581"/>
                          <wps:cNvSpPr>
                            <a:spLocks/>
                          </wps:cNvSpPr>
                          <wps:spPr bwMode="auto">
                            <a:xfrm>
                              <a:off x="2695" y="7"/>
                              <a:ext cx="15" cy="2"/>
                            </a:xfrm>
                            <a:custGeom>
                              <a:avLst/>
                              <a:gdLst>
                                <a:gd name="T0" fmla="+- 0 2695 2695"/>
                                <a:gd name="T1" fmla="*/ T0 w 15"/>
                                <a:gd name="T2" fmla="+- 0 2710 269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7" name="Group 3578"/>
                        <wpg:cNvGrpSpPr>
                          <a:grpSpLocks/>
                        </wpg:cNvGrpSpPr>
                        <wpg:grpSpPr bwMode="auto">
                          <a:xfrm>
                            <a:off x="2724" y="7"/>
                            <a:ext cx="15" cy="2"/>
                            <a:chOff x="2724" y="7"/>
                            <a:chExt cx="15" cy="2"/>
                          </a:xfrm>
                        </wpg:grpSpPr>
                        <wps:wsp>
                          <wps:cNvPr id="3498" name="Freeform 3579"/>
                          <wps:cNvSpPr>
                            <a:spLocks/>
                          </wps:cNvSpPr>
                          <wps:spPr bwMode="auto">
                            <a:xfrm>
                              <a:off x="2724" y="7"/>
                              <a:ext cx="15" cy="2"/>
                            </a:xfrm>
                            <a:custGeom>
                              <a:avLst/>
                              <a:gdLst>
                                <a:gd name="T0" fmla="+- 0 2724 2724"/>
                                <a:gd name="T1" fmla="*/ T0 w 15"/>
                                <a:gd name="T2" fmla="+- 0 2739 272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9" name="Group 3576"/>
                        <wpg:cNvGrpSpPr>
                          <a:grpSpLocks/>
                        </wpg:cNvGrpSpPr>
                        <wpg:grpSpPr bwMode="auto">
                          <a:xfrm>
                            <a:off x="2754" y="7"/>
                            <a:ext cx="15" cy="2"/>
                            <a:chOff x="2754" y="7"/>
                            <a:chExt cx="15" cy="2"/>
                          </a:xfrm>
                        </wpg:grpSpPr>
                        <wps:wsp>
                          <wps:cNvPr id="3500" name="Freeform 3577"/>
                          <wps:cNvSpPr>
                            <a:spLocks/>
                          </wps:cNvSpPr>
                          <wps:spPr bwMode="auto">
                            <a:xfrm>
                              <a:off x="2754" y="7"/>
                              <a:ext cx="15" cy="2"/>
                            </a:xfrm>
                            <a:custGeom>
                              <a:avLst/>
                              <a:gdLst>
                                <a:gd name="T0" fmla="+- 0 2754 2754"/>
                                <a:gd name="T1" fmla="*/ T0 w 15"/>
                                <a:gd name="T2" fmla="+- 0 2769 275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1" name="Group 3574"/>
                        <wpg:cNvGrpSpPr>
                          <a:grpSpLocks/>
                        </wpg:cNvGrpSpPr>
                        <wpg:grpSpPr bwMode="auto">
                          <a:xfrm>
                            <a:off x="2783" y="7"/>
                            <a:ext cx="15" cy="2"/>
                            <a:chOff x="2783" y="7"/>
                            <a:chExt cx="15" cy="2"/>
                          </a:xfrm>
                        </wpg:grpSpPr>
                        <wps:wsp>
                          <wps:cNvPr id="3502" name="Freeform 3575"/>
                          <wps:cNvSpPr>
                            <a:spLocks/>
                          </wps:cNvSpPr>
                          <wps:spPr bwMode="auto">
                            <a:xfrm>
                              <a:off x="2783" y="7"/>
                              <a:ext cx="15" cy="2"/>
                            </a:xfrm>
                            <a:custGeom>
                              <a:avLst/>
                              <a:gdLst>
                                <a:gd name="T0" fmla="+- 0 2783 2783"/>
                                <a:gd name="T1" fmla="*/ T0 w 15"/>
                                <a:gd name="T2" fmla="+- 0 2798 278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3" name="Group 3572"/>
                        <wpg:cNvGrpSpPr>
                          <a:grpSpLocks/>
                        </wpg:cNvGrpSpPr>
                        <wpg:grpSpPr bwMode="auto">
                          <a:xfrm>
                            <a:off x="2813" y="7"/>
                            <a:ext cx="15" cy="2"/>
                            <a:chOff x="2813" y="7"/>
                            <a:chExt cx="15" cy="2"/>
                          </a:xfrm>
                        </wpg:grpSpPr>
                        <wps:wsp>
                          <wps:cNvPr id="3504" name="Freeform 3573"/>
                          <wps:cNvSpPr>
                            <a:spLocks/>
                          </wps:cNvSpPr>
                          <wps:spPr bwMode="auto">
                            <a:xfrm>
                              <a:off x="2813" y="7"/>
                              <a:ext cx="15" cy="2"/>
                            </a:xfrm>
                            <a:custGeom>
                              <a:avLst/>
                              <a:gdLst>
                                <a:gd name="T0" fmla="+- 0 2813 2813"/>
                                <a:gd name="T1" fmla="*/ T0 w 15"/>
                                <a:gd name="T2" fmla="+- 0 2828 281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5" name="Group 3570"/>
                        <wpg:cNvGrpSpPr>
                          <a:grpSpLocks/>
                        </wpg:cNvGrpSpPr>
                        <wpg:grpSpPr bwMode="auto">
                          <a:xfrm>
                            <a:off x="2842" y="7"/>
                            <a:ext cx="15" cy="2"/>
                            <a:chOff x="2842" y="7"/>
                            <a:chExt cx="15" cy="2"/>
                          </a:xfrm>
                        </wpg:grpSpPr>
                        <wps:wsp>
                          <wps:cNvPr id="3506" name="Freeform 3571"/>
                          <wps:cNvSpPr>
                            <a:spLocks/>
                          </wps:cNvSpPr>
                          <wps:spPr bwMode="auto">
                            <a:xfrm>
                              <a:off x="2842" y="7"/>
                              <a:ext cx="15" cy="2"/>
                            </a:xfrm>
                            <a:custGeom>
                              <a:avLst/>
                              <a:gdLst>
                                <a:gd name="T0" fmla="+- 0 2842 2842"/>
                                <a:gd name="T1" fmla="*/ T0 w 15"/>
                                <a:gd name="T2" fmla="+- 0 2857 284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7" name="Group 3568"/>
                        <wpg:cNvGrpSpPr>
                          <a:grpSpLocks/>
                        </wpg:cNvGrpSpPr>
                        <wpg:grpSpPr bwMode="auto">
                          <a:xfrm>
                            <a:off x="2872" y="7"/>
                            <a:ext cx="15" cy="2"/>
                            <a:chOff x="2872" y="7"/>
                            <a:chExt cx="15" cy="2"/>
                          </a:xfrm>
                        </wpg:grpSpPr>
                        <wps:wsp>
                          <wps:cNvPr id="3508" name="Freeform 3569"/>
                          <wps:cNvSpPr>
                            <a:spLocks/>
                          </wps:cNvSpPr>
                          <wps:spPr bwMode="auto">
                            <a:xfrm>
                              <a:off x="2872" y="7"/>
                              <a:ext cx="15" cy="2"/>
                            </a:xfrm>
                            <a:custGeom>
                              <a:avLst/>
                              <a:gdLst>
                                <a:gd name="T0" fmla="+- 0 2872 2872"/>
                                <a:gd name="T1" fmla="*/ T0 w 15"/>
                                <a:gd name="T2" fmla="+- 0 2887 287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9" name="Group 3566"/>
                        <wpg:cNvGrpSpPr>
                          <a:grpSpLocks/>
                        </wpg:cNvGrpSpPr>
                        <wpg:grpSpPr bwMode="auto">
                          <a:xfrm>
                            <a:off x="2902" y="7"/>
                            <a:ext cx="15" cy="2"/>
                            <a:chOff x="2902" y="7"/>
                            <a:chExt cx="15" cy="2"/>
                          </a:xfrm>
                        </wpg:grpSpPr>
                        <wps:wsp>
                          <wps:cNvPr id="3510" name="Freeform 3567"/>
                          <wps:cNvSpPr>
                            <a:spLocks/>
                          </wps:cNvSpPr>
                          <wps:spPr bwMode="auto">
                            <a:xfrm>
                              <a:off x="2902" y="7"/>
                              <a:ext cx="15" cy="2"/>
                            </a:xfrm>
                            <a:custGeom>
                              <a:avLst/>
                              <a:gdLst>
                                <a:gd name="T0" fmla="+- 0 2902 2902"/>
                                <a:gd name="T1" fmla="*/ T0 w 15"/>
                                <a:gd name="T2" fmla="+- 0 2916 290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1" name="Group 3564"/>
                        <wpg:cNvGrpSpPr>
                          <a:grpSpLocks/>
                        </wpg:cNvGrpSpPr>
                        <wpg:grpSpPr bwMode="auto">
                          <a:xfrm>
                            <a:off x="2931" y="7"/>
                            <a:ext cx="15" cy="2"/>
                            <a:chOff x="2931" y="7"/>
                            <a:chExt cx="15" cy="2"/>
                          </a:xfrm>
                        </wpg:grpSpPr>
                        <wps:wsp>
                          <wps:cNvPr id="3512" name="Freeform 3565"/>
                          <wps:cNvSpPr>
                            <a:spLocks/>
                          </wps:cNvSpPr>
                          <wps:spPr bwMode="auto">
                            <a:xfrm>
                              <a:off x="2931" y="7"/>
                              <a:ext cx="15" cy="2"/>
                            </a:xfrm>
                            <a:custGeom>
                              <a:avLst/>
                              <a:gdLst>
                                <a:gd name="T0" fmla="+- 0 2931 2931"/>
                                <a:gd name="T1" fmla="*/ T0 w 15"/>
                                <a:gd name="T2" fmla="+- 0 2946 293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3" name="Group 3562"/>
                        <wpg:cNvGrpSpPr>
                          <a:grpSpLocks/>
                        </wpg:cNvGrpSpPr>
                        <wpg:grpSpPr bwMode="auto">
                          <a:xfrm>
                            <a:off x="2961" y="7"/>
                            <a:ext cx="15" cy="2"/>
                            <a:chOff x="2961" y="7"/>
                            <a:chExt cx="15" cy="2"/>
                          </a:xfrm>
                        </wpg:grpSpPr>
                        <wps:wsp>
                          <wps:cNvPr id="3514" name="Freeform 3563"/>
                          <wps:cNvSpPr>
                            <a:spLocks/>
                          </wps:cNvSpPr>
                          <wps:spPr bwMode="auto">
                            <a:xfrm>
                              <a:off x="2961" y="7"/>
                              <a:ext cx="15" cy="2"/>
                            </a:xfrm>
                            <a:custGeom>
                              <a:avLst/>
                              <a:gdLst>
                                <a:gd name="T0" fmla="+- 0 2961 2961"/>
                                <a:gd name="T1" fmla="*/ T0 w 15"/>
                                <a:gd name="T2" fmla="+- 0 2975 296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5" name="Group 3560"/>
                        <wpg:cNvGrpSpPr>
                          <a:grpSpLocks/>
                        </wpg:cNvGrpSpPr>
                        <wpg:grpSpPr bwMode="auto">
                          <a:xfrm>
                            <a:off x="2990" y="7"/>
                            <a:ext cx="15" cy="2"/>
                            <a:chOff x="2990" y="7"/>
                            <a:chExt cx="15" cy="2"/>
                          </a:xfrm>
                        </wpg:grpSpPr>
                        <wps:wsp>
                          <wps:cNvPr id="3516" name="Freeform 3561"/>
                          <wps:cNvSpPr>
                            <a:spLocks/>
                          </wps:cNvSpPr>
                          <wps:spPr bwMode="auto">
                            <a:xfrm>
                              <a:off x="2990" y="7"/>
                              <a:ext cx="15" cy="2"/>
                            </a:xfrm>
                            <a:custGeom>
                              <a:avLst/>
                              <a:gdLst>
                                <a:gd name="T0" fmla="+- 0 2990 2990"/>
                                <a:gd name="T1" fmla="*/ T0 w 15"/>
                                <a:gd name="T2" fmla="+- 0 3005 299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7" name="Group 3558"/>
                        <wpg:cNvGrpSpPr>
                          <a:grpSpLocks/>
                        </wpg:cNvGrpSpPr>
                        <wpg:grpSpPr bwMode="auto">
                          <a:xfrm>
                            <a:off x="3020" y="7"/>
                            <a:ext cx="15" cy="2"/>
                            <a:chOff x="3020" y="7"/>
                            <a:chExt cx="15" cy="2"/>
                          </a:xfrm>
                        </wpg:grpSpPr>
                        <wps:wsp>
                          <wps:cNvPr id="3518" name="Freeform 3559"/>
                          <wps:cNvSpPr>
                            <a:spLocks/>
                          </wps:cNvSpPr>
                          <wps:spPr bwMode="auto">
                            <a:xfrm>
                              <a:off x="3020" y="7"/>
                              <a:ext cx="15" cy="2"/>
                            </a:xfrm>
                            <a:custGeom>
                              <a:avLst/>
                              <a:gdLst>
                                <a:gd name="T0" fmla="+- 0 3020 3020"/>
                                <a:gd name="T1" fmla="*/ T0 w 15"/>
                                <a:gd name="T2" fmla="+- 0 3034 302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9" name="Group 3556"/>
                        <wpg:cNvGrpSpPr>
                          <a:grpSpLocks/>
                        </wpg:cNvGrpSpPr>
                        <wpg:grpSpPr bwMode="auto">
                          <a:xfrm>
                            <a:off x="3049" y="7"/>
                            <a:ext cx="15" cy="2"/>
                            <a:chOff x="3049" y="7"/>
                            <a:chExt cx="15" cy="2"/>
                          </a:xfrm>
                        </wpg:grpSpPr>
                        <wps:wsp>
                          <wps:cNvPr id="3520" name="Freeform 3557"/>
                          <wps:cNvSpPr>
                            <a:spLocks/>
                          </wps:cNvSpPr>
                          <wps:spPr bwMode="auto">
                            <a:xfrm>
                              <a:off x="3049" y="7"/>
                              <a:ext cx="15" cy="2"/>
                            </a:xfrm>
                            <a:custGeom>
                              <a:avLst/>
                              <a:gdLst>
                                <a:gd name="T0" fmla="+- 0 3049 3049"/>
                                <a:gd name="T1" fmla="*/ T0 w 15"/>
                                <a:gd name="T2" fmla="+- 0 3064 304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1" name="Group 3554"/>
                        <wpg:cNvGrpSpPr>
                          <a:grpSpLocks/>
                        </wpg:cNvGrpSpPr>
                        <wpg:grpSpPr bwMode="auto">
                          <a:xfrm>
                            <a:off x="3079" y="7"/>
                            <a:ext cx="15" cy="2"/>
                            <a:chOff x="3079" y="7"/>
                            <a:chExt cx="15" cy="2"/>
                          </a:xfrm>
                        </wpg:grpSpPr>
                        <wps:wsp>
                          <wps:cNvPr id="3522" name="Freeform 3555"/>
                          <wps:cNvSpPr>
                            <a:spLocks/>
                          </wps:cNvSpPr>
                          <wps:spPr bwMode="auto">
                            <a:xfrm>
                              <a:off x="3079" y="7"/>
                              <a:ext cx="15" cy="2"/>
                            </a:xfrm>
                            <a:custGeom>
                              <a:avLst/>
                              <a:gdLst>
                                <a:gd name="T0" fmla="+- 0 3079 3079"/>
                                <a:gd name="T1" fmla="*/ T0 w 15"/>
                                <a:gd name="T2" fmla="+- 0 3093 307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3" name="Group 3552"/>
                        <wpg:cNvGrpSpPr>
                          <a:grpSpLocks/>
                        </wpg:cNvGrpSpPr>
                        <wpg:grpSpPr bwMode="auto">
                          <a:xfrm>
                            <a:off x="3108" y="7"/>
                            <a:ext cx="15" cy="2"/>
                            <a:chOff x="3108" y="7"/>
                            <a:chExt cx="15" cy="2"/>
                          </a:xfrm>
                        </wpg:grpSpPr>
                        <wps:wsp>
                          <wps:cNvPr id="3524" name="Freeform 3553"/>
                          <wps:cNvSpPr>
                            <a:spLocks/>
                          </wps:cNvSpPr>
                          <wps:spPr bwMode="auto">
                            <a:xfrm>
                              <a:off x="3108" y="7"/>
                              <a:ext cx="15" cy="2"/>
                            </a:xfrm>
                            <a:custGeom>
                              <a:avLst/>
                              <a:gdLst>
                                <a:gd name="T0" fmla="+- 0 3108 3108"/>
                                <a:gd name="T1" fmla="*/ T0 w 15"/>
                                <a:gd name="T2" fmla="+- 0 3123 310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5" name="Group 3550"/>
                        <wpg:cNvGrpSpPr>
                          <a:grpSpLocks/>
                        </wpg:cNvGrpSpPr>
                        <wpg:grpSpPr bwMode="auto">
                          <a:xfrm>
                            <a:off x="3138" y="7"/>
                            <a:ext cx="15" cy="2"/>
                            <a:chOff x="3138" y="7"/>
                            <a:chExt cx="15" cy="2"/>
                          </a:xfrm>
                        </wpg:grpSpPr>
                        <wps:wsp>
                          <wps:cNvPr id="3526" name="Freeform 3551"/>
                          <wps:cNvSpPr>
                            <a:spLocks/>
                          </wps:cNvSpPr>
                          <wps:spPr bwMode="auto">
                            <a:xfrm>
                              <a:off x="3138" y="7"/>
                              <a:ext cx="15" cy="2"/>
                            </a:xfrm>
                            <a:custGeom>
                              <a:avLst/>
                              <a:gdLst>
                                <a:gd name="T0" fmla="+- 0 3138 3138"/>
                                <a:gd name="T1" fmla="*/ T0 w 15"/>
                                <a:gd name="T2" fmla="+- 0 3153 313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7" name="Group 3548"/>
                        <wpg:cNvGrpSpPr>
                          <a:grpSpLocks/>
                        </wpg:cNvGrpSpPr>
                        <wpg:grpSpPr bwMode="auto">
                          <a:xfrm>
                            <a:off x="3167" y="7"/>
                            <a:ext cx="15" cy="2"/>
                            <a:chOff x="3167" y="7"/>
                            <a:chExt cx="15" cy="2"/>
                          </a:xfrm>
                        </wpg:grpSpPr>
                        <wps:wsp>
                          <wps:cNvPr id="3528" name="Freeform 3549"/>
                          <wps:cNvSpPr>
                            <a:spLocks/>
                          </wps:cNvSpPr>
                          <wps:spPr bwMode="auto">
                            <a:xfrm>
                              <a:off x="3167" y="7"/>
                              <a:ext cx="15" cy="2"/>
                            </a:xfrm>
                            <a:custGeom>
                              <a:avLst/>
                              <a:gdLst>
                                <a:gd name="T0" fmla="+- 0 3167 3167"/>
                                <a:gd name="T1" fmla="*/ T0 w 15"/>
                                <a:gd name="T2" fmla="+- 0 3182 316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9" name="Group 3546"/>
                        <wpg:cNvGrpSpPr>
                          <a:grpSpLocks/>
                        </wpg:cNvGrpSpPr>
                        <wpg:grpSpPr bwMode="auto">
                          <a:xfrm>
                            <a:off x="3197" y="7"/>
                            <a:ext cx="15" cy="2"/>
                            <a:chOff x="3197" y="7"/>
                            <a:chExt cx="15" cy="2"/>
                          </a:xfrm>
                        </wpg:grpSpPr>
                        <wps:wsp>
                          <wps:cNvPr id="3530" name="Freeform 3547"/>
                          <wps:cNvSpPr>
                            <a:spLocks/>
                          </wps:cNvSpPr>
                          <wps:spPr bwMode="auto">
                            <a:xfrm>
                              <a:off x="3197" y="7"/>
                              <a:ext cx="15" cy="2"/>
                            </a:xfrm>
                            <a:custGeom>
                              <a:avLst/>
                              <a:gdLst>
                                <a:gd name="T0" fmla="+- 0 3197 3197"/>
                                <a:gd name="T1" fmla="*/ T0 w 15"/>
                                <a:gd name="T2" fmla="+- 0 3212 319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1" name="Group 3544"/>
                        <wpg:cNvGrpSpPr>
                          <a:grpSpLocks/>
                        </wpg:cNvGrpSpPr>
                        <wpg:grpSpPr bwMode="auto">
                          <a:xfrm>
                            <a:off x="3226" y="7"/>
                            <a:ext cx="15" cy="2"/>
                            <a:chOff x="3226" y="7"/>
                            <a:chExt cx="15" cy="2"/>
                          </a:xfrm>
                        </wpg:grpSpPr>
                        <wps:wsp>
                          <wps:cNvPr id="3532" name="Freeform 3545"/>
                          <wps:cNvSpPr>
                            <a:spLocks/>
                          </wps:cNvSpPr>
                          <wps:spPr bwMode="auto">
                            <a:xfrm>
                              <a:off x="3226" y="7"/>
                              <a:ext cx="15" cy="2"/>
                            </a:xfrm>
                            <a:custGeom>
                              <a:avLst/>
                              <a:gdLst>
                                <a:gd name="T0" fmla="+- 0 3226 3226"/>
                                <a:gd name="T1" fmla="*/ T0 w 15"/>
                                <a:gd name="T2" fmla="+- 0 3241 322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3" name="Group 3542"/>
                        <wpg:cNvGrpSpPr>
                          <a:grpSpLocks/>
                        </wpg:cNvGrpSpPr>
                        <wpg:grpSpPr bwMode="auto">
                          <a:xfrm>
                            <a:off x="3256" y="7"/>
                            <a:ext cx="15" cy="2"/>
                            <a:chOff x="3256" y="7"/>
                            <a:chExt cx="15" cy="2"/>
                          </a:xfrm>
                        </wpg:grpSpPr>
                        <wps:wsp>
                          <wps:cNvPr id="3534" name="Freeform 3543"/>
                          <wps:cNvSpPr>
                            <a:spLocks/>
                          </wps:cNvSpPr>
                          <wps:spPr bwMode="auto">
                            <a:xfrm>
                              <a:off x="3256" y="7"/>
                              <a:ext cx="15" cy="2"/>
                            </a:xfrm>
                            <a:custGeom>
                              <a:avLst/>
                              <a:gdLst>
                                <a:gd name="T0" fmla="+- 0 3256 3256"/>
                                <a:gd name="T1" fmla="*/ T0 w 15"/>
                                <a:gd name="T2" fmla="+- 0 3271 325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5" name="Group 3540"/>
                        <wpg:cNvGrpSpPr>
                          <a:grpSpLocks/>
                        </wpg:cNvGrpSpPr>
                        <wpg:grpSpPr bwMode="auto">
                          <a:xfrm>
                            <a:off x="3285" y="7"/>
                            <a:ext cx="15" cy="2"/>
                            <a:chOff x="3285" y="7"/>
                            <a:chExt cx="15" cy="2"/>
                          </a:xfrm>
                        </wpg:grpSpPr>
                        <wps:wsp>
                          <wps:cNvPr id="3536" name="Freeform 3541"/>
                          <wps:cNvSpPr>
                            <a:spLocks/>
                          </wps:cNvSpPr>
                          <wps:spPr bwMode="auto">
                            <a:xfrm>
                              <a:off x="3285" y="7"/>
                              <a:ext cx="15" cy="2"/>
                            </a:xfrm>
                            <a:custGeom>
                              <a:avLst/>
                              <a:gdLst>
                                <a:gd name="T0" fmla="+- 0 3285 3285"/>
                                <a:gd name="T1" fmla="*/ T0 w 15"/>
                                <a:gd name="T2" fmla="+- 0 3300 328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7" name="Group 3538"/>
                        <wpg:cNvGrpSpPr>
                          <a:grpSpLocks/>
                        </wpg:cNvGrpSpPr>
                        <wpg:grpSpPr bwMode="auto">
                          <a:xfrm>
                            <a:off x="3315" y="7"/>
                            <a:ext cx="15" cy="2"/>
                            <a:chOff x="3315" y="7"/>
                            <a:chExt cx="15" cy="2"/>
                          </a:xfrm>
                        </wpg:grpSpPr>
                        <wps:wsp>
                          <wps:cNvPr id="3538" name="Freeform 3539"/>
                          <wps:cNvSpPr>
                            <a:spLocks/>
                          </wps:cNvSpPr>
                          <wps:spPr bwMode="auto">
                            <a:xfrm>
                              <a:off x="3315" y="7"/>
                              <a:ext cx="15" cy="2"/>
                            </a:xfrm>
                            <a:custGeom>
                              <a:avLst/>
                              <a:gdLst>
                                <a:gd name="T0" fmla="+- 0 3315 3315"/>
                                <a:gd name="T1" fmla="*/ T0 w 15"/>
                                <a:gd name="T2" fmla="+- 0 3330 331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9" name="Group 3536"/>
                        <wpg:cNvGrpSpPr>
                          <a:grpSpLocks/>
                        </wpg:cNvGrpSpPr>
                        <wpg:grpSpPr bwMode="auto">
                          <a:xfrm>
                            <a:off x="3344" y="7"/>
                            <a:ext cx="15" cy="2"/>
                            <a:chOff x="3344" y="7"/>
                            <a:chExt cx="15" cy="2"/>
                          </a:xfrm>
                        </wpg:grpSpPr>
                        <wps:wsp>
                          <wps:cNvPr id="3540" name="Freeform 3537"/>
                          <wps:cNvSpPr>
                            <a:spLocks/>
                          </wps:cNvSpPr>
                          <wps:spPr bwMode="auto">
                            <a:xfrm>
                              <a:off x="3344" y="7"/>
                              <a:ext cx="15" cy="2"/>
                            </a:xfrm>
                            <a:custGeom>
                              <a:avLst/>
                              <a:gdLst>
                                <a:gd name="T0" fmla="+- 0 3344 3344"/>
                                <a:gd name="T1" fmla="*/ T0 w 15"/>
                                <a:gd name="T2" fmla="+- 0 3359 334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1" name="Group 3534"/>
                        <wpg:cNvGrpSpPr>
                          <a:grpSpLocks/>
                        </wpg:cNvGrpSpPr>
                        <wpg:grpSpPr bwMode="auto">
                          <a:xfrm>
                            <a:off x="3374" y="7"/>
                            <a:ext cx="15" cy="2"/>
                            <a:chOff x="3374" y="7"/>
                            <a:chExt cx="15" cy="2"/>
                          </a:xfrm>
                        </wpg:grpSpPr>
                        <wps:wsp>
                          <wps:cNvPr id="3542" name="Freeform 3535"/>
                          <wps:cNvSpPr>
                            <a:spLocks/>
                          </wps:cNvSpPr>
                          <wps:spPr bwMode="auto">
                            <a:xfrm>
                              <a:off x="3374" y="7"/>
                              <a:ext cx="15" cy="2"/>
                            </a:xfrm>
                            <a:custGeom>
                              <a:avLst/>
                              <a:gdLst>
                                <a:gd name="T0" fmla="+- 0 3374 3374"/>
                                <a:gd name="T1" fmla="*/ T0 w 15"/>
                                <a:gd name="T2" fmla="+- 0 3389 337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3" name="Group 3532"/>
                        <wpg:cNvGrpSpPr>
                          <a:grpSpLocks/>
                        </wpg:cNvGrpSpPr>
                        <wpg:grpSpPr bwMode="auto">
                          <a:xfrm>
                            <a:off x="3404" y="7"/>
                            <a:ext cx="15" cy="2"/>
                            <a:chOff x="3404" y="7"/>
                            <a:chExt cx="15" cy="2"/>
                          </a:xfrm>
                        </wpg:grpSpPr>
                        <wps:wsp>
                          <wps:cNvPr id="3544" name="Freeform 3533"/>
                          <wps:cNvSpPr>
                            <a:spLocks/>
                          </wps:cNvSpPr>
                          <wps:spPr bwMode="auto">
                            <a:xfrm>
                              <a:off x="3404" y="7"/>
                              <a:ext cx="15" cy="2"/>
                            </a:xfrm>
                            <a:custGeom>
                              <a:avLst/>
                              <a:gdLst>
                                <a:gd name="T0" fmla="+- 0 3404 3404"/>
                                <a:gd name="T1" fmla="*/ T0 w 15"/>
                                <a:gd name="T2" fmla="+- 0 3418 340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5" name="Group 3530"/>
                        <wpg:cNvGrpSpPr>
                          <a:grpSpLocks/>
                        </wpg:cNvGrpSpPr>
                        <wpg:grpSpPr bwMode="auto">
                          <a:xfrm>
                            <a:off x="3433" y="7"/>
                            <a:ext cx="15" cy="2"/>
                            <a:chOff x="3433" y="7"/>
                            <a:chExt cx="15" cy="2"/>
                          </a:xfrm>
                        </wpg:grpSpPr>
                        <wps:wsp>
                          <wps:cNvPr id="3546" name="Freeform 3531"/>
                          <wps:cNvSpPr>
                            <a:spLocks/>
                          </wps:cNvSpPr>
                          <wps:spPr bwMode="auto">
                            <a:xfrm>
                              <a:off x="3433" y="7"/>
                              <a:ext cx="15" cy="2"/>
                            </a:xfrm>
                            <a:custGeom>
                              <a:avLst/>
                              <a:gdLst>
                                <a:gd name="T0" fmla="+- 0 3433 3433"/>
                                <a:gd name="T1" fmla="*/ T0 w 15"/>
                                <a:gd name="T2" fmla="+- 0 3448 343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7" name="Group 3528"/>
                        <wpg:cNvGrpSpPr>
                          <a:grpSpLocks/>
                        </wpg:cNvGrpSpPr>
                        <wpg:grpSpPr bwMode="auto">
                          <a:xfrm>
                            <a:off x="3463" y="7"/>
                            <a:ext cx="15" cy="2"/>
                            <a:chOff x="3463" y="7"/>
                            <a:chExt cx="15" cy="2"/>
                          </a:xfrm>
                        </wpg:grpSpPr>
                        <wps:wsp>
                          <wps:cNvPr id="3548" name="Freeform 3529"/>
                          <wps:cNvSpPr>
                            <a:spLocks/>
                          </wps:cNvSpPr>
                          <wps:spPr bwMode="auto">
                            <a:xfrm>
                              <a:off x="3463" y="7"/>
                              <a:ext cx="15" cy="2"/>
                            </a:xfrm>
                            <a:custGeom>
                              <a:avLst/>
                              <a:gdLst>
                                <a:gd name="T0" fmla="+- 0 3463 3463"/>
                                <a:gd name="T1" fmla="*/ T0 w 15"/>
                                <a:gd name="T2" fmla="+- 0 3477 346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9" name="Group 3526"/>
                        <wpg:cNvGrpSpPr>
                          <a:grpSpLocks/>
                        </wpg:cNvGrpSpPr>
                        <wpg:grpSpPr bwMode="auto">
                          <a:xfrm>
                            <a:off x="3492" y="7"/>
                            <a:ext cx="15" cy="2"/>
                            <a:chOff x="3492" y="7"/>
                            <a:chExt cx="15" cy="2"/>
                          </a:xfrm>
                        </wpg:grpSpPr>
                        <wps:wsp>
                          <wps:cNvPr id="3550" name="Freeform 3527"/>
                          <wps:cNvSpPr>
                            <a:spLocks/>
                          </wps:cNvSpPr>
                          <wps:spPr bwMode="auto">
                            <a:xfrm>
                              <a:off x="3492" y="7"/>
                              <a:ext cx="15" cy="2"/>
                            </a:xfrm>
                            <a:custGeom>
                              <a:avLst/>
                              <a:gdLst>
                                <a:gd name="T0" fmla="+- 0 3492 3492"/>
                                <a:gd name="T1" fmla="*/ T0 w 15"/>
                                <a:gd name="T2" fmla="+- 0 3507 349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1" name="Group 3524"/>
                        <wpg:cNvGrpSpPr>
                          <a:grpSpLocks/>
                        </wpg:cNvGrpSpPr>
                        <wpg:grpSpPr bwMode="auto">
                          <a:xfrm>
                            <a:off x="3522" y="7"/>
                            <a:ext cx="15" cy="2"/>
                            <a:chOff x="3522" y="7"/>
                            <a:chExt cx="15" cy="2"/>
                          </a:xfrm>
                        </wpg:grpSpPr>
                        <wps:wsp>
                          <wps:cNvPr id="3552" name="Freeform 3525"/>
                          <wps:cNvSpPr>
                            <a:spLocks/>
                          </wps:cNvSpPr>
                          <wps:spPr bwMode="auto">
                            <a:xfrm>
                              <a:off x="3522" y="7"/>
                              <a:ext cx="15" cy="2"/>
                            </a:xfrm>
                            <a:custGeom>
                              <a:avLst/>
                              <a:gdLst>
                                <a:gd name="T0" fmla="+- 0 3522 3522"/>
                                <a:gd name="T1" fmla="*/ T0 w 15"/>
                                <a:gd name="T2" fmla="+- 0 3536 352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3" name="Group 3522"/>
                        <wpg:cNvGrpSpPr>
                          <a:grpSpLocks/>
                        </wpg:cNvGrpSpPr>
                        <wpg:grpSpPr bwMode="auto">
                          <a:xfrm>
                            <a:off x="3551" y="7"/>
                            <a:ext cx="15" cy="2"/>
                            <a:chOff x="3551" y="7"/>
                            <a:chExt cx="15" cy="2"/>
                          </a:xfrm>
                        </wpg:grpSpPr>
                        <wps:wsp>
                          <wps:cNvPr id="3554" name="Freeform 3523"/>
                          <wps:cNvSpPr>
                            <a:spLocks/>
                          </wps:cNvSpPr>
                          <wps:spPr bwMode="auto">
                            <a:xfrm>
                              <a:off x="3551" y="7"/>
                              <a:ext cx="15" cy="2"/>
                            </a:xfrm>
                            <a:custGeom>
                              <a:avLst/>
                              <a:gdLst>
                                <a:gd name="T0" fmla="+- 0 3551 3551"/>
                                <a:gd name="T1" fmla="*/ T0 w 15"/>
                                <a:gd name="T2" fmla="+- 0 3566 355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5" name="Group 3520"/>
                        <wpg:cNvGrpSpPr>
                          <a:grpSpLocks/>
                        </wpg:cNvGrpSpPr>
                        <wpg:grpSpPr bwMode="auto">
                          <a:xfrm>
                            <a:off x="3581" y="7"/>
                            <a:ext cx="15" cy="2"/>
                            <a:chOff x="3581" y="7"/>
                            <a:chExt cx="15" cy="2"/>
                          </a:xfrm>
                        </wpg:grpSpPr>
                        <wps:wsp>
                          <wps:cNvPr id="3556" name="Freeform 3521"/>
                          <wps:cNvSpPr>
                            <a:spLocks/>
                          </wps:cNvSpPr>
                          <wps:spPr bwMode="auto">
                            <a:xfrm>
                              <a:off x="3581" y="7"/>
                              <a:ext cx="15" cy="2"/>
                            </a:xfrm>
                            <a:custGeom>
                              <a:avLst/>
                              <a:gdLst>
                                <a:gd name="T0" fmla="+- 0 3581 3581"/>
                                <a:gd name="T1" fmla="*/ T0 w 15"/>
                                <a:gd name="T2" fmla="+- 0 3596 358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7" name="Group 3518"/>
                        <wpg:cNvGrpSpPr>
                          <a:grpSpLocks/>
                        </wpg:cNvGrpSpPr>
                        <wpg:grpSpPr bwMode="auto">
                          <a:xfrm>
                            <a:off x="3610" y="7"/>
                            <a:ext cx="15" cy="2"/>
                            <a:chOff x="3610" y="7"/>
                            <a:chExt cx="15" cy="2"/>
                          </a:xfrm>
                        </wpg:grpSpPr>
                        <wps:wsp>
                          <wps:cNvPr id="3558" name="Freeform 3519"/>
                          <wps:cNvSpPr>
                            <a:spLocks/>
                          </wps:cNvSpPr>
                          <wps:spPr bwMode="auto">
                            <a:xfrm>
                              <a:off x="3610" y="7"/>
                              <a:ext cx="15" cy="2"/>
                            </a:xfrm>
                            <a:custGeom>
                              <a:avLst/>
                              <a:gdLst>
                                <a:gd name="T0" fmla="+- 0 3610 3610"/>
                                <a:gd name="T1" fmla="*/ T0 w 15"/>
                                <a:gd name="T2" fmla="+- 0 3625 361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9" name="Group 3516"/>
                        <wpg:cNvGrpSpPr>
                          <a:grpSpLocks/>
                        </wpg:cNvGrpSpPr>
                        <wpg:grpSpPr bwMode="auto">
                          <a:xfrm>
                            <a:off x="3640" y="7"/>
                            <a:ext cx="15" cy="2"/>
                            <a:chOff x="3640" y="7"/>
                            <a:chExt cx="15" cy="2"/>
                          </a:xfrm>
                        </wpg:grpSpPr>
                        <wps:wsp>
                          <wps:cNvPr id="3560" name="Freeform 3517"/>
                          <wps:cNvSpPr>
                            <a:spLocks/>
                          </wps:cNvSpPr>
                          <wps:spPr bwMode="auto">
                            <a:xfrm>
                              <a:off x="3640" y="7"/>
                              <a:ext cx="15" cy="2"/>
                            </a:xfrm>
                            <a:custGeom>
                              <a:avLst/>
                              <a:gdLst>
                                <a:gd name="T0" fmla="+- 0 3640 3640"/>
                                <a:gd name="T1" fmla="*/ T0 w 15"/>
                                <a:gd name="T2" fmla="+- 0 3655 364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1" name="Group 3514"/>
                        <wpg:cNvGrpSpPr>
                          <a:grpSpLocks/>
                        </wpg:cNvGrpSpPr>
                        <wpg:grpSpPr bwMode="auto">
                          <a:xfrm>
                            <a:off x="3669" y="7"/>
                            <a:ext cx="15" cy="2"/>
                            <a:chOff x="3669" y="7"/>
                            <a:chExt cx="15" cy="2"/>
                          </a:xfrm>
                        </wpg:grpSpPr>
                        <wps:wsp>
                          <wps:cNvPr id="3562" name="Freeform 3515"/>
                          <wps:cNvSpPr>
                            <a:spLocks/>
                          </wps:cNvSpPr>
                          <wps:spPr bwMode="auto">
                            <a:xfrm>
                              <a:off x="3669" y="7"/>
                              <a:ext cx="15" cy="2"/>
                            </a:xfrm>
                            <a:custGeom>
                              <a:avLst/>
                              <a:gdLst>
                                <a:gd name="T0" fmla="+- 0 3669 3669"/>
                                <a:gd name="T1" fmla="*/ T0 w 15"/>
                                <a:gd name="T2" fmla="+- 0 3684 366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3" name="Group 3512"/>
                        <wpg:cNvGrpSpPr>
                          <a:grpSpLocks/>
                        </wpg:cNvGrpSpPr>
                        <wpg:grpSpPr bwMode="auto">
                          <a:xfrm>
                            <a:off x="3699" y="7"/>
                            <a:ext cx="15" cy="2"/>
                            <a:chOff x="3699" y="7"/>
                            <a:chExt cx="15" cy="2"/>
                          </a:xfrm>
                        </wpg:grpSpPr>
                        <wps:wsp>
                          <wps:cNvPr id="3564" name="Freeform 3513"/>
                          <wps:cNvSpPr>
                            <a:spLocks/>
                          </wps:cNvSpPr>
                          <wps:spPr bwMode="auto">
                            <a:xfrm>
                              <a:off x="3699" y="7"/>
                              <a:ext cx="15" cy="2"/>
                            </a:xfrm>
                            <a:custGeom>
                              <a:avLst/>
                              <a:gdLst>
                                <a:gd name="T0" fmla="+- 0 3699 3699"/>
                                <a:gd name="T1" fmla="*/ T0 w 15"/>
                                <a:gd name="T2" fmla="+- 0 3714 369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5" name="Group 3510"/>
                        <wpg:cNvGrpSpPr>
                          <a:grpSpLocks/>
                        </wpg:cNvGrpSpPr>
                        <wpg:grpSpPr bwMode="auto">
                          <a:xfrm>
                            <a:off x="3728" y="7"/>
                            <a:ext cx="15" cy="2"/>
                            <a:chOff x="3728" y="7"/>
                            <a:chExt cx="15" cy="2"/>
                          </a:xfrm>
                        </wpg:grpSpPr>
                        <wps:wsp>
                          <wps:cNvPr id="3566" name="Freeform 3511"/>
                          <wps:cNvSpPr>
                            <a:spLocks/>
                          </wps:cNvSpPr>
                          <wps:spPr bwMode="auto">
                            <a:xfrm>
                              <a:off x="3728" y="7"/>
                              <a:ext cx="15" cy="2"/>
                            </a:xfrm>
                            <a:custGeom>
                              <a:avLst/>
                              <a:gdLst>
                                <a:gd name="T0" fmla="+- 0 3728 3728"/>
                                <a:gd name="T1" fmla="*/ T0 w 15"/>
                                <a:gd name="T2" fmla="+- 0 3743 372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7" name="Group 3508"/>
                        <wpg:cNvGrpSpPr>
                          <a:grpSpLocks/>
                        </wpg:cNvGrpSpPr>
                        <wpg:grpSpPr bwMode="auto">
                          <a:xfrm>
                            <a:off x="3758" y="7"/>
                            <a:ext cx="15" cy="2"/>
                            <a:chOff x="3758" y="7"/>
                            <a:chExt cx="15" cy="2"/>
                          </a:xfrm>
                        </wpg:grpSpPr>
                        <wps:wsp>
                          <wps:cNvPr id="3568" name="Freeform 3509"/>
                          <wps:cNvSpPr>
                            <a:spLocks/>
                          </wps:cNvSpPr>
                          <wps:spPr bwMode="auto">
                            <a:xfrm>
                              <a:off x="3758" y="7"/>
                              <a:ext cx="15" cy="2"/>
                            </a:xfrm>
                            <a:custGeom>
                              <a:avLst/>
                              <a:gdLst>
                                <a:gd name="T0" fmla="+- 0 3758 3758"/>
                                <a:gd name="T1" fmla="*/ T0 w 15"/>
                                <a:gd name="T2" fmla="+- 0 3773 375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9" name="Group 3506"/>
                        <wpg:cNvGrpSpPr>
                          <a:grpSpLocks/>
                        </wpg:cNvGrpSpPr>
                        <wpg:grpSpPr bwMode="auto">
                          <a:xfrm>
                            <a:off x="3787" y="7"/>
                            <a:ext cx="15" cy="2"/>
                            <a:chOff x="3787" y="7"/>
                            <a:chExt cx="15" cy="2"/>
                          </a:xfrm>
                        </wpg:grpSpPr>
                        <wps:wsp>
                          <wps:cNvPr id="3570" name="Freeform 3507"/>
                          <wps:cNvSpPr>
                            <a:spLocks/>
                          </wps:cNvSpPr>
                          <wps:spPr bwMode="auto">
                            <a:xfrm>
                              <a:off x="3787" y="7"/>
                              <a:ext cx="15" cy="2"/>
                            </a:xfrm>
                            <a:custGeom>
                              <a:avLst/>
                              <a:gdLst>
                                <a:gd name="T0" fmla="+- 0 3787 3787"/>
                                <a:gd name="T1" fmla="*/ T0 w 15"/>
                                <a:gd name="T2" fmla="+- 0 3802 378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1" name="Group 3504"/>
                        <wpg:cNvGrpSpPr>
                          <a:grpSpLocks/>
                        </wpg:cNvGrpSpPr>
                        <wpg:grpSpPr bwMode="auto">
                          <a:xfrm>
                            <a:off x="3817" y="7"/>
                            <a:ext cx="15" cy="2"/>
                            <a:chOff x="3817" y="7"/>
                            <a:chExt cx="15" cy="2"/>
                          </a:xfrm>
                        </wpg:grpSpPr>
                        <wps:wsp>
                          <wps:cNvPr id="3572" name="Freeform 3505"/>
                          <wps:cNvSpPr>
                            <a:spLocks/>
                          </wps:cNvSpPr>
                          <wps:spPr bwMode="auto">
                            <a:xfrm>
                              <a:off x="3817" y="7"/>
                              <a:ext cx="15" cy="2"/>
                            </a:xfrm>
                            <a:custGeom>
                              <a:avLst/>
                              <a:gdLst>
                                <a:gd name="T0" fmla="+- 0 3817 3817"/>
                                <a:gd name="T1" fmla="*/ T0 w 15"/>
                                <a:gd name="T2" fmla="+- 0 3832 381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3" name="Group 3502"/>
                        <wpg:cNvGrpSpPr>
                          <a:grpSpLocks/>
                        </wpg:cNvGrpSpPr>
                        <wpg:grpSpPr bwMode="auto">
                          <a:xfrm>
                            <a:off x="3847" y="7"/>
                            <a:ext cx="15" cy="2"/>
                            <a:chOff x="3847" y="7"/>
                            <a:chExt cx="15" cy="2"/>
                          </a:xfrm>
                        </wpg:grpSpPr>
                        <wps:wsp>
                          <wps:cNvPr id="3574" name="Freeform 3503"/>
                          <wps:cNvSpPr>
                            <a:spLocks/>
                          </wps:cNvSpPr>
                          <wps:spPr bwMode="auto">
                            <a:xfrm>
                              <a:off x="3847" y="7"/>
                              <a:ext cx="15" cy="2"/>
                            </a:xfrm>
                            <a:custGeom>
                              <a:avLst/>
                              <a:gdLst>
                                <a:gd name="T0" fmla="+- 0 3847 3847"/>
                                <a:gd name="T1" fmla="*/ T0 w 15"/>
                                <a:gd name="T2" fmla="+- 0 3861 384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5" name="Group 3500"/>
                        <wpg:cNvGrpSpPr>
                          <a:grpSpLocks/>
                        </wpg:cNvGrpSpPr>
                        <wpg:grpSpPr bwMode="auto">
                          <a:xfrm>
                            <a:off x="3876" y="7"/>
                            <a:ext cx="15" cy="2"/>
                            <a:chOff x="3876" y="7"/>
                            <a:chExt cx="15" cy="2"/>
                          </a:xfrm>
                        </wpg:grpSpPr>
                        <wps:wsp>
                          <wps:cNvPr id="3576" name="Freeform 3501"/>
                          <wps:cNvSpPr>
                            <a:spLocks/>
                          </wps:cNvSpPr>
                          <wps:spPr bwMode="auto">
                            <a:xfrm>
                              <a:off x="3876" y="7"/>
                              <a:ext cx="15" cy="2"/>
                            </a:xfrm>
                            <a:custGeom>
                              <a:avLst/>
                              <a:gdLst>
                                <a:gd name="T0" fmla="+- 0 3876 3876"/>
                                <a:gd name="T1" fmla="*/ T0 w 15"/>
                                <a:gd name="T2" fmla="+- 0 3891 387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7" name="Group 3498"/>
                        <wpg:cNvGrpSpPr>
                          <a:grpSpLocks/>
                        </wpg:cNvGrpSpPr>
                        <wpg:grpSpPr bwMode="auto">
                          <a:xfrm>
                            <a:off x="3906" y="7"/>
                            <a:ext cx="15" cy="2"/>
                            <a:chOff x="3906" y="7"/>
                            <a:chExt cx="15" cy="2"/>
                          </a:xfrm>
                        </wpg:grpSpPr>
                        <wps:wsp>
                          <wps:cNvPr id="3578" name="Freeform 3499"/>
                          <wps:cNvSpPr>
                            <a:spLocks/>
                          </wps:cNvSpPr>
                          <wps:spPr bwMode="auto">
                            <a:xfrm>
                              <a:off x="3906" y="7"/>
                              <a:ext cx="15" cy="2"/>
                            </a:xfrm>
                            <a:custGeom>
                              <a:avLst/>
                              <a:gdLst>
                                <a:gd name="T0" fmla="+- 0 3906 3906"/>
                                <a:gd name="T1" fmla="*/ T0 w 15"/>
                                <a:gd name="T2" fmla="+- 0 3920 390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9" name="Group 3496"/>
                        <wpg:cNvGrpSpPr>
                          <a:grpSpLocks/>
                        </wpg:cNvGrpSpPr>
                        <wpg:grpSpPr bwMode="auto">
                          <a:xfrm>
                            <a:off x="3935" y="7"/>
                            <a:ext cx="15" cy="2"/>
                            <a:chOff x="3935" y="7"/>
                            <a:chExt cx="15" cy="2"/>
                          </a:xfrm>
                        </wpg:grpSpPr>
                        <wps:wsp>
                          <wps:cNvPr id="3580" name="Freeform 3497"/>
                          <wps:cNvSpPr>
                            <a:spLocks/>
                          </wps:cNvSpPr>
                          <wps:spPr bwMode="auto">
                            <a:xfrm>
                              <a:off x="3935" y="7"/>
                              <a:ext cx="15" cy="2"/>
                            </a:xfrm>
                            <a:custGeom>
                              <a:avLst/>
                              <a:gdLst>
                                <a:gd name="T0" fmla="+- 0 3935 3935"/>
                                <a:gd name="T1" fmla="*/ T0 w 15"/>
                                <a:gd name="T2" fmla="+- 0 3950 393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1" name="Group 3494"/>
                        <wpg:cNvGrpSpPr>
                          <a:grpSpLocks/>
                        </wpg:cNvGrpSpPr>
                        <wpg:grpSpPr bwMode="auto">
                          <a:xfrm>
                            <a:off x="3965" y="7"/>
                            <a:ext cx="15" cy="2"/>
                            <a:chOff x="3965" y="7"/>
                            <a:chExt cx="15" cy="2"/>
                          </a:xfrm>
                        </wpg:grpSpPr>
                        <wps:wsp>
                          <wps:cNvPr id="3582" name="Freeform 3495"/>
                          <wps:cNvSpPr>
                            <a:spLocks/>
                          </wps:cNvSpPr>
                          <wps:spPr bwMode="auto">
                            <a:xfrm>
                              <a:off x="3965" y="7"/>
                              <a:ext cx="15" cy="2"/>
                            </a:xfrm>
                            <a:custGeom>
                              <a:avLst/>
                              <a:gdLst>
                                <a:gd name="T0" fmla="+- 0 3965 3965"/>
                                <a:gd name="T1" fmla="*/ T0 w 15"/>
                                <a:gd name="T2" fmla="+- 0 3979 396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3" name="Group 3492"/>
                        <wpg:cNvGrpSpPr>
                          <a:grpSpLocks/>
                        </wpg:cNvGrpSpPr>
                        <wpg:grpSpPr bwMode="auto">
                          <a:xfrm>
                            <a:off x="3994" y="7"/>
                            <a:ext cx="15" cy="2"/>
                            <a:chOff x="3994" y="7"/>
                            <a:chExt cx="15" cy="2"/>
                          </a:xfrm>
                        </wpg:grpSpPr>
                        <wps:wsp>
                          <wps:cNvPr id="3584" name="Freeform 3493"/>
                          <wps:cNvSpPr>
                            <a:spLocks/>
                          </wps:cNvSpPr>
                          <wps:spPr bwMode="auto">
                            <a:xfrm>
                              <a:off x="3994" y="7"/>
                              <a:ext cx="15" cy="2"/>
                            </a:xfrm>
                            <a:custGeom>
                              <a:avLst/>
                              <a:gdLst>
                                <a:gd name="T0" fmla="+- 0 3994 3994"/>
                                <a:gd name="T1" fmla="*/ T0 w 15"/>
                                <a:gd name="T2" fmla="+- 0 4009 399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5" name="Group 3490"/>
                        <wpg:cNvGrpSpPr>
                          <a:grpSpLocks/>
                        </wpg:cNvGrpSpPr>
                        <wpg:grpSpPr bwMode="auto">
                          <a:xfrm>
                            <a:off x="4024" y="7"/>
                            <a:ext cx="15" cy="2"/>
                            <a:chOff x="4024" y="7"/>
                            <a:chExt cx="15" cy="2"/>
                          </a:xfrm>
                        </wpg:grpSpPr>
                        <wps:wsp>
                          <wps:cNvPr id="3586" name="Freeform 3491"/>
                          <wps:cNvSpPr>
                            <a:spLocks/>
                          </wps:cNvSpPr>
                          <wps:spPr bwMode="auto">
                            <a:xfrm>
                              <a:off x="4024" y="7"/>
                              <a:ext cx="15" cy="2"/>
                            </a:xfrm>
                            <a:custGeom>
                              <a:avLst/>
                              <a:gdLst>
                                <a:gd name="T0" fmla="+- 0 4024 4024"/>
                                <a:gd name="T1" fmla="*/ T0 w 15"/>
                                <a:gd name="T2" fmla="+- 0 4039 402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7" name="Group 3488"/>
                        <wpg:cNvGrpSpPr>
                          <a:grpSpLocks/>
                        </wpg:cNvGrpSpPr>
                        <wpg:grpSpPr bwMode="auto">
                          <a:xfrm>
                            <a:off x="4053" y="7"/>
                            <a:ext cx="15" cy="2"/>
                            <a:chOff x="4053" y="7"/>
                            <a:chExt cx="15" cy="2"/>
                          </a:xfrm>
                        </wpg:grpSpPr>
                        <wps:wsp>
                          <wps:cNvPr id="3588" name="Freeform 3489"/>
                          <wps:cNvSpPr>
                            <a:spLocks/>
                          </wps:cNvSpPr>
                          <wps:spPr bwMode="auto">
                            <a:xfrm>
                              <a:off x="4053" y="7"/>
                              <a:ext cx="15" cy="2"/>
                            </a:xfrm>
                            <a:custGeom>
                              <a:avLst/>
                              <a:gdLst>
                                <a:gd name="T0" fmla="+- 0 4053 4053"/>
                                <a:gd name="T1" fmla="*/ T0 w 15"/>
                                <a:gd name="T2" fmla="+- 0 4068 405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9" name="Group 3486"/>
                        <wpg:cNvGrpSpPr>
                          <a:grpSpLocks/>
                        </wpg:cNvGrpSpPr>
                        <wpg:grpSpPr bwMode="auto">
                          <a:xfrm>
                            <a:off x="4083" y="7"/>
                            <a:ext cx="15" cy="2"/>
                            <a:chOff x="4083" y="7"/>
                            <a:chExt cx="15" cy="2"/>
                          </a:xfrm>
                        </wpg:grpSpPr>
                        <wps:wsp>
                          <wps:cNvPr id="3590" name="Freeform 3487"/>
                          <wps:cNvSpPr>
                            <a:spLocks/>
                          </wps:cNvSpPr>
                          <wps:spPr bwMode="auto">
                            <a:xfrm>
                              <a:off x="4083" y="7"/>
                              <a:ext cx="15" cy="2"/>
                            </a:xfrm>
                            <a:custGeom>
                              <a:avLst/>
                              <a:gdLst>
                                <a:gd name="T0" fmla="+- 0 4083 4083"/>
                                <a:gd name="T1" fmla="*/ T0 w 15"/>
                                <a:gd name="T2" fmla="+- 0 4098 408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1" name="Group 3484"/>
                        <wpg:cNvGrpSpPr>
                          <a:grpSpLocks/>
                        </wpg:cNvGrpSpPr>
                        <wpg:grpSpPr bwMode="auto">
                          <a:xfrm>
                            <a:off x="4112" y="7"/>
                            <a:ext cx="15" cy="2"/>
                            <a:chOff x="4112" y="7"/>
                            <a:chExt cx="15" cy="2"/>
                          </a:xfrm>
                        </wpg:grpSpPr>
                        <wps:wsp>
                          <wps:cNvPr id="3592" name="Freeform 3485"/>
                          <wps:cNvSpPr>
                            <a:spLocks/>
                          </wps:cNvSpPr>
                          <wps:spPr bwMode="auto">
                            <a:xfrm>
                              <a:off x="4112" y="7"/>
                              <a:ext cx="15" cy="2"/>
                            </a:xfrm>
                            <a:custGeom>
                              <a:avLst/>
                              <a:gdLst>
                                <a:gd name="T0" fmla="+- 0 4112 4112"/>
                                <a:gd name="T1" fmla="*/ T0 w 15"/>
                                <a:gd name="T2" fmla="+- 0 4127 411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3" name="Group 3482"/>
                        <wpg:cNvGrpSpPr>
                          <a:grpSpLocks/>
                        </wpg:cNvGrpSpPr>
                        <wpg:grpSpPr bwMode="auto">
                          <a:xfrm>
                            <a:off x="4142" y="7"/>
                            <a:ext cx="15" cy="2"/>
                            <a:chOff x="4142" y="7"/>
                            <a:chExt cx="15" cy="2"/>
                          </a:xfrm>
                        </wpg:grpSpPr>
                        <wps:wsp>
                          <wps:cNvPr id="3594" name="Freeform 3483"/>
                          <wps:cNvSpPr>
                            <a:spLocks/>
                          </wps:cNvSpPr>
                          <wps:spPr bwMode="auto">
                            <a:xfrm>
                              <a:off x="4142" y="7"/>
                              <a:ext cx="15" cy="2"/>
                            </a:xfrm>
                            <a:custGeom>
                              <a:avLst/>
                              <a:gdLst>
                                <a:gd name="T0" fmla="+- 0 4142 4142"/>
                                <a:gd name="T1" fmla="*/ T0 w 15"/>
                                <a:gd name="T2" fmla="+- 0 4157 414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5" name="Group 3480"/>
                        <wpg:cNvGrpSpPr>
                          <a:grpSpLocks/>
                        </wpg:cNvGrpSpPr>
                        <wpg:grpSpPr bwMode="auto">
                          <a:xfrm>
                            <a:off x="4171" y="7"/>
                            <a:ext cx="15" cy="2"/>
                            <a:chOff x="4171" y="7"/>
                            <a:chExt cx="15" cy="2"/>
                          </a:xfrm>
                        </wpg:grpSpPr>
                        <wps:wsp>
                          <wps:cNvPr id="3596" name="Freeform 3481"/>
                          <wps:cNvSpPr>
                            <a:spLocks/>
                          </wps:cNvSpPr>
                          <wps:spPr bwMode="auto">
                            <a:xfrm>
                              <a:off x="4171" y="7"/>
                              <a:ext cx="15" cy="2"/>
                            </a:xfrm>
                            <a:custGeom>
                              <a:avLst/>
                              <a:gdLst>
                                <a:gd name="T0" fmla="+- 0 4171 4171"/>
                                <a:gd name="T1" fmla="*/ T0 w 15"/>
                                <a:gd name="T2" fmla="+- 0 4186 417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7" name="Group 3478"/>
                        <wpg:cNvGrpSpPr>
                          <a:grpSpLocks/>
                        </wpg:cNvGrpSpPr>
                        <wpg:grpSpPr bwMode="auto">
                          <a:xfrm>
                            <a:off x="4201" y="7"/>
                            <a:ext cx="15" cy="2"/>
                            <a:chOff x="4201" y="7"/>
                            <a:chExt cx="15" cy="2"/>
                          </a:xfrm>
                        </wpg:grpSpPr>
                        <wps:wsp>
                          <wps:cNvPr id="3598" name="Freeform 3479"/>
                          <wps:cNvSpPr>
                            <a:spLocks/>
                          </wps:cNvSpPr>
                          <wps:spPr bwMode="auto">
                            <a:xfrm>
                              <a:off x="4201" y="7"/>
                              <a:ext cx="15" cy="2"/>
                            </a:xfrm>
                            <a:custGeom>
                              <a:avLst/>
                              <a:gdLst>
                                <a:gd name="T0" fmla="+- 0 4201 4201"/>
                                <a:gd name="T1" fmla="*/ T0 w 15"/>
                                <a:gd name="T2" fmla="+- 0 4216 420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9" name="Group 3476"/>
                        <wpg:cNvGrpSpPr>
                          <a:grpSpLocks/>
                        </wpg:cNvGrpSpPr>
                        <wpg:grpSpPr bwMode="auto">
                          <a:xfrm>
                            <a:off x="4230" y="7"/>
                            <a:ext cx="15" cy="2"/>
                            <a:chOff x="4230" y="7"/>
                            <a:chExt cx="15" cy="2"/>
                          </a:xfrm>
                        </wpg:grpSpPr>
                        <wps:wsp>
                          <wps:cNvPr id="3600" name="Freeform 3477"/>
                          <wps:cNvSpPr>
                            <a:spLocks/>
                          </wps:cNvSpPr>
                          <wps:spPr bwMode="auto">
                            <a:xfrm>
                              <a:off x="4230" y="7"/>
                              <a:ext cx="15" cy="2"/>
                            </a:xfrm>
                            <a:custGeom>
                              <a:avLst/>
                              <a:gdLst>
                                <a:gd name="T0" fmla="+- 0 4230 4230"/>
                                <a:gd name="T1" fmla="*/ T0 w 15"/>
                                <a:gd name="T2" fmla="+- 0 4245 423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1" name="Group 3474"/>
                        <wpg:cNvGrpSpPr>
                          <a:grpSpLocks/>
                        </wpg:cNvGrpSpPr>
                        <wpg:grpSpPr bwMode="auto">
                          <a:xfrm>
                            <a:off x="4260" y="7"/>
                            <a:ext cx="15" cy="2"/>
                            <a:chOff x="4260" y="7"/>
                            <a:chExt cx="15" cy="2"/>
                          </a:xfrm>
                        </wpg:grpSpPr>
                        <wps:wsp>
                          <wps:cNvPr id="3602" name="Freeform 3475"/>
                          <wps:cNvSpPr>
                            <a:spLocks/>
                          </wps:cNvSpPr>
                          <wps:spPr bwMode="auto">
                            <a:xfrm>
                              <a:off x="4260" y="7"/>
                              <a:ext cx="15" cy="2"/>
                            </a:xfrm>
                            <a:custGeom>
                              <a:avLst/>
                              <a:gdLst>
                                <a:gd name="T0" fmla="+- 0 4260 4260"/>
                                <a:gd name="T1" fmla="*/ T0 w 15"/>
                                <a:gd name="T2" fmla="+- 0 4275 426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3" name="Group 3472"/>
                        <wpg:cNvGrpSpPr>
                          <a:grpSpLocks/>
                        </wpg:cNvGrpSpPr>
                        <wpg:grpSpPr bwMode="auto">
                          <a:xfrm>
                            <a:off x="4290" y="7"/>
                            <a:ext cx="15" cy="2"/>
                            <a:chOff x="4290" y="7"/>
                            <a:chExt cx="15" cy="2"/>
                          </a:xfrm>
                        </wpg:grpSpPr>
                        <wps:wsp>
                          <wps:cNvPr id="3604" name="Freeform 3473"/>
                          <wps:cNvSpPr>
                            <a:spLocks/>
                          </wps:cNvSpPr>
                          <wps:spPr bwMode="auto">
                            <a:xfrm>
                              <a:off x="4290" y="7"/>
                              <a:ext cx="15" cy="2"/>
                            </a:xfrm>
                            <a:custGeom>
                              <a:avLst/>
                              <a:gdLst>
                                <a:gd name="T0" fmla="+- 0 4290 4290"/>
                                <a:gd name="T1" fmla="*/ T0 w 15"/>
                                <a:gd name="T2" fmla="+- 0 4304 429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5" name="Group 3470"/>
                        <wpg:cNvGrpSpPr>
                          <a:grpSpLocks/>
                        </wpg:cNvGrpSpPr>
                        <wpg:grpSpPr bwMode="auto">
                          <a:xfrm>
                            <a:off x="4319" y="7"/>
                            <a:ext cx="15" cy="2"/>
                            <a:chOff x="4319" y="7"/>
                            <a:chExt cx="15" cy="2"/>
                          </a:xfrm>
                        </wpg:grpSpPr>
                        <wps:wsp>
                          <wps:cNvPr id="3606" name="Freeform 3471"/>
                          <wps:cNvSpPr>
                            <a:spLocks/>
                          </wps:cNvSpPr>
                          <wps:spPr bwMode="auto">
                            <a:xfrm>
                              <a:off x="4319" y="7"/>
                              <a:ext cx="15" cy="2"/>
                            </a:xfrm>
                            <a:custGeom>
                              <a:avLst/>
                              <a:gdLst>
                                <a:gd name="T0" fmla="+- 0 4319 4319"/>
                                <a:gd name="T1" fmla="*/ T0 w 15"/>
                                <a:gd name="T2" fmla="+- 0 4334 431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7" name="Group 3468"/>
                        <wpg:cNvGrpSpPr>
                          <a:grpSpLocks/>
                        </wpg:cNvGrpSpPr>
                        <wpg:grpSpPr bwMode="auto">
                          <a:xfrm>
                            <a:off x="4349" y="7"/>
                            <a:ext cx="15" cy="2"/>
                            <a:chOff x="4349" y="7"/>
                            <a:chExt cx="15" cy="2"/>
                          </a:xfrm>
                        </wpg:grpSpPr>
                        <wps:wsp>
                          <wps:cNvPr id="3608" name="Freeform 3469"/>
                          <wps:cNvSpPr>
                            <a:spLocks/>
                          </wps:cNvSpPr>
                          <wps:spPr bwMode="auto">
                            <a:xfrm>
                              <a:off x="4349" y="7"/>
                              <a:ext cx="15" cy="2"/>
                            </a:xfrm>
                            <a:custGeom>
                              <a:avLst/>
                              <a:gdLst>
                                <a:gd name="T0" fmla="+- 0 4349 4349"/>
                                <a:gd name="T1" fmla="*/ T0 w 15"/>
                                <a:gd name="T2" fmla="+- 0 4363 434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9" name="Group 3466"/>
                        <wpg:cNvGrpSpPr>
                          <a:grpSpLocks/>
                        </wpg:cNvGrpSpPr>
                        <wpg:grpSpPr bwMode="auto">
                          <a:xfrm>
                            <a:off x="4378" y="7"/>
                            <a:ext cx="15" cy="2"/>
                            <a:chOff x="4378" y="7"/>
                            <a:chExt cx="15" cy="2"/>
                          </a:xfrm>
                        </wpg:grpSpPr>
                        <wps:wsp>
                          <wps:cNvPr id="3610" name="Freeform 3467"/>
                          <wps:cNvSpPr>
                            <a:spLocks/>
                          </wps:cNvSpPr>
                          <wps:spPr bwMode="auto">
                            <a:xfrm>
                              <a:off x="4378" y="7"/>
                              <a:ext cx="15" cy="2"/>
                            </a:xfrm>
                            <a:custGeom>
                              <a:avLst/>
                              <a:gdLst>
                                <a:gd name="T0" fmla="+- 0 4378 4378"/>
                                <a:gd name="T1" fmla="*/ T0 w 15"/>
                                <a:gd name="T2" fmla="+- 0 4393 437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1" name="Group 3464"/>
                        <wpg:cNvGrpSpPr>
                          <a:grpSpLocks/>
                        </wpg:cNvGrpSpPr>
                        <wpg:grpSpPr bwMode="auto">
                          <a:xfrm>
                            <a:off x="4408" y="7"/>
                            <a:ext cx="15" cy="2"/>
                            <a:chOff x="4408" y="7"/>
                            <a:chExt cx="15" cy="2"/>
                          </a:xfrm>
                        </wpg:grpSpPr>
                        <wps:wsp>
                          <wps:cNvPr id="3612" name="Freeform 3465"/>
                          <wps:cNvSpPr>
                            <a:spLocks/>
                          </wps:cNvSpPr>
                          <wps:spPr bwMode="auto">
                            <a:xfrm>
                              <a:off x="4408" y="7"/>
                              <a:ext cx="15" cy="2"/>
                            </a:xfrm>
                            <a:custGeom>
                              <a:avLst/>
                              <a:gdLst>
                                <a:gd name="T0" fmla="+- 0 4408 4408"/>
                                <a:gd name="T1" fmla="*/ T0 w 15"/>
                                <a:gd name="T2" fmla="+- 0 4422 440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3" name="Group 3462"/>
                        <wpg:cNvGrpSpPr>
                          <a:grpSpLocks/>
                        </wpg:cNvGrpSpPr>
                        <wpg:grpSpPr bwMode="auto">
                          <a:xfrm>
                            <a:off x="4437" y="7"/>
                            <a:ext cx="15" cy="2"/>
                            <a:chOff x="4437" y="7"/>
                            <a:chExt cx="15" cy="2"/>
                          </a:xfrm>
                        </wpg:grpSpPr>
                        <wps:wsp>
                          <wps:cNvPr id="3614" name="Freeform 3463"/>
                          <wps:cNvSpPr>
                            <a:spLocks/>
                          </wps:cNvSpPr>
                          <wps:spPr bwMode="auto">
                            <a:xfrm>
                              <a:off x="4437" y="7"/>
                              <a:ext cx="15" cy="2"/>
                            </a:xfrm>
                            <a:custGeom>
                              <a:avLst/>
                              <a:gdLst>
                                <a:gd name="T0" fmla="+- 0 4437 4437"/>
                                <a:gd name="T1" fmla="*/ T0 w 15"/>
                                <a:gd name="T2" fmla="+- 0 4452 443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5" name="Group 3460"/>
                        <wpg:cNvGrpSpPr>
                          <a:grpSpLocks/>
                        </wpg:cNvGrpSpPr>
                        <wpg:grpSpPr bwMode="auto">
                          <a:xfrm>
                            <a:off x="4467" y="7"/>
                            <a:ext cx="15" cy="2"/>
                            <a:chOff x="4467" y="7"/>
                            <a:chExt cx="15" cy="2"/>
                          </a:xfrm>
                        </wpg:grpSpPr>
                        <wps:wsp>
                          <wps:cNvPr id="3616" name="Freeform 3461"/>
                          <wps:cNvSpPr>
                            <a:spLocks/>
                          </wps:cNvSpPr>
                          <wps:spPr bwMode="auto">
                            <a:xfrm>
                              <a:off x="4467" y="7"/>
                              <a:ext cx="15" cy="2"/>
                            </a:xfrm>
                            <a:custGeom>
                              <a:avLst/>
                              <a:gdLst>
                                <a:gd name="T0" fmla="+- 0 4467 4467"/>
                                <a:gd name="T1" fmla="*/ T0 w 15"/>
                                <a:gd name="T2" fmla="+- 0 4481 446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7" name="Group 3458"/>
                        <wpg:cNvGrpSpPr>
                          <a:grpSpLocks/>
                        </wpg:cNvGrpSpPr>
                        <wpg:grpSpPr bwMode="auto">
                          <a:xfrm>
                            <a:off x="4496" y="7"/>
                            <a:ext cx="15" cy="2"/>
                            <a:chOff x="4496" y="7"/>
                            <a:chExt cx="15" cy="2"/>
                          </a:xfrm>
                        </wpg:grpSpPr>
                        <wps:wsp>
                          <wps:cNvPr id="3618" name="Freeform 3459"/>
                          <wps:cNvSpPr>
                            <a:spLocks/>
                          </wps:cNvSpPr>
                          <wps:spPr bwMode="auto">
                            <a:xfrm>
                              <a:off x="4496" y="7"/>
                              <a:ext cx="15" cy="2"/>
                            </a:xfrm>
                            <a:custGeom>
                              <a:avLst/>
                              <a:gdLst>
                                <a:gd name="T0" fmla="+- 0 4496 4496"/>
                                <a:gd name="T1" fmla="*/ T0 w 15"/>
                                <a:gd name="T2" fmla="+- 0 4511 449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9" name="Group 3456"/>
                        <wpg:cNvGrpSpPr>
                          <a:grpSpLocks/>
                        </wpg:cNvGrpSpPr>
                        <wpg:grpSpPr bwMode="auto">
                          <a:xfrm>
                            <a:off x="4526" y="7"/>
                            <a:ext cx="15" cy="2"/>
                            <a:chOff x="4526" y="7"/>
                            <a:chExt cx="15" cy="2"/>
                          </a:xfrm>
                        </wpg:grpSpPr>
                        <wps:wsp>
                          <wps:cNvPr id="3620" name="Freeform 3457"/>
                          <wps:cNvSpPr>
                            <a:spLocks/>
                          </wps:cNvSpPr>
                          <wps:spPr bwMode="auto">
                            <a:xfrm>
                              <a:off x="4526" y="7"/>
                              <a:ext cx="15" cy="2"/>
                            </a:xfrm>
                            <a:custGeom>
                              <a:avLst/>
                              <a:gdLst>
                                <a:gd name="T0" fmla="+- 0 4526 4526"/>
                                <a:gd name="T1" fmla="*/ T0 w 15"/>
                                <a:gd name="T2" fmla="+- 0 4541 452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1" name="Group 3454"/>
                        <wpg:cNvGrpSpPr>
                          <a:grpSpLocks/>
                        </wpg:cNvGrpSpPr>
                        <wpg:grpSpPr bwMode="auto">
                          <a:xfrm>
                            <a:off x="4555" y="7"/>
                            <a:ext cx="15" cy="2"/>
                            <a:chOff x="4555" y="7"/>
                            <a:chExt cx="15" cy="2"/>
                          </a:xfrm>
                        </wpg:grpSpPr>
                        <wps:wsp>
                          <wps:cNvPr id="3622" name="Freeform 3455"/>
                          <wps:cNvSpPr>
                            <a:spLocks/>
                          </wps:cNvSpPr>
                          <wps:spPr bwMode="auto">
                            <a:xfrm>
                              <a:off x="4555" y="7"/>
                              <a:ext cx="15" cy="2"/>
                            </a:xfrm>
                            <a:custGeom>
                              <a:avLst/>
                              <a:gdLst>
                                <a:gd name="T0" fmla="+- 0 4555 4555"/>
                                <a:gd name="T1" fmla="*/ T0 w 15"/>
                                <a:gd name="T2" fmla="+- 0 4570 455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3" name="Group 3452"/>
                        <wpg:cNvGrpSpPr>
                          <a:grpSpLocks/>
                        </wpg:cNvGrpSpPr>
                        <wpg:grpSpPr bwMode="auto">
                          <a:xfrm>
                            <a:off x="4585" y="7"/>
                            <a:ext cx="15" cy="2"/>
                            <a:chOff x="4585" y="7"/>
                            <a:chExt cx="15" cy="2"/>
                          </a:xfrm>
                        </wpg:grpSpPr>
                        <wps:wsp>
                          <wps:cNvPr id="3624" name="Freeform 3453"/>
                          <wps:cNvSpPr>
                            <a:spLocks/>
                          </wps:cNvSpPr>
                          <wps:spPr bwMode="auto">
                            <a:xfrm>
                              <a:off x="4585" y="7"/>
                              <a:ext cx="15" cy="2"/>
                            </a:xfrm>
                            <a:custGeom>
                              <a:avLst/>
                              <a:gdLst>
                                <a:gd name="T0" fmla="+- 0 4585 4585"/>
                                <a:gd name="T1" fmla="*/ T0 w 15"/>
                                <a:gd name="T2" fmla="+- 0 4600 458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5" name="Group 3450"/>
                        <wpg:cNvGrpSpPr>
                          <a:grpSpLocks/>
                        </wpg:cNvGrpSpPr>
                        <wpg:grpSpPr bwMode="auto">
                          <a:xfrm>
                            <a:off x="4614" y="7"/>
                            <a:ext cx="15" cy="2"/>
                            <a:chOff x="4614" y="7"/>
                            <a:chExt cx="15" cy="2"/>
                          </a:xfrm>
                        </wpg:grpSpPr>
                        <wps:wsp>
                          <wps:cNvPr id="3626" name="Freeform 3451"/>
                          <wps:cNvSpPr>
                            <a:spLocks/>
                          </wps:cNvSpPr>
                          <wps:spPr bwMode="auto">
                            <a:xfrm>
                              <a:off x="4614" y="7"/>
                              <a:ext cx="15" cy="2"/>
                            </a:xfrm>
                            <a:custGeom>
                              <a:avLst/>
                              <a:gdLst>
                                <a:gd name="T0" fmla="+- 0 4614 4614"/>
                                <a:gd name="T1" fmla="*/ T0 w 15"/>
                                <a:gd name="T2" fmla="+- 0 4629 461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7" name="Group 3448"/>
                        <wpg:cNvGrpSpPr>
                          <a:grpSpLocks/>
                        </wpg:cNvGrpSpPr>
                        <wpg:grpSpPr bwMode="auto">
                          <a:xfrm>
                            <a:off x="4644" y="7"/>
                            <a:ext cx="15" cy="2"/>
                            <a:chOff x="4644" y="7"/>
                            <a:chExt cx="15" cy="2"/>
                          </a:xfrm>
                        </wpg:grpSpPr>
                        <wps:wsp>
                          <wps:cNvPr id="3628" name="Freeform 3449"/>
                          <wps:cNvSpPr>
                            <a:spLocks/>
                          </wps:cNvSpPr>
                          <wps:spPr bwMode="auto">
                            <a:xfrm>
                              <a:off x="4644" y="7"/>
                              <a:ext cx="15" cy="2"/>
                            </a:xfrm>
                            <a:custGeom>
                              <a:avLst/>
                              <a:gdLst>
                                <a:gd name="T0" fmla="+- 0 4644 4644"/>
                                <a:gd name="T1" fmla="*/ T0 w 15"/>
                                <a:gd name="T2" fmla="+- 0 4659 464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9" name="Group 3446"/>
                        <wpg:cNvGrpSpPr>
                          <a:grpSpLocks/>
                        </wpg:cNvGrpSpPr>
                        <wpg:grpSpPr bwMode="auto">
                          <a:xfrm>
                            <a:off x="4673" y="7"/>
                            <a:ext cx="15" cy="2"/>
                            <a:chOff x="4673" y="7"/>
                            <a:chExt cx="15" cy="2"/>
                          </a:xfrm>
                        </wpg:grpSpPr>
                        <wps:wsp>
                          <wps:cNvPr id="3630" name="Freeform 3447"/>
                          <wps:cNvSpPr>
                            <a:spLocks/>
                          </wps:cNvSpPr>
                          <wps:spPr bwMode="auto">
                            <a:xfrm>
                              <a:off x="4673" y="7"/>
                              <a:ext cx="15" cy="2"/>
                            </a:xfrm>
                            <a:custGeom>
                              <a:avLst/>
                              <a:gdLst>
                                <a:gd name="T0" fmla="+- 0 4673 4673"/>
                                <a:gd name="T1" fmla="*/ T0 w 15"/>
                                <a:gd name="T2" fmla="+- 0 4688 467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1" name="Group 3444"/>
                        <wpg:cNvGrpSpPr>
                          <a:grpSpLocks/>
                        </wpg:cNvGrpSpPr>
                        <wpg:grpSpPr bwMode="auto">
                          <a:xfrm>
                            <a:off x="4703" y="7"/>
                            <a:ext cx="15" cy="2"/>
                            <a:chOff x="4703" y="7"/>
                            <a:chExt cx="15" cy="2"/>
                          </a:xfrm>
                        </wpg:grpSpPr>
                        <wps:wsp>
                          <wps:cNvPr id="3632" name="Freeform 3445"/>
                          <wps:cNvSpPr>
                            <a:spLocks/>
                          </wps:cNvSpPr>
                          <wps:spPr bwMode="auto">
                            <a:xfrm>
                              <a:off x="4703" y="7"/>
                              <a:ext cx="15" cy="2"/>
                            </a:xfrm>
                            <a:custGeom>
                              <a:avLst/>
                              <a:gdLst>
                                <a:gd name="T0" fmla="+- 0 4703 4703"/>
                                <a:gd name="T1" fmla="*/ T0 w 15"/>
                                <a:gd name="T2" fmla="+- 0 4718 470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3" name="Group 3442"/>
                        <wpg:cNvGrpSpPr>
                          <a:grpSpLocks/>
                        </wpg:cNvGrpSpPr>
                        <wpg:grpSpPr bwMode="auto">
                          <a:xfrm>
                            <a:off x="4733" y="7"/>
                            <a:ext cx="15" cy="2"/>
                            <a:chOff x="4733" y="7"/>
                            <a:chExt cx="15" cy="2"/>
                          </a:xfrm>
                        </wpg:grpSpPr>
                        <wps:wsp>
                          <wps:cNvPr id="3634" name="Freeform 3443"/>
                          <wps:cNvSpPr>
                            <a:spLocks/>
                          </wps:cNvSpPr>
                          <wps:spPr bwMode="auto">
                            <a:xfrm>
                              <a:off x="4733" y="7"/>
                              <a:ext cx="15" cy="2"/>
                            </a:xfrm>
                            <a:custGeom>
                              <a:avLst/>
                              <a:gdLst>
                                <a:gd name="T0" fmla="+- 0 4733 4733"/>
                                <a:gd name="T1" fmla="*/ T0 w 15"/>
                                <a:gd name="T2" fmla="+- 0 4747 473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5" name="Group 3440"/>
                        <wpg:cNvGrpSpPr>
                          <a:grpSpLocks/>
                        </wpg:cNvGrpSpPr>
                        <wpg:grpSpPr bwMode="auto">
                          <a:xfrm>
                            <a:off x="4762" y="7"/>
                            <a:ext cx="15" cy="2"/>
                            <a:chOff x="4762" y="7"/>
                            <a:chExt cx="15" cy="2"/>
                          </a:xfrm>
                        </wpg:grpSpPr>
                        <wps:wsp>
                          <wps:cNvPr id="3636" name="Freeform 3441"/>
                          <wps:cNvSpPr>
                            <a:spLocks/>
                          </wps:cNvSpPr>
                          <wps:spPr bwMode="auto">
                            <a:xfrm>
                              <a:off x="4762" y="7"/>
                              <a:ext cx="15" cy="2"/>
                            </a:xfrm>
                            <a:custGeom>
                              <a:avLst/>
                              <a:gdLst>
                                <a:gd name="T0" fmla="+- 0 4762 4762"/>
                                <a:gd name="T1" fmla="*/ T0 w 15"/>
                                <a:gd name="T2" fmla="+- 0 4777 476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7" name="Group 3438"/>
                        <wpg:cNvGrpSpPr>
                          <a:grpSpLocks/>
                        </wpg:cNvGrpSpPr>
                        <wpg:grpSpPr bwMode="auto">
                          <a:xfrm>
                            <a:off x="4792" y="7"/>
                            <a:ext cx="15" cy="2"/>
                            <a:chOff x="4792" y="7"/>
                            <a:chExt cx="15" cy="2"/>
                          </a:xfrm>
                        </wpg:grpSpPr>
                        <wps:wsp>
                          <wps:cNvPr id="3638" name="Freeform 3439"/>
                          <wps:cNvSpPr>
                            <a:spLocks/>
                          </wps:cNvSpPr>
                          <wps:spPr bwMode="auto">
                            <a:xfrm>
                              <a:off x="4792" y="7"/>
                              <a:ext cx="15" cy="2"/>
                            </a:xfrm>
                            <a:custGeom>
                              <a:avLst/>
                              <a:gdLst>
                                <a:gd name="T0" fmla="+- 0 4792 4792"/>
                                <a:gd name="T1" fmla="*/ T0 w 15"/>
                                <a:gd name="T2" fmla="+- 0 4806 479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9" name="Group 3436"/>
                        <wpg:cNvGrpSpPr>
                          <a:grpSpLocks/>
                        </wpg:cNvGrpSpPr>
                        <wpg:grpSpPr bwMode="auto">
                          <a:xfrm>
                            <a:off x="4821" y="7"/>
                            <a:ext cx="15" cy="2"/>
                            <a:chOff x="4821" y="7"/>
                            <a:chExt cx="15" cy="2"/>
                          </a:xfrm>
                        </wpg:grpSpPr>
                        <wps:wsp>
                          <wps:cNvPr id="3640" name="Freeform 3437"/>
                          <wps:cNvSpPr>
                            <a:spLocks/>
                          </wps:cNvSpPr>
                          <wps:spPr bwMode="auto">
                            <a:xfrm>
                              <a:off x="4821" y="7"/>
                              <a:ext cx="15" cy="2"/>
                            </a:xfrm>
                            <a:custGeom>
                              <a:avLst/>
                              <a:gdLst>
                                <a:gd name="T0" fmla="+- 0 4821 4821"/>
                                <a:gd name="T1" fmla="*/ T0 w 15"/>
                                <a:gd name="T2" fmla="+- 0 4836 482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1" name="Group 3434"/>
                        <wpg:cNvGrpSpPr>
                          <a:grpSpLocks/>
                        </wpg:cNvGrpSpPr>
                        <wpg:grpSpPr bwMode="auto">
                          <a:xfrm>
                            <a:off x="4851" y="7"/>
                            <a:ext cx="15" cy="2"/>
                            <a:chOff x="4851" y="7"/>
                            <a:chExt cx="15" cy="2"/>
                          </a:xfrm>
                        </wpg:grpSpPr>
                        <wps:wsp>
                          <wps:cNvPr id="3642" name="Freeform 3435"/>
                          <wps:cNvSpPr>
                            <a:spLocks/>
                          </wps:cNvSpPr>
                          <wps:spPr bwMode="auto">
                            <a:xfrm>
                              <a:off x="4851" y="7"/>
                              <a:ext cx="15" cy="2"/>
                            </a:xfrm>
                            <a:custGeom>
                              <a:avLst/>
                              <a:gdLst>
                                <a:gd name="T0" fmla="+- 0 4851 4851"/>
                                <a:gd name="T1" fmla="*/ T0 w 15"/>
                                <a:gd name="T2" fmla="+- 0 4865 485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3" name="Group 3432"/>
                        <wpg:cNvGrpSpPr>
                          <a:grpSpLocks/>
                        </wpg:cNvGrpSpPr>
                        <wpg:grpSpPr bwMode="auto">
                          <a:xfrm>
                            <a:off x="4880" y="7"/>
                            <a:ext cx="15" cy="2"/>
                            <a:chOff x="4880" y="7"/>
                            <a:chExt cx="15" cy="2"/>
                          </a:xfrm>
                        </wpg:grpSpPr>
                        <wps:wsp>
                          <wps:cNvPr id="3644" name="Freeform 3433"/>
                          <wps:cNvSpPr>
                            <a:spLocks/>
                          </wps:cNvSpPr>
                          <wps:spPr bwMode="auto">
                            <a:xfrm>
                              <a:off x="4880" y="7"/>
                              <a:ext cx="15" cy="2"/>
                            </a:xfrm>
                            <a:custGeom>
                              <a:avLst/>
                              <a:gdLst>
                                <a:gd name="T0" fmla="+- 0 4880 4880"/>
                                <a:gd name="T1" fmla="*/ T0 w 15"/>
                                <a:gd name="T2" fmla="+- 0 4895 488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5" name="Group 3430"/>
                        <wpg:cNvGrpSpPr>
                          <a:grpSpLocks/>
                        </wpg:cNvGrpSpPr>
                        <wpg:grpSpPr bwMode="auto">
                          <a:xfrm>
                            <a:off x="4910" y="7"/>
                            <a:ext cx="15" cy="2"/>
                            <a:chOff x="4910" y="7"/>
                            <a:chExt cx="15" cy="2"/>
                          </a:xfrm>
                        </wpg:grpSpPr>
                        <wps:wsp>
                          <wps:cNvPr id="3646" name="Freeform 3431"/>
                          <wps:cNvSpPr>
                            <a:spLocks/>
                          </wps:cNvSpPr>
                          <wps:spPr bwMode="auto">
                            <a:xfrm>
                              <a:off x="4910" y="7"/>
                              <a:ext cx="15" cy="2"/>
                            </a:xfrm>
                            <a:custGeom>
                              <a:avLst/>
                              <a:gdLst>
                                <a:gd name="T0" fmla="+- 0 4910 4910"/>
                                <a:gd name="T1" fmla="*/ T0 w 15"/>
                                <a:gd name="T2" fmla="+- 0 4924 491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7" name="Group 3428"/>
                        <wpg:cNvGrpSpPr>
                          <a:grpSpLocks/>
                        </wpg:cNvGrpSpPr>
                        <wpg:grpSpPr bwMode="auto">
                          <a:xfrm>
                            <a:off x="4939" y="7"/>
                            <a:ext cx="15" cy="2"/>
                            <a:chOff x="4939" y="7"/>
                            <a:chExt cx="15" cy="2"/>
                          </a:xfrm>
                        </wpg:grpSpPr>
                        <wps:wsp>
                          <wps:cNvPr id="3648" name="Freeform 3429"/>
                          <wps:cNvSpPr>
                            <a:spLocks/>
                          </wps:cNvSpPr>
                          <wps:spPr bwMode="auto">
                            <a:xfrm>
                              <a:off x="4939" y="7"/>
                              <a:ext cx="15" cy="2"/>
                            </a:xfrm>
                            <a:custGeom>
                              <a:avLst/>
                              <a:gdLst>
                                <a:gd name="T0" fmla="+- 0 4939 4939"/>
                                <a:gd name="T1" fmla="*/ T0 w 15"/>
                                <a:gd name="T2" fmla="+- 0 4954 493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9" name="Group 3426"/>
                        <wpg:cNvGrpSpPr>
                          <a:grpSpLocks/>
                        </wpg:cNvGrpSpPr>
                        <wpg:grpSpPr bwMode="auto">
                          <a:xfrm>
                            <a:off x="4969" y="7"/>
                            <a:ext cx="15" cy="2"/>
                            <a:chOff x="4969" y="7"/>
                            <a:chExt cx="15" cy="2"/>
                          </a:xfrm>
                        </wpg:grpSpPr>
                        <wps:wsp>
                          <wps:cNvPr id="3650" name="Freeform 3427"/>
                          <wps:cNvSpPr>
                            <a:spLocks/>
                          </wps:cNvSpPr>
                          <wps:spPr bwMode="auto">
                            <a:xfrm>
                              <a:off x="4969" y="7"/>
                              <a:ext cx="15" cy="2"/>
                            </a:xfrm>
                            <a:custGeom>
                              <a:avLst/>
                              <a:gdLst>
                                <a:gd name="T0" fmla="+- 0 4969 4969"/>
                                <a:gd name="T1" fmla="*/ T0 w 15"/>
                                <a:gd name="T2" fmla="+- 0 4984 496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1" name="Group 3424"/>
                        <wpg:cNvGrpSpPr>
                          <a:grpSpLocks/>
                        </wpg:cNvGrpSpPr>
                        <wpg:grpSpPr bwMode="auto">
                          <a:xfrm>
                            <a:off x="4998" y="7"/>
                            <a:ext cx="15" cy="2"/>
                            <a:chOff x="4998" y="7"/>
                            <a:chExt cx="15" cy="2"/>
                          </a:xfrm>
                        </wpg:grpSpPr>
                        <wps:wsp>
                          <wps:cNvPr id="3652" name="Freeform 3425"/>
                          <wps:cNvSpPr>
                            <a:spLocks/>
                          </wps:cNvSpPr>
                          <wps:spPr bwMode="auto">
                            <a:xfrm>
                              <a:off x="4998" y="7"/>
                              <a:ext cx="15" cy="2"/>
                            </a:xfrm>
                            <a:custGeom>
                              <a:avLst/>
                              <a:gdLst>
                                <a:gd name="T0" fmla="+- 0 4998 4998"/>
                                <a:gd name="T1" fmla="*/ T0 w 15"/>
                                <a:gd name="T2" fmla="+- 0 5013 499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3" name="Group 3422"/>
                        <wpg:cNvGrpSpPr>
                          <a:grpSpLocks/>
                        </wpg:cNvGrpSpPr>
                        <wpg:grpSpPr bwMode="auto">
                          <a:xfrm>
                            <a:off x="5028" y="7"/>
                            <a:ext cx="15" cy="2"/>
                            <a:chOff x="5028" y="7"/>
                            <a:chExt cx="15" cy="2"/>
                          </a:xfrm>
                        </wpg:grpSpPr>
                        <wps:wsp>
                          <wps:cNvPr id="3654" name="Freeform 3423"/>
                          <wps:cNvSpPr>
                            <a:spLocks/>
                          </wps:cNvSpPr>
                          <wps:spPr bwMode="auto">
                            <a:xfrm>
                              <a:off x="5028" y="7"/>
                              <a:ext cx="15" cy="2"/>
                            </a:xfrm>
                            <a:custGeom>
                              <a:avLst/>
                              <a:gdLst>
                                <a:gd name="T0" fmla="+- 0 5028 5028"/>
                                <a:gd name="T1" fmla="*/ T0 w 15"/>
                                <a:gd name="T2" fmla="+- 0 5043 502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5" name="Group 3420"/>
                        <wpg:cNvGrpSpPr>
                          <a:grpSpLocks/>
                        </wpg:cNvGrpSpPr>
                        <wpg:grpSpPr bwMode="auto">
                          <a:xfrm>
                            <a:off x="5057" y="7"/>
                            <a:ext cx="15" cy="2"/>
                            <a:chOff x="5057" y="7"/>
                            <a:chExt cx="15" cy="2"/>
                          </a:xfrm>
                        </wpg:grpSpPr>
                        <wps:wsp>
                          <wps:cNvPr id="3656" name="Freeform 3421"/>
                          <wps:cNvSpPr>
                            <a:spLocks/>
                          </wps:cNvSpPr>
                          <wps:spPr bwMode="auto">
                            <a:xfrm>
                              <a:off x="5057" y="7"/>
                              <a:ext cx="15" cy="2"/>
                            </a:xfrm>
                            <a:custGeom>
                              <a:avLst/>
                              <a:gdLst>
                                <a:gd name="T0" fmla="+- 0 5057 5057"/>
                                <a:gd name="T1" fmla="*/ T0 w 15"/>
                                <a:gd name="T2" fmla="+- 0 5072 505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7" name="Group 3418"/>
                        <wpg:cNvGrpSpPr>
                          <a:grpSpLocks/>
                        </wpg:cNvGrpSpPr>
                        <wpg:grpSpPr bwMode="auto">
                          <a:xfrm>
                            <a:off x="5087" y="7"/>
                            <a:ext cx="15" cy="2"/>
                            <a:chOff x="5087" y="7"/>
                            <a:chExt cx="15" cy="2"/>
                          </a:xfrm>
                        </wpg:grpSpPr>
                        <wps:wsp>
                          <wps:cNvPr id="3658" name="Freeform 3419"/>
                          <wps:cNvSpPr>
                            <a:spLocks/>
                          </wps:cNvSpPr>
                          <wps:spPr bwMode="auto">
                            <a:xfrm>
                              <a:off x="5087" y="7"/>
                              <a:ext cx="15" cy="2"/>
                            </a:xfrm>
                            <a:custGeom>
                              <a:avLst/>
                              <a:gdLst>
                                <a:gd name="T0" fmla="+- 0 5087 5087"/>
                                <a:gd name="T1" fmla="*/ T0 w 15"/>
                                <a:gd name="T2" fmla="+- 0 5102 508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9" name="Group 3416"/>
                        <wpg:cNvGrpSpPr>
                          <a:grpSpLocks/>
                        </wpg:cNvGrpSpPr>
                        <wpg:grpSpPr bwMode="auto">
                          <a:xfrm>
                            <a:off x="5116" y="7"/>
                            <a:ext cx="15" cy="2"/>
                            <a:chOff x="5116" y="7"/>
                            <a:chExt cx="15" cy="2"/>
                          </a:xfrm>
                        </wpg:grpSpPr>
                        <wps:wsp>
                          <wps:cNvPr id="3660" name="Freeform 3417"/>
                          <wps:cNvSpPr>
                            <a:spLocks/>
                          </wps:cNvSpPr>
                          <wps:spPr bwMode="auto">
                            <a:xfrm>
                              <a:off x="5116" y="7"/>
                              <a:ext cx="15" cy="2"/>
                            </a:xfrm>
                            <a:custGeom>
                              <a:avLst/>
                              <a:gdLst>
                                <a:gd name="T0" fmla="+- 0 5116 5116"/>
                                <a:gd name="T1" fmla="*/ T0 w 15"/>
                                <a:gd name="T2" fmla="+- 0 5131 511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1" name="Group 3414"/>
                        <wpg:cNvGrpSpPr>
                          <a:grpSpLocks/>
                        </wpg:cNvGrpSpPr>
                        <wpg:grpSpPr bwMode="auto">
                          <a:xfrm>
                            <a:off x="5146" y="7"/>
                            <a:ext cx="15" cy="2"/>
                            <a:chOff x="5146" y="7"/>
                            <a:chExt cx="15" cy="2"/>
                          </a:xfrm>
                        </wpg:grpSpPr>
                        <wps:wsp>
                          <wps:cNvPr id="3662" name="Freeform 3415"/>
                          <wps:cNvSpPr>
                            <a:spLocks/>
                          </wps:cNvSpPr>
                          <wps:spPr bwMode="auto">
                            <a:xfrm>
                              <a:off x="5146" y="7"/>
                              <a:ext cx="15" cy="2"/>
                            </a:xfrm>
                            <a:custGeom>
                              <a:avLst/>
                              <a:gdLst>
                                <a:gd name="T0" fmla="+- 0 5146 5146"/>
                                <a:gd name="T1" fmla="*/ T0 w 15"/>
                                <a:gd name="T2" fmla="+- 0 5161 514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3" name="Group 3412"/>
                        <wpg:cNvGrpSpPr>
                          <a:grpSpLocks/>
                        </wpg:cNvGrpSpPr>
                        <wpg:grpSpPr bwMode="auto">
                          <a:xfrm>
                            <a:off x="5175" y="7"/>
                            <a:ext cx="15" cy="2"/>
                            <a:chOff x="5175" y="7"/>
                            <a:chExt cx="15" cy="2"/>
                          </a:xfrm>
                        </wpg:grpSpPr>
                        <wps:wsp>
                          <wps:cNvPr id="3664" name="Freeform 3413"/>
                          <wps:cNvSpPr>
                            <a:spLocks/>
                          </wps:cNvSpPr>
                          <wps:spPr bwMode="auto">
                            <a:xfrm>
                              <a:off x="5175" y="7"/>
                              <a:ext cx="15" cy="2"/>
                            </a:xfrm>
                            <a:custGeom>
                              <a:avLst/>
                              <a:gdLst>
                                <a:gd name="T0" fmla="+- 0 5175 5175"/>
                                <a:gd name="T1" fmla="*/ T0 w 15"/>
                                <a:gd name="T2" fmla="+- 0 5190 517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5" name="Group 3410"/>
                        <wpg:cNvGrpSpPr>
                          <a:grpSpLocks/>
                        </wpg:cNvGrpSpPr>
                        <wpg:grpSpPr bwMode="auto">
                          <a:xfrm>
                            <a:off x="5205" y="7"/>
                            <a:ext cx="15" cy="2"/>
                            <a:chOff x="5205" y="7"/>
                            <a:chExt cx="15" cy="2"/>
                          </a:xfrm>
                        </wpg:grpSpPr>
                        <wps:wsp>
                          <wps:cNvPr id="3666" name="Freeform 3411"/>
                          <wps:cNvSpPr>
                            <a:spLocks/>
                          </wps:cNvSpPr>
                          <wps:spPr bwMode="auto">
                            <a:xfrm>
                              <a:off x="5205" y="7"/>
                              <a:ext cx="15" cy="2"/>
                            </a:xfrm>
                            <a:custGeom>
                              <a:avLst/>
                              <a:gdLst>
                                <a:gd name="T0" fmla="+- 0 5205 5205"/>
                                <a:gd name="T1" fmla="*/ T0 w 15"/>
                                <a:gd name="T2" fmla="+- 0 5220 520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7" name="Group 3408"/>
                        <wpg:cNvGrpSpPr>
                          <a:grpSpLocks/>
                        </wpg:cNvGrpSpPr>
                        <wpg:grpSpPr bwMode="auto">
                          <a:xfrm>
                            <a:off x="5235" y="7"/>
                            <a:ext cx="15" cy="2"/>
                            <a:chOff x="5235" y="7"/>
                            <a:chExt cx="15" cy="2"/>
                          </a:xfrm>
                        </wpg:grpSpPr>
                        <wps:wsp>
                          <wps:cNvPr id="3668" name="Freeform 3409"/>
                          <wps:cNvSpPr>
                            <a:spLocks/>
                          </wps:cNvSpPr>
                          <wps:spPr bwMode="auto">
                            <a:xfrm>
                              <a:off x="5235" y="7"/>
                              <a:ext cx="15" cy="2"/>
                            </a:xfrm>
                            <a:custGeom>
                              <a:avLst/>
                              <a:gdLst>
                                <a:gd name="T0" fmla="+- 0 5235 5235"/>
                                <a:gd name="T1" fmla="*/ T0 w 15"/>
                                <a:gd name="T2" fmla="+- 0 5249 523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9" name="Group 3406"/>
                        <wpg:cNvGrpSpPr>
                          <a:grpSpLocks/>
                        </wpg:cNvGrpSpPr>
                        <wpg:grpSpPr bwMode="auto">
                          <a:xfrm>
                            <a:off x="5264" y="7"/>
                            <a:ext cx="15" cy="2"/>
                            <a:chOff x="5264" y="7"/>
                            <a:chExt cx="15" cy="2"/>
                          </a:xfrm>
                        </wpg:grpSpPr>
                        <wps:wsp>
                          <wps:cNvPr id="3670" name="Freeform 3407"/>
                          <wps:cNvSpPr>
                            <a:spLocks/>
                          </wps:cNvSpPr>
                          <wps:spPr bwMode="auto">
                            <a:xfrm>
                              <a:off x="5264" y="7"/>
                              <a:ext cx="15" cy="2"/>
                            </a:xfrm>
                            <a:custGeom>
                              <a:avLst/>
                              <a:gdLst>
                                <a:gd name="T0" fmla="+- 0 5264 5264"/>
                                <a:gd name="T1" fmla="*/ T0 w 15"/>
                                <a:gd name="T2" fmla="+- 0 5279 526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1" name="Group 3404"/>
                        <wpg:cNvGrpSpPr>
                          <a:grpSpLocks/>
                        </wpg:cNvGrpSpPr>
                        <wpg:grpSpPr bwMode="auto">
                          <a:xfrm>
                            <a:off x="5294" y="7"/>
                            <a:ext cx="15" cy="2"/>
                            <a:chOff x="5294" y="7"/>
                            <a:chExt cx="15" cy="2"/>
                          </a:xfrm>
                        </wpg:grpSpPr>
                        <wps:wsp>
                          <wps:cNvPr id="3672" name="Freeform 3405"/>
                          <wps:cNvSpPr>
                            <a:spLocks/>
                          </wps:cNvSpPr>
                          <wps:spPr bwMode="auto">
                            <a:xfrm>
                              <a:off x="5294" y="7"/>
                              <a:ext cx="15" cy="2"/>
                            </a:xfrm>
                            <a:custGeom>
                              <a:avLst/>
                              <a:gdLst>
                                <a:gd name="T0" fmla="+- 0 5294 5294"/>
                                <a:gd name="T1" fmla="*/ T0 w 15"/>
                                <a:gd name="T2" fmla="+- 0 5308 529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3" name="Group 3402"/>
                        <wpg:cNvGrpSpPr>
                          <a:grpSpLocks/>
                        </wpg:cNvGrpSpPr>
                        <wpg:grpSpPr bwMode="auto">
                          <a:xfrm>
                            <a:off x="5323" y="7"/>
                            <a:ext cx="15" cy="2"/>
                            <a:chOff x="5323" y="7"/>
                            <a:chExt cx="15" cy="2"/>
                          </a:xfrm>
                        </wpg:grpSpPr>
                        <wps:wsp>
                          <wps:cNvPr id="3674" name="Freeform 3403"/>
                          <wps:cNvSpPr>
                            <a:spLocks/>
                          </wps:cNvSpPr>
                          <wps:spPr bwMode="auto">
                            <a:xfrm>
                              <a:off x="5323" y="7"/>
                              <a:ext cx="15" cy="2"/>
                            </a:xfrm>
                            <a:custGeom>
                              <a:avLst/>
                              <a:gdLst>
                                <a:gd name="T0" fmla="+- 0 5323 5323"/>
                                <a:gd name="T1" fmla="*/ T0 w 15"/>
                                <a:gd name="T2" fmla="+- 0 5338 532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5" name="Group 3400"/>
                        <wpg:cNvGrpSpPr>
                          <a:grpSpLocks/>
                        </wpg:cNvGrpSpPr>
                        <wpg:grpSpPr bwMode="auto">
                          <a:xfrm>
                            <a:off x="5353" y="7"/>
                            <a:ext cx="15" cy="2"/>
                            <a:chOff x="5353" y="7"/>
                            <a:chExt cx="15" cy="2"/>
                          </a:xfrm>
                        </wpg:grpSpPr>
                        <wps:wsp>
                          <wps:cNvPr id="3676" name="Freeform 3401"/>
                          <wps:cNvSpPr>
                            <a:spLocks/>
                          </wps:cNvSpPr>
                          <wps:spPr bwMode="auto">
                            <a:xfrm>
                              <a:off x="5353" y="7"/>
                              <a:ext cx="15" cy="2"/>
                            </a:xfrm>
                            <a:custGeom>
                              <a:avLst/>
                              <a:gdLst>
                                <a:gd name="T0" fmla="+- 0 5353 5353"/>
                                <a:gd name="T1" fmla="*/ T0 w 15"/>
                                <a:gd name="T2" fmla="+- 0 5367 535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7" name="Group 3398"/>
                        <wpg:cNvGrpSpPr>
                          <a:grpSpLocks/>
                        </wpg:cNvGrpSpPr>
                        <wpg:grpSpPr bwMode="auto">
                          <a:xfrm>
                            <a:off x="5382" y="7"/>
                            <a:ext cx="15" cy="2"/>
                            <a:chOff x="5382" y="7"/>
                            <a:chExt cx="15" cy="2"/>
                          </a:xfrm>
                        </wpg:grpSpPr>
                        <wps:wsp>
                          <wps:cNvPr id="3678" name="Freeform 3399"/>
                          <wps:cNvSpPr>
                            <a:spLocks/>
                          </wps:cNvSpPr>
                          <wps:spPr bwMode="auto">
                            <a:xfrm>
                              <a:off x="5382" y="7"/>
                              <a:ext cx="15" cy="2"/>
                            </a:xfrm>
                            <a:custGeom>
                              <a:avLst/>
                              <a:gdLst>
                                <a:gd name="T0" fmla="+- 0 5382 5382"/>
                                <a:gd name="T1" fmla="*/ T0 w 15"/>
                                <a:gd name="T2" fmla="+- 0 5397 538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9" name="Group 3396"/>
                        <wpg:cNvGrpSpPr>
                          <a:grpSpLocks/>
                        </wpg:cNvGrpSpPr>
                        <wpg:grpSpPr bwMode="auto">
                          <a:xfrm>
                            <a:off x="5412" y="7"/>
                            <a:ext cx="15" cy="2"/>
                            <a:chOff x="5412" y="7"/>
                            <a:chExt cx="15" cy="2"/>
                          </a:xfrm>
                        </wpg:grpSpPr>
                        <wps:wsp>
                          <wps:cNvPr id="3680" name="Freeform 3397"/>
                          <wps:cNvSpPr>
                            <a:spLocks/>
                          </wps:cNvSpPr>
                          <wps:spPr bwMode="auto">
                            <a:xfrm>
                              <a:off x="5412" y="7"/>
                              <a:ext cx="15" cy="2"/>
                            </a:xfrm>
                            <a:custGeom>
                              <a:avLst/>
                              <a:gdLst>
                                <a:gd name="T0" fmla="+- 0 5412 5412"/>
                                <a:gd name="T1" fmla="*/ T0 w 15"/>
                                <a:gd name="T2" fmla="+- 0 5427 541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1" name="Group 3394"/>
                        <wpg:cNvGrpSpPr>
                          <a:grpSpLocks/>
                        </wpg:cNvGrpSpPr>
                        <wpg:grpSpPr bwMode="auto">
                          <a:xfrm>
                            <a:off x="5441" y="7"/>
                            <a:ext cx="15" cy="2"/>
                            <a:chOff x="5441" y="7"/>
                            <a:chExt cx="15" cy="2"/>
                          </a:xfrm>
                        </wpg:grpSpPr>
                        <wps:wsp>
                          <wps:cNvPr id="3682" name="Freeform 3395"/>
                          <wps:cNvSpPr>
                            <a:spLocks/>
                          </wps:cNvSpPr>
                          <wps:spPr bwMode="auto">
                            <a:xfrm>
                              <a:off x="5441" y="7"/>
                              <a:ext cx="15" cy="2"/>
                            </a:xfrm>
                            <a:custGeom>
                              <a:avLst/>
                              <a:gdLst>
                                <a:gd name="T0" fmla="+- 0 5441 5441"/>
                                <a:gd name="T1" fmla="*/ T0 w 15"/>
                                <a:gd name="T2" fmla="+- 0 5456 544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3" name="Group 3392"/>
                        <wpg:cNvGrpSpPr>
                          <a:grpSpLocks/>
                        </wpg:cNvGrpSpPr>
                        <wpg:grpSpPr bwMode="auto">
                          <a:xfrm>
                            <a:off x="5471" y="7"/>
                            <a:ext cx="15" cy="2"/>
                            <a:chOff x="5471" y="7"/>
                            <a:chExt cx="15" cy="2"/>
                          </a:xfrm>
                        </wpg:grpSpPr>
                        <wps:wsp>
                          <wps:cNvPr id="3684" name="Freeform 3393"/>
                          <wps:cNvSpPr>
                            <a:spLocks/>
                          </wps:cNvSpPr>
                          <wps:spPr bwMode="auto">
                            <a:xfrm>
                              <a:off x="5471" y="7"/>
                              <a:ext cx="15" cy="2"/>
                            </a:xfrm>
                            <a:custGeom>
                              <a:avLst/>
                              <a:gdLst>
                                <a:gd name="T0" fmla="+- 0 5471 5471"/>
                                <a:gd name="T1" fmla="*/ T0 w 15"/>
                                <a:gd name="T2" fmla="+- 0 5486 547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5" name="Group 3390"/>
                        <wpg:cNvGrpSpPr>
                          <a:grpSpLocks/>
                        </wpg:cNvGrpSpPr>
                        <wpg:grpSpPr bwMode="auto">
                          <a:xfrm>
                            <a:off x="5500" y="7"/>
                            <a:ext cx="15" cy="2"/>
                            <a:chOff x="5500" y="7"/>
                            <a:chExt cx="15" cy="2"/>
                          </a:xfrm>
                        </wpg:grpSpPr>
                        <wps:wsp>
                          <wps:cNvPr id="3686" name="Freeform 3391"/>
                          <wps:cNvSpPr>
                            <a:spLocks/>
                          </wps:cNvSpPr>
                          <wps:spPr bwMode="auto">
                            <a:xfrm>
                              <a:off x="5500" y="7"/>
                              <a:ext cx="15" cy="2"/>
                            </a:xfrm>
                            <a:custGeom>
                              <a:avLst/>
                              <a:gdLst>
                                <a:gd name="T0" fmla="+- 0 5500 5500"/>
                                <a:gd name="T1" fmla="*/ T0 w 15"/>
                                <a:gd name="T2" fmla="+- 0 5515 550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7" name="Group 3388"/>
                        <wpg:cNvGrpSpPr>
                          <a:grpSpLocks/>
                        </wpg:cNvGrpSpPr>
                        <wpg:grpSpPr bwMode="auto">
                          <a:xfrm>
                            <a:off x="5530" y="7"/>
                            <a:ext cx="15" cy="2"/>
                            <a:chOff x="5530" y="7"/>
                            <a:chExt cx="15" cy="2"/>
                          </a:xfrm>
                        </wpg:grpSpPr>
                        <wps:wsp>
                          <wps:cNvPr id="3688" name="Freeform 3389"/>
                          <wps:cNvSpPr>
                            <a:spLocks/>
                          </wps:cNvSpPr>
                          <wps:spPr bwMode="auto">
                            <a:xfrm>
                              <a:off x="5530" y="7"/>
                              <a:ext cx="15" cy="2"/>
                            </a:xfrm>
                            <a:custGeom>
                              <a:avLst/>
                              <a:gdLst>
                                <a:gd name="T0" fmla="+- 0 5530 5530"/>
                                <a:gd name="T1" fmla="*/ T0 w 15"/>
                                <a:gd name="T2" fmla="+- 0 5545 553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9" name="Group 3386"/>
                        <wpg:cNvGrpSpPr>
                          <a:grpSpLocks/>
                        </wpg:cNvGrpSpPr>
                        <wpg:grpSpPr bwMode="auto">
                          <a:xfrm>
                            <a:off x="5559" y="7"/>
                            <a:ext cx="15" cy="2"/>
                            <a:chOff x="5559" y="7"/>
                            <a:chExt cx="15" cy="2"/>
                          </a:xfrm>
                        </wpg:grpSpPr>
                        <wps:wsp>
                          <wps:cNvPr id="3690" name="Freeform 3387"/>
                          <wps:cNvSpPr>
                            <a:spLocks/>
                          </wps:cNvSpPr>
                          <wps:spPr bwMode="auto">
                            <a:xfrm>
                              <a:off x="5559" y="7"/>
                              <a:ext cx="15" cy="2"/>
                            </a:xfrm>
                            <a:custGeom>
                              <a:avLst/>
                              <a:gdLst>
                                <a:gd name="T0" fmla="+- 0 5559 5559"/>
                                <a:gd name="T1" fmla="*/ T0 w 15"/>
                                <a:gd name="T2" fmla="+- 0 5574 555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1" name="Group 3384"/>
                        <wpg:cNvGrpSpPr>
                          <a:grpSpLocks/>
                        </wpg:cNvGrpSpPr>
                        <wpg:grpSpPr bwMode="auto">
                          <a:xfrm>
                            <a:off x="5589" y="7"/>
                            <a:ext cx="15" cy="2"/>
                            <a:chOff x="5589" y="7"/>
                            <a:chExt cx="15" cy="2"/>
                          </a:xfrm>
                        </wpg:grpSpPr>
                        <wps:wsp>
                          <wps:cNvPr id="3692" name="Freeform 3385"/>
                          <wps:cNvSpPr>
                            <a:spLocks/>
                          </wps:cNvSpPr>
                          <wps:spPr bwMode="auto">
                            <a:xfrm>
                              <a:off x="5589" y="7"/>
                              <a:ext cx="15" cy="2"/>
                            </a:xfrm>
                            <a:custGeom>
                              <a:avLst/>
                              <a:gdLst>
                                <a:gd name="T0" fmla="+- 0 5589 5589"/>
                                <a:gd name="T1" fmla="*/ T0 w 15"/>
                                <a:gd name="T2" fmla="+- 0 5604 558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3" name="Group 3382"/>
                        <wpg:cNvGrpSpPr>
                          <a:grpSpLocks/>
                        </wpg:cNvGrpSpPr>
                        <wpg:grpSpPr bwMode="auto">
                          <a:xfrm>
                            <a:off x="5618" y="7"/>
                            <a:ext cx="15" cy="2"/>
                            <a:chOff x="5618" y="7"/>
                            <a:chExt cx="15" cy="2"/>
                          </a:xfrm>
                        </wpg:grpSpPr>
                        <wps:wsp>
                          <wps:cNvPr id="3694" name="Freeform 3383"/>
                          <wps:cNvSpPr>
                            <a:spLocks/>
                          </wps:cNvSpPr>
                          <wps:spPr bwMode="auto">
                            <a:xfrm>
                              <a:off x="5618" y="7"/>
                              <a:ext cx="15" cy="2"/>
                            </a:xfrm>
                            <a:custGeom>
                              <a:avLst/>
                              <a:gdLst>
                                <a:gd name="T0" fmla="+- 0 5618 5618"/>
                                <a:gd name="T1" fmla="*/ T0 w 15"/>
                                <a:gd name="T2" fmla="+- 0 5633 561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5" name="Group 3380"/>
                        <wpg:cNvGrpSpPr>
                          <a:grpSpLocks/>
                        </wpg:cNvGrpSpPr>
                        <wpg:grpSpPr bwMode="auto">
                          <a:xfrm>
                            <a:off x="5648" y="7"/>
                            <a:ext cx="15" cy="2"/>
                            <a:chOff x="5648" y="7"/>
                            <a:chExt cx="15" cy="2"/>
                          </a:xfrm>
                        </wpg:grpSpPr>
                        <wps:wsp>
                          <wps:cNvPr id="3696" name="Freeform 3381"/>
                          <wps:cNvSpPr>
                            <a:spLocks/>
                          </wps:cNvSpPr>
                          <wps:spPr bwMode="auto">
                            <a:xfrm>
                              <a:off x="5648" y="7"/>
                              <a:ext cx="15" cy="2"/>
                            </a:xfrm>
                            <a:custGeom>
                              <a:avLst/>
                              <a:gdLst>
                                <a:gd name="T0" fmla="+- 0 5648 5648"/>
                                <a:gd name="T1" fmla="*/ T0 w 15"/>
                                <a:gd name="T2" fmla="+- 0 5663 564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7" name="Group 3378"/>
                        <wpg:cNvGrpSpPr>
                          <a:grpSpLocks/>
                        </wpg:cNvGrpSpPr>
                        <wpg:grpSpPr bwMode="auto">
                          <a:xfrm>
                            <a:off x="5678" y="7"/>
                            <a:ext cx="15" cy="2"/>
                            <a:chOff x="5678" y="7"/>
                            <a:chExt cx="15" cy="2"/>
                          </a:xfrm>
                        </wpg:grpSpPr>
                        <wps:wsp>
                          <wps:cNvPr id="3698" name="Freeform 3379"/>
                          <wps:cNvSpPr>
                            <a:spLocks/>
                          </wps:cNvSpPr>
                          <wps:spPr bwMode="auto">
                            <a:xfrm>
                              <a:off x="5678" y="7"/>
                              <a:ext cx="15" cy="2"/>
                            </a:xfrm>
                            <a:custGeom>
                              <a:avLst/>
                              <a:gdLst>
                                <a:gd name="T0" fmla="+- 0 5678 5678"/>
                                <a:gd name="T1" fmla="*/ T0 w 15"/>
                                <a:gd name="T2" fmla="+- 0 5692 567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9" name="Group 3376"/>
                        <wpg:cNvGrpSpPr>
                          <a:grpSpLocks/>
                        </wpg:cNvGrpSpPr>
                        <wpg:grpSpPr bwMode="auto">
                          <a:xfrm>
                            <a:off x="5707" y="7"/>
                            <a:ext cx="15" cy="2"/>
                            <a:chOff x="5707" y="7"/>
                            <a:chExt cx="15" cy="2"/>
                          </a:xfrm>
                        </wpg:grpSpPr>
                        <wps:wsp>
                          <wps:cNvPr id="3700" name="Freeform 3377"/>
                          <wps:cNvSpPr>
                            <a:spLocks/>
                          </wps:cNvSpPr>
                          <wps:spPr bwMode="auto">
                            <a:xfrm>
                              <a:off x="5707" y="7"/>
                              <a:ext cx="15" cy="2"/>
                            </a:xfrm>
                            <a:custGeom>
                              <a:avLst/>
                              <a:gdLst>
                                <a:gd name="T0" fmla="+- 0 5707 5707"/>
                                <a:gd name="T1" fmla="*/ T0 w 15"/>
                                <a:gd name="T2" fmla="+- 0 5722 570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1" name="Group 3374"/>
                        <wpg:cNvGrpSpPr>
                          <a:grpSpLocks/>
                        </wpg:cNvGrpSpPr>
                        <wpg:grpSpPr bwMode="auto">
                          <a:xfrm>
                            <a:off x="5737" y="7"/>
                            <a:ext cx="15" cy="2"/>
                            <a:chOff x="5737" y="7"/>
                            <a:chExt cx="15" cy="2"/>
                          </a:xfrm>
                        </wpg:grpSpPr>
                        <wps:wsp>
                          <wps:cNvPr id="3702" name="Freeform 3375"/>
                          <wps:cNvSpPr>
                            <a:spLocks/>
                          </wps:cNvSpPr>
                          <wps:spPr bwMode="auto">
                            <a:xfrm>
                              <a:off x="5737" y="7"/>
                              <a:ext cx="15" cy="2"/>
                            </a:xfrm>
                            <a:custGeom>
                              <a:avLst/>
                              <a:gdLst>
                                <a:gd name="T0" fmla="+- 0 5737 5737"/>
                                <a:gd name="T1" fmla="*/ T0 w 15"/>
                                <a:gd name="T2" fmla="+- 0 5751 573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3" name="Group 3372"/>
                        <wpg:cNvGrpSpPr>
                          <a:grpSpLocks/>
                        </wpg:cNvGrpSpPr>
                        <wpg:grpSpPr bwMode="auto">
                          <a:xfrm>
                            <a:off x="5766" y="7"/>
                            <a:ext cx="15" cy="2"/>
                            <a:chOff x="5766" y="7"/>
                            <a:chExt cx="15" cy="2"/>
                          </a:xfrm>
                        </wpg:grpSpPr>
                        <wps:wsp>
                          <wps:cNvPr id="3704" name="Freeform 3373"/>
                          <wps:cNvSpPr>
                            <a:spLocks/>
                          </wps:cNvSpPr>
                          <wps:spPr bwMode="auto">
                            <a:xfrm>
                              <a:off x="5766" y="7"/>
                              <a:ext cx="15" cy="2"/>
                            </a:xfrm>
                            <a:custGeom>
                              <a:avLst/>
                              <a:gdLst>
                                <a:gd name="T0" fmla="+- 0 5766 5766"/>
                                <a:gd name="T1" fmla="*/ T0 w 15"/>
                                <a:gd name="T2" fmla="+- 0 5781 576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5" name="Group 3370"/>
                        <wpg:cNvGrpSpPr>
                          <a:grpSpLocks/>
                        </wpg:cNvGrpSpPr>
                        <wpg:grpSpPr bwMode="auto">
                          <a:xfrm>
                            <a:off x="5796" y="7"/>
                            <a:ext cx="15" cy="2"/>
                            <a:chOff x="5796" y="7"/>
                            <a:chExt cx="15" cy="2"/>
                          </a:xfrm>
                        </wpg:grpSpPr>
                        <wps:wsp>
                          <wps:cNvPr id="3706" name="Freeform 3371"/>
                          <wps:cNvSpPr>
                            <a:spLocks/>
                          </wps:cNvSpPr>
                          <wps:spPr bwMode="auto">
                            <a:xfrm>
                              <a:off x="5796" y="7"/>
                              <a:ext cx="15" cy="2"/>
                            </a:xfrm>
                            <a:custGeom>
                              <a:avLst/>
                              <a:gdLst>
                                <a:gd name="T0" fmla="+- 0 5796 5796"/>
                                <a:gd name="T1" fmla="*/ T0 w 15"/>
                                <a:gd name="T2" fmla="+- 0 5810 579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7" name="Group 3368"/>
                        <wpg:cNvGrpSpPr>
                          <a:grpSpLocks/>
                        </wpg:cNvGrpSpPr>
                        <wpg:grpSpPr bwMode="auto">
                          <a:xfrm>
                            <a:off x="5825" y="7"/>
                            <a:ext cx="15" cy="2"/>
                            <a:chOff x="5825" y="7"/>
                            <a:chExt cx="15" cy="2"/>
                          </a:xfrm>
                        </wpg:grpSpPr>
                        <wps:wsp>
                          <wps:cNvPr id="3708" name="Freeform 3369"/>
                          <wps:cNvSpPr>
                            <a:spLocks/>
                          </wps:cNvSpPr>
                          <wps:spPr bwMode="auto">
                            <a:xfrm>
                              <a:off x="5825" y="7"/>
                              <a:ext cx="15" cy="2"/>
                            </a:xfrm>
                            <a:custGeom>
                              <a:avLst/>
                              <a:gdLst>
                                <a:gd name="T0" fmla="+- 0 5825 5825"/>
                                <a:gd name="T1" fmla="*/ T0 w 15"/>
                                <a:gd name="T2" fmla="+- 0 5840 582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9" name="Group 3366"/>
                        <wpg:cNvGrpSpPr>
                          <a:grpSpLocks/>
                        </wpg:cNvGrpSpPr>
                        <wpg:grpSpPr bwMode="auto">
                          <a:xfrm>
                            <a:off x="5855" y="7"/>
                            <a:ext cx="15" cy="2"/>
                            <a:chOff x="5855" y="7"/>
                            <a:chExt cx="15" cy="2"/>
                          </a:xfrm>
                        </wpg:grpSpPr>
                        <wps:wsp>
                          <wps:cNvPr id="3710" name="Freeform 3367"/>
                          <wps:cNvSpPr>
                            <a:spLocks/>
                          </wps:cNvSpPr>
                          <wps:spPr bwMode="auto">
                            <a:xfrm>
                              <a:off x="5855" y="7"/>
                              <a:ext cx="15" cy="2"/>
                            </a:xfrm>
                            <a:custGeom>
                              <a:avLst/>
                              <a:gdLst>
                                <a:gd name="T0" fmla="+- 0 5855 5855"/>
                                <a:gd name="T1" fmla="*/ T0 w 15"/>
                                <a:gd name="T2" fmla="+- 0 5869 585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1" name="Group 3364"/>
                        <wpg:cNvGrpSpPr>
                          <a:grpSpLocks/>
                        </wpg:cNvGrpSpPr>
                        <wpg:grpSpPr bwMode="auto">
                          <a:xfrm>
                            <a:off x="5884" y="7"/>
                            <a:ext cx="15" cy="2"/>
                            <a:chOff x="5884" y="7"/>
                            <a:chExt cx="15" cy="2"/>
                          </a:xfrm>
                        </wpg:grpSpPr>
                        <wps:wsp>
                          <wps:cNvPr id="3712" name="Freeform 3365"/>
                          <wps:cNvSpPr>
                            <a:spLocks/>
                          </wps:cNvSpPr>
                          <wps:spPr bwMode="auto">
                            <a:xfrm>
                              <a:off x="5884" y="7"/>
                              <a:ext cx="15" cy="2"/>
                            </a:xfrm>
                            <a:custGeom>
                              <a:avLst/>
                              <a:gdLst>
                                <a:gd name="T0" fmla="+- 0 5884 5884"/>
                                <a:gd name="T1" fmla="*/ T0 w 15"/>
                                <a:gd name="T2" fmla="+- 0 5899 588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3" name="Group 3362"/>
                        <wpg:cNvGrpSpPr>
                          <a:grpSpLocks/>
                        </wpg:cNvGrpSpPr>
                        <wpg:grpSpPr bwMode="auto">
                          <a:xfrm>
                            <a:off x="5914" y="7"/>
                            <a:ext cx="15" cy="2"/>
                            <a:chOff x="5914" y="7"/>
                            <a:chExt cx="15" cy="2"/>
                          </a:xfrm>
                        </wpg:grpSpPr>
                        <wps:wsp>
                          <wps:cNvPr id="3714" name="Freeform 3363"/>
                          <wps:cNvSpPr>
                            <a:spLocks/>
                          </wps:cNvSpPr>
                          <wps:spPr bwMode="auto">
                            <a:xfrm>
                              <a:off x="5914" y="7"/>
                              <a:ext cx="15" cy="2"/>
                            </a:xfrm>
                            <a:custGeom>
                              <a:avLst/>
                              <a:gdLst>
                                <a:gd name="T0" fmla="+- 0 5914 5914"/>
                                <a:gd name="T1" fmla="*/ T0 w 15"/>
                                <a:gd name="T2" fmla="+- 0 5929 591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5" name="Group 3360"/>
                        <wpg:cNvGrpSpPr>
                          <a:grpSpLocks/>
                        </wpg:cNvGrpSpPr>
                        <wpg:grpSpPr bwMode="auto">
                          <a:xfrm>
                            <a:off x="5943" y="7"/>
                            <a:ext cx="15" cy="2"/>
                            <a:chOff x="5943" y="7"/>
                            <a:chExt cx="15" cy="2"/>
                          </a:xfrm>
                        </wpg:grpSpPr>
                        <wps:wsp>
                          <wps:cNvPr id="3716" name="Freeform 3361"/>
                          <wps:cNvSpPr>
                            <a:spLocks/>
                          </wps:cNvSpPr>
                          <wps:spPr bwMode="auto">
                            <a:xfrm>
                              <a:off x="5943" y="7"/>
                              <a:ext cx="15" cy="2"/>
                            </a:xfrm>
                            <a:custGeom>
                              <a:avLst/>
                              <a:gdLst>
                                <a:gd name="T0" fmla="+- 0 5943 5943"/>
                                <a:gd name="T1" fmla="*/ T0 w 15"/>
                                <a:gd name="T2" fmla="+- 0 5958 594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7" name="Group 3358"/>
                        <wpg:cNvGrpSpPr>
                          <a:grpSpLocks/>
                        </wpg:cNvGrpSpPr>
                        <wpg:grpSpPr bwMode="auto">
                          <a:xfrm>
                            <a:off x="5973" y="7"/>
                            <a:ext cx="15" cy="2"/>
                            <a:chOff x="5973" y="7"/>
                            <a:chExt cx="15" cy="2"/>
                          </a:xfrm>
                        </wpg:grpSpPr>
                        <wps:wsp>
                          <wps:cNvPr id="3718" name="Freeform 3359"/>
                          <wps:cNvSpPr>
                            <a:spLocks/>
                          </wps:cNvSpPr>
                          <wps:spPr bwMode="auto">
                            <a:xfrm>
                              <a:off x="5973" y="7"/>
                              <a:ext cx="15" cy="2"/>
                            </a:xfrm>
                            <a:custGeom>
                              <a:avLst/>
                              <a:gdLst>
                                <a:gd name="T0" fmla="+- 0 5973 5973"/>
                                <a:gd name="T1" fmla="*/ T0 w 15"/>
                                <a:gd name="T2" fmla="+- 0 5988 597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9" name="Group 3356"/>
                        <wpg:cNvGrpSpPr>
                          <a:grpSpLocks/>
                        </wpg:cNvGrpSpPr>
                        <wpg:grpSpPr bwMode="auto">
                          <a:xfrm>
                            <a:off x="6002" y="7"/>
                            <a:ext cx="15" cy="2"/>
                            <a:chOff x="6002" y="7"/>
                            <a:chExt cx="15" cy="2"/>
                          </a:xfrm>
                        </wpg:grpSpPr>
                        <wps:wsp>
                          <wps:cNvPr id="3720" name="Freeform 3357"/>
                          <wps:cNvSpPr>
                            <a:spLocks/>
                          </wps:cNvSpPr>
                          <wps:spPr bwMode="auto">
                            <a:xfrm>
                              <a:off x="6002" y="7"/>
                              <a:ext cx="15" cy="2"/>
                            </a:xfrm>
                            <a:custGeom>
                              <a:avLst/>
                              <a:gdLst>
                                <a:gd name="T0" fmla="+- 0 6002 6002"/>
                                <a:gd name="T1" fmla="*/ T0 w 15"/>
                                <a:gd name="T2" fmla="+- 0 6017 600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1" name="Group 3354"/>
                        <wpg:cNvGrpSpPr>
                          <a:grpSpLocks/>
                        </wpg:cNvGrpSpPr>
                        <wpg:grpSpPr bwMode="auto">
                          <a:xfrm>
                            <a:off x="6032" y="7"/>
                            <a:ext cx="15" cy="2"/>
                            <a:chOff x="6032" y="7"/>
                            <a:chExt cx="15" cy="2"/>
                          </a:xfrm>
                        </wpg:grpSpPr>
                        <wps:wsp>
                          <wps:cNvPr id="3722" name="Freeform 3355"/>
                          <wps:cNvSpPr>
                            <a:spLocks/>
                          </wps:cNvSpPr>
                          <wps:spPr bwMode="auto">
                            <a:xfrm>
                              <a:off x="6032" y="7"/>
                              <a:ext cx="15" cy="2"/>
                            </a:xfrm>
                            <a:custGeom>
                              <a:avLst/>
                              <a:gdLst>
                                <a:gd name="T0" fmla="+- 0 6032 6032"/>
                                <a:gd name="T1" fmla="*/ T0 w 15"/>
                                <a:gd name="T2" fmla="+- 0 6047 603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3" name="Group 3352"/>
                        <wpg:cNvGrpSpPr>
                          <a:grpSpLocks/>
                        </wpg:cNvGrpSpPr>
                        <wpg:grpSpPr bwMode="auto">
                          <a:xfrm>
                            <a:off x="6061" y="7"/>
                            <a:ext cx="15" cy="2"/>
                            <a:chOff x="6061" y="7"/>
                            <a:chExt cx="15" cy="2"/>
                          </a:xfrm>
                        </wpg:grpSpPr>
                        <wps:wsp>
                          <wps:cNvPr id="3724" name="Freeform 3353"/>
                          <wps:cNvSpPr>
                            <a:spLocks/>
                          </wps:cNvSpPr>
                          <wps:spPr bwMode="auto">
                            <a:xfrm>
                              <a:off x="6061" y="7"/>
                              <a:ext cx="15" cy="2"/>
                            </a:xfrm>
                            <a:custGeom>
                              <a:avLst/>
                              <a:gdLst>
                                <a:gd name="T0" fmla="+- 0 6061 6061"/>
                                <a:gd name="T1" fmla="*/ T0 w 15"/>
                                <a:gd name="T2" fmla="+- 0 6076 606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5" name="Group 3350"/>
                        <wpg:cNvGrpSpPr>
                          <a:grpSpLocks/>
                        </wpg:cNvGrpSpPr>
                        <wpg:grpSpPr bwMode="auto">
                          <a:xfrm>
                            <a:off x="6091" y="7"/>
                            <a:ext cx="15" cy="2"/>
                            <a:chOff x="6091" y="7"/>
                            <a:chExt cx="15" cy="2"/>
                          </a:xfrm>
                        </wpg:grpSpPr>
                        <wps:wsp>
                          <wps:cNvPr id="3726" name="Freeform 3351"/>
                          <wps:cNvSpPr>
                            <a:spLocks/>
                          </wps:cNvSpPr>
                          <wps:spPr bwMode="auto">
                            <a:xfrm>
                              <a:off x="6091" y="7"/>
                              <a:ext cx="15" cy="2"/>
                            </a:xfrm>
                            <a:custGeom>
                              <a:avLst/>
                              <a:gdLst>
                                <a:gd name="T0" fmla="+- 0 6091 6091"/>
                                <a:gd name="T1" fmla="*/ T0 w 15"/>
                                <a:gd name="T2" fmla="+- 0 6106 609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7" name="Group 3348"/>
                        <wpg:cNvGrpSpPr>
                          <a:grpSpLocks/>
                        </wpg:cNvGrpSpPr>
                        <wpg:grpSpPr bwMode="auto">
                          <a:xfrm>
                            <a:off x="6121" y="7"/>
                            <a:ext cx="15" cy="2"/>
                            <a:chOff x="6121" y="7"/>
                            <a:chExt cx="15" cy="2"/>
                          </a:xfrm>
                        </wpg:grpSpPr>
                        <wps:wsp>
                          <wps:cNvPr id="3728" name="Freeform 3349"/>
                          <wps:cNvSpPr>
                            <a:spLocks/>
                          </wps:cNvSpPr>
                          <wps:spPr bwMode="auto">
                            <a:xfrm>
                              <a:off x="6121" y="7"/>
                              <a:ext cx="15" cy="2"/>
                            </a:xfrm>
                            <a:custGeom>
                              <a:avLst/>
                              <a:gdLst>
                                <a:gd name="T0" fmla="+- 0 6121 6121"/>
                                <a:gd name="T1" fmla="*/ T0 w 15"/>
                                <a:gd name="T2" fmla="+- 0 6135 612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9" name="Group 3346"/>
                        <wpg:cNvGrpSpPr>
                          <a:grpSpLocks/>
                        </wpg:cNvGrpSpPr>
                        <wpg:grpSpPr bwMode="auto">
                          <a:xfrm>
                            <a:off x="6150" y="7"/>
                            <a:ext cx="15" cy="2"/>
                            <a:chOff x="6150" y="7"/>
                            <a:chExt cx="15" cy="2"/>
                          </a:xfrm>
                        </wpg:grpSpPr>
                        <wps:wsp>
                          <wps:cNvPr id="3730" name="Freeform 3347"/>
                          <wps:cNvSpPr>
                            <a:spLocks/>
                          </wps:cNvSpPr>
                          <wps:spPr bwMode="auto">
                            <a:xfrm>
                              <a:off x="6150" y="7"/>
                              <a:ext cx="15" cy="2"/>
                            </a:xfrm>
                            <a:custGeom>
                              <a:avLst/>
                              <a:gdLst>
                                <a:gd name="T0" fmla="+- 0 6150 6150"/>
                                <a:gd name="T1" fmla="*/ T0 w 15"/>
                                <a:gd name="T2" fmla="+- 0 6165 615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1" name="Group 3344"/>
                        <wpg:cNvGrpSpPr>
                          <a:grpSpLocks/>
                        </wpg:cNvGrpSpPr>
                        <wpg:grpSpPr bwMode="auto">
                          <a:xfrm>
                            <a:off x="6180" y="7"/>
                            <a:ext cx="15" cy="2"/>
                            <a:chOff x="6180" y="7"/>
                            <a:chExt cx="15" cy="2"/>
                          </a:xfrm>
                        </wpg:grpSpPr>
                        <wps:wsp>
                          <wps:cNvPr id="3732" name="Freeform 3345"/>
                          <wps:cNvSpPr>
                            <a:spLocks/>
                          </wps:cNvSpPr>
                          <wps:spPr bwMode="auto">
                            <a:xfrm>
                              <a:off x="6180" y="7"/>
                              <a:ext cx="15" cy="2"/>
                            </a:xfrm>
                            <a:custGeom>
                              <a:avLst/>
                              <a:gdLst>
                                <a:gd name="T0" fmla="+- 0 6180 6180"/>
                                <a:gd name="T1" fmla="*/ T0 w 15"/>
                                <a:gd name="T2" fmla="+- 0 6194 618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3" name="Group 3342"/>
                        <wpg:cNvGrpSpPr>
                          <a:grpSpLocks/>
                        </wpg:cNvGrpSpPr>
                        <wpg:grpSpPr bwMode="auto">
                          <a:xfrm>
                            <a:off x="6209" y="7"/>
                            <a:ext cx="15" cy="2"/>
                            <a:chOff x="6209" y="7"/>
                            <a:chExt cx="15" cy="2"/>
                          </a:xfrm>
                        </wpg:grpSpPr>
                        <wps:wsp>
                          <wps:cNvPr id="3734" name="Freeform 3343"/>
                          <wps:cNvSpPr>
                            <a:spLocks/>
                          </wps:cNvSpPr>
                          <wps:spPr bwMode="auto">
                            <a:xfrm>
                              <a:off x="6209" y="7"/>
                              <a:ext cx="15" cy="2"/>
                            </a:xfrm>
                            <a:custGeom>
                              <a:avLst/>
                              <a:gdLst>
                                <a:gd name="T0" fmla="+- 0 6209 6209"/>
                                <a:gd name="T1" fmla="*/ T0 w 15"/>
                                <a:gd name="T2" fmla="+- 0 6224 620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5" name="Group 3340"/>
                        <wpg:cNvGrpSpPr>
                          <a:grpSpLocks/>
                        </wpg:cNvGrpSpPr>
                        <wpg:grpSpPr bwMode="auto">
                          <a:xfrm>
                            <a:off x="6239" y="7"/>
                            <a:ext cx="15" cy="2"/>
                            <a:chOff x="6239" y="7"/>
                            <a:chExt cx="15" cy="2"/>
                          </a:xfrm>
                        </wpg:grpSpPr>
                        <wps:wsp>
                          <wps:cNvPr id="3736" name="Freeform 3341"/>
                          <wps:cNvSpPr>
                            <a:spLocks/>
                          </wps:cNvSpPr>
                          <wps:spPr bwMode="auto">
                            <a:xfrm>
                              <a:off x="6239" y="7"/>
                              <a:ext cx="15" cy="2"/>
                            </a:xfrm>
                            <a:custGeom>
                              <a:avLst/>
                              <a:gdLst>
                                <a:gd name="T0" fmla="+- 0 6239 6239"/>
                                <a:gd name="T1" fmla="*/ T0 w 15"/>
                                <a:gd name="T2" fmla="+- 0 6253 623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7" name="Group 3338"/>
                        <wpg:cNvGrpSpPr>
                          <a:grpSpLocks/>
                        </wpg:cNvGrpSpPr>
                        <wpg:grpSpPr bwMode="auto">
                          <a:xfrm>
                            <a:off x="6268" y="7"/>
                            <a:ext cx="15" cy="2"/>
                            <a:chOff x="6268" y="7"/>
                            <a:chExt cx="15" cy="2"/>
                          </a:xfrm>
                        </wpg:grpSpPr>
                        <wps:wsp>
                          <wps:cNvPr id="3738" name="Freeform 3339"/>
                          <wps:cNvSpPr>
                            <a:spLocks/>
                          </wps:cNvSpPr>
                          <wps:spPr bwMode="auto">
                            <a:xfrm>
                              <a:off x="6268" y="7"/>
                              <a:ext cx="15" cy="2"/>
                            </a:xfrm>
                            <a:custGeom>
                              <a:avLst/>
                              <a:gdLst>
                                <a:gd name="T0" fmla="+- 0 6268 6268"/>
                                <a:gd name="T1" fmla="*/ T0 w 15"/>
                                <a:gd name="T2" fmla="+- 0 6283 626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9" name="Group 3336"/>
                        <wpg:cNvGrpSpPr>
                          <a:grpSpLocks/>
                        </wpg:cNvGrpSpPr>
                        <wpg:grpSpPr bwMode="auto">
                          <a:xfrm>
                            <a:off x="6298" y="7"/>
                            <a:ext cx="15" cy="2"/>
                            <a:chOff x="6298" y="7"/>
                            <a:chExt cx="15" cy="2"/>
                          </a:xfrm>
                        </wpg:grpSpPr>
                        <wps:wsp>
                          <wps:cNvPr id="3740" name="Freeform 3337"/>
                          <wps:cNvSpPr>
                            <a:spLocks/>
                          </wps:cNvSpPr>
                          <wps:spPr bwMode="auto">
                            <a:xfrm>
                              <a:off x="6298" y="7"/>
                              <a:ext cx="15" cy="2"/>
                            </a:xfrm>
                            <a:custGeom>
                              <a:avLst/>
                              <a:gdLst>
                                <a:gd name="T0" fmla="+- 0 6298 6298"/>
                                <a:gd name="T1" fmla="*/ T0 w 15"/>
                                <a:gd name="T2" fmla="+- 0 6312 629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1" name="Group 3334"/>
                        <wpg:cNvGrpSpPr>
                          <a:grpSpLocks/>
                        </wpg:cNvGrpSpPr>
                        <wpg:grpSpPr bwMode="auto">
                          <a:xfrm>
                            <a:off x="6327" y="7"/>
                            <a:ext cx="15" cy="2"/>
                            <a:chOff x="6327" y="7"/>
                            <a:chExt cx="15" cy="2"/>
                          </a:xfrm>
                        </wpg:grpSpPr>
                        <wps:wsp>
                          <wps:cNvPr id="3742" name="Freeform 3335"/>
                          <wps:cNvSpPr>
                            <a:spLocks/>
                          </wps:cNvSpPr>
                          <wps:spPr bwMode="auto">
                            <a:xfrm>
                              <a:off x="6327" y="7"/>
                              <a:ext cx="15" cy="2"/>
                            </a:xfrm>
                            <a:custGeom>
                              <a:avLst/>
                              <a:gdLst>
                                <a:gd name="T0" fmla="+- 0 6327 6327"/>
                                <a:gd name="T1" fmla="*/ T0 w 15"/>
                                <a:gd name="T2" fmla="+- 0 6342 632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3" name="Group 3332"/>
                        <wpg:cNvGrpSpPr>
                          <a:grpSpLocks/>
                        </wpg:cNvGrpSpPr>
                        <wpg:grpSpPr bwMode="auto">
                          <a:xfrm>
                            <a:off x="6357" y="7"/>
                            <a:ext cx="15" cy="2"/>
                            <a:chOff x="6357" y="7"/>
                            <a:chExt cx="15" cy="2"/>
                          </a:xfrm>
                        </wpg:grpSpPr>
                        <wps:wsp>
                          <wps:cNvPr id="3744" name="Freeform 3333"/>
                          <wps:cNvSpPr>
                            <a:spLocks/>
                          </wps:cNvSpPr>
                          <wps:spPr bwMode="auto">
                            <a:xfrm>
                              <a:off x="6357" y="7"/>
                              <a:ext cx="15" cy="2"/>
                            </a:xfrm>
                            <a:custGeom>
                              <a:avLst/>
                              <a:gdLst>
                                <a:gd name="T0" fmla="+- 0 6357 6357"/>
                                <a:gd name="T1" fmla="*/ T0 w 15"/>
                                <a:gd name="T2" fmla="+- 0 6372 635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5" name="Group 3330"/>
                        <wpg:cNvGrpSpPr>
                          <a:grpSpLocks/>
                        </wpg:cNvGrpSpPr>
                        <wpg:grpSpPr bwMode="auto">
                          <a:xfrm>
                            <a:off x="6386" y="7"/>
                            <a:ext cx="15" cy="2"/>
                            <a:chOff x="6386" y="7"/>
                            <a:chExt cx="15" cy="2"/>
                          </a:xfrm>
                        </wpg:grpSpPr>
                        <wps:wsp>
                          <wps:cNvPr id="3746" name="Freeform 3331"/>
                          <wps:cNvSpPr>
                            <a:spLocks/>
                          </wps:cNvSpPr>
                          <wps:spPr bwMode="auto">
                            <a:xfrm>
                              <a:off x="6386" y="7"/>
                              <a:ext cx="15" cy="2"/>
                            </a:xfrm>
                            <a:custGeom>
                              <a:avLst/>
                              <a:gdLst>
                                <a:gd name="T0" fmla="+- 0 6386 6386"/>
                                <a:gd name="T1" fmla="*/ T0 w 15"/>
                                <a:gd name="T2" fmla="+- 0 6401 638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7" name="Group 3328"/>
                        <wpg:cNvGrpSpPr>
                          <a:grpSpLocks/>
                        </wpg:cNvGrpSpPr>
                        <wpg:grpSpPr bwMode="auto">
                          <a:xfrm>
                            <a:off x="6416" y="7"/>
                            <a:ext cx="15" cy="2"/>
                            <a:chOff x="6416" y="7"/>
                            <a:chExt cx="15" cy="2"/>
                          </a:xfrm>
                        </wpg:grpSpPr>
                        <wps:wsp>
                          <wps:cNvPr id="3748" name="Freeform 3329"/>
                          <wps:cNvSpPr>
                            <a:spLocks/>
                          </wps:cNvSpPr>
                          <wps:spPr bwMode="auto">
                            <a:xfrm>
                              <a:off x="6416" y="7"/>
                              <a:ext cx="15" cy="2"/>
                            </a:xfrm>
                            <a:custGeom>
                              <a:avLst/>
                              <a:gdLst>
                                <a:gd name="T0" fmla="+- 0 6416 6416"/>
                                <a:gd name="T1" fmla="*/ T0 w 15"/>
                                <a:gd name="T2" fmla="+- 0 6431 641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9" name="Group 3326"/>
                        <wpg:cNvGrpSpPr>
                          <a:grpSpLocks/>
                        </wpg:cNvGrpSpPr>
                        <wpg:grpSpPr bwMode="auto">
                          <a:xfrm>
                            <a:off x="6445" y="7"/>
                            <a:ext cx="15" cy="2"/>
                            <a:chOff x="6445" y="7"/>
                            <a:chExt cx="15" cy="2"/>
                          </a:xfrm>
                        </wpg:grpSpPr>
                        <wps:wsp>
                          <wps:cNvPr id="3750" name="Freeform 3327"/>
                          <wps:cNvSpPr>
                            <a:spLocks/>
                          </wps:cNvSpPr>
                          <wps:spPr bwMode="auto">
                            <a:xfrm>
                              <a:off x="6445" y="7"/>
                              <a:ext cx="15" cy="2"/>
                            </a:xfrm>
                            <a:custGeom>
                              <a:avLst/>
                              <a:gdLst>
                                <a:gd name="T0" fmla="+- 0 6445 6445"/>
                                <a:gd name="T1" fmla="*/ T0 w 15"/>
                                <a:gd name="T2" fmla="+- 0 6460 644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1" name="Group 3324"/>
                        <wpg:cNvGrpSpPr>
                          <a:grpSpLocks/>
                        </wpg:cNvGrpSpPr>
                        <wpg:grpSpPr bwMode="auto">
                          <a:xfrm>
                            <a:off x="6475" y="7"/>
                            <a:ext cx="15" cy="2"/>
                            <a:chOff x="6475" y="7"/>
                            <a:chExt cx="15" cy="2"/>
                          </a:xfrm>
                        </wpg:grpSpPr>
                        <wps:wsp>
                          <wps:cNvPr id="3752" name="Freeform 3325"/>
                          <wps:cNvSpPr>
                            <a:spLocks/>
                          </wps:cNvSpPr>
                          <wps:spPr bwMode="auto">
                            <a:xfrm>
                              <a:off x="6475" y="7"/>
                              <a:ext cx="15" cy="2"/>
                            </a:xfrm>
                            <a:custGeom>
                              <a:avLst/>
                              <a:gdLst>
                                <a:gd name="T0" fmla="+- 0 6475 6475"/>
                                <a:gd name="T1" fmla="*/ T0 w 15"/>
                                <a:gd name="T2" fmla="+- 0 6490 647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3" name="Group 3322"/>
                        <wpg:cNvGrpSpPr>
                          <a:grpSpLocks/>
                        </wpg:cNvGrpSpPr>
                        <wpg:grpSpPr bwMode="auto">
                          <a:xfrm>
                            <a:off x="6504" y="7"/>
                            <a:ext cx="15" cy="2"/>
                            <a:chOff x="6504" y="7"/>
                            <a:chExt cx="15" cy="2"/>
                          </a:xfrm>
                        </wpg:grpSpPr>
                        <wps:wsp>
                          <wps:cNvPr id="3754" name="Freeform 3323"/>
                          <wps:cNvSpPr>
                            <a:spLocks/>
                          </wps:cNvSpPr>
                          <wps:spPr bwMode="auto">
                            <a:xfrm>
                              <a:off x="6504" y="7"/>
                              <a:ext cx="15" cy="2"/>
                            </a:xfrm>
                            <a:custGeom>
                              <a:avLst/>
                              <a:gdLst>
                                <a:gd name="T0" fmla="+- 0 6504 6504"/>
                                <a:gd name="T1" fmla="*/ T0 w 15"/>
                                <a:gd name="T2" fmla="+- 0 6519 650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5" name="Group 3320"/>
                        <wpg:cNvGrpSpPr>
                          <a:grpSpLocks/>
                        </wpg:cNvGrpSpPr>
                        <wpg:grpSpPr bwMode="auto">
                          <a:xfrm>
                            <a:off x="6623" y="7"/>
                            <a:ext cx="15" cy="2"/>
                            <a:chOff x="6623" y="7"/>
                            <a:chExt cx="15" cy="2"/>
                          </a:xfrm>
                        </wpg:grpSpPr>
                        <wps:wsp>
                          <wps:cNvPr id="3756" name="Freeform 3321"/>
                          <wps:cNvSpPr>
                            <a:spLocks/>
                          </wps:cNvSpPr>
                          <wps:spPr bwMode="auto">
                            <a:xfrm>
                              <a:off x="6623" y="7"/>
                              <a:ext cx="15" cy="2"/>
                            </a:xfrm>
                            <a:custGeom>
                              <a:avLst/>
                              <a:gdLst>
                                <a:gd name="T0" fmla="+- 0 6623 6623"/>
                                <a:gd name="T1" fmla="*/ T0 w 15"/>
                                <a:gd name="T2" fmla="+- 0 6637 662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7" name="Group 3318"/>
                        <wpg:cNvGrpSpPr>
                          <a:grpSpLocks/>
                        </wpg:cNvGrpSpPr>
                        <wpg:grpSpPr bwMode="auto">
                          <a:xfrm>
                            <a:off x="6534" y="7"/>
                            <a:ext cx="15" cy="2"/>
                            <a:chOff x="6534" y="7"/>
                            <a:chExt cx="15" cy="2"/>
                          </a:xfrm>
                        </wpg:grpSpPr>
                        <wps:wsp>
                          <wps:cNvPr id="3758" name="Freeform 3319"/>
                          <wps:cNvSpPr>
                            <a:spLocks/>
                          </wps:cNvSpPr>
                          <wps:spPr bwMode="auto">
                            <a:xfrm>
                              <a:off x="6534" y="7"/>
                              <a:ext cx="15" cy="2"/>
                            </a:xfrm>
                            <a:custGeom>
                              <a:avLst/>
                              <a:gdLst>
                                <a:gd name="T0" fmla="+- 0 6534 6534"/>
                                <a:gd name="T1" fmla="*/ T0 w 15"/>
                                <a:gd name="T2" fmla="+- 0 6549 653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9" name="Group 3316"/>
                        <wpg:cNvGrpSpPr>
                          <a:grpSpLocks/>
                        </wpg:cNvGrpSpPr>
                        <wpg:grpSpPr bwMode="auto">
                          <a:xfrm>
                            <a:off x="6563" y="7"/>
                            <a:ext cx="15" cy="2"/>
                            <a:chOff x="6563" y="7"/>
                            <a:chExt cx="15" cy="2"/>
                          </a:xfrm>
                        </wpg:grpSpPr>
                        <wps:wsp>
                          <wps:cNvPr id="3760" name="Freeform 3317"/>
                          <wps:cNvSpPr>
                            <a:spLocks/>
                          </wps:cNvSpPr>
                          <wps:spPr bwMode="auto">
                            <a:xfrm>
                              <a:off x="6563" y="7"/>
                              <a:ext cx="15" cy="2"/>
                            </a:xfrm>
                            <a:custGeom>
                              <a:avLst/>
                              <a:gdLst>
                                <a:gd name="T0" fmla="+- 0 6563 6563"/>
                                <a:gd name="T1" fmla="*/ T0 w 15"/>
                                <a:gd name="T2" fmla="+- 0 6578 656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1" name="Group 3314"/>
                        <wpg:cNvGrpSpPr>
                          <a:grpSpLocks/>
                        </wpg:cNvGrpSpPr>
                        <wpg:grpSpPr bwMode="auto">
                          <a:xfrm>
                            <a:off x="6593" y="7"/>
                            <a:ext cx="15" cy="2"/>
                            <a:chOff x="6593" y="7"/>
                            <a:chExt cx="15" cy="2"/>
                          </a:xfrm>
                        </wpg:grpSpPr>
                        <wps:wsp>
                          <wps:cNvPr id="3762" name="Freeform 3315"/>
                          <wps:cNvSpPr>
                            <a:spLocks/>
                          </wps:cNvSpPr>
                          <wps:spPr bwMode="auto">
                            <a:xfrm>
                              <a:off x="6593" y="7"/>
                              <a:ext cx="15" cy="2"/>
                            </a:xfrm>
                            <a:custGeom>
                              <a:avLst/>
                              <a:gdLst>
                                <a:gd name="T0" fmla="+- 0 6593 6593"/>
                                <a:gd name="T1" fmla="*/ T0 w 15"/>
                                <a:gd name="T2" fmla="+- 0 6608 659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025CCF6" id="Group 3313" o:spid="_x0000_s1026" style="width:332.25pt;height:.75pt;mso-position-horizontal-relative:char;mso-position-vertical-relative:line" coordsize="66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">
                <v:group id="Group 3762" o:spid="_x0000_s1027" style="position:absolute;left:7;top:7;width:15;height:2" coordorigin="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">
                  <v:shape id="Freeform 3763" o:spid="_x0000_s1028" style="position:absolute;left: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" path="m,l15,e" filled="f" strokecolor="#333" strokeweight=".26044mm">
                    <v:path arrowok="t" o:connecttype="custom" o:connectlocs="0,0;15,0" o:connectangles="0,0"/>
                  </v:shape>
                </v:group>
                <v:group id="Group 3760" o:spid="_x0000_s1029" style="position:absolute;left:37;top:7;width:15;height:2" coordorigin="3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">
                  <v:shape id="Freeform 3761" o:spid="_x0000_s1030" style="position:absolute;left:3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" path="m,l15,e" filled="f" strokecolor="#333" strokeweight=".26044mm">
                    <v:path arrowok="t" o:connecttype="custom" o:connectlocs="0,0;15,0" o:connectangles="0,0"/>
                  </v:shape>
                </v:group>
                <v:group id="Group 3758" o:spid="_x0000_s1031" style="position:absolute;left:66;top:7;width:15;height:2" coordorigin="6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">
                  <v:shape id="Freeform 3759" o:spid="_x0000_s1032" style="position:absolute;left:6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" path="m,l15,e" filled="f" strokecolor="#333" strokeweight=".26044mm">
                    <v:path arrowok="t" o:connecttype="custom" o:connectlocs="0,0;15,0" o:connectangles="0,0"/>
                  </v:shape>
                </v:group>
                <v:group id="Group 3756" o:spid="_x0000_s1033" style="position:absolute;left:96;top:7;width:15;height:2" coordorigin="9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">
                  <v:shape id="Freeform 3757" o:spid="_x0000_s1034" style="position:absolute;left:9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" path="m,l15,e" filled="f" strokecolor="#333" strokeweight=".26044mm">
                    <v:path arrowok="t" o:connecttype="custom" o:connectlocs="0,0;15,0" o:connectangles="0,0"/>
                  </v:shape>
                </v:group>
                <v:group id="Group 3754" o:spid="_x0000_s1035" style="position:absolute;left:126;top:7;width:15;height:2" coordorigin="12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">
                  <v:shape id="Freeform 3755" o:spid="_x0000_s1036" style="position:absolute;left:12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" path="m,l14,e" filled="f" strokecolor="#333" strokeweight=".26044mm">
                    <v:path arrowok="t" o:connecttype="custom" o:connectlocs="0,0;14,0" o:connectangles="0,0"/>
                  </v:shape>
                </v:group>
                <v:group id="Group 3752" o:spid="_x0000_s1037" style="position:absolute;left:155;top:7;width:15;height:2" coordorigin="15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">
                  <v:shape id="Freeform 3753" o:spid="_x0000_s1038" style="position:absolute;left:15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" path="m,l15,e" filled="f" strokecolor="#333" strokeweight=".26044mm">
                    <v:path arrowok="t" o:connecttype="custom" o:connectlocs="0,0;15,0" o:connectangles="0,0"/>
                  </v:shape>
                </v:group>
                <v:group id="Group 3750" o:spid="_x0000_s1039" style="position:absolute;left:185;top:7;width:15;height:2" coordorigin="18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">
                  <v:shape id="Freeform 3751" o:spid="_x0000_s1040" style="position:absolute;left:18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" path="m,l14,e" filled="f" strokecolor="#333" strokeweight=".26044mm">
                    <v:path arrowok="t" o:connecttype="custom" o:connectlocs="0,0;14,0" o:connectangles="0,0"/>
                  </v:shape>
                </v:group>
                <v:group id="Group 3748" o:spid="_x0000_s1041" style="position:absolute;left:214;top:7;width:15;height:2" coordorigin="21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">
                  <v:shape id="Freeform 3749" o:spid="_x0000_s1042" style="position:absolute;left:21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" path="m,l15,e" filled="f" strokecolor="#333" strokeweight=".26044mm">
                    <v:path arrowok="t" o:connecttype="custom" o:connectlocs="0,0;15,0" o:connectangles="0,0"/>
                  </v:shape>
                </v:group>
                <v:group id="Group 3746" o:spid="_x0000_s1043" style="position:absolute;left:244;top:7;width:15;height:2" coordorigin="24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">
                  <v:shape id="Freeform 3747" o:spid="_x0000_s1044" style="position:absolute;left:24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" path="m,l14,e" filled="f" strokecolor="#333" strokeweight=".26044mm">
                    <v:path arrowok="t" o:connecttype="custom" o:connectlocs="0,0;14,0" o:connectangles="0,0"/>
                  </v:shape>
                </v:group>
                <v:group id="Group 3744" o:spid="_x0000_s1045" style="position:absolute;left:273;top:7;width:15;height:2" coordorigin="27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">
                  <v:shape id="Freeform 3745" o:spid="_x0000_s1046" style="position:absolute;left:27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" path="m,l15,e" filled="f" strokecolor="#333" strokeweight=".26044mm">
                    <v:path arrowok="t" o:connecttype="custom" o:connectlocs="0,0;15,0" o:connectangles="0,0"/>
                  </v:shape>
                </v:group>
                <v:group id="Group 3742" o:spid="_x0000_s1047" style="position:absolute;left:303;top:7;width:15;height:2" coordorigin="30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">
                  <v:shape id="Freeform 3743" o:spid="_x0000_s1048" style="position:absolute;left:30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" path="m,l14,e" filled="f" strokecolor="#333" strokeweight=".26044mm">
                    <v:path arrowok="t" o:connecttype="custom" o:connectlocs="0,0;14,0" o:connectangles="0,0"/>
                  </v:shape>
                </v:group>
                <v:group id="Group 3740" o:spid="_x0000_s1049" style="position:absolute;left:332;top:7;width:15;height:2" coordorigin="33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">
                  <v:shape id="Freeform 3741" o:spid="_x0000_s1050" style="position:absolute;left:33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" path="m,l15,e" filled="f" strokecolor="#333" strokeweight=".26044mm">
                    <v:path arrowok="t" o:connecttype="custom" o:connectlocs="0,0;15,0" o:connectangles="0,0"/>
                  </v:shape>
                </v:group>
                <v:group id="Group 3738" o:spid="_x0000_s1051" style="position:absolute;left:362;top:7;width:15;height:2" coordorigin="36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">
                  <v:shape id="Freeform 3739" o:spid="_x0000_s1052" style="position:absolute;left:36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" path="m,l15,e" filled="f" strokecolor="#333" strokeweight=".26044mm">
                    <v:path arrowok="t" o:connecttype="custom" o:connectlocs="0,0;15,0" o:connectangles="0,0"/>
                  </v:shape>
                </v:group>
                <v:group id="Group 3736" o:spid="_x0000_s1053" style="position:absolute;left:391;top:7;width:15;height:2" coordorigin="39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">
                  <v:shape id="Freeform 3737" o:spid="_x0000_s1054" style="position:absolute;left:39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" path="m,l15,e" filled="f" strokecolor="#333" strokeweight=".26044mm">
                    <v:path arrowok="t" o:connecttype="custom" o:connectlocs="0,0;15,0" o:connectangles="0,0"/>
                  </v:shape>
                </v:group>
                <v:group id="Group 3734" o:spid="_x0000_s1055" style="position:absolute;left:421;top:7;width:15;height:2" coordorigin="42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">
                  <v:shape id="Freeform 3735" o:spid="_x0000_s1056" style="position:absolute;left:42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" path="m,l15,e" filled="f" strokecolor="#333" strokeweight=".26044mm">
                    <v:path arrowok="t" o:connecttype="custom" o:connectlocs="0,0;15,0" o:connectangles="0,0"/>
                  </v:shape>
                </v:group>
                <v:group id="Group 3732" o:spid="_x0000_s1057" style="position:absolute;left:450;top:7;width:15;height:2" coordorigin="45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">
                  <v:shape id="Freeform 3733" o:spid="_x0000_s1058" style="position:absolute;left:45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" path="m,l15,e" filled="f" strokecolor="#333" strokeweight=".26044mm">
                    <v:path arrowok="t" o:connecttype="custom" o:connectlocs="0,0;15,0" o:connectangles="0,0"/>
                  </v:shape>
                </v:group>
                <v:group id="Group 3730" o:spid="_x0000_s1059" style="position:absolute;left:480;top:7;width:15;height:2" coordorigin="48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">
                  <v:shape id="Freeform 3731" o:spid="_x0000_s1060" style="position:absolute;left:48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" path="m,l15,e" filled="f" strokecolor="#333" strokeweight=".26044mm">
                    <v:path arrowok="t" o:connecttype="custom" o:connectlocs="0,0;15,0" o:connectangles="0,0"/>
                  </v:shape>
                </v:group>
                <v:group id="Group 3728" o:spid="_x0000_s1061" style="position:absolute;left:509;top:7;width:15;height:2" coordorigin="50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">
                  <v:shape id="Freeform 3729" o:spid="_x0000_s1062" style="position:absolute;left:50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" path="m,l15,e" filled="f" strokecolor="#333" strokeweight=".26044mm">
                    <v:path arrowok="t" o:connecttype="custom" o:connectlocs="0,0;15,0" o:connectangles="0,0"/>
                  </v:shape>
                </v:group>
                <v:group id="Group 3726" o:spid="_x0000_s1063" style="position:absolute;left:539;top:7;width:15;height:2" coordorigin="53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">
                  <v:shape id="Freeform 3727" o:spid="_x0000_s1064" style="position:absolute;left:53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" path="m,l15,e" filled="f" strokecolor="#333" strokeweight=".26044mm">
                    <v:path arrowok="t" o:connecttype="custom" o:connectlocs="0,0;15,0" o:connectangles="0,0"/>
                  </v:shape>
                </v:group>
                <v:group id="Group 3724" o:spid="_x0000_s1065" style="position:absolute;left:568;top:7;width:15;height:2" coordorigin="56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">
                  <v:shape id="Freeform 3725" o:spid="_x0000_s1066" style="position:absolute;left:56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" path="m,l15,e" filled="f" strokecolor="#333" strokeweight=".26044mm">
                    <v:path arrowok="t" o:connecttype="custom" o:connectlocs="0,0;15,0" o:connectangles="0,0"/>
                  </v:shape>
                </v:group>
                <v:group id="Group 3722" o:spid="_x0000_s1067" style="position:absolute;left:598;top:7;width:15;height:2" coordorigin="59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">
                  <v:shape id="Freeform 3723" o:spid="_x0000_s1068" style="position:absolute;left:59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" path="m,l15,e" filled="f" strokecolor="#333" strokeweight=".26044mm">
                    <v:path arrowok="t" o:connecttype="custom" o:connectlocs="0,0;15,0" o:connectangles="0,0"/>
                  </v:shape>
                </v:group>
                <v:group id="Group 3720" o:spid="_x0000_s1069" style="position:absolute;left:628;top:7;width:15;height:2" coordorigin="62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">
                  <v:shape id="Freeform 3721" o:spid="_x0000_s1070" style="position:absolute;left:62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" path="m,l14,e" filled="f" strokecolor="#333" strokeweight=".26044mm">
                    <v:path arrowok="t" o:connecttype="custom" o:connectlocs="0,0;14,0" o:connectangles="0,0"/>
                  </v:shape>
                </v:group>
                <v:group id="Group 3718" o:spid="_x0000_s1071" style="position:absolute;left:657;top:7;width:15;height:2" coordorigin="65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">
                  <v:shape id="Freeform 3719" o:spid="_x0000_s1072" style="position:absolute;left:65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" path="m,l15,e" filled="f" strokecolor="#333" strokeweight=".26044mm">
                    <v:path arrowok="t" o:connecttype="custom" o:connectlocs="0,0;15,0" o:connectangles="0,0"/>
                  </v:shape>
                </v:group>
                <v:group id="Group 3716" o:spid="_x0000_s1073" style="position:absolute;left:687;top:7;width:15;height:2" coordorigin="68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">
                  <v:shape id="Freeform 3717" o:spid="_x0000_s1074" style="position:absolute;left:68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" path="m,l14,e" filled="f" strokecolor="#333" strokeweight=".26044mm">
                    <v:path arrowok="t" o:connecttype="custom" o:connectlocs="0,0;14,0" o:connectangles="0,0"/>
                  </v:shape>
                </v:group>
                <v:group id="Group 3714" o:spid="_x0000_s1075" style="position:absolute;left:716;top:7;width:15;height:2" coordorigin="71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">
                  <v:shape id="Freeform 3715" o:spid="_x0000_s1076" style="position:absolute;left:71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" path="m,l15,e" filled="f" strokecolor="#333" strokeweight=".26044mm">
                    <v:path arrowok="t" o:connecttype="custom" o:connectlocs="0,0;15,0" o:connectangles="0,0"/>
                  </v:shape>
                </v:group>
                <v:group id="Group 3712" o:spid="_x0000_s1077" style="position:absolute;left:746;top:7;width:15;height:2" coordorigin="74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">
                  <v:shape id="Freeform 3713" o:spid="_x0000_s1078" style="position:absolute;left:74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" path="m,l14,e" filled="f" strokecolor="#333" strokeweight=".26044mm">
                    <v:path arrowok="t" o:connecttype="custom" o:connectlocs="0,0;14,0" o:connectangles="0,0"/>
                  </v:shape>
                </v:group>
                <v:group id="Group 3710" o:spid="_x0000_s1079" style="position:absolute;left:775;top:7;width:15;height:2" coordorigin="77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">
                  <v:shape id="Freeform 3711" o:spid="_x0000_s1080" style="position:absolute;left:77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" path="m,l15,e" filled="f" strokecolor="#333" strokeweight=".26044mm">
                    <v:path arrowok="t" o:connecttype="custom" o:connectlocs="0,0;15,0" o:connectangles="0,0"/>
                  </v:shape>
                </v:group>
                <v:group id="Group 3708" o:spid="_x0000_s1081" style="position:absolute;left:805;top:7;width:15;height:2" coordorigin="80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">
                  <v:shape id="Freeform 3709" o:spid="_x0000_s1082" style="position:absolute;left:80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" path="m,l15,e" filled="f" strokecolor="#333" strokeweight=".26044mm">
                    <v:path arrowok="t" o:connecttype="custom" o:connectlocs="0,0;15,0" o:connectangles="0,0"/>
                  </v:shape>
                </v:group>
                <v:group id="Group 3706" o:spid="_x0000_s1083" style="position:absolute;left:834;top:7;width:15;height:2" coordorigin="83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">
                  <v:shape id="Freeform 3707" o:spid="_x0000_s1084" style="position:absolute;left:83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" path="m,l15,e" filled="f" strokecolor="#333" strokeweight=".26044mm">
                    <v:path arrowok="t" o:connecttype="custom" o:connectlocs="0,0;15,0" o:connectangles="0,0"/>
                  </v:shape>
                </v:group>
                <v:group id="Group 3704" o:spid="_x0000_s1085" style="position:absolute;left:864;top:7;width:15;height:2" coordorigin="86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">
                  <v:shape id="Freeform 3705" o:spid="_x0000_s1086" style="position:absolute;left:86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" path="m,l15,e" filled="f" strokecolor="#333" strokeweight=".26044mm">
                    <v:path arrowok="t" o:connecttype="custom" o:connectlocs="0,0;15,0" o:connectangles="0,0"/>
                  </v:shape>
                </v:group>
                <v:group id="Group 3702" o:spid="_x0000_s1087" style="position:absolute;left:893;top:7;width:15;height:2" coordorigin="89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">
                  <v:shape id="Freeform 3703" o:spid="_x0000_s1088" style="position:absolute;left:89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" path="m,l15,e" filled="f" strokecolor="#333" strokeweight=".26044mm">
                    <v:path arrowok="t" o:connecttype="custom" o:connectlocs="0,0;15,0" o:connectangles="0,0"/>
                  </v:shape>
                </v:group>
                <v:group id="Group 3700" o:spid="_x0000_s1089" style="position:absolute;left:923;top:7;width:15;height:2" coordorigin="92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">
                  <v:shape id="Freeform 3701" o:spid="_x0000_s1090" style="position:absolute;left:92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" path="m,l15,e" filled="f" strokecolor="#333" strokeweight=".26044mm">
                    <v:path arrowok="t" o:connecttype="custom" o:connectlocs="0,0;15,0" o:connectangles="0,0"/>
                  </v:shape>
                </v:group>
                <v:group id="Group 3698" o:spid="_x0000_s1091" style="position:absolute;left:952;top:7;width:15;height:2" coordorigin="95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">
                  <v:shape id="Freeform 3699" o:spid="_x0000_s1092" style="position:absolute;left:95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" path="m,l15,e" filled="f" strokecolor="#333" strokeweight=".26044mm">
                    <v:path arrowok="t" o:connecttype="custom" o:connectlocs="0,0;15,0" o:connectangles="0,0"/>
                  </v:shape>
                </v:group>
                <v:group id="Group 3696" o:spid="_x0000_s1093" style="position:absolute;left:982;top:7;width:15;height:2" coordorigin="98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">
                  <v:shape id="Freeform 3697" o:spid="_x0000_s1094" style="position:absolute;left:98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" path="m,l15,e" filled="f" strokecolor="#333" strokeweight=".26044mm">
                    <v:path arrowok="t" o:connecttype="custom" o:connectlocs="0,0;15,0" o:connectangles="0,0"/>
                  </v:shape>
                </v:group>
                <v:group id="Group 3694" o:spid="_x0000_s1095" style="position:absolute;left:1011;top:7;width:15;height:2" coordorigin="101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">
                  <v:shape id="Freeform 3695" o:spid="_x0000_s1096" style="position:absolute;left:101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" path="m,l15,e" filled="f" strokecolor="#333" strokeweight=".26044mm">
                    <v:path arrowok="t" o:connecttype="custom" o:connectlocs="0,0;15,0" o:connectangles="0,0"/>
                  </v:shape>
                </v:group>
                <v:group id="Group 3692" o:spid="_x0000_s1097" style="position:absolute;left:1041;top:7;width:15;height:2" coordorigin="104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">
                  <v:shape id="Freeform 3693" o:spid="_x0000_s1098" style="position:absolute;left:104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" path="m,l15,e" filled="f" strokecolor="#333" strokeweight=".26044mm">
                    <v:path arrowok="t" o:connecttype="custom" o:connectlocs="0,0;15,0" o:connectangles="0,0"/>
                  </v:shape>
                </v:group>
                <v:group id="Group 3690" o:spid="_x0000_s1099" style="position:absolute;left:1071;top:7;width:15;height:2" coordorigin="107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">
                  <v:shape id="Freeform 3691" o:spid="_x0000_s1100" style="position:absolute;left:107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" path="m,l14,e" filled="f" strokecolor="#333" strokeweight=".26044mm">
                    <v:path arrowok="t" o:connecttype="custom" o:connectlocs="0,0;14,0" o:connectangles="0,0"/>
                  </v:shape>
                </v:group>
                <v:group id="Group 3688" o:spid="_x0000_s1101" style="position:absolute;left:1100;top:7;width:15;height:2" coordorigin="110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">
                  <v:shape id="Freeform 3689" o:spid="_x0000_s1102" style="position:absolute;left:110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" path="m,l15,e" filled="f" strokecolor="#333" strokeweight=".26044mm">
                    <v:path arrowok="t" o:connecttype="custom" o:connectlocs="0,0;15,0" o:connectangles="0,0"/>
                  </v:shape>
                </v:group>
                <v:group id="Group 3686" o:spid="_x0000_s1103" style="position:absolute;left:1130;top:7;width:15;height:2" coordorigin="113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">
                  <v:shape id="Freeform 3687" o:spid="_x0000_s1104" style="position:absolute;left:113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" path="m,l14,e" filled="f" strokecolor="#333" strokeweight=".26044mm">
                    <v:path arrowok="t" o:connecttype="custom" o:connectlocs="0,0;14,0" o:connectangles="0,0"/>
                  </v:shape>
                </v:group>
                <v:group id="Group 3684" o:spid="_x0000_s1105" style="position:absolute;left:1159;top:7;width:15;height:2" coordorigin="115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">
                  <v:shape id="Freeform 3685" o:spid="_x0000_s1106" style="position:absolute;left:115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" path="m,l15,e" filled="f" strokecolor="#333" strokeweight=".26044mm">
                    <v:path arrowok="t" o:connecttype="custom" o:connectlocs="0,0;15,0" o:connectangles="0,0"/>
                  </v:shape>
                </v:group>
                <v:group id="Group 3682" o:spid="_x0000_s1107" style="position:absolute;left:1189;top:7;width:15;height:2" coordorigin="118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">
                  <v:shape id="Freeform 3683" o:spid="_x0000_s1108" style="position:absolute;left:118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" path="m,l14,e" filled="f" strokecolor="#333" strokeweight=".26044mm">
                    <v:path arrowok="t" o:connecttype="custom" o:connectlocs="0,0;14,0" o:connectangles="0,0"/>
                  </v:shape>
                </v:group>
                <v:group id="Group 3680" o:spid="_x0000_s1109" style="position:absolute;left:1218;top:7;width:15;height:2" coordorigin="121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">
                  <v:shape id="Freeform 3681" o:spid="_x0000_s1110" style="position:absolute;left:121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" path="m,l15,e" filled="f" strokecolor="#333" strokeweight=".26044mm">
                    <v:path arrowok="t" o:connecttype="custom" o:connectlocs="0,0;15,0" o:connectangles="0,0"/>
                  </v:shape>
                </v:group>
                <v:group id="Group 3678" o:spid="_x0000_s1111" style="position:absolute;left:1248;top:7;width:15;height:2" coordorigin="124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">
                  <v:shape id="Freeform 3679" o:spid="_x0000_s1112" style="position:absolute;left:124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" path="m,l14,e" filled="f" strokecolor="#333" strokeweight=".26044mm">
                    <v:path arrowok="t" o:connecttype="custom" o:connectlocs="0,0;14,0" o:connectangles="0,0"/>
                  </v:shape>
                </v:group>
                <v:group id="Group 3676" o:spid="_x0000_s1113" style="position:absolute;left:1277;top:7;width:15;height:2" coordorigin="127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">
                  <v:shape id="Freeform 3677" o:spid="_x0000_s1114" style="position:absolute;left:127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" path="m,l15,e" filled="f" strokecolor="#333" strokeweight=".26044mm">
                    <v:path arrowok="t" o:connecttype="custom" o:connectlocs="0,0;15,0" o:connectangles="0,0"/>
                  </v:shape>
                </v:group>
                <v:group id="Group 3674" o:spid="_x0000_s1115" style="position:absolute;left:1307;top:7;width:15;height:2" coordorigin="130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">
                  <v:shape id="Freeform 3675" o:spid="_x0000_s1116" style="position:absolute;left:130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" path="m,l15,e" filled="f" strokecolor="#333" strokeweight=".26044mm">
                    <v:path arrowok="t" o:connecttype="custom" o:connectlocs="0,0;15,0" o:connectangles="0,0"/>
                  </v:shape>
                </v:group>
                <v:group id="Group 3672" o:spid="_x0000_s1117" style="position:absolute;left:1336;top:7;width:15;height:2" coordorigin="133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">
                  <v:shape id="Freeform 3673" o:spid="_x0000_s1118" style="position:absolute;left:133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" path="m,l15,e" filled="f" strokecolor="#333" strokeweight=".26044mm">
                    <v:path arrowok="t" o:connecttype="custom" o:connectlocs="0,0;15,0" o:connectangles="0,0"/>
                  </v:shape>
                </v:group>
                <v:group id="Group 3670" o:spid="_x0000_s1119" style="position:absolute;left:1366;top:7;width:15;height:2" coordorigin="136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">
                  <v:shape id="Freeform 3671" o:spid="_x0000_s1120" style="position:absolute;left:136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" path="m,l15,e" filled="f" strokecolor="#333" strokeweight=".26044mm">
                    <v:path arrowok="t" o:connecttype="custom" o:connectlocs="0,0;15,0" o:connectangles="0,0"/>
                  </v:shape>
                </v:group>
                <v:group id="Group 3668" o:spid="_x0000_s1121" style="position:absolute;left:1395;top:7;width:15;height:2" coordorigin="139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">
                  <v:shape id="Freeform 3669" o:spid="_x0000_s1122" style="position:absolute;left:139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" path="m,l15,e" filled="f" strokecolor="#333" strokeweight=".26044mm">
                    <v:path arrowok="t" o:connecttype="custom" o:connectlocs="0,0;15,0" o:connectangles="0,0"/>
                  </v:shape>
                </v:group>
                <v:group id="Group 3666" o:spid="_x0000_s1123" style="position:absolute;left:1425;top:7;width:15;height:2" coordorigin="142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">
                  <v:shape id="Freeform 3667" o:spid="_x0000_s1124" style="position:absolute;left:142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" path="m,l15,e" filled="f" strokecolor="#333" strokeweight=".26044mm">
                    <v:path arrowok="t" o:connecttype="custom" o:connectlocs="0,0;15,0" o:connectangles="0,0"/>
                  </v:shape>
                </v:group>
                <v:group id="Group 3664" o:spid="_x0000_s1125" style="position:absolute;left:1454;top:7;width:15;height:2" coordorigin="145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">
                  <v:shape id="Freeform 3665" o:spid="_x0000_s1126" style="position:absolute;left:145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" path="m,l15,e" filled="f" strokecolor="#333" strokeweight=".26044mm">
                    <v:path arrowok="t" o:connecttype="custom" o:connectlocs="0,0;15,0" o:connectangles="0,0"/>
                  </v:shape>
                </v:group>
                <v:group id="Group 3662" o:spid="_x0000_s1127" style="position:absolute;left:1484;top:7;width:15;height:2" coordorigin="148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">
                  <v:shape id="Freeform 3663" o:spid="_x0000_s1128" style="position:absolute;left:148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" path="m,l15,e" filled="f" strokecolor="#333" strokeweight=".26044mm">
                    <v:path arrowok="t" o:connecttype="custom" o:connectlocs="0,0;15,0" o:connectangles="0,0"/>
                  </v:shape>
                </v:group>
                <v:group id="Group 3660" o:spid="_x0000_s1129" style="position:absolute;left:1514;top:7;width:15;height:2" coordorigin="151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">
                  <v:shape id="Freeform 3661" o:spid="_x0000_s1130" style="position:absolute;left:151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" path="m,l14,e" filled="f" strokecolor="#333" strokeweight=".26044mm">
                    <v:path arrowok="t" o:connecttype="custom" o:connectlocs="0,0;14,0" o:connectangles="0,0"/>
                  </v:shape>
                </v:group>
                <v:group id="Group 3658" o:spid="_x0000_s1131" style="position:absolute;left:1543;top:7;width:15;height:2" coordorigin="154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">
                  <v:shape id="Freeform 3659" o:spid="_x0000_s1132" style="position:absolute;left:154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" path="m,l15,e" filled="f" strokecolor="#333" strokeweight=".26044mm">
                    <v:path arrowok="t" o:connecttype="custom" o:connectlocs="0,0;15,0" o:connectangles="0,0"/>
                  </v:shape>
                </v:group>
                <v:group id="Group 3656" o:spid="_x0000_s1133" style="position:absolute;left:1573;top:7;width:15;height:2" coordorigin="157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">
                  <v:shape id="Freeform 3657" o:spid="_x0000_s1134" style="position:absolute;left:157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" path="m,l14,e" filled="f" strokecolor="#333" strokeweight=".26044mm">
                    <v:path arrowok="t" o:connecttype="custom" o:connectlocs="0,0;14,0" o:connectangles="0,0"/>
                  </v:shape>
                </v:group>
                <v:group id="Group 3654" o:spid="_x0000_s1135" style="position:absolute;left:1602;top:7;width:15;height:2" coordorigin="160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">
                  <v:shape id="Freeform 3655" o:spid="_x0000_s1136" style="position:absolute;left:160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" path="m,l15,e" filled="f" strokecolor="#333" strokeweight=".26044mm">
                    <v:path arrowok="t" o:connecttype="custom" o:connectlocs="0,0;15,0" o:connectangles="0,0"/>
                  </v:shape>
                </v:group>
                <v:group id="Group 3652" o:spid="_x0000_s1137" style="position:absolute;left:1632;top:7;width:15;height:2" coordorigin="163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">
                  <v:shape id="Freeform 3653" o:spid="_x0000_s1138" style="position:absolute;left:163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" path="m,l14,e" filled="f" strokecolor="#333" strokeweight=".26044mm">
                    <v:path arrowok="t" o:connecttype="custom" o:connectlocs="0,0;14,0" o:connectangles="0,0"/>
                  </v:shape>
                </v:group>
                <v:group id="Group 3650" o:spid="_x0000_s1139" style="position:absolute;left:1661;top:7;width:15;height:2" coordorigin="166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wq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QeTuD1JjwBuXgCAAD//wMAUEsBAi0AFAAGAAgAAAAhANvh9svuAAAAhQEAABMAAAAAAAAA&#10;AAAAAAAAAAAAAFtDb250ZW50X1R5cGVzXS54bWxQSwECLQAUAAYACAAAACEAWvQsW78AAAAVAQAA&#10;CwAAAAAAAAAAAAAAAAAfAQAAX3JlbHMvLnJlbHNQSwECLQAUAAYACAAAACEAvma8KsYAAADdAAAA&#10;DwAAAAAAAAAAAAAAAAAHAgAAZHJzL2Rvd25yZXYueG1sUEsFBgAAAAADAAMAtwAAAPoCAAAAAA==&#10;">
                  <v:shape id="Freeform 3651" o:spid="_x0000_s1140" style="position:absolute;left:166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" path="m,l15,e" filled="f" strokecolor="#333" strokeweight=".26044mm">
                    <v:path arrowok="t" o:connecttype="custom" o:connectlocs="0,0;15,0" o:connectangles="0,0"/>
                  </v:shape>
                </v:group>
                <v:group id="Group 3648" o:spid="_x0000_s1141" style="position:absolute;left:1691;top:7;width:15;height:2" coordorigin="169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">
                  <v:shape id="Freeform 3649" o:spid="_x0000_s1142" style="position:absolute;left:169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" path="m,l14,e" filled="f" strokecolor="#333" strokeweight=".26044mm">
                    <v:path arrowok="t" o:connecttype="custom" o:connectlocs="0,0;14,0" o:connectangles="0,0"/>
                  </v:shape>
                </v:group>
                <v:group id="Group 3646" o:spid="_x0000_s1143" style="position:absolute;left:1720;top:7;width:15;height:2" coordorigin="172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">
                  <v:shape id="Freeform 3647" o:spid="_x0000_s1144" style="position:absolute;left:172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" path="m,l15,e" filled="f" strokecolor="#333" strokeweight=".26044mm">
                    <v:path arrowok="t" o:connecttype="custom" o:connectlocs="0,0;15,0" o:connectangles="0,0"/>
                  </v:shape>
                </v:group>
                <v:group id="Group 3644" o:spid="_x0000_s1145" style="position:absolute;left:1750;top:7;width:15;height:2" coordorigin="175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">
                  <v:shape id="Freeform 3645" o:spid="_x0000_s1146" style="position:absolute;left:175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" path="m,l15,e" filled="f" strokecolor="#333" strokeweight=".26044mm">
                    <v:path arrowok="t" o:connecttype="custom" o:connectlocs="0,0;15,0" o:connectangles="0,0"/>
                  </v:shape>
                </v:group>
                <v:group id="Group 3642" o:spid="_x0000_s1147" style="position:absolute;left:1779;top:7;width:15;height:2" coordorigin="177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">
                  <v:shape id="Freeform 3643" o:spid="_x0000_s1148" style="position:absolute;left:177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" path="m,l15,e" filled="f" strokecolor="#333" strokeweight=".26044mm">
                    <v:path arrowok="t" o:connecttype="custom" o:connectlocs="0,0;15,0" o:connectangles="0,0"/>
                  </v:shape>
                </v:group>
                <v:group id="Group 3640" o:spid="_x0000_s1149" style="position:absolute;left:1809;top:7;width:15;height:2" coordorigin="180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">
                  <v:shape id="Freeform 3641" o:spid="_x0000_s1150" style="position:absolute;left:180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" path="m,l15,e" filled="f" strokecolor="#333" strokeweight=".26044mm">
                    <v:path arrowok="t" o:connecttype="custom" o:connectlocs="0,0;15,0" o:connectangles="0,0"/>
                  </v:shape>
                </v:group>
                <v:group id="Group 3638" o:spid="_x0000_s1151" style="position:absolute;left:1838;top:7;width:15;height:2" coordorigin="183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">
                  <v:shape id="Freeform 3639" o:spid="_x0000_s1152" style="position:absolute;left:183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" path="m,l15,e" filled="f" strokecolor="#333" strokeweight=".26044mm">
                    <v:path arrowok="t" o:connecttype="custom" o:connectlocs="0,0;15,0" o:connectangles="0,0"/>
                  </v:shape>
                </v:group>
                <v:group id="Group 3636" o:spid="_x0000_s1153" style="position:absolute;left:1868;top:7;width:15;height:2" coordorigin="186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">
                  <v:shape id="Freeform 3637" o:spid="_x0000_s1154" style="position:absolute;left:186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" path="m,l15,e" filled="f" strokecolor="#333" strokeweight=".26044mm">
                    <v:path arrowok="t" o:connecttype="custom" o:connectlocs="0,0;15,0" o:connectangles="0,0"/>
                  </v:shape>
                </v:group>
                <v:group id="Group 3634" o:spid="_x0000_s1155" style="position:absolute;left:1897;top:7;width:15;height:2" coordorigin="189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">
                  <v:shape id="Freeform 3635" o:spid="_x0000_s1156" style="position:absolute;left:189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" path="m,l15,e" filled="f" strokecolor="#333" strokeweight=".26044mm">
                    <v:path arrowok="t" o:connecttype="custom" o:connectlocs="0,0;15,0" o:connectangles="0,0"/>
                  </v:shape>
                </v:group>
                <v:group id="Group 3632" o:spid="_x0000_s1157" style="position:absolute;left:1927;top:7;width:15;height:2" coordorigin="192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">
                  <v:shape id="Freeform 3633" o:spid="_x0000_s1158" style="position:absolute;left:192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" path="m,l15,e" filled="f" strokecolor="#333" strokeweight=".26044mm">
                    <v:path arrowok="t" o:connecttype="custom" o:connectlocs="0,0;15,0" o:connectangles="0,0"/>
                  </v:shape>
                </v:group>
                <v:group id="Group 3630" o:spid="_x0000_s1159" style="position:absolute;left:1956;top:7;width:15;height:2" coordorigin="195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">
                  <v:shape id="Freeform 3631" o:spid="_x0000_s1160" style="position:absolute;left:195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" path="m,l15,e" filled="f" strokecolor="#333" strokeweight=".26044mm">
                    <v:path arrowok="t" o:connecttype="custom" o:connectlocs="0,0;15,0" o:connectangles="0,0"/>
                  </v:shape>
                </v:group>
                <v:group id="Group 3628" o:spid="_x0000_s1161" style="position:absolute;left:1986;top:7;width:15;height:2" coordorigin="198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">
                  <v:shape id="Freeform 3629" o:spid="_x0000_s1162" style="position:absolute;left:198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" path="m,l15,e" filled="f" strokecolor="#333" strokeweight=".26044mm">
                    <v:path arrowok="t" o:connecttype="custom" o:connectlocs="0,0;15,0" o:connectangles="0,0"/>
                  </v:shape>
                </v:group>
                <v:group id="Group 3626" o:spid="_x0000_s1163" style="position:absolute;left:2016;top:7;width:15;height:2" coordorigin="201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">
                  <v:shape id="Freeform 3627" o:spid="_x0000_s1164" style="position:absolute;left:201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" path="m,l14,e" filled="f" strokecolor="#333" strokeweight=".26044mm">
                    <v:path arrowok="t" o:connecttype="custom" o:connectlocs="0,0;14,0" o:connectangles="0,0"/>
                  </v:shape>
                </v:group>
                <v:group id="Group 3624" o:spid="_x0000_s1165" style="position:absolute;left:2045;top:7;width:15;height:2" coordorigin="204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">
                  <v:shape id="Freeform 3625" o:spid="_x0000_s1166" style="position:absolute;left:204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" path="m,l15,e" filled="f" strokecolor="#333" strokeweight=".26044mm">
                    <v:path arrowok="t" o:connecttype="custom" o:connectlocs="0,0;15,0" o:connectangles="0,0"/>
                  </v:shape>
                </v:group>
                <v:group id="Group 3622" o:spid="_x0000_s1167" style="position:absolute;left:2075;top:7;width:15;height:2" coordorigin="207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">
                  <v:shape id="Freeform 3623" o:spid="_x0000_s1168" style="position:absolute;left:207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" path="m,l14,e" filled="f" strokecolor="#333" strokeweight=".26044mm">
                    <v:path arrowok="t" o:connecttype="custom" o:connectlocs="0,0;14,0" o:connectangles="0,0"/>
                  </v:shape>
                </v:group>
                <v:group id="Group 3620" o:spid="_x0000_s1169" style="position:absolute;left:2104;top:7;width:15;height:2" coordorigin="210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">
                  <v:shape id="Freeform 3621" o:spid="_x0000_s1170" style="position:absolute;left:210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" path="m,l15,e" filled="f" strokecolor="#333" strokeweight=".26044mm">
                    <v:path arrowok="t" o:connecttype="custom" o:connectlocs="0,0;15,0" o:connectangles="0,0"/>
                  </v:shape>
                </v:group>
                <v:group id="Group 3618" o:spid="_x0000_s1171" style="position:absolute;left:2134;top:7;width:15;height:2" coordorigin="213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">
                  <v:shape id="Freeform 3619" o:spid="_x0000_s1172" style="position:absolute;left:213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" path="m,l14,e" filled="f" strokecolor="#333" strokeweight=".26044mm">
                    <v:path arrowok="t" o:connecttype="custom" o:connectlocs="0,0;14,0" o:connectangles="0,0"/>
                  </v:shape>
                </v:group>
                <v:group id="Group 3616" o:spid="_x0000_s1173" style="position:absolute;left:2163;top:7;width:15;height:2" coordorigin="216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">
                  <v:shape id="Freeform 3617" o:spid="_x0000_s1174" style="position:absolute;left:216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" path="m,l15,e" filled="f" strokecolor="#333" strokeweight=".26044mm">
                    <v:path arrowok="t" o:connecttype="custom" o:connectlocs="0,0;15,0" o:connectangles="0,0"/>
                  </v:shape>
                </v:group>
                <v:group id="Group 3614" o:spid="_x0000_s1175" style="position:absolute;left:2193;top:7;width:15;height:2" coordorigin="219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">
                  <v:shape id="Freeform 3615" o:spid="_x0000_s1176" style="position:absolute;left:219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" path="m,l15,e" filled="f" strokecolor="#333" strokeweight=".26044mm">
                    <v:path arrowok="t" o:connecttype="custom" o:connectlocs="0,0;15,0" o:connectangles="0,0"/>
                  </v:shape>
                </v:group>
                <v:group id="Group 3612" o:spid="_x0000_s1177" style="position:absolute;left:2222;top:7;width:15;height:2" coordorigin="222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">
                  <v:shape id="Freeform 3613" o:spid="_x0000_s1178" style="position:absolute;left:222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" path="m,l15,e" filled="f" strokecolor="#333" strokeweight=".26044mm">
                    <v:path arrowok="t" o:connecttype="custom" o:connectlocs="0,0;15,0" o:connectangles="0,0"/>
                  </v:shape>
                </v:group>
                <v:group id="Group 3610" o:spid="_x0000_s1179" style="position:absolute;left:2252;top:7;width:15;height:2" coordorigin="225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">
                  <v:shape id="Freeform 3611" o:spid="_x0000_s1180" style="position:absolute;left:225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" path="m,l15,e" filled="f" strokecolor="#333" strokeweight=".26044mm">
                    <v:path arrowok="t" o:connecttype="custom" o:connectlocs="0,0;15,0" o:connectangles="0,0"/>
                  </v:shape>
                </v:group>
                <v:group id="Group 3608" o:spid="_x0000_s1181" style="position:absolute;left:2281;top:7;width:15;height:2" coordorigin="228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">
                  <v:shape id="Freeform 3609" o:spid="_x0000_s1182" style="position:absolute;left:228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" path="m,l15,e" filled="f" strokecolor="#333" strokeweight=".26044mm">
                    <v:path arrowok="t" o:connecttype="custom" o:connectlocs="0,0;15,0" o:connectangles="0,0"/>
                  </v:shape>
                </v:group>
                <v:group id="Group 3606" o:spid="_x0000_s1183" style="position:absolute;left:2311;top:7;width:15;height:2" coordorigin="231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">
                  <v:shape id="Freeform 3607" o:spid="_x0000_s1184" style="position:absolute;left:231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" path="m,l15,e" filled="f" strokecolor="#333" strokeweight=".26044mm">
                    <v:path arrowok="t" o:connecttype="custom" o:connectlocs="0,0;15,0" o:connectangles="0,0"/>
                  </v:shape>
                </v:group>
                <v:group id="Group 3604" o:spid="_x0000_s1185" style="position:absolute;left:2340;top:7;width:15;height:2" coordorigin="234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">
                  <v:shape id="Freeform 3605" o:spid="_x0000_s1186" style="position:absolute;left:234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" path="m,l15,e" filled="f" strokecolor="#333" strokeweight=".26044mm">
                    <v:path arrowok="t" o:connecttype="custom" o:connectlocs="0,0;15,0" o:connectangles="0,0"/>
                  </v:shape>
                </v:group>
                <v:group id="Group 3602" o:spid="_x0000_s1187" style="position:absolute;left:2370;top:7;width:15;height:2" coordorigin="237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">
                  <v:shape id="Freeform 3603" o:spid="_x0000_s1188" style="position:absolute;left:237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" path="m,l15,e" filled="f" strokecolor="#333" strokeweight=".26044mm">
                    <v:path arrowok="t" o:connecttype="custom" o:connectlocs="0,0;15,0" o:connectangles="0,0"/>
                  </v:shape>
                </v:group>
                <v:group id="Group 3600" o:spid="_x0000_s1189" style="position:absolute;left:2399;top:7;width:15;height:2" coordorigin="239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">
                  <v:shape id="Freeform 3601" o:spid="_x0000_s1190" style="position:absolute;left:239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" path="m,l15,e" filled="f" strokecolor="#333" strokeweight=".26044mm">
                    <v:path arrowok="t" o:connecttype="custom" o:connectlocs="0,0;15,0" o:connectangles="0,0"/>
                  </v:shape>
                </v:group>
                <v:group id="Group 3598" o:spid="_x0000_s1191" style="position:absolute;left:2429;top:7;width:15;height:2" coordorigin="242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">
                  <v:shape id="Freeform 3599" o:spid="_x0000_s1192" style="position:absolute;left:242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" path="m,l15,e" filled="f" strokecolor="#333" strokeweight=".26044mm">
                    <v:path arrowok="t" o:connecttype="custom" o:connectlocs="0,0;15,0" o:connectangles="0,0"/>
                  </v:shape>
                </v:group>
                <v:group id="Group 3596" o:spid="_x0000_s1193" style="position:absolute;left:2459;top:7;width:15;height:2" coordorigin="245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">
                  <v:shape id="Freeform 3597" o:spid="_x0000_s1194" style="position:absolute;left:245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" path="m,l14,e" filled="f" strokecolor="#333" strokeweight=".26044mm">
                    <v:path arrowok="t" o:connecttype="custom" o:connectlocs="0,0;14,0" o:connectangles="0,0"/>
                  </v:shape>
                </v:group>
                <v:group id="Group 3594" o:spid="_x0000_s1195" style="position:absolute;left:2488;top:7;width:15;height:2" coordorigin="248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">
                  <v:shape id="Freeform 3595" o:spid="_x0000_s1196" style="position:absolute;left:248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" path="m,l15,e" filled="f" strokecolor="#333" strokeweight=".26044mm">
                    <v:path arrowok="t" o:connecttype="custom" o:connectlocs="0,0;15,0" o:connectangles="0,0"/>
                  </v:shape>
                </v:group>
                <v:group id="Group 3592" o:spid="_x0000_s1197" style="position:absolute;left:2518;top:7;width:15;height:2" coordorigin="251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">
                  <v:shape id="Freeform 3593" o:spid="_x0000_s1198" style="position:absolute;left:251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" path="m,l14,e" filled="f" strokecolor="#333" strokeweight=".26044mm">
                    <v:path arrowok="t" o:connecttype="custom" o:connectlocs="0,0;14,0" o:connectangles="0,0"/>
                  </v:shape>
                </v:group>
                <v:group id="Group 3590" o:spid="_x0000_s1199" style="position:absolute;left:2547;top:7;width:15;height:2" coordorigin="254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">
                  <v:shape id="Freeform 3591" o:spid="_x0000_s1200" style="position:absolute;left:254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" path="m,l15,e" filled="f" strokecolor="#333" strokeweight=".26044mm">
                    <v:path arrowok="t" o:connecttype="custom" o:connectlocs="0,0;15,0" o:connectangles="0,0"/>
                  </v:shape>
                </v:group>
                <v:group id="Group 3588" o:spid="_x0000_s1201" style="position:absolute;left:2577;top:7;width:15;height:2" coordorigin="257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">
                  <v:shape id="Freeform 3589" o:spid="_x0000_s1202" style="position:absolute;left:257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" path="m,l14,e" filled="f" strokecolor="#333" strokeweight=".26044mm">
                    <v:path arrowok="t" o:connecttype="custom" o:connectlocs="0,0;14,0" o:connectangles="0,0"/>
                  </v:shape>
                </v:group>
                <v:group id="Group 3586" o:spid="_x0000_s1203" style="position:absolute;left:2606;top:7;width:15;height:2" coordorigin="260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">
                  <v:shape id="Freeform 3587" o:spid="_x0000_s1204" style="position:absolute;left:260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" path="m,l15,e" filled="f" strokecolor="#333" strokeweight=".26044mm">
                    <v:path arrowok="t" o:connecttype="custom" o:connectlocs="0,0;15,0" o:connectangles="0,0"/>
                  </v:shape>
                </v:group>
                <v:group id="Group 3584" o:spid="_x0000_s1205" style="position:absolute;left:2636;top:7;width:15;height:2" coordorigin="263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">
                  <v:shape id="Freeform 3585" o:spid="_x0000_s1206" style="position:absolute;left:263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" path="m,l14,e" filled="f" strokecolor="#333" strokeweight=".26044mm">
                    <v:path arrowok="t" o:connecttype="custom" o:connectlocs="0,0;14,0" o:connectangles="0,0"/>
                  </v:shape>
                </v:group>
                <v:group id="Group 3582" o:spid="_x0000_s1207" style="position:absolute;left:2665;top:7;width:15;height:2" coordorigin="266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">
                  <v:shape id="Freeform 3583" o:spid="_x0000_s1208" style="position:absolute;left:266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" path="m,l15,e" filled="f" strokecolor="#333" strokeweight=".26044mm">
                    <v:path arrowok="t" o:connecttype="custom" o:connectlocs="0,0;15,0" o:connectangles="0,0"/>
                  </v:shape>
                </v:group>
                <v:group id="Group 3580" o:spid="_x0000_s1209" style="position:absolute;left:2695;top:7;width:15;height:2" coordorigin="269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">
                  <v:shape id="Freeform 3581" o:spid="_x0000_s1210" style="position:absolute;left:269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" path="m,l15,e" filled="f" strokecolor="#333" strokeweight=".26044mm">
                    <v:path arrowok="t" o:connecttype="custom" o:connectlocs="0,0;15,0" o:connectangles="0,0"/>
                  </v:shape>
                </v:group>
                <v:group id="Group 3578" o:spid="_x0000_s1211" style="position:absolute;left:2724;top:7;width:15;height:2" coordorigin="272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">
                  <v:shape id="Freeform 3579" o:spid="_x0000_s1212" style="position:absolute;left:272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" path="m,l15,e" filled="f" strokecolor="#333" strokeweight=".26044mm">
                    <v:path arrowok="t" o:connecttype="custom" o:connectlocs="0,0;15,0" o:connectangles="0,0"/>
                  </v:shape>
                </v:group>
                <v:group id="Group 3576" o:spid="_x0000_s1213" style="position:absolute;left:2754;top:7;width:15;height:2" coordorigin="275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">
                  <v:shape id="Freeform 3577" o:spid="_x0000_s1214" style="position:absolute;left:275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" path="m,l15,e" filled="f" strokecolor="#333" strokeweight=".26044mm">
                    <v:path arrowok="t" o:connecttype="custom" o:connectlocs="0,0;15,0" o:connectangles="0,0"/>
                  </v:shape>
                </v:group>
                <v:group id="Group 3574" o:spid="_x0000_s1215" style="position:absolute;left:2783;top:7;width:15;height:2" coordorigin="278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">
                  <v:shape id="Freeform 3575" o:spid="_x0000_s1216" style="position:absolute;left:278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" path="m,l15,e" filled="f" strokecolor="#333" strokeweight=".26044mm">
                    <v:path arrowok="t" o:connecttype="custom" o:connectlocs="0,0;15,0" o:connectangles="0,0"/>
                  </v:shape>
                </v:group>
                <v:group id="Group 3572" o:spid="_x0000_s1217" style="position:absolute;left:2813;top:7;width:15;height:2" coordorigin="281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">
                  <v:shape id="Freeform 3573" o:spid="_x0000_s1218" style="position:absolute;left:281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" path="m,l15,e" filled="f" strokecolor="#333" strokeweight=".26044mm">
                    <v:path arrowok="t" o:connecttype="custom" o:connectlocs="0,0;15,0" o:connectangles="0,0"/>
                  </v:shape>
                </v:group>
                <v:group id="Group 3570" o:spid="_x0000_s1219" style="position:absolute;left:2842;top:7;width:15;height:2" coordorigin="284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">
                  <v:shape id="Freeform 3571" o:spid="_x0000_s1220" style="position:absolute;left:284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" path="m,l15,e" filled="f" strokecolor="#333" strokeweight=".26044mm">
                    <v:path arrowok="t" o:connecttype="custom" o:connectlocs="0,0;15,0" o:connectangles="0,0"/>
                  </v:shape>
                </v:group>
                <v:group id="Group 3568" o:spid="_x0000_s1221" style="position:absolute;left:2872;top:7;width:15;height:2" coordorigin="287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">
                  <v:shape id="Freeform 3569" o:spid="_x0000_s1222" style="position:absolute;left:287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" path="m,l15,e" filled="f" strokecolor="#333" strokeweight=".26044mm">
                    <v:path arrowok="t" o:connecttype="custom" o:connectlocs="0,0;15,0" o:connectangles="0,0"/>
                  </v:shape>
                </v:group>
                <v:group id="Group 3566" o:spid="_x0000_s1223" style="position:absolute;left:2902;top:7;width:15;height:2" coordorigin="290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XS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BM4xX8vglPQK5/AAAA//8DAFBLAQItABQABgAIAAAAIQDb4fbL7gAAAIUBAAATAAAAAAAA&#10;AAAAAAAAAAAAAABbQ29udGVudF9UeXBlc10ueG1sUEsBAi0AFAAGAAgAAAAhAFr0LFu/AAAAFQEA&#10;AAsAAAAAAAAAAAAAAAAAHwEAAF9yZWxzLy5yZWxzUEsBAi0AFAAGAAgAAAAhAAJ/5dLHAAAA3QAA&#10;AA8AAAAAAAAAAAAAAAAABwIAAGRycy9kb3ducmV2LnhtbFBLBQYAAAAAAwADALcAAAD7AgAAAAA=&#10;">
                  <v:shape id="Freeform 3567" o:spid="_x0000_s1224" style="position:absolute;left:290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" path="m,l14,e" filled="f" strokecolor="#333" strokeweight=".26044mm">
                    <v:path arrowok="t" o:connecttype="custom" o:connectlocs="0,0;14,0" o:connectangles="0,0"/>
                  </v:shape>
                </v:group>
                <v:group id="Group 3564" o:spid="_x0000_s1225" style="position:absolute;left:2931;top:7;width:15;height:2" coordorigin="293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">
                  <v:shape id="Freeform 3565" o:spid="_x0000_s1226" style="position:absolute;left:293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" path="m,l15,e" filled="f" strokecolor="#333" strokeweight=".26044mm">
                    <v:path arrowok="t" o:connecttype="custom" o:connectlocs="0,0;15,0" o:connectangles="0,0"/>
                  </v:shape>
                </v:group>
                <v:group id="Group 3562" o:spid="_x0000_s1227" style="position:absolute;left:2961;top:7;width:15;height:2" coordorigin="296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">
                  <v:shape id="Freeform 3563" o:spid="_x0000_s1228" style="position:absolute;left:296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" path="m,l14,e" filled="f" strokecolor="#333" strokeweight=".26044mm">
                    <v:path arrowok="t" o:connecttype="custom" o:connectlocs="0,0;14,0" o:connectangles="0,0"/>
                  </v:shape>
                </v:group>
                <v:group id="Group 3560" o:spid="_x0000_s1229" style="position:absolute;left:2990;top:7;width:15;height:2" coordorigin="299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">
                  <v:shape id="Freeform 3561" o:spid="_x0000_s1230" style="position:absolute;left:299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" path="m,l15,e" filled="f" strokecolor="#333" strokeweight=".26044mm">
                    <v:path arrowok="t" o:connecttype="custom" o:connectlocs="0,0;15,0" o:connectangles="0,0"/>
                  </v:shape>
                </v:group>
                <v:group id="Group 3558" o:spid="_x0000_s1231" style="position:absolute;left:3020;top:7;width:15;height:2" coordorigin="302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">
                  <v:shape id="Freeform 3559" o:spid="_x0000_s1232" style="position:absolute;left:302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" path="m,l14,e" filled="f" strokecolor="#333" strokeweight=".26044mm">
                    <v:path arrowok="t" o:connecttype="custom" o:connectlocs="0,0;14,0" o:connectangles="0,0"/>
                  </v:shape>
                </v:group>
                <v:group id="Group 3556" o:spid="_x0000_s1233" style="position:absolute;left:3049;top:7;width:15;height:2" coordorigin="304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MP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BMkxX8vglPQK5/AAAA//8DAFBLAQItABQABgAIAAAAIQDb4fbL7gAAAIUBAAATAAAAAAAA&#10;AAAAAAAAAAAAAABbQ29udGVudF9UeXBlc10ueG1sUEsBAi0AFAAGAAgAAAAhAFr0LFu/AAAAFQEA&#10;AAsAAAAAAAAAAAAAAAAAHwEAAF9yZWxzLy5yZWxzUEsBAi0AFAAGAAgAAAAhAIemcw/HAAAA3QAA&#10;AA8AAAAAAAAAAAAAAAAABwIAAGRycy9kb3ducmV2LnhtbFBLBQYAAAAAAwADALcAAAD7AgAAAAA=&#10;">
                  <v:shape id="Freeform 3557" o:spid="_x0000_s1234" style="position:absolute;left:304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" path="m,l15,e" filled="f" strokecolor="#333" strokeweight=".26044mm">
                    <v:path arrowok="t" o:connecttype="custom" o:connectlocs="0,0;15,0" o:connectangles="0,0"/>
                  </v:shape>
                </v:group>
                <v:group id="Group 3554" o:spid="_x0000_s1235" style="position:absolute;left:3079;top:7;width:15;height:2" coordorigin="307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LW0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TpMob/N+EJyM0fAAAA//8DAFBLAQItABQABgAIAAAAIQDb4fbL7gAAAIUBAAATAAAAAAAA&#10;AAAAAAAAAAAAAABbQ29udGVudF9UeXBlc10ueG1sUEsBAi0AFAAGAAgAAAAhAFr0LFu/AAAAFQEA&#10;AAsAAAAAAAAAAAAAAAAAHwEAAF9yZWxzLy5yZWxzUEsBAi0AFAAGAAgAAAAhALe8tbTHAAAA3QAA&#10;AA8AAAAAAAAAAAAAAAAABwIAAGRycy9kb3ducmV2LnhtbFBLBQYAAAAAAwADALcAAAD7AgAAAAA=&#10;">
                  <v:shape id="Freeform 3555" o:spid="_x0000_s1236" style="position:absolute;left:307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" path="m,l14,e" filled="f" strokecolor="#333" strokeweight=".26044mm">
                    <v:path arrowok="t" o:connecttype="custom" o:connectlocs="0,0;14,0" o:connectangles="0,0"/>
                  </v:shape>
                </v:group>
                <v:group id="Group 3552" o:spid="_x0000_s1237" style="position:absolute;left:3108;top:7;width:15;height:2" coordorigin="310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">
                  <v:shape id="Freeform 3553" o:spid="_x0000_s1238" style="position:absolute;left:310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" path="m,l15,e" filled="f" strokecolor="#333" strokeweight=".26044mm">
                    <v:path arrowok="t" o:connecttype="custom" o:connectlocs="0,0;15,0" o:connectangles="0,0"/>
                  </v:shape>
                </v:group>
                <v:group id="Group 3550" o:spid="_x0000_s1239" style="position:absolute;left:3138;top:7;width:15;height:2" coordorigin="313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">
                  <v:shape id="Freeform 3551" o:spid="_x0000_s1240" style="position:absolute;left:313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" path="m,l15,e" filled="f" strokecolor="#333" strokeweight=".26044mm">
                    <v:path arrowok="t" o:connecttype="custom" o:connectlocs="0,0;15,0" o:connectangles="0,0"/>
                  </v:shape>
                </v:group>
                <v:group id="Group 3548" o:spid="_x0000_s1241" style="position:absolute;left:3167;top:7;width:15;height:2" coordorigin="316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hb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oPp/B8E56AXDwAAAD//wMAUEsBAi0AFAAGAAgAAAAhANvh9svuAAAAhQEAABMAAAAAAAAA&#10;AAAAAAAAAAAAAFtDb250ZW50X1R5cGVzXS54bWxQSwECLQAUAAYACAAAACEAWvQsW78AAAAVAQAA&#10;CwAAAAAAAAAAAAAAAAAfAQAAX3JlbHMvLnJlbHNQSwECLQAUAAYACAAAACEAVxmIW8YAAADdAAAA&#10;DwAAAAAAAAAAAAAAAAAHAgAAZHJzL2Rvd25yZXYueG1sUEsFBgAAAAADAAMAtwAAAPoCAAAAAA==&#10;">
                  <v:shape id="Freeform 3549" o:spid="_x0000_s1242" style="position:absolute;left:316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" path="m,l15,e" filled="f" strokecolor="#333" strokeweight=".26044mm">
                    <v:path arrowok="t" o:connecttype="custom" o:connectlocs="0,0;15,0" o:connectangles="0,0"/>
                  </v:shape>
                </v:group>
                <v:group id="Group 3546" o:spid="_x0000_s1243" style="position:absolute;left:3197;top:7;width:15;height:2" coordorigin="319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">
                  <v:shape id="Freeform 3547" o:spid="_x0000_s1244" style="position:absolute;left:319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" path="m,l15,e" filled="f" strokecolor="#333" strokeweight=".26044mm">
                    <v:path arrowok="t" o:connecttype="custom" o:connectlocs="0,0;15,0" o:connectangles="0,0"/>
                  </v:shape>
                </v:group>
                <v:group id="Group 3544" o:spid="_x0000_s1245" style="position:absolute;left:3226;top:7;width:15;height:2" coordorigin="322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">
                  <v:shape id="Freeform 3545" o:spid="_x0000_s1246" style="position:absolute;left:322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" path="m,l15,e" filled="f" strokecolor="#333" strokeweight=".26044mm">
                    <v:path arrowok="t" o:connecttype="custom" o:connectlocs="0,0;15,0" o:connectangles="0,0"/>
                  </v:shape>
                </v:group>
                <v:group id="Group 3542" o:spid="_x0000_s1247" style="position:absolute;left:3256;top:7;width:15;height:2" coordorigin="325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">
                  <v:shape id="Freeform 3543" o:spid="_x0000_s1248" style="position:absolute;left:325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" path="m,l15,e" filled="f" strokecolor="#333" strokeweight=".26044mm">
                    <v:path arrowok="t" o:connecttype="custom" o:connectlocs="0,0;15,0" o:connectangles="0,0"/>
                  </v:shape>
                </v:group>
                <v:group id="Group 3540" o:spid="_x0000_s1249" style="position:absolute;left:3285;top:7;width:15;height:2" coordorigin="328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">
                  <v:shape id="Freeform 3541" o:spid="_x0000_s1250" style="position:absolute;left:328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" path="m,l15,e" filled="f" strokecolor="#333" strokeweight=".26044mm">
                    <v:path arrowok="t" o:connecttype="custom" o:connectlocs="0,0;15,0" o:connectangles="0,0"/>
                  </v:shape>
                </v:group>
                <v:group id="Group 3538" o:spid="_x0000_s1251" style="position:absolute;left:3315;top:7;width:15;height:2" coordorigin="331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">
                  <v:shape id="Freeform 3539" o:spid="_x0000_s1252" style="position:absolute;left:331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" path="m,l15,e" filled="f" strokecolor="#333" strokeweight=".26044mm">
                    <v:path arrowok="t" o:connecttype="custom" o:connectlocs="0,0;15,0" o:connectangles="0,0"/>
                  </v:shape>
                </v:group>
                <v:group id="Group 3536" o:spid="_x0000_s1253" style="position:absolute;left:3344;top:7;width:15;height:2" coordorigin="334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">
                  <v:shape id="Freeform 3537" o:spid="_x0000_s1254" style="position:absolute;left:334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" path="m,l15,e" filled="f" strokecolor="#333" strokeweight=".26044mm">
                    <v:path arrowok="t" o:connecttype="custom" o:connectlocs="0,0;15,0" o:connectangles="0,0"/>
                  </v:shape>
                </v:group>
                <v:group id="Group 3534" o:spid="_x0000_s1255" style="position:absolute;left:3374;top:7;width:15;height:2" coordorigin="337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">
                  <v:shape id="Freeform 3535" o:spid="_x0000_s1256" style="position:absolute;left:337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" path="m,l15,e" filled="f" strokecolor="#333" strokeweight=".26044mm">
                    <v:path arrowok="t" o:connecttype="custom" o:connectlocs="0,0;15,0" o:connectangles="0,0"/>
                  </v:shape>
                </v:group>
                <v:group id="Group 3532" o:spid="_x0000_s1257" style="position:absolute;left:3404;top:7;width:15;height:2" coordorigin="340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">
                  <v:shape id="Freeform 3533" o:spid="_x0000_s1258" style="position:absolute;left:340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" path="m,l14,e" filled="f" strokecolor="#333" strokeweight=".26044mm">
                    <v:path arrowok="t" o:connecttype="custom" o:connectlocs="0,0;14,0" o:connectangles="0,0"/>
                  </v:shape>
                </v:group>
                <v:group id="Group 3530" o:spid="_x0000_s1259" style="position:absolute;left:3433;top:7;width:15;height:2" coordorigin="343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">
                  <v:shape id="Freeform 3531" o:spid="_x0000_s1260" style="position:absolute;left:343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" path="m,l15,e" filled="f" strokecolor="#333" strokeweight=".26044mm">
                    <v:path arrowok="t" o:connecttype="custom" o:connectlocs="0,0;15,0" o:connectangles="0,0"/>
                  </v:shape>
                </v:group>
                <v:group id="Group 3528" o:spid="_x0000_s1261" style="position:absolute;left:3463;top:7;width:15;height:2" coordorigin="346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">
                  <v:shape id="Freeform 3529" o:spid="_x0000_s1262" style="position:absolute;left:346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" path="m,l14,e" filled="f" strokecolor="#333" strokeweight=".26044mm">
                    <v:path arrowok="t" o:connecttype="custom" o:connectlocs="0,0;14,0" o:connectangles="0,0"/>
                  </v:shape>
                </v:group>
                <v:group id="Group 3526" o:spid="_x0000_s1263" style="position:absolute;left:3492;top:7;width:15;height:2" coordorigin="349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">
                  <v:shape id="Freeform 3527" o:spid="_x0000_s1264" style="position:absolute;left:349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" path="m,l15,e" filled="f" strokecolor="#333" strokeweight=".26044mm">
                    <v:path arrowok="t" o:connecttype="custom" o:connectlocs="0,0;15,0" o:connectangles="0,0"/>
                  </v:shape>
                </v:group>
                <v:group id="Group 3524" o:spid="_x0000_s1265" style="position:absolute;left:3522;top:7;width:15;height:2" coordorigin="352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">
                  <v:shape id="Freeform 3525" o:spid="_x0000_s1266" style="position:absolute;left:352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" path="m,l14,e" filled="f" strokecolor="#333" strokeweight=".26044mm">
                    <v:path arrowok="t" o:connecttype="custom" o:connectlocs="0,0;14,0" o:connectangles="0,0"/>
                  </v:shape>
                </v:group>
                <v:group id="Group 3522" o:spid="_x0000_s1267" style="position:absolute;left:3551;top:7;width:15;height:2" coordorigin="355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">
                  <v:shape id="Freeform 3523" o:spid="_x0000_s1268" style="position:absolute;left:355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" path="m,l15,e" filled="f" strokecolor="#333" strokeweight=".26044mm">
                    <v:path arrowok="t" o:connecttype="custom" o:connectlocs="0,0;15,0" o:connectangles="0,0"/>
                  </v:shape>
                </v:group>
                <v:group id="Group 3520" o:spid="_x0000_s1269" style="position:absolute;left:3581;top:7;width:15;height:2" coordorigin="358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">
                  <v:shape id="Freeform 3521" o:spid="_x0000_s1270" style="position:absolute;left:358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" path="m,l15,e" filled="f" strokecolor="#333" strokeweight=".26044mm">
                    <v:path arrowok="t" o:connecttype="custom" o:connectlocs="0,0;15,0" o:connectangles="0,0"/>
                  </v:shape>
                </v:group>
                <v:group id="Group 3518" o:spid="_x0000_s1271" style="position:absolute;left:3610;top:7;width:15;height:2" coordorigin="361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">
                  <v:shape id="Freeform 3519" o:spid="_x0000_s1272" style="position:absolute;left:361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" path="m,l15,e" filled="f" strokecolor="#333" strokeweight=".26044mm">
                    <v:path arrowok="t" o:connecttype="custom" o:connectlocs="0,0;15,0" o:connectangles="0,0"/>
                  </v:shape>
                </v:group>
                <v:group id="Group 3516" o:spid="_x0000_s1273" style="position:absolute;left:3640;top:7;width:15;height:2" coordorigin="364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">
                  <v:shape id="Freeform 3517" o:spid="_x0000_s1274" style="position:absolute;left:364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" path="m,l15,e" filled="f" strokecolor="#333" strokeweight=".26044mm">
                    <v:path arrowok="t" o:connecttype="custom" o:connectlocs="0,0;15,0" o:connectangles="0,0"/>
                  </v:shape>
                </v:group>
                <v:group id="Group 3514" o:spid="_x0000_s1275" style="position:absolute;left:3669;top:7;width:15;height:2" coordorigin="366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">
                  <v:shape id="Freeform 3515" o:spid="_x0000_s1276" style="position:absolute;left:366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" path="m,l15,e" filled="f" strokecolor="#333" strokeweight=".26044mm">
                    <v:path arrowok="t" o:connecttype="custom" o:connectlocs="0,0;15,0" o:connectangles="0,0"/>
                  </v:shape>
                </v:group>
                <v:group id="Group 3512" o:spid="_x0000_s1277" style="position:absolute;left:3699;top:7;width:15;height:2" coordorigin="369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">
                  <v:shape id="Freeform 3513" o:spid="_x0000_s1278" style="position:absolute;left:369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" path="m,l15,e" filled="f" strokecolor="#333" strokeweight=".26044mm">
                    <v:path arrowok="t" o:connecttype="custom" o:connectlocs="0,0;15,0" o:connectangles="0,0"/>
                  </v:shape>
                </v:group>
                <v:group id="Group 3510" o:spid="_x0000_s1279" style="position:absolute;left:3728;top:7;width:15;height:2" coordorigin="372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">
                  <v:shape id="Freeform 3511" o:spid="_x0000_s1280" style="position:absolute;left:372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" path="m,l15,e" filled="f" strokecolor="#333" strokeweight=".26044mm">
                    <v:path arrowok="t" o:connecttype="custom" o:connectlocs="0,0;15,0" o:connectangles="0,0"/>
                  </v:shape>
                </v:group>
                <v:group id="Group 3508" o:spid="_x0000_s1281" style="position:absolute;left:3758;top:7;width:15;height:2" coordorigin="375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">
                  <v:shape id="Freeform 3509" o:spid="_x0000_s1282" style="position:absolute;left:375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" path="m,l15,e" filled="f" strokecolor="#333" strokeweight=".26044mm">
                    <v:path arrowok="t" o:connecttype="custom" o:connectlocs="0,0;15,0" o:connectangles="0,0"/>
                  </v:shape>
                </v:group>
                <v:group id="Group 3506" o:spid="_x0000_s1283" style="position:absolute;left:3787;top:7;width:15;height:2" coordorigin="378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ABy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GE+mc/h7E56AXL0AAAD//wMAUEsBAi0AFAAGAAgAAAAhANvh9svuAAAAhQEAABMAAAAAAAAA&#10;AAAAAAAAAAAAAFtDb250ZW50X1R5cGVzXS54bWxQSwECLQAUAAYACAAAACEAWvQsW78AAAAVAQAA&#10;CwAAAAAAAAAAAAAAAAAfAQAAX3JlbHMvLnJlbHNQSwECLQAUAAYACAAAACEA36AAcsYAAADdAAAA&#10;DwAAAAAAAAAAAAAAAAAHAgAAZHJzL2Rvd25yZXYueG1sUEsFBgAAAAADAAMAtwAAAPoCAAAAAA==&#10;">
                  <v:shape id="Freeform 3507" o:spid="_x0000_s1284" style="position:absolute;left:378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" path="m,l15,e" filled="f" strokecolor="#333" strokeweight=".26044mm">
                    <v:path arrowok="t" o:connecttype="custom" o:connectlocs="0,0;15,0" o:connectangles="0,0"/>
                  </v:shape>
                </v:group>
                <v:group id="Group 3504" o:spid="_x0000_s1285" style="position:absolute;left:3817;top:7;width:15;height:2" coordorigin="381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">
                  <v:shape id="Freeform 3505" o:spid="_x0000_s1286" style="position:absolute;left:381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" path="m,l15,e" filled="f" strokecolor="#333" strokeweight=".26044mm">
                    <v:path arrowok="t" o:connecttype="custom" o:connectlocs="0,0;15,0" o:connectangles="0,0"/>
                  </v:shape>
                </v:group>
                <v:group id="Group 3502" o:spid="_x0000_s1287" style="position:absolute;left:3847;top:7;width:15;height:2" coordorigin="384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">
                  <v:shape id="Freeform 3503" o:spid="_x0000_s1288" style="position:absolute;left:384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" path="m,l14,e" filled="f" strokecolor="#333" strokeweight=".26044mm">
                    <v:path arrowok="t" o:connecttype="custom" o:connectlocs="0,0;14,0" o:connectangles="0,0"/>
                  </v:shape>
                </v:group>
                <v:group id="Group 3500" o:spid="_x0000_s1289" style="position:absolute;left:3876;top:7;width:15;height:2" coordorigin="387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">
                  <v:shape id="Freeform 3501" o:spid="_x0000_s1290" style="position:absolute;left:387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" path="m,l15,e" filled="f" strokecolor="#333" strokeweight=".26044mm">
                    <v:path arrowok="t" o:connecttype="custom" o:connectlocs="0,0;15,0" o:connectangles="0,0"/>
                  </v:shape>
                </v:group>
                <v:group id="Group 3498" o:spid="_x0000_s1291" style="position:absolute;left:3906;top:7;width:15;height:2" coordorigin="390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">
                  <v:shape id="Freeform 3499" o:spid="_x0000_s1292" style="position:absolute;left:390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" path="m,l14,e" filled="f" strokecolor="#333" strokeweight=".26044mm">
                    <v:path arrowok="t" o:connecttype="custom" o:connectlocs="0,0;14,0" o:connectangles="0,0"/>
                  </v:shape>
                </v:group>
                <v:group id="Group 3496" o:spid="_x0000_s1293" style="position:absolute;left:3935;top:7;width:15;height:2" coordorigin="393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">
                  <v:shape id="Freeform 3497" o:spid="_x0000_s1294" style="position:absolute;left:393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" path="m,l15,e" filled="f" strokecolor="#333" strokeweight=".26044mm">
                    <v:path arrowok="t" o:connecttype="custom" o:connectlocs="0,0;15,0" o:connectangles="0,0"/>
                  </v:shape>
                </v:group>
                <v:group id="Group 3494" o:spid="_x0000_s1295" style="position:absolute;left:3965;top:7;width:15;height:2" coordorigin="396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">
                  <v:shape id="Freeform 3495" o:spid="_x0000_s1296" style="position:absolute;left:396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" path="m,l14,e" filled="f" strokecolor="#333" strokeweight=".26044mm">
                    <v:path arrowok="t" o:connecttype="custom" o:connectlocs="0,0;14,0" o:connectangles="0,0"/>
                  </v:shape>
                </v:group>
                <v:group id="Group 3492" o:spid="_x0000_s1297" style="position:absolute;left:3994;top:7;width:15;height:2" coordorigin="399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">
                  <v:shape id="Freeform 3493" o:spid="_x0000_s1298" style="position:absolute;left:399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" path="m,l15,e" filled="f" strokecolor="#333" strokeweight=".26044mm">
                    <v:path arrowok="t" o:connecttype="custom" o:connectlocs="0,0;15,0" o:connectangles="0,0"/>
                  </v:shape>
                </v:group>
                <v:group id="Group 3490" o:spid="_x0000_s1299" style="position:absolute;left:4024;top:7;width:15;height:2" coordorigin="402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">
                  <v:shape id="Freeform 3491" o:spid="_x0000_s1300" style="position:absolute;left:402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" path="m,l15,e" filled="f" strokecolor="#333" strokeweight=".26044mm">
                    <v:path arrowok="t" o:connecttype="custom" o:connectlocs="0,0;15,0" o:connectangles="0,0"/>
                  </v:shape>
                </v:group>
                <v:group id="Group 3488" o:spid="_x0000_s1301" style="position:absolute;left:4053;top:7;width:15;height:2" coordorigin="405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">
                  <v:shape id="Freeform 3489" o:spid="_x0000_s1302" style="position:absolute;left:405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" path="m,l15,e" filled="f" strokecolor="#333" strokeweight=".26044mm">
                    <v:path arrowok="t" o:connecttype="custom" o:connectlocs="0,0;15,0" o:connectangles="0,0"/>
                  </v:shape>
                </v:group>
                <v:group id="Group 3486" o:spid="_x0000_s1303" style="position:absolute;left:4083;top:7;width:15;height:2" coordorigin="408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">
                  <v:shape id="Freeform 3487" o:spid="_x0000_s1304" style="position:absolute;left:408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" path="m,l15,e" filled="f" strokecolor="#333" strokeweight=".26044mm">
                    <v:path arrowok="t" o:connecttype="custom" o:connectlocs="0,0;15,0" o:connectangles="0,0"/>
                  </v:shape>
                </v:group>
                <v:group id="Group 3484" o:spid="_x0000_s1305" style="position:absolute;left:4112;top:7;width:15;height:2" coordorigin="411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3xT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BMVwn8vglPQK5/AAAA//8DAFBLAQItABQABgAIAAAAIQDb4fbL7gAAAIUBAAATAAAAAAAA&#10;AAAAAAAAAAAAAABbQ29udGVudF9UeXBlc10ueG1sUEsBAi0AFAAGAAgAAAAhAFr0LFu/AAAAFQEA&#10;AAsAAAAAAAAAAAAAAAAAHwEAAF9yZWxzLy5yZWxzUEsBAi0AFAAGAAgAAAAhABQDfFPHAAAA3QAA&#10;AA8AAAAAAAAAAAAAAAAABwIAAGRycy9kb3ducmV2LnhtbFBLBQYAAAAAAwADALcAAAD7AgAAAAA=&#10;">
                  <v:shape id="Freeform 3485" o:spid="_x0000_s1306" style="position:absolute;left:411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" path="m,l15,e" filled="f" strokecolor="#333" strokeweight=".26044mm">
                    <v:path arrowok="t" o:connecttype="custom" o:connectlocs="0,0;15,0" o:connectangles="0,0"/>
                  </v:shape>
                </v:group>
                <v:group id="Group 3482" o:spid="_x0000_s1307" style="position:absolute;left:4142;top:7;width:15;height:2" coordorigin="414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">
                  <v:shape id="Freeform 3483" o:spid="_x0000_s1308" style="position:absolute;left:414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" path="m,l15,e" filled="f" strokecolor="#333" strokeweight=".26044mm">
                    <v:path arrowok="t" o:connecttype="custom" o:connectlocs="0,0;15,0" o:connectangles="0,0"/>
                  </v:shape>
                </v:group>
                <v:group id="Group 3480" o:spid="_x0000_s1309" style="position:absolute;left:4171;top:7;width:15;height:2" coordorigin="417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">
                  <v:shape id="Freeform 3481" o:spid="_x0000_s1310" style="position:absolute;left:417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" path="m,l15,e" filled="f" strokecolor="#333" strokeweight=".26044mm">
                    <v:path arrowok="t" o:connecttype="custom" o:connectlocs="0,0;15,0" o:connectangles="0,0"/>
                  </v:shape>
                </v:group>
                <v:group id="Group 3478" o:spid="_x0000_s1311" style="position:absolute;left:4201;top:7;width:15;height:2" coordorigin="420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">
                  <v:shape id="Freeform 3479" o:spid="_x0000_s1312" style="position:absolute;left:420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" path="m,l15,e" filled="f" strokecolor="#333" strokeweight=".26044mm">
                    <v:path arrowok="t" o:connecttype="custom" o:connectlocs="0,0;15,0" o:connectangles="0,0"/>
                  </v:shape>
                </v:group>
                <v:group id="Group 3476" o:spid="_x0000_s1313" style="position:absolute;left:4230;top:7;width:15;height:2" coordorigin="423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">
                  <v:shape id="Freeform 3477" o:spid="_x0000_s1314" style="position:absolute;left:423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" path="m,l15,e" filled="f" strokecolor="#333" strokeweight=".26044mm">
                    <v:path arrowok="t" o:connecttype="custom" o:connectlocs="0,0;15,0" o:connectangles="0,0"/>
                  </v:shape>
                </v:group>
                <v:group id="Group 3474" o:spid="_x0000_s1315" style="position:absolute;left:4260;top:7;width:15;height:2" coordorigin="426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">
                  <v:shape id="Freeform 3475" o:spid="_x0000_s1316" style="position:absolute;left:426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" path="m,l15,e" filled="f" strokecolor="#333" strokeweight=".26044mm">
                    <v:path arrowok="t" o:connecttype="custom" o:connectlocs="0,0;15,0" o:connectangles="0,0"/>
                  </v:shape>
                </v:group>
                <v:group id="Group 3472" o:spid="_x0000_s1317" style="position:absolute;left:4290;top:7;width:15;height:2" coordorigin="429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">
                  <v:shape id="Freeform 3473" o:spid="_x0000_s1318" style="position:absolute;left:429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" path="m,l14,e" filled="f" strokecolor="#333" strokeweight=".26044mm">
                    <v:path arrowok="t" o:connecttype="custom" o:connectlocs="0,0;14,0" o:connectangles="0,0"/>
                  </v:shape>
                </v:group>
                <v:group id="Group 3470" o:spid="_x0000_s1319" style="position:absolute;left:4319;top:7;width:15;height:2" coordorigin="431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">
                  <v:shape id="Freeform 3471" o:spid="_x0000_s1320" style="position:absolute;left:431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" path="m,l15,e" filled="f" strokecolor="#333" strokeweight=".26044mm">
                    <v:path arrowok="t" o:connecttype="custom" o:connectlocs="0,0;15,0" o:connectangles="0,0"/>
                  </v:shape>
                </v:group>
                <v:group id="Group 3468" o:spid="_x0000_s1321" style="position:absolute;left:4349;top:7;width:15;height:2" coordorigin="434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">
                  <v:shape id="Freeform 3469" o:spid="_x0000_s1322" style="position:absolute;left:434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" path="m,l14,e" filled="f" strokecolor="#333" strokeweight=".26044mm">
                    <v:path arrowok="t" o:connecttype="custom" o:connectlocs="0,0;14,0" o:connectangles="0,0"/>
                  </v:shape>
                </v:group>
                <v:group id="Group 3466" o:spid="_x0000_s1323" style="position:absolute;left:4378;top:7;width:15;height:2" coordorigin="437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">
                  <v:shape id="Freeform 3467" o:spid="_x0000_s1324" style="position:absolute;left:437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" path="m,l15,e" filled="f" strokecolor="#333" strokeweight=".26044mm">
                    <v:path arrowok="t" o:connecttype="custom" o:connectlocs="0,0;15,0" o:connectangles="0,0"/>
                  </v:shape>
                </v:group>
                <v:group id="Group 3464" o:spid="_x0000_s1325" style="position:absolute;left:4408;top:7;width:15;height:2" coordorigin="440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">
                  <v:shape id="Freeform 3465" o:spid="_x0000_s1326" style="position:absolute;left:440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" path="m,l14,e" filled="f" strokecolor="#333" strokeweight=".26044mm">
                    <v:path arrowok="t" o:connecttype="custom" o:connectlocs="0,0;14,0" o:connectangles="0,0"/>
                  </v:shape>
                </v:group>
                <v:group id="Group 3462" o:spid="_x0000_s1327" style="position:absolute;left:4437;top:7;width:15;height:2" coordorigin="443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">
                  <v:shape id="Freeform 3463" o:spid="_x0000_s1328" style="position:absolute;left:443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" path="m,l15,e" filled="f" strokecolor="#333" strokeweight=".26044mm">
                    <v:path arrowok="t" o:connecttype="custom" o:connectlocs="0,0;15,0" o:connectangles="0,0"/>
                  </v:shape>
                </v:group>
                <v:group id="Group 3460" o:spid="_x0000_s1329" style="position:absolute;left:4467;top:7;width:15;height:2" coordorigin="446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">
                  <v:shape id="Freeform 3461" o:spid="_x0000_s1330" style="position:absolute;left:446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" path="m,l14,e" filled="f" strokecolor="#333" strokeweight=".26044mm">
                    <v:path arrowok="t" o:connecttype="custom" o:connectlocs="0,0;14,0" o:connectangles="0,0"/>
                  </v:shape>
                </v:group>
                <v:group id="Group 3458" o:spid="_x0000_s1331" style="position:absolute;left:4496;top:7;width:15;height:2" coordorigin="449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">
                  <v:shape id="Freeform 3459" o:spid="_x0000_s1332" style="position:absolute;left:449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" path="m,l15,e" filled="f" strokecolor="#333" strokeweight=".26044mm">
                    <v:path arrowok="t" o:connecttype="custom" o:connectlocs="0,0;15,0" o:connectangles="0,0"/>
                  </v:shape>
                </v:group>
                <v:group id="Group 3456" o:spid="_x0000_s1333" style="position:absolute;left:4526;top:7;width:15;height:2" coordorigin="452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">
                  <v:shape id="Freeform 3457" o:spid="_x0000_s1334" style="position:absolute;left:452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" path="m,l15,e" filled="f" strokecolor="#333" strokeweight=".26044mm">
                    <v:path arrowok="t" o:connecttype="custom" o:connectlocs="0,0;15,0" o:connectangles="0,0"/>
                  </v:shape>
                </v:group>
                <v:group id="Group 3454" o:spid="_x0000_s1335" style="position:absolute;left:4555;top:7;width:15;height:2" coordorigin="455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">
                  <v:shape id="Freeform 3455" o:spid="_x0000_s1336" style="position:absolute;left:455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" path="m,l15,e" filled="f" strokecolor="#333" strokeweight=".26044mm">
                    <v:path arrowok="t" o:connecttype="custom" o:connectlocs="0,0;15,0" o:connectangles="0,0"/>
                  </v:shape>
                </v:group>
                <v:group id="Group 3452" o:spid="_x0000_s1337" style="position:absolute;left:4585;top:7;width:15;height:2" coordorigin="458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">
                  <v:shape id="Freeform 3453" o:spid="_x0000_s1338" style="position:absolute;left:458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" path="m,l15,e" filled="f" strokecolor="#333" strokeweight=".26044mm">
                    <v:path arrowok="t" o:connecttype="custom" o:connectlocs="0,0;15,0" o:connectangles="0,0"/>
                  </v:shape>
                </v:group>
                <v:group id="Group 3450" o:spid="_x0000_s1339" style="position:absolute;left:4614;top:7;width:15;height:2" coordorigin="461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">
                  <v:shape id="Freeform 3451" o:spid="_x0000_s1340" style="position:absolute;left:461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" path="m,l15,e" filled="f" strokecolor="#333" strokeweight=".26044mm">
                    <v:path arrowok="t" o:connecttype="custom" o:connectlocs="0,0;15,0" o:connectangles="0,0"/>
                  </v:shape>
                </v:group>
                <v:group id="Group 3448" o:spid="_x0000_s1341" style="position:absolute;left:4644;top:7;width:15;height:2" coordorigin="464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Okn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oMp/B6E56AXDwBAAD//wMAUEsBAi0AFAAGAAgAAAAhANvh9svuAAAAhQEAABMAAAAAAAAA&#10;AAAAAAAAAAAAAFtDb250ZW50X1R5cGVzXS54bWxQSwECLQAUAAYACAAAACEAWvQsW78AAAAVAQAA&#10;CwAAAAAAAAAAAAAAAAAfAQAAX3JlbHMvLnJlbHNQSwECLQAUAAYACAAAACEAjDzpJ8YAAADdAAAA&#10;DwAAAAAAAAAAAAAAAAAHAgAAZHJzL2Rvd25yZXYueG1sUEsFBgAAAAADAAMAtwAAAPoCAAAAAA==&#10;">
                  <v:shape id="Freeform 3449" o:spid="_x0000_s1342" style="position:absolute;left:464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" path="m,l15,e" filled="f" strokecolor="#333" strokeweight=".26044mm">
                    <v:path arrowok="t" o:connecttype="custom" o:connectlocs="0,0;15,0" o:connectangles="0,0"/>
                  </v:shape>
                </v:group>
                <v:group id="Group 3446" o:spid="_x0000_s1343" style="position:absolute;left:4673;top:7;width:15;height:2" coordorigin="467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">
                  <v:shape id="Freeform 3447" o:spid="_x0000_s1344" style="position:absolute;left:467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" path="m,l15,e" filled="f" strokecolor="#333" strokeweight=".26044mm">
                    <v:path arrowok="t" o:connecttype="custom" o:connectlocs="0,0;15,0" o:connectangles="0,0"/>
                  </v:shape>
                </v:group>
                <v:group id="Group 3444" o:spid="_x0000_s1345" style="position:absolute;left:4703;top:7;width:15;height:2" coordorigin="470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">
                  <v:shape id="Freeform 3445" o:spid="_x0000_s1346" style="position:absolute;left:470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" path="m,l15,e" filled="f" strokecolor="#333" strokeweight=".26044mm">
                    <v:path arrowok="t" o:connecttype="custom" o:connectlocs="0,0;15,0" o:connectangles="0,0"/>
                  </v:shape>
                </v:group>
                <v:group id="Group 3442" o:spid="_x0000_s1347" style="position:absolute;left:4733;top:7;width:15;height:2" coordorigin="473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">
                  <v:shape id="Freeform 3443" o:spid="_x0000_s1348" style="position:absolute;left:473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" path="m,l14,e" filled="f" strokecolor="#333" strokeweight=".26044mm">
                    <v:path arrowok="t" o:connecttype="custom" o:connectlocs="0,0;14,0" o:connectangles="0,0"/>
                  </v:shape>
                </v:group>
                <v:group id="Group 3440" o:spid="_x0000_s1349" style="position:absolute;left:4762;top:7;width:15;height:2" coordorigin="476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">
                  <v:shape id="Freeform 3441" o:spid="_x0000_s1350" style="position:absolute;left:476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" path="m,l15,e" filled="f" strokecolor="#333" strokeweight=".26044mm">
                    <v:path arrowok="t" o:connecttype="custom" o:connectlocs="0,0;15,0" o:connectangles="0,0"/>
                  </v:shape>
                </v:group>
                <v:group id="Group 3438" o:spid="_x0000_s1351" style="position:absolute;left:4792;top:7;width:15;height:2" coordorigin="479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">
                  <v:shape id="Freeform 3439" o:spid="_x0000_s1352" style="position:absolute;left:479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" path="m,l14,e" filled="f" strokecolor="#333" strokeweight=".26044mm">
                    <v:path arrowok="t" o:connecttype="custom" o:connectlocs="0,0;14,0" o:connectangles="0,0"/>
                  </v:shape>
                </v:group>
                <v:group id="Group 3436" o:spid="_x0000_s1353" style="position:absolute;left:4821;top:7;width:15;height:2" coordorigin="482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">
                  <v:shape id="Freeform 3437" o:spid="_x0000_s1354" style="position:absolute;left:482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" path="m,l15,e" filled="f" strokecolor="#333" strokeweight=".26044mm">
                    <v:path arrowok="t" o:connecttype="custom" o:connectlocs="0,0;15,0" o:connectangles="0,0"/>
                  </v:shape>
                </v:group>
                <v:group id="Group 3434" o:spid="_x0000_s1355" style="position:absolute;left:4851;top:7;width:15;height:2" coordorigin="485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">
                  <v:shape id="Freeform 3435" o:spid="_x0000_s1356" style="position:absolute;left:485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" path="m,l14,e" filled="f" strokecolor="#333" strokeweight=".26044mm">
                    <v:path arrowok="t" o:connecttype="custom" o:connectlocs="0,0;14,0" o:connectangles="0,0"/>
                  </v:shape>
                </v:group>
                <v:group id="Group 3432" o:spid="_x0000_s1357" style="position:absolute;left:4880;top:7;width:15;height:2" coordorigin="488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">
                  <v:shape id="Freeform 3433" o:spid="_x0000_s1358" style="position:absolute;left:488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" path="m,l15,e" filled="f" strokecolor="#333" strokeweight=".26044mm">
                    <v:path arrowok="t" o:connecttype="custom" o:connectlocs="0,0;15,0" o:connectangles="0,0"/>
                  </v:shape>
                </v:group>
                <v:group id="Group 3430" o:spid="_x0000_s1359" style="position:absolute;left:4910;top:7;width:15;height:2" coordorigin="491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">
                  <v:shape id="Freeform 3431" o:spid="_x0000_s1360" style="position:absolute;left:491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" path="m,l14,e" filled="f" strokecolor="#333" strokeweight=".26044mm">
                    <v:path arrowok="t" o:connecttype="custom" o:connectlocs="0,0;14,0" o:connectangles="0,0"/>
                  </v:shape>
                </v:group>
                <v:group id="Group 3428" o:spid="_x0000_s1361" style="position:absolute;left:4939;top:7;width:15;height:2" coordorigin="493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">
                  <v:shape id="Freeform 3429" o:spid="_x0000_s1362" style="position:absolute;left:493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" path="m,l15,e" filled="f" strokecolor="#333" strokeweight=".26044mm">
                    <v:path arrowok="t" o:connecttype="custom" o:connectlocs="0,0;15,0" o:connectangles="0,0"/>
                  </v:shape>
                </v:group>
                <v:group id="Group 3426" o:spid="_x0000_s1363" style="position:absolute;left:4969;top:7;width:15;height:2" coordorigin="496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">
                  <v:shape id="Freeform 3427" o:spid="_x0000_s1364" style="position:absolute;left:496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" path="m,l15,e" filled="f" strokecolor="#333" strokeweight=".26044mm">
                    <v:path arrowok="t" o:connecttype="custom" o:connectlocs="0,0;15,0" o:connectangles="0,0"/>
                  </v:shape>
                </v:group>
                <v:group id="Group 3424" o:spid="_x0000_s1365" style="position:absolute;left:4998;top:7;width:15;height:2" coordorigin="499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">
                  <v:shape id="Freeform 3425" o:spid="_x0000_s1366" style="position:absolute;left:499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" path="m,l15,e" filled="f" strokecolor="#333" strokeweight=".26044mm">
                    <v:path arrowok="t" o:connecttype="custom" o:connectlocs="0,0;15,0" o:connectangles="0,0"/>
                  </v:shape>
                </v:group>
                <v:group id="Group 3422" o:spid="_x0000_s1367" style="position:absolute;left:5028;top:7;width:15;height:2" coordorigin="502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">
                  <v:shape id="Freeform 3423" o:spid="_x0000_s1368" style="position:absolute;left:502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" path="m,l15,e" filled="f" strokecolor="#333" strokeweight=".26044mm">
                    <v:path arrowok="t" o:connecttype="custom" o:connectlocs="0,0;15,0" o:connectangles="0,0"/>
                  </v:shape>
                </v:group>
                <v:group id="Group 3420" o:spid="_x0000_s1369" style="position:absolute;left:5057;top:7;width:15;height:2" coordorigin="505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">
                  <v:shape id="Freeform 3421" o:spid="_x0000_s1370" style="position:absolute;left:505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" path="m,l15,e" filled="f" strokecolor="#333" strokeweight=".26044mm">
                    <v:path arrowok="t" o:connecttype="custom" o:connectlocs="0,0;15,0" o:connectangles="0,0"/>
                  </v:shape>
                </v:group>
                <v:group id="Group 3418" o:spid="_x0000_s1371" style="position:absolute;left:5087;top:7;width:15;height:2" coordorigin="508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">
                  <v:shape id="Freeform 3419" o:spid="_x0000_s1372" style="position:absolute;left:508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" path="m,l15,e" filled="f" strokecolor="#333" strokeweight=".26044mm">
                    <v:path arrowok="t" o:connecttype="custom" o:connectlocs="0,0;15,0" o:connectangles="0,0"/>
                  </v:shape>
                </v:group>
                <v:group id="Group 3416" o:spid="_x0000_s1373" style="position:absolute;left:5116;top:7;width:15;height:2" coordorigin="511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auz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GE8nc/h7E56AXL0AAAD//wMAUEsBAi0AFAAGAAgAAAAhANvh9svuAAAAhQEAABMAAAAAAAAA&#10;AAAAAAAAAAAAAFtDb250ZW50X1R5cGVzXS54bWxQSwECLQAUAAYACAAAACEAWvQsW78AAAAVAQAA&#10;CwAAAAAAAAAAAAAAAAAfAQAAX3JlbHMvLnJlbHNQSwECLQAUAAYACAAAACEAyumrs8YAAADdAAAA&#10;DwAAAAAAAAAAAAAAAAAHAgAAZHJzL2Rvd25yZXYueG1sUEsFBgAAAAADAAMAtwAAAPoCAAAAAA==&#10;">
                  <v:shape id="Freeform 3417" o:spid="_x0000_s1374" style="position:absolute;left:511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" path="m,l15,e" filled="f" strokecolor="#333" strokeweight=".26044mm">
                    <v:path arrowok="t" o:connecttype="custom" o:connectlocs="0,0;15,0" o:connectangles="0,0"/>
                  </v:shape>
                </v:group>
                <v:group id="Group 3414" o:spid="_x0000_s1375" style="position:absolute;left:5146;top:7;width:15;height:2" coordorigin="514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">
                  <v:shape id="Freeform 3415" o:spid="_x0000_s1376" style="position:absolute;left:514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" path="m,l15,e" filled="f" strokecolor="#333" strokeweight=".26044mm">
                    <v:path arrowok="t" o:connecttype="custom" o:connectlocs="0,0;15,0" o:connectangles="0,0"/>
                  </v:shape>
                </v:group>
                <v:group id="Group 3412" o:spid="_x0000_s1377" style="position:absolute;left:5175;top:7;width:15;height:2" coordorigin="517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">
                  <v:shape id="Freeform 3413" o:spid="_x0000_s1378" style="position:absolute;left:517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" path="m,l15,e" filled="f" strokecolor="#333" strokeweight=".26044mm">
                    <v:path arrowok="t" o:connecttype="custom" o:connectlocs="0,0;15,0" o:connectangles="0,0"/>
                  </v:shape>
                </v:group>
                <v:group id="Group 3410" o:spid="_x0000_s1379" style="position:absolute;left:5205;top:7;width:15;height:2" coordorigin="520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">
                  <v:shape id="Freeform 3411" o:spid="_x0000_s1380" style="position:absolute;left:520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" path="m,l15,e" filled="f" strokecolor="#333" strokeweight=".26044mm">
                    <v:path arrowok="t" o:connecttype="custom" o:connectlocs="0,0;15,0" o:connectangles="0,0"/>
                  </v:shape>
                </v:group>
                <v:group id="Group 3408" o:spid="_x0000_s1381" style="position:absolute;left:5235;top:7;width:15;height:2" coordorigin="523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">
                  <v:shape id="Freeform 3409" o:spid="_x0000_s1382" style="position:absolute;left:523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" path="m,l14,e" filled="f" strokecolor="#333" strokeweight=".26044mm">
                    <v:path arrowok="t" o:connecttype="custom" o:connectlocs="0,0;14,0" o:connectangles="0,0"/>
                  </v:shape>
                </v:group>
                <v:group id="Group 3406" o:spid="_x0000_s1383" style="position:absolute;left:5264;top:7;width:15;height:2" coordorigin="526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">
                  <v:shape id="Freeform 3407" o:spid="_x0000_s1384" style="position:absolute;left:526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" path="m,l15,e" filled="f" strokecolor="#333" strokeweight=".26044mm">
                    <v:path arrowok="t" o:connecttype="custom" o:connectlocs="0,0;15,0" o:connectangles="0,0"/>
                  </v:shape>
                </v:group>
                <v:group id="Group 3404" o:spid="_x0000_s1385" style="position:absolute;left:5294;top:7;width:15;height:2" coordorigin="529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">
                  <v:shape id="Freeform 3405" o:spid="_x0000_s1386" style="position:absolute;left:529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" path="m,l14,e" filled="f" strokecolor="#333" strokeweight=".26044mm">
                    <v:path arrowok="t" o:connecttype="custom" o:connectlocs="0,0;14,0" o:connectangles="0,0"/>
                  </v:shape>
                </v:group>
                <v:group id="Group 3402" o:spid="_x0000_s1387" style="position:absolute;left:5323;top:7;width:15;height:2" coordorigin="532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">
                  <v:shape id="Freeform 3403" o:spid="_x0000_s1388" style="position:absolute;left:532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" path="m,l15,e" filled="f" strokecolor="#333" strokeweight=".26044mm">
                    <v:path arrowok="t" o:connecttype="custom" o:connectlocs="0,0;15,0" o:connectangles="0,0"/>
                  </v:shape>
                </v:group>
                <v:group id="Group 3400" o:spid="_x0000_s1389" style="position:absolute;left:5353;top:7;width:15;height:2" coordorigin="535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">
                  <v:shape id="Freeform 3401" o:spid="_x0000_s1390" style="position:absolute;left:535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" path="m,l14,e" filled="f" strokecolor="#333" strokeweight=".26044mm">
                    <v:path arrowok="t" o:connecttype="custom" o:connectlocs="0,0;14,0" o:connectangles="0,0"/>
                  </v:shape>
                </v:group>
                <v:group id="Group 3398" o:spid="_x0000_s1391" style="position:absolute;left:5382;top:7;width:15;height:2" coordorigin="538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">
                  <v:shape id="Freeform 3399" o:spid="_x0000_s1392" style="position:absolute;left:538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" path="m,l15,e" filled="f" strokecolor="#333" strokeweight=".26044mm">
                    <v:path arrowok="t" o:connecttype="custom" o:connectlocs="0,0;15,0" o:connectangles="0,0"/>
                  </v:shape>
                </v:group>
                <v:group id="Group 3396" o:spid="_x0000_s1393" style="position:absolute;left:5412;top:7;width:15;height:2" coordorigin="541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">
                  <v:shape id="Freeform 3397" o:spid="_x0000_s1394" style="position:absolute;left:541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" path="m,l15,e" filled="f" strokecolor="#333" strokeweight=".26044mm">
                    <v:path arrowok="t" o:connecttype="custom" o:connectlocs="0,0;15,0" o:connectangles="0,0"/>
                  </v:shape>
                </v:group>
                <v:group id="Group 3394" o:spid="_x0000_s1395" style="position:absolute;left:5441;top:7;width:15;height:2" coordorigin="544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">
                  <v:shape id="Freeform 3395" o:spid="_x0000_s1396" style="position:absolute;left:544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" path="m,l15,e" filled="f" strokecolor="#333" strokeweight=".26044mm">
                    <v:path arrowok="t" o:connecttype="custom" o:connectlocs="0,0;15,0" o:connectangles="0,0"/>
                  </v:shape>
                </v:group>
                <v:group id="Group 3392" o:spid="_x0000_s1397" style="position:absolute;left:5471;top:7;width:15;height:2" coordorigin="547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">
                  <v:shape id="Freeform 3393" o:spid="_x0000_s1398" style="position:absolute;left:547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" path="m,l15,e" filled="f" strokecolor="#333" strokeweight=".26044mm">
                    <v:path arrowok="t" o:connecttype="custom" o:connectlocs="0,0;15,0" o:connectangles="0,0"/>
                  </v:shape>
                </v:group>
                <v:group id="Group 3390" o:spid="_x0000_s1399" style="position:absolute;left:5500;top:7;width:15;height:2" coordorigin="550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">
                  <v:shape id="Freeform 3391" o:spid="_x0000_s1400" style="position:absolute;left:550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" path="m,l15,e" filled="f" strokecolor="#333" strokeweight=".26044mm">
                    <v:path arrowok="t" o:connecttype="custom" o:connectlocs="0,0;15,0" o:connectangles="0,0"/>
                  </v:shape>
                </v:group>
                <v:group id="Group 3388" o:spid="_x0000_s1401" style="position:absolute;left:5530;top:7;width:15;height:2" coordorigin="553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">
                  <v:shape id="Freeform 3389" o:spid="_x0000_s1402" style="position:absolute;left:553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" path="m,l15,e" filled="f" strokecolor="#333" strokeweight=".26044mm">
                    <v:path arrowok="t" o:connecttype="custom" o:connectlocs="0,0;15,0" o:connectangles="0,0"/>
                  </v:shape>
                </v:group>
                <v:group id="Group 3386" o:spid="_x0000_s1403" style="position:absolute;left:5559;top:7;width:15;height:2" coordorigin="555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">
                  <v:shape id="Freeform 3387" o:spid="_x0000_s1404" style="position:absolute;left:555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" path="m,l15,e" filled="f" strokecolor="#333" strokeweight=".26044mm">
                    <v:path arrowok="t" o:connecttype="custom" o:connectlocs="0,0;15,0" o:connectangles="0,0"/>
                  </v:shape>
                </v:group>
                <v:group id="Group 3384" o:spid="_x0000_s1405" style="position:absolute;left:5589;top:7;width:15;height:2" coordorigin="558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">
                  <v:shape id="Freeform 3385" o:spid="_x0000_s1406" style="position:absolute;left:558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" path="m,l15,e" filled="f" strokecolor="#333" strokeweight=".26044mm">
                    <v:path arrowok="t" o:connecttype="custom" o:connectlocs="0,0;15,0" o:connectangles="0,0"/>
                  </v:shape>
                </v:group>
                <v:group id="Group 3382" o:spid="_x0000_s1407" style="position:absolute;left:5618;top:7;width:15;height:2" coordorigin="561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">
                  <v:shape id="Freeform 3383" o:spid="_x0000_s1408" style="position:absolute;left:561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" path="m,l15,e" filled="f" strokecolor="#333" strokeweight=".26044mm">
                    <v:path arrowok="t" o:connecttype="custom" o:connectlocs="0,0;15,0" o:connectangles="0,0"/>
                  </v:shape>
                </v:group>
                <v:group id="Group 3380" o:spid="_x0000_s1409" style="position:absolute;left:5648;top:7;width:15;height:2" coordorigin="564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Rss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GE/nE/h7E56AXL0AAAD//wMAUEsBAi0AFAAGAAgAAAAhANvh9svuAAAAhQEAABMAAAAAAAAA&#10;AAAAAAAAAAAAAFtDb250ZW50X1R5cGVzXS54bWxQSwECLQAUAAYACAAAACEAWvQsW78AAAAVAQAA&#10;CwAAAAAAAAAAAAAAAAAfAQAAX3JlbHMvLnJlbHNQSwECLQAUAAYACAAAACEAsB0bLMYAAADdAAAA&#10;DwAAAAAAAAAAAAAAAAAHAgAAZHJzL2Rvd25yZXYueG1sUEsFBgAAAAADAAMAtwAAAPoCAAAAAA==&#10;">
                  <v:shape id="Freeform 3381" o:spid="_x0000_s1410" style="position:absolute;left:564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" path="m,l15,e" filled="f" strokecolor="#333" strokeweight=".26044mm">
                    <v:path arrowok="t" o:connecttype="custom" o:connectlocs="0,0;15,0" o:connectangles="0,0"/>
                  </v:shape>
                </v:group>
                <v:group id="Group 3378" o:spid="_x0000_s1411" style="position:absolute;left:5678;top:7;width:15;height:2" coordorigin="567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">
                  <v:shape id="Freeform 3379" o:spid="_x0000_s1412" style="position:absolute;left:567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" path="m,l14,e" filled="f" strokecolor="#333" strokeweight=".26044mm">
                    <v:path arrowok="t" o:connecttype="custom" o:connectlocs="0,0;14,0" o:connectangles="0,0"/>
                  </v:shape>
                </v:group>
                <v:group id="Group 3376" o:spid="_x0000_s1413" style="position:absolute;left:5707;top:7;width:15;height:2" coordorigin="570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">
                  <v:shape id="Freeform 3377" o:spid="_x0000_s1414" style="position:absolute;left:570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" path="m,l15,e" filled="f" strokecolor="#333" strokeweight=".26044mm">
                    <v:path arrowok="t" o:connecttype="custom" o:connectlocs="0,0;15,0" o:connectangles="0,0"/>
                  </v:shape>
                </v:group>
                <v:group id="Group 3374" o:spid="_x0000_s1415" style="position:absolute;left:5737;top:7;width:15;height:2" coordorigin="573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">
                  <v:shape id="Freeform 3375" o:spid="_x0000_s1416" style="position:absolute;left:573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" path="m,l14,e" filled="f" strokecolor="#333" strokeweight=".26044mm">
                    <v:path arrowok="t" o:connecttype="custom" o:connectlocs="0,0;14,0" o:connectangles="0,0"/>
                  </v:shape>
                </v:group>
                <v:group id="Group 3372" o:spid="_x0000_s1417" style="position:absolute;left:5766;top:7;width:15;height:2" coordorigin="576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">
                  <v:shape id="Freeform 3373" o:spid="_x0000_s1418" style="position:absolute;left:576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" path="m,l15,e" filled="f" strokecolor="#333" strokeweight=".26044mm">
                    <v:path arrowok="t" o:connecttype="custom" o:connectlocs="0,0;15,0" o:connectangles="0,0"/>
                  </v:shape>
                </v:group>
                <v:group id="Group 3370" o:spid="_x0000_s1419" style="position:absolute;left:5796;top:7;width:15;height:2" coordorigin="579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">
                  <v:shape id="Freeform 3371" o:spid="_x0000_s1420" style="position:absolute;left:579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" path="m,l14,e" filled="f" strokecolor="#333" strokeweight=".26044mm">
                    <v:path arrowok="t" o:connecttype="custom" o:connectlocs="0,0;14,0" o:connectangles="0,0"/>
                  </v:shape>
                </v:group>
                <v:group id="Group 3368" o:spid="_x0000_s1421" style="position:absolute;left:5825;top:7;width:15;height:2" coordorigin="582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">
                  <v:shape id="Freeform 3369" o:spid="_x0000_s1422" style="position:absolute;left:582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" path="m,l15,e" filled="f" strokecolor="#333" strokeweight=".26044mm">
                    <v:path arrowok="t" o:connecttype="custom" o:connectlocs="0,0;15,0" o:connectangles="0,0"/>
                  </v:shape>
                </v:group>
                <v:group id="Group 3366" o:spid="_x0000_s1423" style="position:absolute;left:5855;top:7;width:15;height:2" coordorigin="585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4sz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MyiD/h7E56AXD0BAAD//wMAUEsBAi0AFAAGAAgAAAAhANvh9svuAAAAhQEAABMAAAAAAAAA&#10;AAAAAAAAAAAAAFtDb250ZW50X1R5cGVzXS54bWxQSwECLQAUAAYACAAAACEAWvQsW78AAAAVAQAA&#10;CwAAAAAAAAAAAAAAAAAfAQAAX3JlbHMvLnJlbHNQSwECLQAUAAYACAAAACEAr7uLM8YAAADdAAAA&#10;DwAAAAAAAAAAAAAAAAAHAgAAZHJzL2Rvd25yZXYueG1sUEsFBgAAAAADAAMAtwAAAPoCAAAAAA==&#10;">
                  <v:shape id="Freeform 3367" o:spid="_x0000_s1424" style="position:absolute;left:585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" path="m,l14,e" filled="f" strokecolor="#333" strokeweight=".26044mm">
                    <v:path arrowok="t" o:connecttype="custom" o:connectlocs="0,0;14,0" o:connectangles="0,0"/>
                  </v:shape>
                </v:group>
                <v:group id="Group 3364" o:spid="_x0000_s1425" style="position:absolute;left:5884;top:7;width:15;height:2" coordorigin="588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">
                  <v:shape id="Freeform 3365" o:spid="_x0000_s1426" style="position:absolute;left:588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" path="m,l15,e" filled="f" strokecolor="#333" strokeweight=".26044mm">
                    <v:path arrowok="t" o:connecttype="custom" o:connectlocs="0,0;15,0" o:connectangles="0,0"/>
                  </v:shape>
                </v:group>
                <v:group id="Group 3362" o:spid="_x0000_s1427" style="position:absolute;left:5914;top:7;width:15;height:2" coordorigin="591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">
                  <v:shape id="Freeform 3363" o:spid="_x0000_s1428" style="position:absolute;left:591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" path="m,l15,e" filled="f" strokecolor="#333" strokeweight=".26044mm">
                    <v:path arrowok="t" o:connecttype="custom" o:connectlocs="0,0;15,0" o:connectangles="0,0"/>
                  </v:shape>
                </v:group>
                <v:group id="Group 3360" o:spid="_x0000_s1429" style="position:absolute;left:5943;top:7;width:15;height:2" coordorigin="594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">
                  <v:shape id="Freeform 3361" o:spid="_x0000_s1430" style="position:absolute;left:594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" path="m,l15,e" filled="f" strokecolor="#333" strokeweight=".26044mm">
                    <v:path arrowok="t" o:connecttype="custom" o:connectlocs="0,0;15,0" o:connectangles="0,0"/>
                  </v:shape>
                </v:group>
                <v:group id="Group 3358" o:spid="_x0000_s1431" style="position:absolute;left:5973;top:7;width:15;height:2" coordorigin="597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">
                  <v:shape id="Freeform 3359" o:spid="_x0000_s1432" style="position:absolute;left:597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" path="m,l15,e" filled="f" strokecolor="#333" strokeweight=".26044mm">
                    <v:path arrowok="t" o:connecttype="custom" o:connectlocs="0,0;15,0" o:connectangles="0,0"/>
                  </v:shape>
                </v:group>
                <v:group id="Group 3356" o:spid="_x0000_s1433" style="position:absolute;left:6002;top:7;width:15;height:2" coordorigin="600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h3u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MziD/h7E56AXD0BAAD//wMAUEsBAi0AFAAGAAgAAAAhANvh9svuAAAAhQEAABMAAAAAAAAA&#10;AAAAAAAAAAAAAFtDb250ZW50X1R5cGVzXS54bWxQSwECLQAUAAYACAAAACEAWvQsW78AAAAVAQAA&#10;CwAAAAAAAAAAAAAAAAAfAQAAX3JlbHMvLnJlbHNQSwECLQAUAAYACAAAACEAKmId7sYAAADdAAAA&#10;DwAAAAAAAAAAAAAAAAAHAgAAZHJzL2Rvd25yZXYueG1sUEsFBgAAAAADAAMAtwAAAPoCAAAAAA==&#10;">
                  <v:shape id="Freeform 3357" o:spid="_x0000_s1434" style="position:absolute;left:600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" path="m,l15,e" filled="f" strokecolor="#333" strokeweight=".26044mm">
                    <v:path arrowok="t" o:connecttype="custom" o:connectlocs="0,0;15,0" o:connectangles="0,0"/>
                  </v:shape>
                </v:group>
                <v:group id="Group 3354" o:spid="_x0000_s1435" style="position:absolute;left:6032;top:7;width:15;height:2" coordorigin="603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">
                  <v:shape id="Freeform 3355" o:spid="_x0000_s1436" style="position:absolute;left:603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" path="m,l15,e" filled="f" strokecolor="#333" strokeweight=".26044mm">
                    <v:path arrowok="t" o:connecttype="custom" o:connectlocs="0,0;15,0" o:connectangles="0,0"/>
                  </v:shape>
                </v:group>
                <v:group id="Group 3352" o:spid="_x0000_s1437" style="position:absolute;left:6061;top:7;width:15;height:2" coordorigin="606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">
                  <v:shape id="Freeform 3353" o:spid="_x0000_s1438" style="position:absolute;left:606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" path="m,l15,e" filled="f" strokecolor="#333" strokeweight=".26044mm">
                    <v:path arrowok="t" o:connecttype="custom" o:connectlocs="0,0;15,0" o:connectangles="0,0"/>
                  </v:shape>
                </v:group>
                <v:group id="Group 3350" o:spid="_x0000_s1439" style="position:absolute;left:6091;top:7;width:15;height:2" coordorigin="609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91W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oOx/B8E56AXDwAAAD//wMAUEsBAi0AFAAGAAgAAAAhANvh9svuAAAAhQEAABMAAAAAAAAA&#10;AAAAAAAAAAAAAFtDb250ZW50X1R5cGVzXS54bWxQSwECLQAUAAYACAAAACEAWvQsW78AAAAVAQAA&#10;CwAAAAAAAAAAAAAAAAAfAQAAX3JlbHMvLnJlbHNQSwECLQAUAAYACAAAACEAZUPdVsYAAADdAAAA&#10;DwAAAAAAAAAAAAAAAAAHAgAAZHJzL2Rvd25yZXYueG1sUEsFBgAAAAADAAMAtwAAAPoCAAAAAA==&#10;">
                  <v:shape id="Freeform 3351" o:spid="_x0000_s1440" style="position:absolute;left:609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" path="m,l15,e" filled="f" strokecolor="#333" strokeweight=".26044mm">
                    <v:path arrowok="t" o:connecttype="custom" o:connectlocs="0,0;15,0" o:connectangles="0,0"/>
                  </v:shape>
                </v:group>
                <v:group id="Group 3348" o:spid="_x0000_s1441" style="position:absolute;left:6121;top:7;width:15;height:2" coordorigin="612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ea6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oOp/B8E56AXDwAAAD//wMAUEsBAi0AFAAGAAgAAAAhANvh9svuAAAAhQEAABMAAAAAAAAA&#10;AAAAAAAAAAAAAFtDb250ZW50X1R5cGVzXS54bWxQSwECLQAUAAYACAAAACEAWvQsW78AAAAVAQAA&#10;CwAAAAAAAAAAAAAAAAAfAQAAX3JlbHMvLnJlbHNQSwECLQAUAAYACAAAACEA+t3musYAAADdAAAA&#10;DwAAAAAAAAAAAAAAAAAHAgAAZHJzL2Rvd25yZXYueG1sUEsFBgAAAAADAAMAtwAAAPoCAAAAAA==&#10;">
                  <v:shape id="Freeform 3349" o:spid="_x0000_s1442" style="position:absolute;left:612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" path="m,l14,e" filled="f" strokecolor="#333" strokeweight=".26044mm">
                    <v:path arrowok="t" o:connecttype="custom" o:connectlocs="0,0;14,0" o:connectangles="0,0"/>
                  </v:shape>
                </v:group>
                <v:group id="Group 3346" o:spid="_x0000_s1443" style="position:absolute;left:6150;top:7;width:15;height:2" coordorigin="615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">
                  <v:shape id="Freeform 3347" o:spid="_x0000_s1444" style="position:absolute;left:615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" path="m,l15,e" filled="f" strokecolor="#333" strokeweight=".26044mm">
                    <v:path arrowok="t" o:connecttype="custom" o:connectlocs="0,0;15,0" o:connectangles="0,0"/>
                  </v:shape>
                </v:group>
                <v:group id="Group 3344" o:spid="_x0000_s1445" style="position:absolute;left:6180;top:7;width:15;height:2" coordorigin="618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">
                  <v:shape id="Freeform 3345" o:spid="_x0000_s1446" style="position:absolute;left:618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" path="m,l14,e" filled="f" strokecolor="#333" strokeweight=".26044mm">
                    <v:path arrowok="t" o:connecttype="custom" o:connectlocs="0,0;14,0" o:connectangles="0,0"/>
                  </v:shape>
                </v:group>
                <v:group id="Group 3342" o:spid="_x0000_s1447" style="position:absolute;left:6209;top:7;width:15;height:2" coordorigin="620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">
                  <v:shape id="Freeform 3343" o:spid="_x0000_s1448" style="position:absolute;left:620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" path="m,l15,e" filled="f" strokecolor="#333" strokeweight=".26044mm">
                    <v:path arrowok="t" o:connecttype="custom" o:connectlocs="0,0;15,0" o:connectangles="0,0"/>
                  </v:shape>
                </v:group>
                <v:group id="Group 3340" o:spid="_x0000_s1449" style="position:absolute;left:6239;top:7;width:15;height:2" coordorigin="623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">
                  <v:shape id="Freeform 3341" o:spid="_x0000_s1450" style="position:absolute;left:623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" path="m,l14,e" filled="f" strokecolor="#333" strokeweight=".26044mm">
                    <v:path arrowok="t" o:connecttype="custom" o:connectlocs="0,0;14,0" o:connectangles="0,0"/>
                  </v:shape>
                </v:group>
                <v:group id="Group 3338" o:spid="_x0000_s1451" style="position:absolute;left:6268;top:7;width:15;height:2" coordorigin="626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">
                  <v:shape id="Freeform 3339" o:spid="_x0000_s1452" style="position:absolute;left:626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" path="m,l15,e" filled="f" strokecolor="#333" strokeweight=".26044mm">
                    <v:path arrowok="t" o:connecttype="custom" o:connectlocs="0,0;15,0" o:connectangles="0,0"/>
                  </v:shape>
                </v:group>
                <v:group id="Group 3336" o:spid="_x0000_s1453" style="position:absolute;left:6298;top:7;width:15;height:2" coordorigin="629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">
                  <v:shape id="Freeform 3337" o:spid="_x0000_s1454" style="position:absolute;left:629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" path="m,l14,e" filled="f" strokecolor="#333" strokeweight=".26044mm">
                    <v:path arrowok="t" o:connecttype="custom" o:connectlocs="0,0;14,0" o:connectangles="0,0"/>
                  </v:shape>
                </v:group>
                <v:group id="Group 3334" o:spid="_x0000_s1455" style="position:absolute;left:6327;top:7;width:15;height:2" coordorigin="632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">
                  <v:shape id="Freeform 3335" o:spid="_x0000_s1456" style="position:absolute;left:632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" path="m,l15,e" filled="f" strokecolor="#333" strokeweight=".26044mm">
                    <v:path arrowok="t" o:connecttype="custom" o:connectlocs="0,0;15,0" o:connectangles="0,0"/>
                  </v:shape>
                </v:group>
                <v:group id="Group 3332" o:spid="_x0000_s1457" style="position:absolute;left:6357;top:7;width:15;height:2" coordorigin="635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">
                  <v:shape id="Freeform 3333" o:spid="_x0000_s1458" style="position:absolute;left:635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" path="m,l15,e" filled="f" strokecolor="#333" strokeweight=".26044mm">
                    <v:path arrowok="t" o:connecttype="custom" o:connectlocs="0,0;15,0" o:connectangles="0,0"/>
                  </v:shape>
                </v:group>
                <v:group id="Group 3330" o:spid="_x0000_s1459" style="position:absolute;left:6386;top:7;width:15;height:2" coordorigin="638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">
                  <v:shape id="Freeform 3331" o:spid="_x0000_s1460" style="position:absolute;left:638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" path="m,l15,e" filled="f" strokecolor="#333" strokeweight=".26044mm">
                    <v:path arrowok="t" o:connecttype="custom" o:connectlocs="0,0;15,0" o:connectangles="0,0"/>
                  </v:shape>
                </v:group>
                <v:group id="Group 3328" o:spid="_x0000_s1461" style="position:absolute;left:6416;top:7;width:15;height:2" coordorigin="641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">
                  <v:shape id="Freeform 3329" o:spid="_x0000_s1462" style="position:absolute;left:641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" path="m,l15,e" filled="f" strokecolor="#333" strokeweight=".26044mm">
                    <v:path arrowok="t" o:connecttype="custom" o:connectlocs="0,0;15,0" o:connectangles="0,0"/>
                  </v:shape>
                </v:group>
                <v:group id="Group 3326" o:spid="_x0000_s1463" style="position:absolute;left:6445;top:7;width:15;height:2" coordorigin="644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">
                  <v:shape id="Freeform 3327" o:spid="_x0000_s1464" style="position:absolute;left:644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" path="m,l15,e" filled="f" strokecolor="#333" strokeweight=".26044mm">
                    <v:path arrowok="t" o:connecttype="custom" o:connectlocs="0,0;15,0" o:connectangles="0,0"/>
                  </v:shape>
                </v:group>
                <v:group id="Group 3324" o:spid="_x0000_s1465" style="position:absolute;left:6475;top:7;width:15;height:2" coordorigin="647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">
                  <v:shape id="Freeform 3325" o:spid="_x0000_s1466" style="position:absolute;left:647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" path="m,l15,e" filled="f" strokecolor="#333" strokeweight=".26044mm">
                    <v:path arrowok="t" o:connecttype="custom" o:connectlocs="0,0;15,0" o:connectangles="0,0"/>
                  </v:shape>
                </v:group>
                <v:group id="Group 3322" o:spid="_x0000_s1467" style="position:absolute;left:6504;top:7;width:15;height:2" coordorigin="650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">
                  <v:shape id="Freeform 3323" o:spid="_x0000_s1468" style="position:absolute;left:650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" path="m,l15,e" filled="f" strokecolor="#333" strokeweight=".26044mm">
                    <v:path arrowok="t" o:connecttype="custom" o:connectlocs="0,0;15,0" o:connectangles="0,0"/>
                  </v:shape>
                </v:group>
                <v:group id="Group 3320" o:spid="_x0000_s1469" style="position:absolute;left:6623;top:7;width:15;height:2" coordorigin="662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">
                  <v:shape id="Freeform 3321" o:spid="_x0000_s1470" style="position:absolute;left:662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" path="m,l14,e" filled="f" strokecolor="#333" strokeweight=".26044mm">
                    <v:path arrowok="t" o:connecttype="custom" o:connectlocs="0,0;14,0" o:connectangles="0,0"/>
                  </v:shape>
                </v:group>
                <v:group id="Group 3318" o:spid="_x0000_s1471" style="position:absolute;left:6534;top:7;width:15;height:2" coordorigin="653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">
                  <v:shape id="Freeform 3319" o:spid="_x0000_s1472" style="position:absolute;left:653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" path="m,l15,e" filled="f" strokecolor="#333" strokeweight=".26044mm">
                    <v:path arrowok="t" o:connecttype="custom" o:connectlocs="0,0;15,0" o:connectangles="0,0"/>
                  </v:shape>
                </v:group>
                <v:group id="Group 3316" o:spid="_x0000_s1473" style="position:absolute;left:6563;top:7;width:15;height:2" coordorigin="656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">
                  <v:shape id="Freeform 3317" o:spid="_x0000_s1474" style="position:absolute;left:656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" path="m,l15,e" filled="f" strokecolor="#333" strokeweight=".26044mm">
                    <v:path arrowok="t" o:connecttype="custom" o:connectlocs="0,0;15,0" o:connectangles="0,0"/>
                  </v:shape>
                </v:group>
                <v:group id="Group 3314" o:spid="_x0000_s1475" style="position:absolute;left:6593;top:7;width:15;height:2" coordorigin="659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">
                  <v:shape id="Freeform 3315" o:spid="_x0000_s1476" style="position:absolute;left:659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" path="m,l15,e" filled="f" strokecolor="#333" strokeweight=".26044mm">
                    <v:path arrowok="t" o:connecttype="custom" o:connectlocs="0,0;15,0" o:connectangles="0,0"/>
                  </v:shape>
                </v:group>
                <w10:anchorlock/>
              </v:group>
            </w:pict>
          </mc:Fallback>
        </mc:AlternateContent>
      </w:r>
    </w:p>
    <w:p w14:paraId="7B50CCEB" w14:textId="77777777" w:rsidR="001F5A56" w:rsidRDefault="001F5A56" w:rsidP="001F5A56">
      <w:pPr>
        <w:spacing w:line="20" w:lineRule="exact"/>
        <w:rPr>
          <w:rFonts w:ascii="Times New Roman" w:eastAsia="Times New Roman" w:hAnsi="Times New Roman" w:cs="Times New Roman"/>
          <w:sz w:val="2"/>
          <w:szCs w:val="2"/>
        </w:rPr>
        <w:sectPr w:rsidR="001F5A56" w:rsidSect="001F5A56">
          <w:headerReference w:type="default" r:id="rId16"/>
          <w:pgSz w:w="11920" w:h="16860"/>
          <w:pgMar w:top="940" w:right="1140" w:bottom="280" w:left="880" w:header="708" w:footer="708" w:gutter="0"/>
          <w:cols w:space="708"/>
        </w:sectPr>
      </w:pPr>
    </w:p>
    <w:p w14:paraId="65D24C01" w14:textId="77777777" w:rsidR="001F5A56" w:rsidRDefault="001F5A56" w:rsidP="001F5A56">
      <w:pPr>
        <w:pStyle w:val="Kop1"/>
        <w:spacing w:before="148"/>
        <w:ind w:right="5"/>
        <w:rPr>
          <w:spacing w:val="53"/>
          <w:w w:val="130"/>
          <w:lang w:val="nl-NL"/>
        </w:rPr>
      </w:pPr>
      <w:proofErr w:type="spellStart"/>
      <w:r w:rsidRPr="00995DDF">
        <w:rPr>
          <w:spacing w:val="-1"/>
          <w:w w:val="130"/>
          <w:lang w:val="nl-NL"/>
        </w:rPr>
        <w:lastRenderedPageBreak/>
        <w:t>Brainstormover</w:t>
      </w:r>
      <w:proofErr w:type="spellEnd"/>
      <w:r w:rsidRPr="00995DDF">
        <w:rPr>
          <w:spacing w:val="53"/>
          <w:w w:val="130"/>
          <w:lang w:val="nl-NL"/>
        </w:rPr>
        <w:t xml:space="preserve"> </w:t>
      </w:r>
    </w:p>
    <w:p w14:paraId="4FBAAD49" w14:textId="77777777" w:rsidR="001F5A56" w:rsidRDefault="001F5A56" w:rsidP="001F5A56">
      <w:pPr>
        <w:pStyle w:val="Kop1"/>
        <w:spacing w:before="148"/>
        <w:ind w:right="5"/>
        <w:rPr>
          <w:spacing w:val="53"/>
          <w:w w:val="130"/>
          <w:lang w:val="nl-NL"/>
        </w:rPr>
      </w:pPr>
      <w:r>
        <w:rPr>
          <w:rFonts w:ascii="Arial" w:hAnsi="Arial" w:cs="Arial"/>
          <w:b w:val="0"/>
          <w:noProof/>
          <w:color w:val="000000" w:themeColor="text1"/>
          <w:sz w:val="24"/>
          <w:szCs w:val="24"/>
          <w:lang w:eastAsia="nl-NL"/>
        </w:rPr>
        <mc:AlternateContent>
          <mc:Choice Requires="wpg">
            <w:drawing>
              <wp:anchor distT="0" distB="0" distL="114300" distR="114300" simplePos="0" relativeHeight="251732480" behindDoc="0" locked="0" layoutInCell="1" allowOverlap="1" wp14:anchorId="3D2591D8" wp14:editId="6558E90D">
                <wp:simplePos x="0" y="0"/>
                <wp:positionH relativeFrom="column">
                  <wp:posOffset>711200</wp:posOffset>
                </wp:positionH>
                <wp:positionV relativeFrom="paragraph">
                  <wp:posOffset>119592</wp:posOffset>
                </wp:positionV>
                <wp:extent cx="1879715" cy="289560"/>
                <wp:effectExtent l="57150" t="0" r="0" b="110490"/>
                <wp:wrapSquare wrapText="bothSides"/>
                <wp:docPr id="214" name="Groep 214"/>
                <wp:cNvGraphicFramePr/>
                <a:graphic xmlns:a="http://schemas.openxmlformats.org/drawingml/2006/main">
                  <a:graphicData uri="http://schemas.microsoft.com/office/word/2010/wordprocessingGroup">
                    <wpg:wgp>
                      <wpg:cNvGrpSpPr/>
                      <wpg:grpSpPr>
                        <a:xfrm>
                          <a:off x="0" y="0"/>
                          <a:ext cx="1879715" cy="289560"/>
                          <a:chOff x="0" y="0"/>
                          <a:chExt cx="1879715" cy="289560"/>
                        </a:xfrm>
                      </wpg:grpSpPr>
                      <wps:wsp>
                        <wps:cNvPr id="211" name="Tekstvak 2"/>
                        <wps:cNvSpPr txBox="1">
                          <a:spLocks noChangeArrowheads="1"/>
                        </wps:cNvSpPr>
                        <wps:spPr bwMode="auto">
                          <a:xfrm>
                            <a:off x="462395" y="51955"/>
                            <a:ext cx="1417320" cy="220980"/>
                          </a:xfrm>
                          <a:prstGeom prst="rect">
                            <a:avLst/>
                          </a:prstGeom>
                          <a:solidFill>
                            <a:srgbClr val="FFFFFF"/>
                          </a:solidFill>
                          <a:ln w="9525">
                            <a:noFill/>
                            <a:miter lim="800000"/>
                            <a:headEnd/>
                            <a:tailEnd/>
                          </a:ln>
                          <a:effectLst/>
                        </wps:spPr>
                        <wps:txbx>
                          <w:txbxContent>
                            <w:p w14:paraId="62F232DA" w14:textId="77777777" w:rsidR="001F5A56" w:rsidRPr="00046B92" w:rsidRDefault="001F5A56" w:rsidP="001F5A56">
                              <w:pPr>
                                <w:rPr>
                                  <w:rFonts w:ascii="Arial" w:hAnsi="Arial" w:cs="Arial"/>
                                  <w:b/>
                                  <w:color w:val="49702E"/>
                                  <w:sz w:val="16"/>
                                  <w:szCs w:val="16"/>
                                </w:rPr>
                              </w:pPr>
                              <w:r>
                                <w:rPr>
                                  <w:rFonts w:ascii="Arial" w:hAnsi="Arial" w:cs="Arial"/>
                                  <w:b/>
                                  <w:color w:val="49702E"/>
                                  <w:sz w:val="16"/>
                                  <w:szCs w:val="16"/>
                                </w:rPr>
                                <w:t>Samenwerkingsopdracht</w:t>
                              </w:r>
                              <w:r w:rsidRPr="00046B92">
                                <w:rPr>
                                  <w:rFonts w:ascii="Arial" w:hAnsi="Arial" w:cs="Arial"/>
                                  <w:b/>
                                  <w:color w:val="49702E"/>
                                  <w:sz w:val="16"/>
                                  <w:szCs w:val="16"/>
                                </w:rPr>
                                <w:t xml:space="preserve"> opdracht</w:t>
                              </w:r>
                            </w:p>
                          </w:txbxContent>
                        </wps:txbx>
                        <wps:bodyPr rot="0" vert="horz" wrap="square" lIns="91440" tIns="45720" rIns="91440" bIns="45720" anchor="t" anchorCtr="0">
                          <a:noAutofit/>
                        </wps:bodyPr>
                      </wps:wsp>
                      <pic:pic xmlns:pic="http://schemas.openxmlformats.org/drawingml/2006/picture">
                        <pic:nvPicPr>
                          <pic:cNvPr id="212" name="Afbeelding 212" descr="C:\Users\p0002360\AppData\Local\Microsoft\Windows\INetCache\Content.MSO\B6A2D7EC.tmp"/>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solidFill>
                            <a:srgbClr val="70AD47">
                              <a:lumMod val="60000"/>
                              <a:lumOff val="40000"/>
                            </a:srgbClr>
                          </a:solidFill>
                          <a:ln>
                            <a:noFill/>
                          </a:ln>
                          <a:effectLst>
                            <a:outerShdw blurRad="50800" dist="50800" dir="5400000" algn="ctr" rotWithShape="0">
                              <a:srgbClr val="70AD47"/>
                            </a:outerShdw>
                          </a:effectLst>
                        </pic:spPr>
                      </pic:pic>
                      <pic:pic xmlns:pic="http://schemas.openxmlformats.org/drawingml/2006/picture">
                        <pic:nvPicPr>
                          <pic:cNvPr id="213" name="Afbeelding 213" descr="C:\Users\p0002360\AppData\Local\Microsoft\Windows\INetCache\Content.MSO\B6A2D7EC.tmp"/>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49382" y="5196"/>
                            <a:ext cx="281940" cy="281940"/>
                          </a:xfrm>
                          <a:prstGeom prst="rect">
                            <a:avLst/>
                          </a:prstGeom>
                          <a:solidFill>
                            <a:srgbClr val="70AD47">
                              <a:lumMod val="60000"/>
                              <a:lumOff val="40000"/>
                            </a:srgbClr>
                          </a:solidFill>
                          <a:ln>
                            <a:noFill/>
                          </a:ln>
                          <a:effectLst>
                            <a:outerShdw blurRad="50800" dist="50800" dir="5400000" algn="ctr" rotWithShape="0">
                              <a:srgbClr val="70AD47"/>
                            </a:outerShdw>
                          </a:effectLst>
                        </pic:spPr>
                      </pic:pic>
                    </wpg:wgp>
                  </a:graphicData>
                </a:graphic>
              </wp:anchor>
            </w:drawing>
          </mc:Choice>
          <mc:Fallback>
            <w:pict>
              <v:group w14:anchorId="3D2591D8" id="Groep 214" o:spid="_x0000_s1036" style="position:absolute;left:0;text-align:left;margin-left:56pt;margin-top:9.4pt;width:148pt;height:22.8pt;z-index:251732480" coordsize="18797,2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">
                <v:shape id="Tekstvak 2" o:spid="_x0000_s1037" type="#_x0000_t202" style="position:absolute;left:4623;top:519;width:14174;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" stroked="f">
                  <v:textbox>
                    <w:txbxContent>
                      <w:p w14:paraId="62F232DA" w14:textId="77777777" w:rsidR="001F5A56" w:rsidRPr="00046B92" w:rsidRDefault="001F5A56" w:rsidP="001F5A56">
                        <w:pPr>
                          <w:rPr>
                            <w:rFonts w:ascii="Arial" w:hAnsi="Arial" w:cs="Arial"/>
                            <w:b/>
                            <w:color w:val="49702E"/>
                            <w:sz w:val="16"/>
                            <w:szCs w:val="16"/>
                          </w:rPr>
                        </w:pPr>
                        <w:r>
                          <w:rPr>
                            <w:rFonts w:ascii="Arial" w:hAnsi="Arial" w:cs="Arial"/>
                            <w:b/>
                            <w:color w:val="49702E"/>
                            <w:sz w:val="16"/>
                            <w:szCs w:val="16"/>
                          </w:rPr>
                          <w:t>Samenwerkingsopdracht</w:t>
                        </w:r>
                        <w:r w:rsidRPr="00046B92">
                          <w:rPr>
                            <w:rFonts w:ascii="Arial" w:hAnsi="Arial" w:cs="Arial"/>
                            <w:b/>
                            <w:color w:val="49702E"/>
                            <w:sz w:val="16"/>
                            <w:szCs w:val="16"/>
                          </w:rPr>
                          <w:t xml:space="preserve"> opdracht</w:t>
                        </w:r>
                      </w:p>
                    </w:txbxContent>
                  </v:textbox>
                </v:shape>
                <v:shape id="Afbeelding 212" o:spid="_x0000_s1038" type="#_x0000_t75" style="position:absolute;width:2895;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" filled="t" fillcolor="#a9d18e">
                  <v:imagedata r:id="rId12" o:title="B6A2D7EC"/>
                  <v:shadow on="t" color="#70ad47" offset="0,4pt"/>
                  <v:path arrowok="t"/>
                </v:shape>
                <v:shape id="Afbeelding 213" o:spid="_x0000_s1039" type="#_x0000_t75" style="position:absolute;left:2493;top:51;width:2820;height: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" filled="t" fillcolor="#a9d18e">
                  <v:imagedata r:id="rId18" o:title="B6A2D7EC"/>
                  <v:shadow on="t" color="#70ad47" offset="0,4pt"/>
                  <v:path arrowok="t"/>
                </v:shape>
                <w10:wrap type="square"/>
              </v:group>
            </w:pict>
          </mc:Fallback>
        </mc:AlternateContent>
      </w:r>
    </w:p>
    <w:p w14:paraId="4796AB13" w14:textId="77777777" w:rsidR="001F5A56" w:rsidRDefault="001F5A56" w:rsidP="001F5A56">
      <w:pPr>
        <w:pStyle w:val="Kop1"/>
        <w:spacing w:before="148"/>
        <w:ind w:right="5"/>
        <w:rPr>
          <w:spacing w:val="53"/>
          <w:w w:val="130"/>
          <w:lang w:val="nl-NL"/>
        </w:rPr>
      </w:pPr>
    </w:p>
    <w:p w14:paraId="7A2DE4C5" w14:textId="77777777" w:rsidR="001F5A56" w:rsidRPr="0015257D" w:rsidRDefault="001F5A56" w:rsidP="001F5A56">
      <w:pPr>
        <w:pStyle w:val="Kop1"/>
        <w:spacing w:before="148"/>
        <w:ind w:right="5"/>
        <w:rPr>
          <w:b w:val="0"/>
          <w:bCs w:val="0"/>
          <w:color w:val="7B7B7B" w:themeColor="accent3" w:themeShade="BF"/>
          <w:lang w:val="nl-NL"/>
        </w:rPr>
      </w:pPr>
      <w:r w:rsidRPr="0015257D">
        <w:rPr>
          <w:noProof/>
          <w:color w:val="7B7B7B" w:themeColor="accent3" w:themeShade="BF"/>
          <w:lang w:val="nl-NL" w:eastAsia="nl-NL"/>
        </w:rPr>
        <mc:AlternateContent>
          <mc:Choice Requires="wpg">
            <w:drawing>
              <wp:anchor distT="0" distB="0" distL="114300" distR="114300" simplePos="0" relativeHeight="251728384" behindDoc="0" locked="0" layoutInCell="1" allowOverlap="1" wp14:anchorId="2728A620" wp14:editId="5D79DF15">
                <wp:simplePos x="0" y="0"/>
                <wp:positionH relativeFrom="page">
                  <wp:posOffset>630555</wp:posOffset>
                </wp:positionH>
                <wp:positionV relativeFrom="paragraph">
                  <wp:posOffset>128270</wp:posOffset>
                </wp:positionV>
                <wp:extent cx="375285" cy="272415"/>
                <wp:effectExtent l="1905" t="7620" r="3810" b="5715"/>
                <wp:wrapNone/>
                <wp:docPr id="3308" name="Group 3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285" cy="272415"/>
                          <a:chOff x="993" y="72"/>
                          <a:chExt cx="591" cy="429"/>
                        </a:xfrm>
                      </wpg:grpSpPr>
                      <wpg:grpSp>
                        <wpg:cNvPr id="3309" name="Group 3310"/>
                        <wpg:cNvGrpSpPr>
                          <a:grpSpLocks/>
                        </wpg:cNvGrpSpPr>
                        <wpg:grpSpPr bwMode="auto">
                          <a:xfrm>
                            <a:off x="993" y="72"/>
                            <a:ext cx="591" cy="429"/>
                            <a:chOff x="993" y="72"/>
                            <a:chExt cx="591" cy="429"/>
                          </a:xfrm>
                        </wpg:grpSpPr>
                        <wps:wsp>
                          <wps:cNvPr id="3310" name="Freeform 3312"/>
                          <wps:cNvSpPr>
                            <a:spLocks/>
                          </wps:cNvSpPr>
                          <wps:spPr bwMode="auto">
                            <a:xfrm>
                              <a:off x="993" y="72"/>
                              <a:ext cx="591" cy="429"/>
                            </a:xfrm>
                            <a:custGeom>
                              <a:avLst/>
                              <a:gdLst>
                                <a:gd name="T0" fmla="+- 0 1377 993"/>
                                <a:gd name="T1" fmla="*/ T0 w 591"/>
                                <a:gd name="T2" fmla="+- 0 500 72"/>
                                <a:gd name="T3" fmla="*/ 500 h 429"/>
                                <a:gd name="T4" fmla="+- 0 1200 993"/>
                                <a:gd name="T5" fmla="*/ T4 w 591"/>
                                <a:gd name="T6" fmla="+- 0 500 72"/>
                                <a:gd name="T7" fmla="*/ 500 h 429"/>
                                <a:gd name="T8" fmla="+- 0 1145 993"/>
                                <a:gd name="T9" fmla="*/ T8 w 591"/>
                                <a:gd name="T10" fmla="+- 0 493 72"/>
                                <a:gd name="T11" fmla="*/ 493 h 429"/>
                                <a:gd name="T12" fmla="+- 0 1054 993"/>
                                <a:gd name="T13" fmla="*/ T12 w 591"/>
                                <a:gd name="T14" fmla="+- 0 439 72"/>
                                <a:gd name="T15" fmla="*/ 439 h 429"/>
                                <a:gd name="T16" fmla="+- 0 1001 993"/>
                                <a:gd name="T17" fmla="*/ T16 w 591"/>
                                <a:gd name="T18" fmla="+- 0 348 72"/>
                                <a:gd name="T19" fmla="*/ 348 h 429"/>
                                <a:gd name="T20" fmla="+- 0 993 993"/>
                                <a:gd name="T21" fmla="*/ T20 w 591"/>
                                <a:gd name="T22" fmla="+- 0 293 72"/>
                                <a:gd name="T23" fmla="*/ 293 h 429"/>
                                <a:gd name="T24" fmla="+- 0 993 993"/>
                                <a:gd name="T25" fmla="*/ T24 w 591"/>
                                <a:gd name="T26" fmla="+- 0 278 72"/>
                                <a:gd name="T27" fmla="*/ 278 h 429"/>
                                <a:gd name="T28" fmla="+- 0 1022 993"/>
                                <a:gd name="T29" fmla="*/ T28 w 591"/>
                                <a:gd name="T30" fmla="+- 0 174 72"/>
                                <a:gd name="T31" fmla="*/ 174 h 429"/>
                                <a:gd name="T32" fmla="+- 0 1096 993"/>
                                <a:gd name="T33" fmla="*/ T32 w 591"/>
                                <a:gd name="T34" fmla="+- 0 100 72"/>
                                <a:gd name="T35" fmla="*/ 100 h 429"/>
                                <a:gd name="T36" fmla="+- 0 1200 993"/>
                                <a:gd name="T37" fmla="*/ T36 w 591"/>
                                <a:gd name="T38" fmla="+- 0 72 72"/>
                                <a:gd name="T39" fmla="*/ 72 h 429"/>
                                <a:gd name="T40" fmla="+- 0 1377 993"/>
                                <a:gd name="T41" fmla="*/ T40 w 591"/>
                                <a:gd name="T42" fmla="+- 0 72 72"/>
                                <a:gd name="T43" fmla="*/ 72 h 429"/>
                                <a:gd name="T44" fmla="+- 0 1482 993"/>
                                <a:gd name="T45" fmla="*/ T44 w 591"/>
                                <a:gd name="T46" fmla="+- 0 100 72"/>
                                <a:gd name="T47" fmla="*/ 100 h 429"/>
                                <a:gd name="T48" fmla="+- 0 1556 993"/>
                                <a:gd name="T49" fmla="*/ T48 w 591"/>
                                <a:gd name="T50" fmla="+- 0 174 72"/>
                                <a:gd name="T51" fmla="*/ 174 h 429"/>
                                <a:gd name="T52" fmla="+- 0 1584 993"/>
                                <a:gd name="T53" fmla="*/ T52 w 591"/>
                                <a:gd name="T54" fmla="+- 0 278 72"/>
                                <a:gd name="T55" fmla="*/ 278 h 429"/>
                                <a:gd name="T56" fmla="+- 0 1584 993"/>
                                <a:gd name="T57" fmla="*/ T56 w 591"/>
                                <a:gd name="T58" fmla="+- 0 293 72"/>
                                <a:gd name="T59" fmla="*/ 293 h 429"/>
                                <a:gd name="T60" fmla="+- 0 1556 993"/>
                                <a:gd name="T61" fmla="*/ T60 w 591"/>
                                <a:gd name="T62" fmla="+- 0 398 72"/>
                                <a:gd name="T63" fmla="*/ 398 h 429"/>
                                <a:gd name="T64" fmla="+- 0 1482 993"/>
                                <a:gd name="T65" fmla="*/ T64 w 591"/>
                                <a:gd name="T66" fmla="+- 0 472 72"/>
                                <a:gd name="T67" fmla="*/ 472 h 429"/>
                                <a:gd name="T68" fmla="+- 0 1377 993"/>
                                <a:gd name="T69" fmla="*/ T68 w 591"/>
                                <a:gd name="T70" fmla="+- 0 500 72"/>
                                <a:gd name="T71" fmla="*/ 500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91" h="429">
                                  <a:moveTo>
                                    <a:pt x="384" y="428"/>
                                  </a:moveTo>
                                  <a:lnTo>
                                    <a:pt x="207" y="428"/>
                                  </a:lnTo>
                                  <a:lnTo>
                                    <a:pt x="152" y="421"/>
                                  </a:lnTo>
                                  <a:lnTo>
                                    <a:pt x="61" y="367"/>
                                  </a:lnTo>
                                  <a:lnTo>
                                    <a:pt x="8" y="276"/>
                                  </a:lnTo>
                                  <a:lnTo>
                                    <a:pt x="0" y="221"/>
                                  </a:lnTo>
                                  <a:lnTo>
                                    <a:pt x="0" y="206"/>
                                  </a:lnTo>
                                  <a:lnTo>
                                    <a:pt x="29" y="102"/>
                                  </a:lnTo>
                                  <a:lnTo>
                                    <a:pt x="103" y="28"/>
                                  </a:lnTo>
                                  <a:lnTo>
                                    <a:pt x="207" y="0"/>
                                  </a:lnTo>
                                  <a:lnTo>
                                    <a:pt x="384" y="0"/>
                                  </a:lnTo>
                                  <a:lnTo>
                                    <a:pt x="489" y="28"/>
                                  </a:lnTo>
                                  <a:lnTo>
                                    <a:pt x="563" y="102"/>
                                  </a:lnTo>
                                  <a:lnTo>
                                    <a:pt x="591" y="206"/>
                                  </a:lnTo>
                                  <a:lnTo>
                                    <a:pt x="591" y="221"/>
                                  </a:lnTo>
                                  <a:lnTo>
                                    <a:pt x="563" y="326"/>
                                  </a:lnTo>
                                  <a:lnTo>
                                    <a:pt x="489" y="400"/>
                                  </a:lnTo>
                                  <a:lnTo>
                                    <a:pt x="384" y="428"/>
                                  </a:lnTo>
                                  <a:close/>
                                </a:path>
                              </a:pathLst>
                            </a:custGeom>
                            <a:solidFill>
                              <a:srgbClr val="5454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1" name="Text Box 3311"/>
                          <wps:cNvSpPr txBox="1">
                            <a:spLocks noChangeArrowheads="1"/>
                          </wps:cNvSpPr>
                          <wps:spPr bwMode="auto">
                            <a:xfrm>
                              <a:off x="993" y="72"/>
                              <a:ext cx="591"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0764C" w14:textId="77777777" w:rsidR="001F5A56" w:rsidRDefault="001F5A56" w:rsidP="001F5A56">
                                <w:pPr>
                                  <w:spacing w:before="76"/>
                                  <w:ind w:left="2"/>
                                  <w:jc w:val="center"/>
                                  <w:rPr>
                                    <w:rFonts w:ascii="Calibri" w:eastAsia="Calibri" w:hAnsi="Calibri" w:cs="Calibri"/>
                                    <w:sz w:val="23"/>
                                    <w:szCs w:val="23"/>
                                  </w:rPr>
                                </w:pPr>
                                <w:r>
                                  <w:rPr>
                                    <w:rFonts w:ascii="Calibri"/>
                                    <w:b/>
                                    <w:color w:val="FFFFFF"/>
                                    <w:w w:val="116"/>
                                    <w:sz w:val="23"/>
                                  </w:rPr>
                                  <w:t>2</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28A620" id="Group 3309" o:spid="_x0000_s1040" style="position:absolute;left:0;text-align:left;margin-left:49.65pt;margin-top:10.1pt;width:29.55pt;height:21.45pt;z-index:251728384;mso-position-horizontal-relative:page" coordorigin="993,72" coordsize="59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">
                <v:group id="Group 3310" o:spid="_x0000_s1041" style="position:absolute;left:993;top:72;width:591;height:429" coordorigin="993,72" coordsize="59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">
                  <v:shape id="Freeform 3312" o:spid="_x0000_s1042" style="position:absolute;left:993;top:72;width:591;height:429;visibility:visible;mso-wrap-style:square;v-text-anchor:top" coordsize="59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" path="m384,428r-177,l152,421,61,367,8,276,,221,,206,29,102,103,28,207,,384,,489,28r74,74l591,206r,15l563,326r-74,74l384,428xe" fillcolor="#545454" stroked="f">
                    <v:path arrowok="t" o:connecttype="custom" o:connectlocs="384,500;207,500;152,493;61,439;8,348;0,293;0,278;29,174;103,100;207,72;384,72;489,100;563,174;591,278;591,293;563,398;489,472;384,500" o:connectangles="0,0,0,0,0,0,0,0,0,0,0,0,0,0,0,0,0,0"/>
                  </v:shape>
                  <v:shape id="Text Box 3311" o:spid="_x0000_s1043" type="#_x0000_t202" style="position:absolute;left:993;top:72;width:591;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" filled="f" stroked="f">
                    <v:textbox inset="0,0,0,0">
                      <w:txbxContent>
                        <w:p w14:paraId="4A80764C" w14:textId="77777777" w:rsidR="001F5A56" w:rsidRDefault="001F5A56" w:rsidP="001F5A56">
                          <w:pPr>
                            <w:spacing w:before="76"/>
                            <w:ind w:left="2"/>
                            <w:jc w:val="center"/>
                            <w:rPr>
                              <w:rFonts w:ascii="Calibri" w:eastAsia="Calibri" w:hAnsi="Calibri" w:cs="Calibri"/>
                              <w:sz w:val="23"/>
                              <w:szCs w:val="23"/>
                            </w:rPr>
                          </w:pPr>
                          <w:r>
                            <w:rPr>
                              <w:rFonts w:ascii="Calibri"/>
                              <w:b/>
                              <w:color w:val="FFFFFF"/>
                              <w:w w:val="116"/>
                              <w:sz w:val="23"/>
                            </w:rPr>
                            <w:t>2</w:t>
                          </w:r>
                        </w:p>
                      </w:txbxContent>
                    </v:textbox>
                  </v:shape>
                </v:group>
                <w10:wrap anchorx="page"/>
              </v:group>
            </w:pict>
          </mc:Fallback>
        </mc:AlternateContent>
      </w:r>
      <w:r w:rsidRPr="0015257D">
        <w:rPr>
          <w:color w:val="7B7B7B" w:themeColor="accent3" w:themeShade="BF"/>
          <w:spacing w:val="-4"/>
          <w:w w:val="130"/>
          <w:lang w:val="nl-NL"/>
        </w:rPr>
        <w:t>communicatie</w:t>
      </w:r>
    </w:p>
    <w:p w14:paraId="4DAE56D9" w14:textId="77777777" w:rsidR="001F5A56" w:rsidRPr="00995DDF" w:rsidRDefault="001F5A56" w:rsidP="001F5A56">
      <w:pPr>
        <w:pStyle w:val="Plattetekst"/>
        <w:spacing w:before="79" w:line="247" w:lineRule="auto"/>
        <w:ind w:right="5"/>
        <w:rPr>
          <w:lang w:val="nl-NL"/>
        </w:rPr>
      </w:pPr>
      <w:r w:rsidRPr="00995DDF">
        <w:rPr>
          <w:spacing w:val="2"/>
          <w:w w:val="105"/>
          <w:lang w:val="nl-NL"/>
        </w:rPr>
        <w:t xml:space="preserve">Mensen </w:t>
      </w:r>
      <w:r w:rsidRPr="00995DDF">
        <w:rPr>
          <w:w w:val="105"/>
          <w:lang w:val="nl-NL"/>
        </w:rPr>
        <w:t xml:space="preserve">en </w:t>
      </w:r>
      <w:r w:rsidRPr="00995DDF">
        <w:rPr>
          <w:spacing w:val="2"/>
          <w:w w:val="105"/>
          <w:lang w:val="nl-NL"/>
        </w:rPr>
        <w:t xml:space="preserve">dieren </w:t>
      </w:r>
      <w:r w:rsidRPr="00995DDF">
        <w:rPr>
          <w:w w:val="105"/>
          <w:lang w:val="nl-NL"/>
        </w:rPr>
        <w:t xml:space="preserve">communiceren met elkaar. </w:t>
      </w:r>
      <w:r w:rsidRPr="00995DDF">
        <w:rPr>
          <w:spacing w:val="-4"/>
          <w:w w:val="105"/>
          <w:lang w:val="nl-NL"/>
        </w:rPr>
        <w:t xml:space="preserve">Hoe </w:t>
      </w:r>
      <w:r w:rsidRPr="00995DDF">
        <w:rPr>
          <w:w w:val="105"/>
          <w:lang w:val="nl-NL"/>
        </w:rPr>
        <w:t xml:space="preserve">doen </w:t>
      </w:r>
      <w:r w:rsidRPr="00995DDF">
        <w:rPr>
          <w:spacing w:val="2"/>
          <w:w w:val="105"/>
          <w:lang w:val="nl-NL"/>
        </w:rPr>
        <w:t xml:space="preserve">ze </w:t>
      </w:r>
      <w:r w:rsidRPr="00995DDF">
        <w:rPr>
          <w:w w:val="105"/>
          <w:lang w:val="nl-NL"/>
        </w:rPr>
        <w:t xml:space="preserve">dat? Waarmee doen </w:t>
      </w:r>
      <w:r w:rsidRPr="00995DDF">
        <w:rPr>
          <w:spacing w:val="2"/>
          <w:w w:val="105"/>
          <w:lang w:val="nl-NL"/>
        </w:rPr>
        <w:t>ze</w:t>
      </w:r>
      <w:r w:rsidRPr="00995DDF">
        <w:rPr>
          <w:spacing w:val="15"/>
          <w:w w:val="105"/>
          <w:lang w:val="nl-NL"/>
        </w:rPr>
        <w:t xml:space="preserve"> </w:t>
      </w:r>
      <w:r w:rsidRPr="00995DDF">
        <w:rPr>
          <w:w w:val="105"/>
          <w:lang w:val="nl-NL"/>
        </w:rPr>
        <w:t>dat?</w:t>
      </w:r>
      <w:r w:rsidRPr="00995DDF">
        <w:rPr>
          <w:w w:val="103"/>
          <w:lang w:val="nl-NL"/>
        </w:rPr>
        <w:t xml:space="preserve"> </w:t>
      </w:r>
      <w:r w:rsidRPr="00995DDF">
        <w:rPr>
          <w:w w:val="105"/>
          <w:lang w:val="nl-NL"/>
        </w:rPr>
        <w:t xml:space="preserve">Wanneer doen </w:t>
      </w:r>
      <w:r w:rsidRPr="00995DDF">
        <w:rPr>
          <w:spacing w:val="2"/>
          <w:w w:val="105"/>
          <w:lang w:val="nl-NL"/>
        </w:rPr>
        <w:t>ze</w:t>
      </w:r>
      <w:r w:rsidRPr="00995DDF">
        <w:rPr>
          <w:spacing w:val="24"/>
          <w:w w:val="105"/>
          <w:lang w:val="nl-NL"/>
        </w:rPr>
        <w:t xml:space="preserve"> </w:t>
      </w:r>
      <w:r w:rsidRPr="00995DDF">
        <w:rPr>
          <w:w w:val="105"/>
          <w:lang w:val="nl-NL"/>
        </w:rPr>
        <w:t>dat?</w:t>
      </w:r>
    </w:p>
    <w:p w14:paraId="34469148" w14:textId="77777777" w:rsidR="001F5A56" w:rsidRPr="00995DDF" w:rsidRDefault="001F5A56" w:rsidP="001F5A56">
      <w:pPr>
        <w:spacing w:before="1"/>
        <w:rPr>
          <w:rFonts w:ascii="Open Sans" w:eastAsia="Open Sans" w:hAnsi="Open Sans" w:cs="Open Sans"/>
          <w:sz w:val="14"/>
          <w:szCs w:val="14"/>
        </w:rPr>
      </w:pPr>
    </w:p>
    <w:p w14:paraId="124057D1" w14:textId="77777777" w:rsidR="001F5A56" w:rsidRPr="00995DDF" w:rsidRDefault="001F5A56" w:rsidP="001F5A56">
      <w:pPr>
        <w:pStyle w:val="Plattetekst"/>
        <w:spacing w:line="247" w:lineRule="auto"/>
        <w:ind w:right="5"/>
        <w:rPr>
          <w:lang w:val="nl-NL"/>
        </w:rPr>
      </w:pPr>
      <w:r w:rsidRPr="00995DDF">
        <w:rPr>
          <w:w w:val="105"/>
          <w:lang w:val="nl-NL"/>
        </w:rPr>
        <w:t xml:space="preserve">Maak een groepje en zet het </w:t>
      </w:r>
      <w:r w:rsidRPr="00995DDF">
        <w:rPr>
          <w:spacing w:val="-3"/>
          <w:w w:val="105"/>
          <w:lang w:val="nl-NL"/>
        </w:rPr>
        <w:t xml:space="preserve">woord </w:t>
      </w:r>
      <w:r w:rsidRPr="00995DDF">
        <w:rPr>
          <w:i/>
          <w:w w:val="105"/>
          <w:lang w:val="nl-NL"/>
        </w:rPr>
        <w:t xml:space="preserve">Communiceren </w:t>
      </w:r>
      <w:r w:rsidRPr="00995DDF">
        <w:rPr>
          <w:spacing w:val="2"/>
          <w:w w:val="105"/>
          <w:lang w:val="nl-NL"/>
        </w:rPr>
        <w:t xml:space="preserve">in </w:t>
      </w:r>
      <w:r w:rsidRPr="00995DDF">
        <w:rPr>
          <w:w w:val="105"/>
          <w:lang w:val="nl-NL"/>
        </w:rPr>
        <w:t xml:space="preserve">het </w:t>
      </w:r>
      <w:r w:rsidRPr="00995DDF">
        <w:rPr>
          <w:spacing w:val="2"/>
          <w:w w:val="105"/>
          <w:lang w:val="nl-NL"/>
        </w:rPr>
        <w:t xml:space="preserve">midden </w:t>
      </w:r>
      <w:r w:rsidRPr="00995DDF">
        <w:rPr>
          <w:w w:val="105"/>
          <w:lang w:val="nl-NL"/>
        </w:rPr>
        <w:t>van een vel</w:t>
      </w:r>
      <w:r w:rsidRPr="00995DDF">
        <w:rPr>
          <w:spacing w:val="16"/>
          <w:w w:val="105"/>
          <w:lang w:val="nl-NL"/>
        </w:rPr>
        <w:t xml:space="preserve"> </w:t>
      </w:r>
      <w:r w:rsidRPr="00995DDF">
        <w:rPr>
          <w:spacing w:val="3"/>
          <w:w w:val="105"/>
          <w:lang w:val="nl-NL"/>
        </w:rPr>
        <w:t>papier.</w:t>
      </w:r>
      <w:r w:rsidRPr="00995DDF">
        <w:rPr>
          <w:w w:val="103"/>
          <w:lang w:val="nl-NL"/>
        </w:rPr>
        <w:t xml:space="preserve"> </w:t>
      </w:r>
      <w:r w:rsidRPr="00995DDF">
        <w:rPr>
          <w:w w:val="105"/>
          <w:lang w:val="nl-NL"/>
        </w:rPr>
        <w:t xml:space="preserve">Bedenk hoe, waarmee en wanneer </w:t>
      </w:r>
      <w:r w:rsidRPr="00995DDF">
        <w:rPr>
          <w:spacing w:val="2"/>
          <w:w w:val="105"/>
          <w:lang w:val="nl-NL"/>
        </w:rPr>
        <w:t xml:space="preserve">je </w:t>
      </w:r>
      <w:r w:rsidRPr="00995DDF">
        <w:rPr>
          <w:w w:val="105"/>
          <w:lang w:val="nl-NL"/>
        </w:rPr>
        <w:t xml:space="preserve">communiceert. Telkens </w:t>
      </w:r>
      <w:r w:rsidRPr="00995DDF">
        <w:rPr>
          <w:spacing w:val="2"/>
          <w:w w:val="105"/>
          <w:lang w:val="nl-NL"/>
        </w:rPr>
        <w:t xml:space="preserve">als </w:t>
      </w:r>
      <w:r w:rsidRPr="00995DDF">
        <w:rPr>
          <w:w w:val="105"/>
          <w:lang w:val="nl-NL"/>
        </w:rPr>
        <w:t>iemand iets</w:t>
      </w:r>
      <w:r w:rsidRPr="00995DDF">
        <w:rPr>
          <w:spacing w:val="13"/>
          <w:w w:val="105"/>
          <w:lang w:val="nl-NL"/>
        </w:rPr>
        <w:t xml:space="preserve"> </w:t>
      </w:r>
      <w:r w:rsidRPr="00995DDF">
        <w:rPr>
          <w:spacing w:val="3"/>
          <w:w w:val="105"/>
          <w:lang w:val="nl-NL"/>
        </w:rPr>
        <w:t>bedacht</w:t>
      </w:r>
      <w:r w:rsidRPr="00995DDF">
        <w:rPr>
          <w:w w:val="103"/>
          <w:lang w:val="nl-NL"/>
        </w:rPr>
        <w:t xml:space="preserve"> </w:t>
      </w:r>
      <w:r w:rsidRPr="00995DDF">
        <w:rPr>
          <w:spacing w:val="2"/>
          <w:w w:val="105"/>
          <w:lang w:val="nl-NL"/>
        </w:rPr>
        <w:t xml:space="preserve">hebt, </w:t>
      </w:r>
      <w:r w:rsidRPr="00995DDF">
        <w:rPr>
          <w:w w:val="105"/>
          <w:lang w:val="nl-NL"/>
        </w:rPr>
        <w:t xml:space="preserve">zet </w:t>
      </w:r>
      <w:r w:rsidRPr="00995DDF">
        <w:rPr>
          <w:spacing w:val="2"/>
          <w:w w:val="105"/>
          <w:lang w:val="nl-NL"/>
        </w:rPr>
        <w:t xml:space="preserve">je </w:t>
      </w:r>
      <w:r w:rsidRPr="00995DDF">
        <w:rPr>
          <w:w w:val="105"/>
          <w:lang w:val="nl-NL"/>
        </w:rPr>
        <w:t xml:space="preserve">een </w:t>
      </w:r>
      <w:r w:rsidRPr="00995DDF">
        <w:rPr>
          <w:spacing w:val="3"/>
          <w:w w:val="105"/>
          <w:lang w:val="nl-NL"/>
        </w:rPr>
        <w:t xml:space="preserve">pijl </w:t>
      </w:r>
      <w:r w:rsidRPr="00995DDF">
        <w:rPr>
          <w:spacing w:val="2"/>
          <w:w w:val="105"/>
          <w:lang w:val="nl-NL"/>
        </w:rPr>
        <w:t xml:space="preserve">vanuit </w:t>
      </w:r>
      <w:r w:rsidRPr="00995DDF">
        <w:rPr>
          <w:w w:val="105"/>
          <w:lang w:val="nl-NL"/>
        </w:rPr>
        <w:t xml:space="preserve">het </w:t>
      </w:r>
      <w:r w:rsidRPr="00995DDF">
        <w:rPr>
          <w:spacing w:val="-3"/>
          <w:w w:val="105"/>
          <w:lang w:val="nl-NL"/>
        </w:rPr>
        <w:t xml:space="preserve">woord </w:t>
      </w:r>
      <w:r w:rsidRPr="00995DDF">
        <w:rPr>
          <w:i/>
          <w:w w:val="105"/>
          <w:lang w:val="nl-NL"/>
        </w:rPr>
        <w:t xml:space="preserve">Communiceren </w:t>
      </w:r>
      <w:r w:rsidRPr="00995DDF">
        <w:rPr>
          <w:w w:val="105"/>
          <w:lang w:val="nl-NL"/>
        </w:rPr>
        <w:t xml:space="preserve">en </w:t>
      </w:r>
      <w:r w:rsidRPr="00995DDF">
        <w:rPr>
          <w:spacing w:val="3"/>
          <w:w w:val="105"/>
          <w:lang w:val="nl-NL"/>
        </w:rPr>
        <w:t xml:space="preserve">schrijf </w:t>
      </w:r>
      <w:r w:rsidRPr="00995DDF">
        <w:rPr>
          <w:spacing w:val="2"/>
          <w:w w:val="105"/>
          <w:lang w:val="nl-NL"/>
        </w:rPr>
        <w:t>je alles</w:t>
      </w:r>
      <w:r w:rsidRPr="00995DDF">
        <w:rPr>
          <w:spacing w:val="33"/>
          <w:w w:val="105"/>
          <w:lang w:val="nl-NL"/>
        </w:rPr>
        <w:t xml:space="preserve"> </w:t>
      </w:r>
      <w:r w:rsidRPr="00995DDF">
        <w:rPr>
          <w:w w:val="105"/>
          <w:lang w:val="nl-NL"/>
        </w:rPr>
        <w:t>op.</w:t>
      </w:r>
    </w:p>
    <w:p w14:paraId="4975AC8A" w14:textId="77777777" w:rsidR="001F5A56" w:rsidRPr="00995DDF" w:rsidRDefault="001F5A56" w:rsidP="001F5A56">
      <w:pPr>
        <w:pStyle w:val="Plattetekst"/>
        <w:ind w:right="5"/>
        <w:rPr>
          <w:lang w:val="nl-NL"/>
        </w:rPr>
      </w:pPr>
      <w:r w:rsidRPr="00995DDF">
        <w:rPr>
          <w:w w:val="105"/>
          <w:lang w:val="nl-NL"/>
        </w:rPr>
        <w:t xml:space="preserve">Denk </w:t>
      </w:r>
      <w:r w:rsidRPr="00995DDF">
        <w:rPr>
          <w:spacing w:val="2"/>
          <w:w w:val="105"/>
          <w:lang w:val="nl-NL"/>
        </w:rPr>
        <w:t xml:space="preserve">niet </w:t>
      </w:r>
      <w:r w:rsidRPr="00995DDF">
        <w:rPr>
          <w:w w:val="105"/>
          <w:lang w:val="nl-NL"/>
        </w:rPr>
        <w:t xml:space="preserve">te </w:t>
      </w:r>
      <w:r w:rsidRPr="00995DDF">
        <w:rPr>
          <w:spacing w:val="3"/>
          <w:w w:val="105"/>
          <w:lang w:val="nl-NL"/>
        </w:rPr>
        <w:t xml:space="preserve">lang </w:t>
      </w:r>
      <w:r w:rsidRPr="00995DDF">
        <w:rPr>
          <w:spacing w:val="2"/>
          <w:w w:val="105"/>
          <w:lang w:val="nl-NL"/>
        </w:rPr>
        <w:t xml:space="preserve">na </w:t>
      </w:r>
      <w:r w:rsidRPr="00995DDF">
        <w:rPr>
          <w:w w:val="105"/>
          <w:lang w:val="nl-NL"/>
        </w:rPr>
        <w:t xml:space="preserve">en </w:t>
      </w:r>
      <w:r w:rsidRPr="00995DDF">
        <w:rPr>
          <w:spacing w:val="3"/>
          <w:w w:val="105"/>
          <w:lang w:val="nl-NL"/>
        </w:rPr>
        <w:t xml:space="preserve">gebruik </w:t>
      </w:r>
      <w:r w:rsidRPr="00995DDF">
        <w:rPr>
          <w:w w:val="105"/>
          <w:lang w:val="nl-NL"/>
        </w:rPr>
        <w:t xml:space="preserve">het </w:t>
      </w:r>
      <w:r w:rsidRPr="00995DDF">
        <w:rPr>
          <w:spacing w:val="2"/>
          <w:w w:val="105"/>
          <w:lang w:val="nl-NL"/>
        </w:rPr>
        <w:t>hele</w:t>
      </w:r>
      <w:r w:rsidRPr="00995DDF">
        <w:rPr>
          <w:spacing w:val="21"/>
          <w:w w:val="105"/>
          <w:lang w:val="nl-NL"/>
        </w:rPr>
        <w:t xml:space="preserve"> </w:t>
      </w:r>
      <w:r w:rsidRPr="00995DDF">
        <w:rPr>
          <w:w w:val="105"/>
          <w:lang w:val="nl-NL"/>
        </w:rPr>
        <w:t>vel.</w:t>
      </w:r>
    </w:p>
    <w:p w14:paraId="42690C24" w14:textId="77777777" w:rsidR="001F5A56" w:rsidRPr="00995DDF" w:rsidRDefault="001F5A56" w:rsidP="001F5A56">
      <w:pPr>
        <w:spacing w:before="10"/>
        <w:rPr>
          <w:rFonts w:ascii="Open Sans" w:eastAsia="Open Sans" w:hAnsi="Open Sans" w:cs="Open Sans"/>
          <w:sz w:val="13"/>
          <w:szCs w:val="13"/>
        </w:rPr>
      </w:pPr>
    </w:p>
    <w:p w14:paraId="53038B08" w14:textId="77777777" w:rsidR="001F5A56" w:rsidRPr="0015257D" w:rsidRDefault="001F5A56" w:rsidP="001F5A56">
      <w:pPr>
        <w:pStyle w:val="Kop1"/>
        <w:ind w:right="5"/>
        <w:rPr>
          <w:b w:val="0"/>
          <w:bCs w:val="0"/>
          <w:color w:val="7B7B7B" w:themeColor="accent3" w:themeShade="BF"/>
          <w:lang w:val="nl-NL"/>
        </w:rPr>
      </w:pPr>
      <w:r w:rsidRPr="0015257D">
        <w:rPr>
          <w:noProof/>
          <w:color w:val="7B7B7B" w:themeColor="accent3" w:themeShade="BF"/>
          <w:lang w:val="nl-NL" w:eastAsia="nl-NL"/>
        </w:rPr>
        <mc:AlternateContent>
          <mc:Choice Requires="wpg">
            <w:drawing>
              <wp:anchor distT="0" distB="0" distL="114300" distR="114300" simplePos="0" relativeHeight="251729408" behindDoc="0" locked="0" layoutInCell="1" allowOverlap="1" wp14:anchorId="27701115" wp14:editId="114C0E0D">
                <wp:simplePos x="0" y="0"/>
                <wp:positionH relativeFrom="page">
                  <wp:posOffset>630555</wp:posOffset>
                </wp:positionH>
                <wp:positionV relativeFrom="paragraph">
                  <wp:posOffset>-4445</wp:posOffset>
                </wp:positionV>
                <wp:extent cx="375285" cy="272415"/>
                <wp:effectExtent l="1905" t="5080" r="3810" b="8255"/>
                <wp:wrapNone/>
                <wp:docPr id="3304" name="Group 3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285" cy="272415"/>
                          <a:chOff x="993" y="-7"/>
                          <a:chExt cx="591" cy="429"/>
                        </a:xfrm>
                      </wpg:grpSpPr>
                      <wpg:grpSp>
                        <wpg:cNvPr id="3305" name="Group 3306"/>
                        <wpg:cNvGrpSpPr>
                          <a:grpSpLocks/>
                        </wpg:cNvGrpSpPr>
                        <wpg:grpSpPr bwMode="auto">
                          <a:xfrm>
                            <a:off x="993" y="-7"/>
                            <a:ext cx="591" cy="429"/>
                            <a:chOff x="993" y="-7"/>
                            <a:chExt cx="591" cy="429"/>
                          </a:xfrm>
                        </wpg:grpSpPr>
                        <wps:wsp>
                          <wps:cNvPr id="3306" name="Freeform 3308"/>
                          <wps:cNvSpPr>
                            <a:spLocks/>
                          </wps:cNvSpPr>
                          <wps:spPr bwMode="auto">
                            <a:xfrm>
                              <a:off x="993" y="-7"/>
                              <a:ext cx="591" cy="429"/>
                            </a:xfrm>
                            <a:custGeom>
                              <a:avLst/>
                              <a:gdLst>
                                <a:gd name="T0" fmla="+- 0 1377 993"/>
                                <a:gd name="T1" fmla="*/ T0 w 591"/>
                                <a:gd name="T2" fmla="+- 0 421 -7"/>
                                <a:gd name="T3" fmla="*/ 421 h 429"/>
                                <a:gd name="T4" fmla="+- 0 1200 993"/>
                                <a:gd name="T5" fmla="*/ T4 w 591"/>
                                <a:gd name="T6" fmla="+- 0 421 -7"/>
                                <a:gd name="T7" fmla="*/ 421 h 429"/>
                                <a:gd name="T8" fmla="+- 0 1145 993"/>
                                <a:gd name="T9" fmla="*/ T8 w 591"/>
                                <a:gd name="T10" fmla="+- 0 414 -7"/>
                                <a:gd name="T11" fmla="*/ 414 h 429"/>
                                <a:gd name="T12" fmla="+- 0 1054 993"/>
                                <a:gd name="T13" fmla="*/ T12 w 591"/>
                                <a:gd name="T14" fmla="+- 0 360 -7"/>
                                <a:gd name="T15" fmla="*/ 360 h 429"/>
                                <a:gd name="T16" fmla="+- 0 1001 993"/>
                                <a:gd name="T17" fmla="*/ T16 w 591"/>
                                <a:gd name="T18" fmla="+- 0 269 -7"/>
                                <a:gd name="T19" fmla="*/ 269 h 429"/>
                                <a:gd name="T20" fmla="+- 0 993 993"/>
                                <a:gd name="T21" fmla="*/ T20 w 591"/>
                                <a:gd name="T22" fmla="+- 0 214 -7"/>
                                <a:gd name="T23" fmla="*/ 214 h 429"/>
                                <a:gd name="T24" fmla="+- 0 993 993"/>
                                <a:gd name="T25" fmla="*/ T24 w 591"/>
                                <a:gd name="T26" fmla="+- 0 199 -7"/>
                                <a:gd name="T27" fmla="*/ 199 h 429"/>
                                <a:gd name="T28" fmla="+- 0 1022 993"/>
                                <a:gd name="T29" fmla="*/ T28 w 591"/>
                                <a:gd name="T30" fmla="+- 0 95 -7"/>
                                <a:gd name="T31" fmla="*/ 95 h 429"/>
                                <a:gd name="T32" fmla="+- 0 1096 993"/>
                                <a:gd name="T33" fmla="*/ T32 w 591"/>
                                <a:gd name="T34" fmla="+- 0 21 -7"/>
                                <a:gd name="T35" fmla="*/ 21 h 429"/>
                                <a:gd name="T36" fmla="+- 0 1200 993"/>
                                <a:gd name="T37" fmla="*/ T36 w 591"/>
                                <a:gd name="T38" fmla="+- 0 -7 -7"/>
                                <a:gd name="T39" fmla="*/ -7 h 429"/>
                                <a:gd name="T40" fmla="+- 0 1377 993"/>
                                <a:gd name="T41" fmla="*/ T40 w 591"/>
                                <a:gd name="T42" fmla="+- 0 -7 -7"/>
                                <a:gd name="T43" fmla="*/ -7 h 429"/>
                                <a:gd name="T44" fmla="+- 0 1482 993"/>
                                <a:gd name="T45" fmla="*/ T44 w 591"/>
                                <a:gd name="T46" fmla="+- 0 21 -7"/>
                                <a:gd name="T47" fmla="*/ 21 h 429"/>
                                <a:gd name="T48" fmla="+- 0 1556 993"/>
                                <a:gd name="T49" fmla="*/ T48 w 591"/>
                                <a:gd name="T50" fmla="+- 0 95 -7"/>
                                <a:gd name="T51" fmla="*/ 95 h 429"/>
                                <a:gd name="T52" fmla="+- 0 1584 993"/>
                                <a:gd name="T53" fmla="*/ T52 w 591"/>
                                <a:gd name="T54" fmla="+- 0 199 -7"/>
                                <a:gd name="T55" fmla="*/ 199 h 429"/>
                                <a:gd name="T56" fmla="+- 0 1584 993"/>
                                <a:gd name="T57" fmla="*/ T56 w 591"/>
                                <a:gd name="T58" fmla="+- 0 214 -7"/>
                                <a:gd name="T59" fmla="*/ 214 h 429"/>
                                <a:gd name="T60" fmla="+- 0 1556 993"/>
                                <a:gd name="T61" fmla="*/ T60 w 591"/>
                                <a:gd name="T62" fmla="+- 0 319 -7"/>
                                <a:gd name="T63" fmla="*/ 319 h 429"/>
                                <a:gd name="T64" fmla="+- 0 1482 993"/>
                                <a:gd name="T65" fmla="*/ T64 w 591"/>
                                <a:gd name="T66" fmla="+- 0 393 -7"/>
                                <a:gd name="T67" fmla="*/ 393 h 429"/>
                                <a:gd name="T68" fmla="+- 0 1377 993"/>
                                <a:gd name="T69" fmla="*/ T68 w 591"/>
                                <a:gd name="T70" fmla="+- 0 421 -7"/>
                                <a:gd name="T71" fmla="*/ 421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91" h="429">
                                  <a:moveTo>
                                    <a:pt x="384" y="428"/>
                                  </a:moveTo>
                                  <a:lnTo>
                                    <a:pt x="207" y="428"/>
                                  </a:lnTo>
                                  <a:lnTo>
                                    <a:pt x="152" y="421"/>
                                  </a:lnTo>
                                  <a:lnTo>
                                    <a:pt x="61" y="367"/>
                                  </a:lnTo>
                                  <a:lnTo>
                                    <a:pt x="8" y="276"/>
                                  </a:lnTo>
                                  <a:lnTo>
                                    <a:pt x="0" y="221"/>
                                  </a:lnTo>
                                  <a:lnTo>
                                    <a:pt x="0" y="206"/>
                                  </a:lnTo>
                                  <a:lnTo>
                                    <a:pt x="29" y="102"/>
                                  </a:lnTo>
                                  <a:lnTo>
                                    <a:pt x="103" y="28"/>
                                  </a:lnTo>
                                  <a:lnTo>
                                    <a:pt x="207" y="0"/>
                                  </a:lnTo>
                                  <a:lnTo>
                                    <a:pt x="384" y="0"/>
                                  </a:lnTo>
                                  <a:lnTo>
                                    <a:pt x="489" y="28"/>
                                  </a:lnTo>
                                  <a:lnTo>
                                    <a:pt x="563" y="102"/>
                                  </a:lnTo>
                                  <a:lnTo>
                                    <a:pt x="591" y="206"/>
                                  </a:lnTo>
                                  <a:lnTo>
                                    <a:pt x="591" y="221"/>
                                  </a:lnTo>
                                  <a:lnTo>
                                    <a:pt x="563" y="326"/>
                                  </a:lnTo>
                                  <a:lnTo>
                                    <a:pt x="489" y="400"/>
                                  </a:lnTo>
                                  <a:lnTo>
                                    <a:pt x="384" y="428"/>
                                  </a:lnTo>
                                  <a:close/>
                                </a:path>
                              </a:pathLst>
                            </a:custGeom>
                            <a:solidFill>
                              <a:srgbClr val="5454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7" name="Text Box 3307"/>
                          <wps:cNvSpPr txBox="1">
                            <a:spLocks noChangeArrowheads="1"/>
                          </wps:cNvSpPr>
                          <wps:spPr bwMode="auto">
                            <a:xfrm>
                              <a:off x="993" y="-7"/>
                              <a:ext cx="591"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D76E5" w14:textId="77777777" w:rsidR="001F5A56" w:rsidRDefault="001F5A56" w:rsidP="001F5A56">
                                <w:pPr>
                                  <w:spacing w:before="76"/>
                                  <w:ind w:right="5"/>
                                  <w:jc w:val="center"/>
                                  <w:rPr>
                                    <w:rFonts w:ascii="Calibri" w:eastAsia="Calibri" w:hAnsi="Calibri" w:cs="Calibri"/>
                                    <w:sz w:val="23"/>
                                    <w:szCs w:val="23"/>
                                  </w:rPr>
                                </w:pPr>
                                <w:r>
                                  <w:rPr>
                                    <w:rFonts w:ascii="Calibri"/>
                                    <w:b/>
                                    <w:color w:val="FFFFFF"/>
                                    <w:w w:val="107"/>
                                    <w:sz w:val="23"/>
                                  </w:rPr>
                                  <w:t>3</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701115" id="Group 3305" o:spid="_x0000_s1044" style="position:absolute;left:0;text-align:left;margin-left:49.65pt;margin-top:-.35pt;width:29.55pt;height:21.45pt;z-index:251729408;mso-position-horizontal-relative:page" coordorigin="993,-7" coordsize="59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">
                <v:group id="Group 3306" o:spid="_x0000_s1045" style="position:absolute;left:993;top:-7;width:591;height:429" coordorigin="993,-7" coordsize="59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">
                  <v:shape id="Freeform 3308" o:spid="_x0000_s1046" style="position:absolute;left:993;top:-7;width:591;height:429;visibility:visible;mso-wrap-style:square;v-text-anchor:top" coordsize="59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" path="m384,428r-177,l152,421,61,367,8,276,,221,,206,29,102,103,28,207,,384,,489,28r74,74l591,206r,15l563,326r-74,74l384,428xe" fillcolor="#545454" stroked="f">
                    <v:path arrowok="t" o:connecttype="custom" o:connectlocs="384,421;207,421;152,414;61,360;8,269;0,214;0,199;29,95;103,21;207,-7;384,-7;489,21;563,95;591,199;591,214;563,319;489,393;384,421" o:connectangles="0,0,0,0,0,0,0,0,0,0,0,0,0,0,0,0,0,0"/>
                  </v:shape>
                  <v:shape id="Text Box 3307" o:spid="_x0000_s1047" type="#_x0000_t202" style="position:absolute;left:993;top:-7;width:591;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" filled="f" stroked="f">
                    <v:textbox inset="0,0,0,0">
                      <w:txbxContent>
                        <w:p w14:paraId="6B0D76E5" w14:textId="77777777" w:rsidR="001F5A56" w:rsidRDefault="001F5A56" w:rsidP="001F5A56">
                          <w:pPr>
                            <w:spacing w:before="76"/>
                            <w:ind w:right="5"/>
                            <w:jc w:val="center"/>
                            <w:rPr>
                              <w:rFonts w:ascii="Calibri" w:eastAsia="Calibri" w:hAnsi="Calibri" w:cs="Calibri"/>
                              <w:sz w:val="23"/>
                              <w:szCs w:val="23"/>
                            </w:rPr>
                          </w:pPr>
                          <w:r>
                            <w:rPr>
                              <w:rFonts w:ascii="Calibri"/>
                              <w:b/>
                              <w:color w:val="FFFFFF"/>
                              <w:w w:val="107"/>
                              <w:sz w:val="23"/>
                            </w:rPr>
                            <w:t>3</w:t>
                          </w:r>
                        </w:p>
                      </w:txbxContent>
                    </v:textbox>
                  </v:shape>
                </v:group>
                <w10:wrap anchorx="page"/>
              </v:group>
            </w:pict>
          </mc:Fallback>
        </mc:AlternateContent>
      </w:r>
      <w:r w:rsidRPr="0015257D">
        <w:rPr>
          <w:color w:val="7B7B7B" w:themeColor="accent3" w:themeShade="BF"/>
          <w:spacing w:val="-3"/>
          <w:w w:val="135"/>
          <w:lang w:val="nl-NL"/>
        </w:rPr>
        <w:t>Manieren</w:t>
      </w:r>
      <w:r w:rsidRPr="0015257D">
        <w:rPr>
          <w:color w:val="7B7B7B" w:themeColor="accent3" w:themeShade="BF"/>
          <w:spacing w:val="-48"/>
          <w:w w:val="135"/>
          <w:lang w:val="nl-NL"/>
        </w:rPr>
        <w:t xml:space="preserve"> </w:t>
      </w:r>
      <w:r w:rsidRPr="0015257D">
        <w:rPr>
          <w:color w:val="7B7B7B" w:themeColor="accent3" w:themeShade="BF"/>
          <w:w w:val="135"/>
          <w:lang w:val="nl-NL"/>
        </w:rPr>
        <w:t>van</w:t>
      </w:r>
      <w:r w:rsidRPr="0015257D">
        <w:rPr>
          <w:color w:val="7B7B7B" w:themeColor="accent3" w:themeShade="BF"/>
          <w:spacing w:val="-48"/>
          <w:w w:val="135"/>
          <w:lang w:val="nl-NL"/>
        </w:rPr>
        <w:t xml:space="preserve"> </w:t>
      </w:r>
      <w:r w:rsidRPr="0015257D">
        <w:rPr>
          <w:color w:val="7B7B7B" w:themeColor="accent3" w:themeShade="BF"/>
          <w:spacing w:val="-5"/>
          <w:w w:val="135"/>
          <w:lang w:val="nl-NL"/>
        </w:rPr>
        <w:t>communiceren</w:t>
      </w:r>
    </w:p>
    <w:p w14:paraId="49F99676" w14:textId="77777777" w:rsidR="001F5A56" w:rsidRPr="00995DDF" w:rsidRDefault="001F5A56" w:rsidP="001F5A56">
      <w:pPr>
        <w:pStyle w:val="Plattetekst"/>
        <w:spacing w:before="79" w:line="247" w:lineRule="auto"/>
        <w:ind w:right="5"/>
        <w:rPr>
          <w:lang w:val="nl-NL"/>
        </w:rPr>
      </w:pPr>
      <w:r w:rsidRPr="00995DDF">
        <w:rPr>
          <w:w w:val="105"/>
          <w:lang w:val="nl-NL"/>
        </w:rPr>
        <w:t xml:space="preserve">Dagelijks communiceer </w:t>
      </w:r>
      <w:r w:rsidRPr="00995DDF">
        <w:rPr>
          <w:spacing w:val="2"/>
          <w:w w:val="105"/>
          <w:lang w:val="nl-NL"/>
        </w:rPr>
        <w:t xml:space="preserve">je </w:t>
      </w:r>
      <w:r w:rsidRPr="00995DDF">
        <w:rPr>
          <w:spacing w:val="-4"/>
          <w:w w:val="105"/>
          <w:lang w:val="nl-NL"/>
        </w:rPr>
        <w:t xml:space="preserve">op </w:t>
      </w:r>
      <w:r w:rsidRPr="00995DDF">
        <w:rPr>
          <w:spacing w:val="2"/>
          <w:w w:val="105"/>
          <w:lang w:val="nl-NL"/>
        </w:rPr>
        <w:t xml:space="preserve">allerlei manieren. </w:t>
      </w:r>
      <w:r w:rsidRPr="00995DDF">
        <w:rPr>
          <w:w w:val="105"/>
          <w:lang w:val="nl-NL"/>
        </w:rPr>
        <w:t xml:space="preserve">Bedenk </w:t>
      </w:r>
      <w:r w:rsidRPr="00995DDF">
        <w:rPr>
          <w:spacing w:val="3"/>
          <w:w w:val="105"/>
          <w:lang w:val="nl-NL"/>
        </w:rPr>
        <w:t xml:space="preserve">bij </w:t>
      </w:r>
      <w:r w:rsidRPr="00995DDF">
        <w:rPr>
          <w:w w:val="105"/>
          <w:lang w:val="nl-NL"/>
        </w:rPr>
        <w:t xml:space="preserve">elke </w:t>
      </w:r>
      <w:r w:rsidRPr="00995DDF">
        <w:rPr>
          <w:spacing w:val="2"/>
          <w:w w:val="105"/>
          <w:lang w:val="nl-NL"/>
        </w:rPr>
        <w:t>manier</w:t>
      </w:r>
      <w:r w:rsidRPr="00995DDF">
        <w:rPr>
          <w:spacing w:val="55"/>
          <w:w w:val="105"/>
          <w:lang w:val="nl-NL"/>
        </w:rPr>
        <w:t xml:space="preserve"> </w:t>
      </w:r>
      <w:r w:rsidRPr="00995DDF">
        <w:rPr>
          <w:w w:val="105"/>
          <w:lang w:val="nl-NL"/>
        </w:rPr>
        <w:t>van</w:t>
      </w:r>
      <w:r w:rsidRPr="00995DDF">
        <w:rPr>
          <w:w w:val="103"/>
          <w:lang w:val="nl-NL"/>
        </w:rPr>
        <w:t xml:space="preserve"> </w:t>
      </w:r>
      <w:r w:rsidRPr="00995DDF">
        <w:rPr>
          <w:w w:val="105"/>
          <w:lang w:val="nl-NL"/>
        </w:rPr>
        <w:t xml:space="preserve">communiceren een eigen voorbeeld. </w:t>
      </w:r>
      <w:r w:rsidRPr="00995DDF">
        <w:rPr>
          <w:spacing w:val="3"/>
          <w:w w:val="105"/>
          <w:lang w:val="nl-NL"/>
        </w:rPr>
        <w:t xml:space="preserve">Schrijf </w:t>
      </w:r>
      <w:r w:rsidRPr="00995DDF">
        <w:rPr>
          <w:spacing w:val="-4"/>
          <w:w w:val="105"/>
          <w:lang w:val="nl-NL"/>
        </w:rPr>
        <w:t xml:space="preserve">op </w:t>
      </w:r>
      <w:r w:rsidRPr="00995DDF">
        <w:rPr>
          <w:w w:val="105"/>
          <w:lang w:val="nl-NL"/>
        </w:rPr>
        <w:t xml:space="preserve">hoe </w:t>
      </w:r>
      <w:r w:rsidRPr="00995DDF">
        <w:rPr>
          <w:spacing w:val="2"/>
          <w:w w:val="105"/>
          <w:lang w:val="nl-NL"/>
        </w:rPr>
        <w:t xml:space="preserve">dat </w:t>
      </w:r>
      <w:r w:rsidRPr="00995DDF">
        <w:rPr>
          <w:w w:val="105"/>
          <w:lang w:val="nl-NL"/>
        </w:rPr>
        <w:t xml:space="preserve">gegaan </w:t>
      </w:r>
      <w:r w:rsidRPr="00995DDF">
        <w:rPr>
          <w:spacing w:val="16"/>
          <w:w w:val="105"/>
          <w:lang w:val="nl-NL"/>
        </w:rPr>
        <w:t xml:space="preserve"> </w:t>
      </w:r>
      <w:r w:rsidRPr="00995DDF">
        <w:rPr>
          <w:spacing w:val="2"/>
          <w:w w:val="105"/>
          <w:lang w:val="nl-NL"/>
        </w:rPr>
        <w:t>is.</w:t>
      </w:r>
    </w:p>
    <w:p w14:paraId="070DFD92" w14:textId="77777777" w:rsidR="001F5A56" w:rsidRPr="00995DDF" w:rsidRDefault="001F5A56" w:rsidP="001F5A56">
      <w:pPr>
        <w:spacing w:before="6"/>
        <w:rPr>
          <w:rFonts w:ascii="Open Sans" w:eastAsia="Open Sans" w:hAnsi="Open Sans" w:cs="Open Sans"/>
          <w:sz w:val="18"/>
          <w:szCs w:val="18"/>
        </w:rPr>
      </w:pPr>
    </w:p>
    <w:p w14:paraId="3EC56F34" w14:textId="77777777" w:rsidR="001F5A56" w:rsidRPr="00995DDF" w:rsidRDefault="001F5A56" w:rsidP="001F5A56">
      <w:pPr>
        <w:pStyle w:val="Plattetekst"/>
        <w:ind w:right="5"/>
        <w:rPr>
          <w:lang w:val="nl-NL"/>
        </w:rPr>
      </w:pPr>
      <w:r>
        <w:rPr>
          <w:noProof/>
          <w:lang w:val="nl-NL" w:eastAsia="nl-NL"/>
        </w:rPr>
        <mc:AlternateContent>
          <mc:Choice Requires="wpg">
            <w:drawing>
              <wp:anchor distT="0" distB="0" distL="114300" distR="114300" simplePos="0" relativeHeight="251725312" behindDoc="0" locked="0" layoutInCell="1" allowOverlap="1" wp14:anchorId="2DC3BDC6" wp14:editId="49541F7C">
                <wp:simplePos x="0" y="0"/>
                <wp:positionH relativeFrom="page">
                  <wp:posOffset>3326765</wp:posOffset>
                </wp:positionH>
                <wp:positionV relativeFrom="paragraph">
                  <wp:posOffset>135890</wp:posOffset>
                </wp:positionV>
                <wp:extent cx="3422650" cy="9525"/>
                <wp:effectExtent l="2540" t="2540" r="3810" b="6985"/>
                <wp:wrapNone/>
                <wp:docPr id="2937" name="Group 2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2650" cy="9525"/>
                          <a:chOff x="5239" y="214"/>
                          <a:chExt cx="5390" cy="15"/>
                        </a:xfrm>
                      </wpg:grpSpPr>
                      <wpg:grpSp>
                        <wpg:cNvPr id="2938" name="Group 3303"/>
                        <wpg:cNvGrpSpPr>
                          <a:grpSpLocks/>
                        </wpg:cNvGrpSpPr>
                        <wpg:grpSpPr bwMode="auto">
                          <a:xfrm>
                            <a:off x="5246" y="221"/>
                            <a:ext cx="15" cy="2"/>
                            <a:chOff x="5246" y="221"/>
                            <a:chExt cx="15" cy="2"/>
                          </a:xfrm>
                        </wpg:grpSpPr>
                        <wps:wsp>
                          <wps:cNvPr id="2939" name="Freeform 3304"/>
                          <wps:cNvSpPr>
                            <a:spLocks/>
                          </wps:cNvSpPr>
                          <wps:spPr bwMode="auto">
                            <a:xfrm>
                              <a:off x="5246" y="221"/>
                              <a:ext cx="15" cy="2"/>
                            </a:xfrm>
                            <a:custGeom>
                              <a:avLst/>
                              <a:gdLst>
                                <a:gd name="T0" fmla="+- 0 5246 5246"/>
                                <a:gd name="T1" fmla="*/ T0 w 15"/>
                                <a:gd name="T2" fmla="+- 0 5261 524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0" name="Group 3301"/>
                        <wpg:cNvGrpSpPr>
                          <a:grpSpLocks/>
                        </wpg:cNvGrpSpPr>
                        <wpg:grpSpPr bwMode="auto">
                          <a:xfrm>
                            <a:off x="5276" y="221"/>
                            <a:ext cx="15" cy="2"/>
                            <a:chOff x="5276" y="221"/>
                            <a:chExt cx="15" cy="2"/>
                          </a:xfrm>
                        </wpg:grpSpPr>
                        <wps:wsp>
                          <wps:cNvPr id="2941" name="Freeform 3302"/>
                          <wps:cNvSpPr>
                            <a:spLocks/>
                          </wps:cNvSpPr>
                          <wps:spPr bwMode="auto">
                            <a:xfrm>
                              <a:off x="5276" y="221"/>
                              <a:ext cx="15" cy="2"/>
                            </a:xfrm>
                            <a:custGeom>
                              <a:avLst/>
                              <a:gdLst>
                                <a:gd name="T0" fmla="+- 0 5276 5276"/>
                                <a:gd name="T1" fmla="*/ T0 w 15"/>
                                <a:gd name="T2" fmla="+- 0 5290 527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2" name="Group 3299"/>
                        <wpg:cNvGrpSpPr>
                          <a:grpSpLocks/>
                        </wpg:cNvGrpSpPr>
                        <wpg:grpSpPr bwMode="auto">
                          <a:xfrm>
                            <a:off x="5305" y="221"/>
                            <a:ext cx="15" cy="2"/>
                            <a:chOff x="5305" y="221"/>
                            <a:chExt cx="15" cy="2"/>
                          </a:xfrm>
                        </wpg:grpSpPr>
                        <wps:wsp>
                          <wps:cNvPr id="2943" name="Freeform 3300"/>
                          <wps:cNvSpPr>
                            <a:spLocks/>
                          </wps:cNvSpPr>
                          <wps:spPr bwMode="auto">
                            <a:xfrm>
                              <a:off x="5305" y="221"/>
                              <a:ext cx="15" cy="2"/>
                            </a:xfrm>
                            <a:custGeom>
                              <a:avLst/>
                              <a:gdLst>
                                <a:gd name="T0" fmla="+- 0 5305 5305"/>
                                <a:gd name="T1" fmla="*/ T0 w 15"/>
                                <a:gd name="T2" fmla="+- 0 5320 530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4" name="Group 3297"/>
                        <wpg:cNvGrpSpPr>
                          <a:grpSpLocks/>
                        </wpg:cNvGrpSpPr>
                        <wpg:grpSpPr bwMode="auto">
                          <a:xfrm>
                            <a:off x="5335" y="221"/>
                            <a:ext cx="15" cy="2"/>
                            <a:chOff x="5335" y="221"/>
                            <a:chExt cx="15" cy="2"/>
                          </a:xfrm>
                        </wpg:grpSpPr>
                        <wps:wsp>
                          <wps:cNvPr id="2945" name="Freeform 3298"/>
                          <wps:cNvSpPr>
                            <a:spLocks/>
                          </wps:cNvSpPr>
                          <wps:spPr bwMode="auto">
                            <a:xfrm>
                              <a:off x="5335" y="221"/>
                              <a:ext cx="15" cy="2"/>
                            </a:xfrm>
                            <a:custGeom>
                              <a:avLst/>
                              <a:gdLst>
                                <a:gd name="T0" fmla="+- 0 5335 5335"/>
                                <a:gd name="T1" fmla="*/ T0 w 15"/>
                                <a:gd name="T2" fmla="+- 0 5349 533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6" name="Group 3295"/>
                        <wpg:cNvGrpSpPr>
                          <a:grpSpLocks/>
                        </wpg:cNvGrpSpPr>
                        <wpg:grpSpPr bwMode="auto">
                          <a:xfrm>
                            <a:off x="5364" y="221"/>
                            <a:ext cx="15" cy="2"/>
                            <a:chOff x="5364" y="221"/>
                            <a:chExt cx="15" cy="2"/>
                          </a:xfrm>
                        </wpg:grpSpPr>
                        <wps:wsp>
                          <wps:cNvPr id="2947" name="Freeform 3296"/>
                          <wps:cNvSpPr>
                            <a:spLocks/>
                          </wps:cNvSpPr>
                          <wps:spPr bwMode="auto">
                            <a:xfrm>
                              <a:off x="5364" y="221"/>
                              <a:ext cx="15" cy="2"/>
                            </a:xfrm>
                            <a:custGeom>
                              <a:avLst/>
                              <a:gdLst>
                                <a:gd name="T0" fmla="+- 0 5364 5364"/>
                                <a:gd name="T1" fmla="*/ T0 w 15"/>
                                <a:gd name="T2" fmla="+- 0 5379 536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8" name="Group 3293"/>
                        <wpg:cNvGrpSpPr>
                          <a:grpSpLocks/>
                        </wpg:cNvGrpSpPr>
                        <wpg:grpSpPr bwMode="auto">
                          <a:xfrm>
                            <a:off x="5394" y="221"/>
                            <a:ext cx="15" cy="2"/>
                            <a:chOff x="5394" y="221"/>
                            <a:chExt cx="15" cy="2"/>
                          </a:xfrm>
                        </wpg:grpSpPr>
                        <wps:wsp>
                          <wps:cNvPr id="2949" name="Freeform 3294"/>
                          <wps:cNvSpPr>
                            <a:spLocks/>
                          </wps:cNvSpPr>
                          <wps:spPr bwMode="auto">
                            <a:xfrm>
                              <a:off x="5394" y="221"/>
                              <a:ext cx="15" cy="2"/>
                            </a:xfrm>
                            <a:custGeom>
                              <a:avLst/>
                              <a:gdLst>
                                <a:gd name="T0" fmla="+- 0 5394 5394"/>
                                <a:gd name="T1" fmla="*/ T0 w 15"/>
                                <a:gd name="T2" fmla="+- 0 5408 539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0" name="Group 3291"/>
                        <wpg:cNvGrpSpPr>
                          <a:grpSpLocks/>
                        </wpg:cNvGrpSpPr>
                        <wpg:grpSpPr bwMode="auto">
                          <a:xfrm>
                            <a:off x="5423" y="221"/>
                            <a:ext cx="15" cy="2"/>
                            <a:chOff x="5423" y="221"/>
                            <a:chExt cx="15" cy="2"/>
                          </a:xfrm>
                        </wpg:grpSpPr>
                        <wps:wsp>
                          <wps:cNvPr id="2951" name="Freeform 3292"/>
                          <wps:cNvSpPr>
                            <a:spLocks/>
                          </wps:cNvSpPr>
                          <wps:spPr bwMode="auto">
                            <a:xfrm>
                              <a:off x="5423" y="221"/>
                              <a:ext cx="15" cy="2"/>
                            </a:xfrm>
                            <a:custGeom>
                              <a:avLst/>
                              <a:gdLst>
                                <a:gd name="T0" fmla="+- 0 5423 5423"/>
                                <a:gd name="T1" fmla="*/ T0 w 15"/>
                                <a:gd name="T2" fmla="+- 0 5438 542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2" name="Group 3289"/>
                        <wpg:cNvGrpSpPr>
                          <a:grpSpLocks/>
                        </wpg:cNvGrpSpPr>
                        <wpg:grpSpPr bwMode="auto">
                          <a:xfrm>
                            <a:off x="5453" y="221"/>
                            <a:ext cx="15" cy="2"/>
                            <a:chOff x="5453" y="221"/>
                            <a:chExt cx="15" cy="2"/>
                          </a:xfrm>
                        </wpg:grpSpPr>
                        <wps:wsp>
                          <wps:cNvPr id="2953" name="Freeform 3290"/>
                          <wps:cNvSpPr>
                            <a:spLocks/>
                          </wps:cNvSpPr>
                          <wps:spPr bwMode="auto">
                            <a:xfrm>
                              <a:off x="5453" y="221"/>
                              <a:ext cx="15" cy="2"/>
                            </a:xfrm>
                            <a:custGeom>
                              <a:avLst/>
                              <a:gdLst>
                                <a:gd name="T0" fmla="+- 0 5453 5453"/>
                                <a:gd name="T1" fmla="*/ T0 w 15"/>
                                <a:gd name="T2" fmla="+- 0 5468 545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4" name="Group 3287"/>
                        <wpg:cNvGrpSpPr>
                          <a:grpSpLocks/>
                        </wpg:cNvGrpSpPr>
                        <wpg:grpSpPr bwMode="auto">
                          <a:xfrm>
                            <a:off x="5482" y="221"/>
                            <a:ext cx="15" cy="2"/>
                            <a:chOff x="5482" y="221"/>
                            <a:chExt cx="15" cy="2"/>
                          </a:xfrm>
                        </wpg:grpSpPr>
                        <wps:wsp>
                          <wps:cNvPr id="2955" name="Freeform 3288"/>
                          <wps:cNvSpPr>
                            <a:spLocks/>
                          </wps:cNvSpPr>
                          <wps:spPr bwMode="auto">
                            <a:xfrm>
                              <a:off x="5482" y="221"/>
                              <a:ext cx="15" cy="2"/>
                            </a:xfrm>
                            <a:custGeom>
                              <a:avLst/>
                              <a:gdLst>
                                <a:gd name="T0" fmla="+- 0 5482 5482"/>
                                <a:gd name="T1" fmla="*/ T0 w 15"/>
                                <a:gd name="T2" fmla="+- 0 5497 548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6" name="Group 3285"/>
                        <wpg:cNvGrpSpPr>
                          <a:grpSpLocks/>
                        </wpg:cNvGrpSpPr>
                        <wpg:grpSpPr bwMode="auto">
                          <a:xfrm>
                            <a:off x="5512" y="221"/>
                            <a:ext cx="15" cy="2"/>
                            <a:chOff x="5512" y="221"/>
                            <a:chExt cx="15" cy="2"/>
                          </a:xfrm>
                        </wpg:grpSpPr>
                        <wps:wsp>
                          <wps:cNvPr id="2957" name="Freeform 3286"/>
                          <wps:cNvSpPr>
                            <a:spLocks/>
                          </wps:cNvSpPr>
                          <wps:spPr bwMode="auto">
                            <a:xfrm>
                              <a:off x="5512" y="221"/>
                              <a:ext cx="15" cy="2"/>
                            </a:xfrm>
                            <a:custGeom>
                              <a:avLst/>
                              <a:gdLst>
                                <a:gd name="T0" fmla="+- 0 5512 5512"/>
                                <a:gd name="T1" fmla="*/ T0 w 15"/>
                                <a:gd name="T2" fmla="+- 0 5527 551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8" name="Group 3283"/>
                        <wpg:cNvGrpSpPr>
                          <a:grpSpLocks/>
                        </wpg:cNvGrpSpPr>
                        <wpg:grpSpPr bwMode="auto">
                          <a:xfrm>
                            <a:off x="5541" y="221"/>
                            <a:ext cx="15" cy="2"/>
                            <a:chOff x="5541" y="221"/>
                            <a:chExt cx="15" cy="2"/>
                          </a:xfrm>
                        </wpg:grpSpPr>
                        <wps:wsp>
                          <wps:cNvPr id="2959" name="Freeform 3284"/>
                          <wps:cNvSpPr>
                            <a:spLocks/>
                          </wps:cNvSpPr>
                          <wps:spPr bwMode="auto">
                            <a:xfrm>
                              <a:off x="5541" y="221"/>
                              <a:ext cx="15" cy="2"/>
                            </a:xfrm>
                            <a:custGeom>
                              <a:avLst/>
                              <a:gdLst>
                                <a:gd name="T0" fmla="+- 0 5541 5541"/>
                                <a:gd name="T1" fmla="*/ T0 w 15"/>
                                <a:gd name="T2" fmla="+- 0 5556 554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0" name="Group 3281"/>
                        <wpg:cNvGrpSpPr>
                          <a:grpSpLocks/>
                        </wpg:cNvGrpSpPr>
                        <wpg:grpSpPr bwMode="auto">
                          <a:xfrm>
                            <a:off x="5571" y="221"/>
                            <a:ext cx="15" cy="2"/>
                            <a:chOff x="5571" y="221"/>
                            <a:chExt cx="15" cy="2"/>
                          </a:xfrm>
                        </wpg:grpSpPr>
                        <wps:wsp>
                          <wps:cNvPr id="2961" name="Freeform 3282"/>
                          <wps:cNvSpPr>
                            <a:spLocks/>
                          </wps:cNvSpPr>
                          <wps:spPr bwMode="auto">
                            <a:xfrm>
                              <a:off x="5571" y="221"/>
                              <a:ext cx="15" cy="2"/>
                            </a:xfrm>
                            <a:custGeom>
                              <a:avLst/>
                              <a:gdLst>
                                <a:gd name="T0" fmla="+- 0 5571 5571"/>
                                <a:gd name="T1" fmla="*/ T0 w 15"/>
                                <a:gd name="T2" fmla="+- 0 5586 557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2" name="Group 3279"/>
                        <wpg:cNvGrpSpPr>
                          <a:grpSpLocks/>
                        </wpg:cNvGrpSpPr>
                        <wpg:grpSpPr bwMode="auto">
                          <a:xfrm>
                            <a:off x="5600" y="221"/>
                            <a:ext cx="15" cy="2"/>
                            <a:chOff x="5600" y="221"/>
                            <a:chExt cx="15" cy="2"/>
                          </a:xfrm>
                        </wpg:grpSpPr>
                        <wps:wsp>
                          <wps:cNvPr id="2963" name="Freeform 3280"/>
                          <wps:cNvSpPr>
                            <a:spLocks/>
                          </wps:cNvSpPr>
                          <wps:spPr bwMode="auto">
                            <a:xfrm>
                              <a:off x="5600" y="221"/>
                              <a:ext cx="15" cy="2"/>
                            </a:xfrm>
                            <a:custGeom>
                              <a:avLst/>
                              <a:gdLst>
                                <a:gd name="T0" fmla="+- 0 5600 5600"/>
                                <a:gd name="T1" fmla="*/ T0 w 15"/>
                                <a:gd name="T2" fmla="+- 0 5615 560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4" name="Group 3277"/>
                        <wpg:cNvGrpSpPr>
                          <a:grpSpLocks/>
                        </wpg:cNvGrpSpPr>
                        <wpg:grpSpPr bwMode="auto">
                          <a:xfrm>
                            <a:off x="5630" y="221"/>
                            <a:ext cx="15" cy="2"/>
                            <a:chOff x="5630" y="221"/>
                            <a:chExt cx="15" cy="2"/>
                          </a:xfrm>
                        </wpg:grpSpPr>
                        <wps:wsp>
                          <wps:cNvPr id="2965" name="Freeform 3278"/>
                          <wps:cNvSpPr>
                            <a:spLocks/>
                          </wps:cNvSpPr>
                          <wps:spPr bwMode="auto">
                            <a:xfrm>
                              <a:off x="5630" y="221"/>
                              <a:ext cx="15" cy="2"/>
                            </a:xfrm>
                            <a:custGeom>
                              <a:avLst/>
                              <a:gdLst>
                                <a:gd name="T0" fmla="+- 0 5630 5630"/>
                                <a:gd name="T1" fmla="*/ T0 w 15"/>
                                <a:gd name="T2" fmla="+- 0 5645 563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6" name="Group 3275"/>
                        <wpg:cNvGrpSpPr>
                          <a:grpSpLocks/>
                        </wpg:cNvGrpSpPr>
                        <wpg:grpSpPr bwMode="auto">
                          <a:xfrm>
                            <a:off x="5660" y="221"/>
                            <a:ext cx="15" cy="2"/>
                            <a:chOff x="5660" y="221"/>
                            <a:chExt cx="15" cy="2"/>
                          </a:xfrm>
                        </wpg:grpSpPr>
                        <wps:wsp>
                          <wps:cNvPr id="2967" name="Freeform 3276"/>
                          <wps:cNvSpPr>
                            <a:spLocks/>
                          </wps:cNvSpPr>
                          <wps:spPr bwMode="auto">
                            <a:xfrm>
                              <a:off x="5660" y="221"/>
                              <a:ext cx="15" cy="2"/>
                            </a:xfrm>
                            <a:custGeom>
                              <a:avLst/>
                              <a:gdLst>
                                <a:gd name="T0" fmla="+- 0 5660 5660"/>
                                <a:gd name="T1" fmla="*/ T0 w 15"/>
                                <a:gd name="T2" fmla="+- 0 5674 566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8" name="Group 3273"/>
                        <wpg:cNvGrpSpPr>
                          <a:grpSpLocks/>
                        </wpg:cNvGrpSpPr>
                        <wpg:grpSpPr bwMode="auto">
                          <a:xfrm>
                            <a:off x="5689" y="221"/>
                            <a:ext cx="15" cy="2"/>
                            <a:chOff x="5689" y="221"/>
                            <a:chExt cx="15" cy="2"/>
                          </a:xfrm>
                        </wpg:grpSpPr>
                        <wps:wsp>
                          <wps:cNvPr id="2969" name="Freeform 3274"/>
                          <wps:cNvSpPr>
                            <a:spLocks/>
                          </wps:cNvSpPr>
                          <wps:spPr bwMode="auto">
                            <a:xfrm>
                              <a:off x="5689" y="221"/>
                              <a:ext cx="15" cy="2"/>
                            </a:xfrm>
                            <a:custGeom>
                              <a:avLst/>
                              <a:gdLst>
                                <a:gd name="T0" fmla="+- 0 5689 5689"/>
                                <a:gd name="T1" fmla="*/ T0 w 15"/>
                                <a:gd name="T2" fmla="+- 0 5704 568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0" name="Group 3271"/>
                        <wpg:cNvGrpSpPr>
                          <a:grpSpLocks/>
                        </wpg:cNvGrpSpPr>
                        <wpg:grpSpPr bwMode="auto">
                          <a:xfrm>
                            <a:off x="5719" y="221"/>
                            <a:ext cx="15" cy="2"/>
                            <a:chOff x="5719" y="221"/>
                            <a:chExt cx="15" cy="2"/>
                          </a:xfrm>
                        </wpg:grpSpPr>
                        <wps:wsp>
                          <wps:cNvPr id="2971" name="Freeform 3272"/>
                          <wps:cNvSpPr>
                            <a:spLocks/>
                          </wps:cNvSpPr>
                          <wps:spPr bwMode="auto">
                            <a:xfrm>
                              <a:off x="5719" y="221"/>
                              <a:ext cx="15" cy="2"/>
                            </a:xfrm>
                            <a:custGeom>
                              <a:avLst/>
                              <a:gdLst>
                                <a:gd name="T0" fmla="+- 0 5719 5719"/>
                                <a:gd name="T1" fmla="*/ T0 w 15"/>
                                <a:gd name="T2" fmla="+- 0 5733 571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2" name="Group 3269"/>
                        <wpg:cNvGrpSpPr>
                          <a:grpSpLocks/>
                        </wpg:cNvGrpSpPr>
                        <wpg:grpSpPr bwMode="auto">
                          <a:xfrm>
                            <a:off x="5748" y="221"/>
                            <a:ext cx="15" cy="2"/>
                            <a:chOff x="5748" y="221"/>
                            <a:chExt cx="15" cy="2"/>
                          </a:xfrm>
                        </wpg:grpSpPr>
                        <wps:wsp>
                          <wps:cNvPr id="2973" name="Freeform 3270"/>
                          <wps:cNvSpPr>
                            <a:spLocks/>
                          </wps:cNvSpPr>
                          <wps:spPr bwMode="auto">
                            <a:xfrm>
                              <a:off x="5748" y="221"/>
                              <a:ext cx="15" cy="2"/>
                            </a:xfrm>
                            <a:custGeom>
                              <a:avLst/>
                              <a:gdLst>
                                <a:gd name="T0" fmla="+- 0 5748 5748"/>
                                <a:gd name="T1" fmla="*/ T0 w 15"/>
                                <a:gd name="T2" fmla="+- 0 5763 574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4" name="Group 3267"/>
                        <wpg:cNvGrpSpPr>
                          <a:grpSpLocks/>
                        </wpg:cNvGrpSpPr>
                        <wpg:grpSpPr bwMode="auto">
                          <a:xfrm>
                            <a:off x="5778" y="221"/>
                            <a:ext cx="15" cy="2"/>
                            <a:chOff x="5778" y="221"/>
                            <a:chExt cx="15" cy="2"/>
                          </a:xfrm>
                        </wpg:grpSpPr>
                        <wps:wsp>
                          <wps:cNvPr id="2975" name="Freeform 3268"/>
                          <wps:cNvSpPr>
                            <a:spLocks/>
                          </wps:cNvSpPr>
                          <wps:spPr bwMode="auto">
                            <a:xfrm>
                              <a:off x="5778" y="221"/>
                              <a:ext cx="15" cy="2"/>
                            </a:xfrm>
                            <a:custGeom>
                              <a:avLst/>
                              <a:gdLst>
                                <a:gd name="T0" fmla="+- 0 5778 5778"/>
                                <a:gd name="T1" fmla="*/ T0 w 15"/>
                                <a:gd name="T2" fmla="+- 0 5792 577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6" name="Group 3265"/>
                        <wpg:cNvGrpSpPr>
                          <a:grpSpLocks/>
                        </wpg:cNvGrpSpPr>
                        <wpg:grpSpPr bwMode="auto">
                          <a:xfrm>
                            <a:off x="5807" y="221"/>
                            <a:ext cx="15" cy="2"/>
                            <a:chOff x="5807" y="221"/>
                            <a:chExt cx="15" cy="2"/>
                          </a:xfrm>
                        </wpg:grpSpPr>
                        <wps:wsp>
                          <wps:cNvPr id="2977" name="Freeform 3266"/>
                          <wps:cNvSpPr>
                            <a:spLocks/>
                          </wps:cNvSpPr>
                          <wps:spPr bwMode="auto">
                            <a:xfrm>
                              <a:off x="5807" y="221"/>
                              <a:ext cx="15" cy="2"/>
                            </a:xfrm>
                            <a:custGeom>
                              <a:avLst/>
                              <a:gdLst>
                                <a:gd name="T0" fmla="+- 0 5807 5807"/>
                                <a:gd name="T1" fmla="*/ T0 w 15"/>
                                <a:gd name="T2" fmla="+- 0 5822 580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8" name="Group 3263"/>
                        <wpg:cNvGrpSpPr>
                          <a:grpSpLocks/>
                        </wpg:cNvGrpSpPr>
                        <wpg:grpSpPr bwMode="auto">
                          <a:xfrm>
                            <a:off x="5837" y="221"/>
                            <a:ext cx="15" cy="2"/>
                            <a:chOff x="5837" y="221"/>
                            <a:chExt cx="15" cy="2"/>
                          </a:xfrm>
                        </wpg:grpSpPr>
                        <wps:wsp>
                          <wps:cNvPr id="2979" name="Freeform 3264"/>
                          <wps:cNvSpPr>
                            <a:spLocks/>
                          </wps:cNvSpPr>
                          <wps:spPr bwMode="auto">
                            <a:xfrm>
                              <a:off x="5837" y="221"/>
                              <a:ext cx="15" cy="2"/>
                            </a:xfrm>
                            <a:custGeom>
                              <a:avLst/>
                              <a:gdLst>
                                <a:gd name="T0" fmla="+- 0 5837 5837"/>
                                <a:gd name="T1" fmla="*/ T0 w 15"/>
                                <a:gd name="T2" fmla="+- 0 5851 583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0" name="Group 3261"/>
                        <wpg:cNvGrpSpPr>
                          <a:grpSpLocks/>
                        </wpg:cNvGrpSpPr>
                        <wpg:grpSpPr bwMode="auto">
                          <a:xfrm>
                            <a:off x="5866" y="221"/>
                            <a:ext cx="15" cy="2"/>
                            <a:chOff x="5866" y="221"/>
                            <a:chExt cx="15" cy="2"/>
                          </a:xfrm>
                        </wpg:grpSpPr>
                        <wps:wsp>
                          <wps:cNvPr id="2981" name="Freeform 3262"/>
                          <wps:cNvSpPr>
                            <a:spLocks/>
                          </wps:cNvSpPr>
                          <wps:spPr bwMode="auto">
                            <a:xfrm>
                              <a:off x="5866" y="221"/>
                              <a:ext cx="15" cy="2"/>
                            </a:xfrm>
                            <a:custGeom>
                              <a:avLst/>
                              <a:gdLst>
                                <a:gd name="T0" fmla="+- 0 5866 5866"/>
                                <a:gd name="T1" fmla="*/ T0 w 15"/>
                                <a:gd name="T2" fmla="+- 0 5881 586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2" name="Group 3259"/>
                        <wpg:cNvGrpSpPr>
                          <a:grpSpLocks/>
                        </wpg:cNvGrpSpPr>
                        <wpg:grpSpPr bwMode="auto">
                          <a:xfrm>
                            <a:off x="5896" y="221"/>
                            <a:ext cx="15" cy="2"/>
                            <a:chOff x="5896" y="221"/>
                            <a:chExt cx="15" cy="2"/>
                          </a:xfrm>
                        </wpg:grpSpPr>
                        <wps:wsp>
                          <wps:cNvPr id="2983" name="Freeform 3260"/>
                          <wps:cNvSpPr>
                            <a:spLocks/>
                          </wps:cNvSpPr>
                          <wps:spPr bwMode="auto">
                            <a:xfrm>
                              <a:off x="5896" y="221"/>
                              <a:ext cx="15" cy="2"/>
                            </a:xfrm>
                            <a:custGeom>
                              <a:avLst/>
                              <a:gdLst>
                                <a:gd name="T0" fmla="+- 0 5896 5896"/>
                                <a:gd name="T1" fmla="*/ T0 w 15"/>
                                <a:gd name="T2" fmla="+- 0 5911 589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4" name="Group 3257"/>
                        <wpg:cNvGrpSpPr>
                          <a:grpSpLocks/>
                        </wpg:cNvGrpSpPr>
                        <wpg:grpSpPr bwMode="auto">
                          <a:xfrm>
                            <a:off x="5925" y="221"/>
                            <a:ext cx="15" cy="2"/>
                            <a:chOff x="5925" y="221"/>
                            <a:chExt cx="15" cy="2"/>
                          </a:xfrm>
                        </wpg:grpSpPr>
                        <wps:wsp>
                          <wps:cNvPr id="2985" name="Freeform 3258"/>
                          <wps:cNvSpPr>
                            <a:spLocks/>
                          </wps:cNvSpPr>
                          <wps:spPr bwMode="auto">
                            <a:xfrm>
                              <a:off x="5925" y="221"/>
                              <a:ext cx="15" cy="2"/>
                            </a:xfrm>
                            <a:custGeom>
                              <a:avLst/>
                              <a:gdLst>
                                <a:gd name="T0" fmla="+- 0 5925 5925"/>
                                <a:gd name="T1" fmla="*/ T0 w 15"/>
                                <a:gd name="T2" fmla="+- 0 5940 592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6" name="Group 3255"/>
                        <wpg:cNvGrpSpPr>
                          <a:grpSpLocks/>
                        </wpg:cNvGrpSpPr>
                        <wpg:grpSpPr bwMode="auto">
                          <a:xfrm>
                            <a:off x="5955" y="221"/>
                            <a:ext cx="15" cy="2"/>
                            <a:chOff x="5955" y="221"/>
                            <a:chExt cx="15" cy="2"/>
                          </a:xfrm>
                        </wpg:grpSpPr>
                        <wps:wsp>
                          <wps:cNvPr id="2987" name="Freeform 3256"/>
                          <wps:cNvSpPr>
                            <a:spLocks/>
                          </wps:cNvSpPr>
                          <wps:spPr bwMode="auto">
                            <a:xfrm>
                              <a:off x="5955" y="221"/>
                              <a:ext cx="15" cy="2"/>
                            </a:xfrm>
                            <a:custGeom>
                              <a:avLst/>
                              <a:gdLst>
                                <a:gd name="T0" fmla="+- 0 5955 5955"/>
                                <a:gd name="T1" fmla="*/ T0 w 15"/>
                                <a:gd name="T2" fmla="+- 0 5970 595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8" name="Group 3253"/>
                        <wpg:cNvGrpSpPr>
                          <a:grpSpLocks/>
                        </wpg:cNvGrpSpPr>
                        <wpg:grpSpPr bwMode="auto">
                          <a:xfrm>
                            <a:off x="5984" y="221"/>
                            <a:ext cx="15" cy="2"/>
                            <a:chOff x="5984" y="221"/>
                            <a:chExt cx="15" cy="2"/>
                          </a:xfrm>
                        </wpg:grpSpPr>
                        <wps:wsp>
                          <wps:cNvPr id="2989" name="Freeform 3254"/>
                          <wps:cNvSpPr>
                            <a:spLocks/>
                          </wps:cNvSpPr>
                          <wps:spPr bwMode="auto">
                            <a:xfrm>
                              <a:off x="5984" y="221"/>
                              <a:ext cx="15" cy="2"/>
                            </a:xfrm>
                            <a:custGeom>
                              <a:avLst/>
                              <a:gdLst>
                                <a:gd name="T0" fmla="+- 0 5984 5984"/>
                                <a:gd name="T1" fmla="*/ T0 w 15"/>
                                <a:gd name="T2" fmla="+- 0 5999 598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0" name="Group 3251"/>
                        <wpg:cNvGrpSpPr>
                          <a:grpSpLocks/>
                        </wpg:cNvGrpSpPr>
                        <wpg:grpSpPr bwMode="auto">
                          <a:xfrm>
                            <a:off x="6014" y="221"/>
                            <a:ext cx="15" cy="2"/>
                            <a:chOff x="6014" y="221"/>
                            <a:chExt cx="15" cy="2"/>
                          </a:xfrm>
                        </wpg:grpSpPr>
                        <wps:wsp>
                          <wps:cNvPr id="2991" name="Freeform 3252"/>
                          <wps:cNvSpPr>
                            <a:spLocks/>
                          </wps:cNvSpPr>
                          <wps:spPr bwMode="auto">
                            <a:xfrm>
                              <a:off x="6014" y="221"/>
                              <a:ext cx="15" cy="2"/>
                            </a:xfrm>
                            <a:custGeom>
                              <a:avLst/>
                              <a:gdLst>
                                <a:gd name="T0" fmla="+- 0 6014 6014"/>
                                <a:gd name="T1" fmla="*/ T0 w 15"/>
                                <a:gd name="T2" fmla="+- 0 6029 601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2" name="Group 3249"/>
                        <wpg:cNvGrpSpPr>
                          <a:grpSpLocks/>
                        </wpg:cNvGrpSpPr>
                        <wpg:grpSpPr bwMode="auto">
                          <a:xfrm>
                            <a:off x="6043" y="221"/>
                            <a:ext cx="15" cy="2"/>
                            <a:chOff x="6043" y="221"/>
                            <a:chExt cx="15" cy="2"/>
                          </a:xfrm>
                        </wpg:grpSpPr>
                        <wps:wsp>
                          <wps:cNvPr id="2993" name="Freeform 3250"/>
                          <wps:cNvSpPr>
                            <a:spLocks/>
                          </wps:cNvSpPr>
                          <wps:spPr bwMode="auto">
                            <a:xfrm>
                              <a:off x="6043" y="221"/>
                              <a:ext cx="15" cy="2"/>
                            </a:xfrm>
                            <a:custGeom>
                              <a:avLst/>
                              <a:gdLst>
                                <a:gd name="T0" fmla="+- 0 6043 6043"/>
                                <a:gd name="T1" fmla="*/ T0 w 15"/>
                                <a:gd name="T2" fmla="+- 0 6058 604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4" name="Group 3247"/>
                        <wpg:cNvGrpSpPr>
                          <a:grpSpLocks/>
                        </wpg:cNvGrpSpPr>
                        <wpg:grpSpPr bwMode="auto">
                          <a:xfrm>
                            <a:off x="6073" y="221"/>
                            <a:ext cx="15" cy="2"/>
                            <a:chOff x="6073" y="221"/>
                            <a:chExt cx="15" cy="2"/>
                          </a:xfrm>
                        </wpg:grpSpPr>
                        <wps:wsp>
                          <wps:cNvPr id="2995" name="Freeform 3248"/>
                          <wps:cNvSpPr>
                            <a:spLocks/>
                          </wps:cNvSpPr>
                          <wps:spPr bwMode="auto">
                            <a:xfrm>
                              <a:off x="6073" y="221"/>
                              <a:ext cx="15" cy="2"/>
                            </a:xfrm>
                            <a:custGeom>
                              <a:avLst/>
                              <a:gdLst>
                                <a:gd name="T0" fmla="+- 0 6073 6073"/>
                                <a:gd name="T1" fmla="*/ T0 w 15"/>
                                <a:gd name="T2" fmla="+- 0 6088 607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6" name="Group 3245"/>
                        <wpg:cNvGrpSpPr>
                          <a:grpSpLocks/>
                        </wpg:cNvGrpSpPr>
                        <wpg:grpSpPr bwMode="auto">
                          <a:xfrm>
                            <a:off x="6102" y="221"/>
                            <a:ext cx="15" cy="2"/>
                            <a:chOff x="6102" y="221"/>
                            <a:chExt cx="15" cy="2"/>
                          </a:xfrm>
                        </wpg:grpSpPr>
                        <wps:wsp>
                          <wps:cNvPr id="2997" name="Freeform 3246"/>
                          <wps:cNvSpPr>
                            <a:spLocks/>
                          </wps:cNvSpPr>
                          <wps:spPr bwMode="auto">
                            <a:xfrm>
                              <a:off x="6102" y="221"/>
                              <a:ext cx="15" cy="2"/>
                            </a:xfrm>
                            <a:custGeom>
                              <a:avLst/>
                              <a:gdLst>
                                <a:gd name="T0" fmla="+- 0 6102 6102"/>
                                <a:gd name="T1" fmla="*/ T0 w 15"/>
                                <a:gd name="T2" fmla="+- 0 6117 610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8" name="Group 3243"/>
                        <wpg:cNvGrpSpPr>
                          <a:grpSpLocks/>
                        </wpg:cNvGrpSpPr>
                        <wpg:grpSpPr bwMode="auto">
                          <a:xfrm>
                            <a:off x="6132" y="221"/>
                            <a:ext cx="15" cy="2"/>
                            <a:chOff x="6132" y="221"/>
                            <a:chExt cx="15" cy="2"/>
                          </a:xfrm>
                        </wpg:grpSpPr>
                        <wps:wsp>
                          <wps:cNvPr id="2999" name="Freeform 3244"/>
                          <wps:cNvSpPr>
                            <a:spLocks/>
                          </wps:cNvSpPr>
                          <wps:spPr bwMode="auto">
                            <a:xfrm>
                              <a:off x="6132" y="221"/>
                              <a:ext cx="15" cy="2"/>
                            </a:xfrm>
                            <a:custGeom>
                              <a:avLst/>
                              <a:gdLst>
                                <a:gd name="T0" fmla="+- 0 6132 6132"/>
                                <a:gd name="T1" fmla="*/ T0 w 15"/>
                                <a:gd name="T2" fmla="+- 0 6147 613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0" name="Group 3241"/>
                        <wpg:cNvGrpSpPr>
                          <a:grpSpLocks/>
                        </wpg:cNvGrpSpPr>
                        <wpg:grpSpPr bwMode="auto">
                          <a:xfrm>
                            <a:off x="6162" y="221"/>
                            <a:ext cx="15" cy="2"/>
                            <a:chOff x="6162" y="221"/>
                            <a:chExt cx="15" cy="2"/>
                          </a:xfrm>
                        </wpg:grpSpPr>
                        <wps:wsp>
                          <wps:cNvPr id="3001" name="Freeform 3242"/>
                          <wps:cNvSpPr>
                            <a:spLocks/>
                          </wps:cNvSpPr>
                          <wps:spPr bwMode="auto">
                            <a:xfrm>
                              <a:off x="6162" y="221"/>
                              <a:ext cx="15" cy="2"/>
                            </a:xfrm>
                            <a:custGeom>
                              <a:avLst/>
                              <a:gdLst>
                                <a:gd name="T0" fmla="+- 0 6162 6162"/>
                                <a:gd name="T1" fmla="*/ T0 w 15"/>
                                <a:gd name="T2" fmla="+- 0 6176 616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2" name="Group 3239"/>
                        <wpg:cNvGrpSpPr>
                          <a:grpSpLocks/>
                        </wpg:cNvGrpSpPr>
                        <wpg:grpSpPr bwMode="auto">
                          <a:xfrm>
                            <a:off x="6191" y="221"/>
                            <a:ext cx="15" cy="2"/>
                            <a:chOff x="6191" y="221"/>
                            <a:chExt cx="15" cy="2"/>
                          </a:xfrm>
                        </wpg:grpSpPr>
                        <wps:wsp>
                          <wps:cNvPr id="3003" name="Freeform 3240"/>
                          <wps:cNvSpPr>
                            <a:spLocks/>
                          </wps:cNvSpPr>
                          <wps:spPr bwMode="auto">
                            <a:xfrm>
                              <a:off x="6191" y="221"/>
                              <a:ext cx="15" cy="2"/>
                            </a:xfrm>
                            <a:custGeom>
                              <a:avLst/>
                              <a:gdLst>
                                <a:gd name="T0" fmla="+- 0 6191 6191"/>
                                <a:gd name="T1" fmla="*/ T0 w 15"/>
                                <a:gd name="T2" fmla="+- 0 6206 619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4" name="Group 3237"/>
                        <wpg:cNvGrpSpPr>
                          <a:grpSpLocks/>
                        </wpg:cNvGrpSpPr>
                        <wpg:grpSpPr bwMode="auto">
                          <a:xfrm>
                            <a:off x="6221" y="221"/>
                            <a:ext cx="15" cy="2"/>
                            <a:chOff x="6221" y="221"/>
                            <a:chExt cx="15" cy="2"/>
                          </a:xfrm>
                        </wpg:grpSpPr>
                        <wps:wsp>
                          <wps:cNvPr id="3005" name="Freeform 3238"/>
                          <wps:cNvSpPr>
                            <a:spLocks/>
                          </wps:cNvSpPr>
                          <wps:spPr bwMode="auto">
                            <a:xfrm>
                              <a:off x="6221" y="221"/>
                              <a:ext cx="15" cy="2"/>
                            </a:xfrm>
                            <a:custGeom>
                              <a:avLst/>
                              <a:gdLst>
                                <a:gd name="T0" fmla="+- 0 6221 6221"/>
                                <a:gd name="T1" fmla="*/ T0 w 15"/>
                                <a:gd name="T2" fmla="+- 0 6235 622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6" name="Group 3235"/>
                        <wpg:cNvGrpSpPr>
                          <a:grpSpLocks/>
                        </wpg:cNvGrpSpPr>
                        <wpg:grpSpPr bwMode="auto">
                          <a:xfrm>
                            <a:off x="6250" y="221"/>
                            <a:ext cx="15" cy="2"/>
                            <a:chOff x="6250" y="221"/>
                            <a:chExt cx="15" cy="2"/>
                          </a:xfrm>
                        </wpg:grpSpPr>
                        <wps:wsp>
                          <wps:cNvPr id="3007" name="Freeform 3236"/>
                          <wps:cNvSpPr>
                            <a:spLocks/>
                          </wps:cNvSpPr>
                          <wps:spPr bwMode="auto">
                            <a:xfrm>
                              <a:off x="6250" y="221"/>
                              <a:ext cx="15" cy="2"/>
                            </a:xfrm>
                            <a:custGeom>
                              <a:avLst/>
                              <a:gdLst>
                                <a:gd name="T0" fmla="+- 0 6250 6250"/>
                                <a:gd name="T1" fmla="*/ T0 w 15"/>
                                <a:gd name="T2" fmla="+- 0 6265 625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8" name="Group 3233"/>
                        <wpg:cNvGrpSpPr>
                          <a:grpSpLocks/>
                        </wpg:cNvGrpSpPr>
                        <wpg:grpSpPr bwMode="auto">
                          <a:xfrm>
                            <a:off x="6280" y="221"/>
                            <a:ext cx="15" cy="2"/>
                            <a:chOff x="6280" y="221"/>
                            <a:chExt cx="15" cy="2"/>
                          </a:xfrm>
                        </wpg:grpSpPr>
                        <wps:wsp>
                          <wps:cNvPr id="3009" name="Freeform 3234"/>
                          <wps:cNvSpPr>
                            <a:spLocks/>
                          </wps:cNvSpPr>
                          <wps:spPr bwMode="auto">
                            <a:xfrm>
                              <a:off x="6280" y="221"/>
                              <a:ext cx="15" cy="2"/>
                            </a:xfrm>
                            <a:custGeom>
                              <a:avLst/>
                              <a:gdLst>
                                <a:gd name="T0" fmla="+- 0 6280 6280"/>
                                <a:gd name="T1" fmla="*/ T0 w 15"/>
                                <a:gd name="T2" fmla="+- 0 6294 628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0" name="Group 3231"/>
                        <wpg:cNvGrpSpPr>
                          <a:grpSpLocks/>
                        </wpg:cNvGrpSpPr>
                        <wpg:grpSpPr bwMode="auto">
                          <a:xfrm>
                            <a:off x="6309" y="221"/>
                            <a:ext cx="15" cy="2"/>
                            <a:chOff x="6309" y="221"/>
                            <a:chExt cx="15" cy="2"/>
                          </a:xfrm>
                        </wpg:grpSpPr>
                        <wps:wsp>
                          <wps:cNvPr id="3011" name="Freeform 3232"/>
                          <wps:cNvSpPr>
                            <a:spLocks/>
                          </wps:cNvSpPr>
                          <wps:spPr bwMode="auto">
                            <a:xfrm>
                              <a:off x="6309" y="221"/>
                              <a:ext cx="15" cy="2"/>
                            </a:xfrm>
                            <a:custGeom>
                              <a:avLst/>
                              <a:gdLst>
                                <a:gd name="T0" fmla="+- 0 6309 6309"/>
                                <a:gd name="T1" fmla="*/ T0 w 15"/>
                                <a:gd name="T2" fmla="+- 0 6324 630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2" name="Group 3229"/>
                        <wpg:cNvGrpSpPr>
                          <a:grpSpLocks/>
                        </wpg:cNvGrpSpPr>
                        <wpg:grpSpPr bwMode="auto">
                          <a:xfrm>
                            <a:off x="6339" y="221"/>
                            <a:ext cx="15" cy="2"/>
                            <a:chOff x="6339" y="221"/>
                            <a:chExt cx="15" cy="2"/>
                          </a:xfrm>
                        </wpg:grpSpPr>
                        <wps:wsp>
                          <wps:cNvPr id="3013" name="Freeform 3230"/>
                          <wps:cNvSpPr>
                            <a:spLocks/>
                          </wps:cNvSpPr>
                          <wps:spPr bwMode="auto">
                            <a:xfrm>
                              <a:off x="6339" y="221"/>
                              <a:ext cx="15" cy="2"/>
                            </a:xfrm>
                            <a:custGeom>
                              <a:avLst/>
                              <a:gdLst>
                                <a:gd name="T0" fmla="+- 0 6339 6339"/>
                                <a:gd name="T1" fmla="*/ T0 w 15"/>
                                <a:gd name="T2" fmla="+- 0 6354 633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4" name="Group 3227"/>
                        <wpg:cNvGrpSpPr>
                          <a:grpSpLocks/>
                        </wpg:cNvGrpSpPr>
                        <wpg:grpSpPr bwMode="auto">
                          <a:xfrm>
                            <a:off x="6368" y="221"/>
                            <a:ext cx="15" cy="2"/>
                            <a:chOff x="6368" y="221"/>
                            <a:chExt cx="15" cy="2"/>
                          </a:xfrm>
                        </wpg:grpSpPr>
                        <wps:wsp>
                          <wps:cNvPr id="3015" name="Freeform 3228"/>
                          <wps:cNvSpPr>
                            <a:spLocks/>
                          </wps:cNvSpPr>
                          <wps:spPr bwMode="auto">
                            <a:xfrm>
                              <a:off x="6368" y="221"/>
                              <a:ext cx="15" cy="2"/>
                            </a:xfrm>
                            <a:custGeom>
                              <a:avLst/>
                              <a:gdLst>
                                <a:gd name="T0" fmla="+- 0 6368 6368"/>
                                <a:gd name="T1" fmla="*/ T0 w 15"/>
                                <a:gd name="T2" fmla="+- 0 6383 636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6" name="Group 3225"/>
                        <wpg:cNvGrpSpPr>
                          <a:grpSpLocks/>
                        </wpg:cNvGrpSpPr>
                        <wpg:grpSpPr bwMode="auto">
                          <a:xfrm>
                            <a:off x="6398" y="221"/>
                            <a:ext cx="15" cy="2"/>
                            <a:chOff x="6398" y="221"/>
                            <a:chExt cx="15" cy="2"/>
                          </a:xfrm>
                        </wpg:grpSpPr>
                        <wps:wsp>
                          <wps:cNvPr id="3017" name="Freeform 3226"/>
                          <wps:cNvSpPr>
                            <a:spLocks/>
                          </wps:cNvSpPr>
                          <wps:spPr bwMode="auto">
                            <a:xfrm>
                              <a:off x="6398" y="221"/>
                              <a:ext cx="15" cy="2"/>
                            </a:xfrm>
                            <a:custGeom>
                              <a:avLst/>
                              <a:gdLst>
                                <a:gd name="T0" fmla="+- 0 6398 6398"/>
                                <a:gd name="T1" fmla="*/ T0 w 15"/>
                                <a:gd name="T2" fmla="+- 0 6413 639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8" name="Group 3223"/>
                        <wpg:cNvGrpSpPr>
                          <a:grpSpLocks/>
                        </wpg:cNvGrpSpPr>
                        <wpg:grpSpPr bwMode="auto">
                          <a:xfrm>
                            <a:off x="6427" y="221"/>
                            <a:ext cx="15" cy="2"/>
                            <a:chOff x="6427" y="221"/>
                            <a:chExt cx="15" cy="2"/>
                          </a:xfrm>
                        </wpg:grpSpPr>
                        <wps:wsp>
                          <wps:cNvPr id="3019" name="Freeform 3224"/>
                          <wps:cNvSpPr>
                            <a:spLocks/>
                          </wps:cNvSpPr>
                          <wps:spPr bwMode="auto">
                            <a:xfrm>
                              <a:off x="6427" y="221"/>
                              <a:ext cx="15" cy="2"/>
                            </a:xfrm>
                            <a:custGeom>
                              <a:avLst/>
                              <a:gdLst>
                                <a:gd name="T0" fmla="+- 0 6427 6427"/>
                                <a:gd name="T1" fmla="*/ T0 w 15"/>
                                <a:gd name="T2" fmla="+- 0 6442 642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0" name="Group 3221"/>
                        <wpg:cNvGrpSpPr>
                          <a:grpSpLocks/>
                        </wpg:cNvGrpSpPr>
                        <wpg:grpSpPr bwMode="auto">
                          <a:xfrm>
                            <a:off x="6457" y="221"/>
                            <a:ext cx="15" cy="2"/>
                            <a:chOff x="6457" y="221"/>
                            <a:chExt cx="15" cy="2"/>
                          </a:xfrm>
                        </wpg:grpSpPr>
                        <wps:wsp>
                          <wps:cNvPr id="3021" name="Freeform 3222"/>
                          <wps:cNvSpPr>
                            <a:spLocks/>
                          </wps:cNvSpPr>
                          <wps:spPr bwMode="auto">
                            <a:xfrm>
                              <a:off x="6457" y="221"/>
                              <a:ext cx="15" cy="2"/>
                            </a:xfrm>
                            <a:custGeom>
                              <a:avLst/>
                              <a:gdLst>
                                <a:gd name="T0" fmla="+- 0 6457 6457"/>
                                <a:gd name="T1" fmla="*/ T0 w 15"/>
                                <a:gd name="T2" fmla="+- 0 6472 645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2" name="Group 3219"/>
                        <wpg:cNvGrpSpPr>
                          <a:grpSpLocks/>
                        </wpg:cNvGrpSpPr>
                        <wpg:grpSpPr bwMode="auto">
                          <a:xfrm>
                            <a:off x="6486" y="221"/>
                            <a:ext cx="15" cy="2"/>
                            <a:chOff x="6486" y="221"/>
                            <a:chExt cx="15" cy="2"/>
                          </a:xfrm>
                        </wpg:grpSpPr>
                        <wps:wsp>
                          <wps:cNvPr id="3023" name="Freeform 3220"/>
                          <wps:cNvSpPr>
                            <a:spLocks/>
                          </wps:cNvSpPr>
                          <wps:spPr bwMode="auto">
                            <a:xfrm>
                              <a:off x="6486" y="221"/>
                              <a:ext cx="15" cy="2"/>
                            </a:xfrm>
                            <a:custGeom>
                              <a:avLst/>
                              <a:gdLst>
                                <a:gd name="T0" fmla="+- 0 6486 6486"/>
                                <a:gd name="T1" fmla="*/ T0 w 15"/>
                                <a:gd name="T2" fmla="+- 0 6501 648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4" name="Group 3217"/>
                        <wpg:cNvGrpSpPr>
                          <a:grpSpLocks/>
                        </wpg:cNvGrpSpPr>
                        <wpg:grpSpPr bwMode="auto">
                          <a:xfrm>
                            <a:off x="6516" y="221"/>
                            <a:ext cx="15" cy="2"/>
                            <a:chOff x="6516" y="221"/>
                            <a:chExt cx="15" cy="2"/>
                          </a:xfrm>
                        </wpg:grpSpPr>
                        <wps:wsp>
                          <wps:cNvPr id="3025" name="Freeform 3218"/>
                          <wps:cNvSpPr>
                            <a:spLocks/>
                          </wps:cNvSpPr>
                          <wps:spPr bwMode="auto">
                            <a:xfrm>
                              <a:off x="6516" y="221"/>
                              <a:ext cx="15" cy="2"/>
                            </a:xfrm>
                            <a:custGeom>
                              <a:avLst/>
                              <a:gdLst>
                                <a:gd name="T0" fmla="+- 0 6516 6516"/>
                                <a:gd name="T1" fmla="*/ T0 w 15"/>
                                <a:gd name="T2" fmla="+- 0 6531 651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6" name="Group 3215"/>
                        <wpg:cNvGrpSpPr>
                          <a:grpSpLocks/>
                        </wpg:cNvGrpSpPr>
                        <wpg:grpSpPr bwMode="auto">
                          <a:xfrm>
                            <a:off x="6545" y="221"/>
                            <a:ext cx="15" cy="2"/>
                            <a:chOff x="6545" y="221"/>
                            <a:chExt cx="15" cy="2"/>
                          </a:xfrm>
                        </wpg:grpSpPr>
                        <wps:wsp>
                          <wps:cNvPr id="3027" name="Freeform 3216"/>
                          <wps:cNvSpPr>
                            <a:spLocks/>
                          </wps:cNvSpPr>
                          <wps:spPr bwMode="auto">
                            <a:xfrm>
                              <a:off x="6545" y="221"/>
                              <a:ext cx="15" cy="2"/>
                            </a:xfrm>
                            <a:custGeom>
                              <a:avLst/>
                              <a:gdLst>
                                <a:gd name="T0" fmla="+- 0 6545 6545"/>
                                <a:gd name="T1" fmla="*/ T0 w 15"/>
                                <a:gd name="T2" fmla="+- 0 6560 654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8" name="Group 3213"/>
                        <wpg:cNvGrpSpPr>
                          <a:grpSpLocks/>
                        </wpg:cNvGrpSpPr>
                        <wpg:grpSpPr bwMode="auto">
                          <a:xfrm>
                            <a:off x="6575" y="221"/>
                            <a:ext cx="15" cy="2"/>
                            <a:chOff x="6575" y="221"/>
                            <a:chExt cx="15" cy="2"/>
                          </a:xfrm>
                        </wpg:grpSpPr>
                        <wps:wsp>
                          <wps:cNvPr id="3029" name="Freeform 3214"/>
                          <wps:cNvSpPr>
                            <a:spLocks/>
                          </wps:cNvSpPr>
                          <wps:spPr bwMode="auto">
                            <a:xfrm>
                              <a:off x="6575" y="221"/>
                              <a:ext cx="15" cy="2"/>
                            </a:xfrm>
                            <a:custGeom>
                              <a:avLst/>
                              <a:gdLst>
                                <a:gd name="T0" fmla="+- 0 6575 6575"/>
                                <a:gd name="T1" fmla="*/ T0 w 15"/>
                                <a:gd name="T2" fmla="+- 0 6590 657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0" name="Group 3211"/>
                        <wpg:cNvGrpSpPr>
                          <a:grpSpLocks/>
                        </wpg:cNvGrpSpPr>
                        <wpg:grpSpPr bwMode="auto">
                          <a:xfrm>
                            <a:off x="6605" y="221"/>
                            <a:ext cx="15" cy="2"/>
                            <a:chOff x="6605" y="221"/>
                            <a:chExt cx="15" cy="2"/>
                          </a:xfrm>
                        </wpg:grpSpPr>
                        <wps:wsp>
                          <wps:cNvPr id="3031" name="Freeform 3212"/>
                          <wps:cNvSpPr>
                            <a:spLocks/>
                          </wps:cNvSpPr>
                          <wps:spPr bwMode="auto">
                            <a:xfrm>
                              <a:off x="6605" y="221"/>
                              <a:ext cx="15" cy="2"/>
                            </a:xfrm>
                            <a:custGeom>
                              <a:avLst/>
                              <a:gdLst>
                                <a:gd name="T0" fmla="+- 0 6605 6605"/>
                                <a:gd name="T1" fmla="*/ T0 w 15"/>
                                <a:gd name="T2" fmla="+- 0 6619 660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2" name="Group 3209"/>
                        <wpg:cNvGrpSpPr>
                          <a:grpSpLocks/>
                        </wpg:cNvGrpSpPr>
                        <wpg:grpSpPr bwMode="auto">
                          <a:xfrm>
                            <a:off x="6634" y="221"/>
                            <a:ext cx="15" cy="2"/>
                            <a:chOff x="6634" y="221"/>
                            <a:chExt cx="15" cy="2"/>
                          </a:xfrm>
                        </wpg:grpSpPr>
                        <wps:wsp>
                          <wps:cNvPr id="3033" name="Freeform 3210"/>
                          <wps:cNvSpPr>
                            <a:spLocks/>
                          </wps:cNvSpPr>
                          <wps:spPr bwMode="auto">
                            <a:xfrm>
                              <a:off x="6634" y="221"/>
                              <a:ext cx="15" cy="2"/>
                            </a:xfrm>
                            <a:custGeom>
                              <a:avLst/>
                              <a:gdLst>
                                <a:gd name="T0" fmla="+- 0 6634 6634"/>
                                <a:gd name="T1" fmla="*/ T0 w 15"/>
                                <a:gd name="T2" fmla="+- 0 6649 663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4" name="Group 3207"/>
                        <wpg:cNvGrpSpPr>
                          <a:grpSpLocks/>
                        </wpg:cNvGrpSpPr>
                        <wpg:grpSpPr bwMode="auto">
                          <a:xfrm>
                            <a:off x="6664" y="221"/>
                            <a:ext cx="15" cy="2"/>
                            <a:chOff x="6664" y="221"/>
                            <a:chExt cx="15" cy="2"/>
                          </a:xfrm>
                        </wpg:grpSpPr>
                        <wps:wsp>
                          <wps:cNvPr id="3035" name="Freeform 3208"/>
                          <wps:cNvSpPr>
                            <a:spLocks/>
                          </wps:cNvSpPr>
                          <wps:spPr bwMode="auto">
                            <a:xfrm>
                              <a:off x="6664" y="221"/>
                              <a:ext cx="15" cy="2"/>
                            </a:xfrm>
                            <a:custGeom>
                              <a:avLst/>
                              <a:gdLst>
                                <a:gd name="T0" fmla="+- 0 6664 6664"/>
                                <a:gd name="T1" fmla="*/ T0 w 15"/>
                                <a:gd name="T2" fmla="+- 0 6678 666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6" name="Group 3205"/>
                        <wpg:cNvGrpSpPr>
                          <a:grpSpLocks/>
                        </wpg:cNvGrpSpPr>
                        <wpg:grpSpPr bwMode="auto">
                          <a:xfrm>
                            <a:off x="6693" y="221"/>
                            <a:ext cx="15" cy="2"/>
                            <a:chOff x="6693" y="221"/>
                            <a:chExt cx="15" cy="2"/>
                          </a:xfrm>
                        </wpg:grpSpPr>
                        <wps:wsp>
                          <wps:cNvPr id="3037" name="Freeform 3206"/>
                          <wps:cNvSpPr>
                            <a:spLocks/>
                          </wps:cNvSpPr>
                          <wps:spPr bwMode="auto">
                            <a:xfrm>
                              <a:off x="6693" y="221"/>
                              <a:ext cx="15" cy="2"/>
                            </a:xfrm>
                            <a:custGeom>
                              <a:avLst/>
                              <a:gdLst>
                                <a:gd name="T0" fmla="+- 0 6693 6693"/>
                                <a:gd name="T1" fmla="*/ T0 w 15"/>
                                <a:gd name="T2" fmla="+- 0 6708 669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8" name="Group 3203"/>
                        <wpg:cNvGrpSpPr>
                          <a:grpSpLocks/>
                        </wpg:cNvGrpSpPr>
                        <wpg:grpSpPr bwMode="auto">
                          <a:xfrm>
                            <a:off x="6723" y="221"/>
                            <a:ext cx="15" cy="2"/>
                            <a:chOff x="6723" y="221"/>
                            <a:chExt cx="15" cy="2"/>
                          </a:xfrm>
                        </wpg:grpSpPr>
                        <wps:wsp>
                          <wps:cNvPr id="3039" name="Freeform 3204"/>
                          <wps:cNvSpPr>
                            <a:spLocks/>
                          </wps:cNvSpPr>
                          <wps:spPr bwMode="auto">
                            <a:xfrm>
                              <a:off x="6723" y="221"/>
                              <a:ext cx="15" cy="2"/>
                            </a:xfrm>
                            <a:custGeom>
                              <a:avLst/>
                              <a:gdLst>
                                <a:gd name="T0" fmla="+- 0 6723 6723"/>
                                <a:gd name="T1" fmla="*/ T0 w 15"/>
                                <a:gd name="T2" fmla="+- 0 6737 672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0" name="Group 3201"/>
                        <wpg:cNvGrpSpPr>
                          <a:grpSpLocks/>
                        </wpg:cNvGrpSpPr>
                        <wpg:grpSpPr bwMode="auto">
                          <a:xfrm>
                            <a:off x="6752" y="221"/>
                            <a:ext cx="15" cy="2"/>
                            <a:chOff x="6752" y="221"/>
                            <a:chExt cx="15" cy="2"/>
                          </a:xfrm>
                        </wpg:grpSpPr>
                        <wps:wsp>
                          <wps:cNvPr id="3041" name="Freeform 3202"/>
                          <wps:cNvSpPr>
                            <a:spLocks/>
                          </wps:cNvSpPr>
                          <wps:spPr bwMode="auto">
                            <a:xfrm>
                              <a:off x="6752" y="221"/>
                              <a:ext cx="15" cy="2"/>
                            </a:xfrm>
                            <a:custGeom>
                              <a:avLst/>
                              <a:gdLst>
                                <a:gd name="T0" fmla="+- 0 6752 6752"/>
                                <a:gd name="T1" fmla="*/ T0 w 15"/>
                                <a:gd name="T2" fmla="+- 0 6767 675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2" name="Group 3199"/>
                        <wpg:cNvGrpSpPr>
                          <a:grpSpLocks/>
                        </wpg:cNvGrpSpPr>
                        <wpg:grpSpPr bwMode="auto">
                          <a:xfrm>
                            <a:off x="6782" y="221"/>
                            <a:ext cx="15" cy="2"/>
                            <a:chOff x="6782" y="221"/>
                            <a:chExt cx="15" cy="2"/>
                          </a:xfrm>
                        </wpg:grpSpPr>
                        <wps:wsp>
                          <wps:cNvPr id="3043" name="Freeform 3200"/>
                          <wps:cNvSpPr>
                            <a:spLocks/>
                          </wps:cNvSpPr>
                          <wps:spPr bwMode="auto">
                            <a:xfrm>
                              <a:off x="6782" y="221"/>
                              <a:ext cx="15" cy="2"/>
                            </a:xfrm>
                            <a:custGeom>
                              <a:avLst/>
                              <a:gdLst>
                                <a:gd name="T0" fmla="+- 0 6782 6782"/>
                                <a:gd name="T1" fmla="*/ T0 w 15"/>
                                <a:gd name="T2" fmla="+- 0 6796 678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4" name="Group 3197"/>
                        <wpg:cNvGrpSpPr>
                          <a:grpSpLocks/>
                        </wpg:cNvGrpSpPr>
                        <wpg:grpSpPr bwMode="auto">
                          <a:xfrm>
                            <a:off x="6811" y="221"/>
                            <a:ext cx="15" cy="2"/>
                            <a:chOff x="6811" y="221"/>
                            <a:chExt cx="15" cy="2"/>
                          </a:xfrm>
                        </wpg:grpSpPr>
                        <wps:wsp>
                          <wps:cNvPr id="3045" name="Freeform 3198"/>
                          <wps:cNvSpPr>
                            <a:spLocks/>
                          </wps:cNvSpPr>
                          <wps:spPr bwMode="auto">
                            <a:xfrm>
                              <a:off x="6811" y="221"/>
                              <a:ext cx="15" cy="2"/>
                            </a:xfrm>
                            <a:custGeom>
                              <a:avLst/>
                              <a:gdLst>
                                <a:gd name="T0" fmla="+- 0 6811 6811"/>
                                <a:gd name="T1" fmla="*/ T0 w 15"/>
                                <a:gd name="T2" fmla="+- 0 6826 681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6" name="Group 3195"/>
                        <wpg:cNvGrpSpPr>
                          <a:grpSpLocks/>
                        </wpg:cNvGrpSpPr>
                        <wpg:grpSpPr bwMode="auto">
                          <a:xfrm>
                            <a:off x="6841" y="221"/>
                            <a:ext cx="15" cy="2"/>
                            <a:chOff x="6841" y="221"/>
                            <a:chExt cx="15" cy="2"/>
                          </a:xfrm>
                        </wpg:grpSpPr>
                        <wps:wsp>
                          <wps:cNvPr id="3047" name="Freeform 3196"/>
                          <wps:cNvSpPr>
                            <a:spLocks/>
                          </wps:cNvSpPr>
                          <wps:spPr bwMode="auto">
                            <a:xfrm>
                              <a:off x="6841" y="221"/>
                              <a:ext cx="15" cy="2"/>
                            </a:xfrm>
                            <a:custGeom>
                              <a:avLst/>
                              <a:gdLst>
                                <a:gd name="T0" fmla="+- 0 6841 6841"/>
                                <a:gd name="T1" fmla="*/ T0 w 15"/>
                                <a:gd name="T2" fmla="+- 0 6856 684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8" name="Group 3193"/>
                        <wpg:cNvGrpSpPr>
                          <a:grpSpLocks/>
                        </wpg:cNvGrpSpPr>
                        <wpg:grpSpPr bwMode="auto">
                          <a:xfrm>
                            <a:off x="6870" y="221"/>
                            <a:ext cx="15" cy="2"/>
                            <a:chOff x="6870" y="221"/>
                            <a:chExt cx="15" cy="2"/>
                          </a:xfrm>
                        </wpg:grpSpPr>
                        <wps:wsp>
                          <wps:cNvPr id="3049" name="Freeform 3194"/>
                          <wps:cNvSpPr>
                            <a:spLocks/>
                          </wps:cNvSpPr>
                          <wps:spPr bwMode="auto">
                            <a:xfrm>
                              <a:off x="6870" y="221"/>
                              <a:ext cx="15" cy="2"/>
                            </a:xfrm>
                            <a:custGeom>
                              <a:avLst/>
                              <a:gdLst>
                                <a:gd name="T0" fmla="+- 0 6870 6870"/>
                                <a:gd name="T1" fmla="*/ T0 w 15"/>
                                <a:gd name="T2" fmla="+- 0 6885 687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0" name="Group 3191"/>
                        <wpg:cNvGrpSpPr>
                          <a:grpSpLocks/>
                        </wpg:cNvGrpSpPr>
                        <wpg:grpSpPr bwMode="auto">
                          <a:xfrm>
                            <a:off x="6900" y="221"/>
                            <a:ext cx="15" cy="2"/>
                            <a:chOff x="6900" y="221"/>
                            <a:chExt cx="15" cy="2"/>
                          </a:xfrm>
                        </wpg:grpSpPr>
                        <wps:wsp>
                          <wps:cNvPr id="3051" name="Freeform 3192"/>
                          <wps:cNvSpPr>
                            <a:spLocks/>
                          </wps:cNvSpPr>
                          <wps:spPr bwMode="auto">
                            <a:xfrm>
                              <a:off x="6900" y="221"/>
                              <a:ext cx="15" cy="2"/>
                            </a:xfrm>
                            <a:custGeom>
                              <a:avLst/>
                              <a:gdLst>
                                <a:gd name="T0" fmla="+- 0 6900 6900"/>
                                <a:gd name="T1" fmla="*/ T0 w 15"/>
                                <a:gd name="T2" fmla="+- 0 6915 690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2" name="Group 3189"/>
                        <wpg:cNvGrpSpPr>
                          <a:grpSpLocks/>
                        </wpg:cNvGrpSpPr>
                        <wpg:grpSpPr bwMode="auto">
                          <a:xfrm>
                            <a:off x="6929" y="221"/>
                            <a:ext cx="15" cy="2"/>
                            <a:chOff x="6929" y="221"/>
                            <a:chExt cx="15" cy="2"/>
                          </a:xfrm>
                        </wpg:grpSpPr>
                        <wps:wsp>
                          <wps:cNvPr id="3053" name="Freeform 3190"/>
                          <wps:cNvSpPr>
                            <a:spLocks/>
                          </wps:cNvSpPr>
                          <wps:spPr bwMode="auto">
                            <a:xfrm>
                              <a:off x="6929" y="221"/>
                              <a:ext cx="15" cy="2"/>
                            </a:xfrm>
                            <a:custGeom>
                              <a:avLst/>
                              <a:gdLst>
                                <a:gd name="T0" fmla="+- 0 6929 6929"/>
                                <a:gd name="T1" fmla="*/ T0 w 15"/>
                                <a:gd name="T2" fmla="+- 0 6944 692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4" name="Group 3187"/>
                        <wpg:cNvGrpSpPr>
                          <a:grpSpLocks/>
                        </wpg:cNvGrpSpPr>
                        <wpg:grpSpPr bwMode="auto">
                          <a:xfrm>
                            <a:off x="6959" y="221"/>
                            <a:ext cx="15" cy="2"/>
                            <a:chOff x="6959" y="221"/>
                            <a:chExt cx="15" cy="2"/>
                          </a:xfrm>
                        </wpg:grpSpPr>
                        <wps:wsp>
                          <wps:cNvPr id="3055" name="Freeform 3188"/>
                          <wps:cNvSpPr>
                            <a:spLocks/>
                          </wps:cNvSpPr>
                          <wps:spPr bwMode="auto">
                            <a:xfrm>
                              <a:off x="6959" y="221"/>
                              <a:ext cx="15" cy="2"/>
                            </a:xfrm>
                            <a:custGeom>
                              <a:avLst/>
                              <a:gdLst>
                                <a:gd name="T0" fmla="+- 0 6959 6959"/>
                                <a:gd name="T1" fmla="*/ T0 w 15"/>
                                <a:gd name="T2" fmla="+- 0 6974 695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6" name="Group 3185"/>
                        <wpg:cNvGrpSpPr>
                          <a:grpSpLocks/>
                        </wpg:cNvGrpSpPr>
                        <wpg:grpSpPr bwMode="auto">
                          <a:xfrm>
                            <a:off x="6988" y="221"/>
                            <a:ext cx="15" cy="2"/>
                            <a:chOff x="6988" y="221"/>
                            <a:chExt cx="15" cy="2"/>
                          </a:xfrm>
                        </wpg:grpSpPr>
                        <wps:wsp>
                          <wps:cNvPr id="3057" name="Freeform 3186"/>
                          <wps:cNvSpPr>
                            <a:spLocks/>
                          </wps:cNvSpPr>
                          <wps:spPr bwMode="auto">
                            <a:xfrm>
                              <a:off x="6988" y="221"/>
                              <a:ext cx="15" cy="2"/>
                            </a:xfrm>
                            <a:custGeom>
                              <a:avLst/>
                              <a:gdLst>
                                <a:gd name="T0" fmla="+- 0 6988 6988"/>
                                <a:gd name="T1" fmla="*/ T0 w 15"/>
                                <a:gd name="T2" fmla="+- 0 7003 698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8" name="Group 3183"/>
                        <wpg:cNvGrpSpPr>
                          <a:grpSpLocks/>
                        </wpg:cNvGrpSpPr>
                        <wpg:grpSpPr bwMode="auto">
                          <a:xfrm>
                            <a:off x="7018" y="221"/>
                            <a:ext cx="15" cy="2"/>
                            <a:chOff x="7018" y="221"/>
                            <a:chExt cx="15" cy="2"/>
                          </a:xfrm>
                        </wpg:grpSpPr>
                        <wps:wsp>
                          <wps:cNvPr id="3059" name="Freeform 3184"/>
                          <wps:cNvSpPr>
                            <a:spLocks/>
                          </wps:cNvSpPr>
                          <wps:spPr bwMode="auto">
                            <a:xfrm>
                              <a:off x="7018" y="221"/>
                              <a:ext cx="15" cy="2"/>
                            </a:xfrm>
                            <a:custGeom>
                              <a:avLst/>
                              <a:gdLst>
                                <a:gd name="T0" fmla="+- 0 7018 7018"/>
                                <a:gd name="T1" fmla="*/ T0 w 15"/>
                                <a:gd name="T2" fmla="+- 0 7033 701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0" name="Group 3181"/>
                        <wpg:cNvGrpSpPr>
                          <a:grpSpLocks/>
                        </wpg:cNvGrpSpPr>
                        <wpg:grpSpPr bwMode="auto">
                          <a:xfrm>
                            <a:off x="7048" y="221"/>
                            <a:ext cx="15" cy="2"/>
                            <a:chOff x="7048" y="221"/>
                            <a:chExt cx="15" cy="2"/>
                          </a:xfrm>
                        </wpg:grpSpPr>
                        <wps:wsp>
                          <wps:cNvPr id="3061" name="Freeform 3182"/>
                          <wps:cNvSpPr>
                            <a:spLocks/>
                          </wps:cNvSpPr>
                          <wps:spPr bwMode="auto">
                            <a:xfrm>
                              <a:off x="7048" y="221"/>
                              <a:ext cx="15" cy="2"/>
                            </a:xfrm>
                            <a:custGeom>
                              <a:avLst/>
                              <a:gdLst>
                                <a:gd name="T0" fmla="+- 0 7048 7048"/>
                                <a:gd name="T1" fmla="*/ T0 w 15"/>
                                <a:gd name="T2" fmla="+- 0 7062 704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2" name="Group 3179"/>
                        <wpg:cNvGrpSpPr>
                          <a:grpSpLocks/>
                        </wpg:cNvGrpSpPr>
                        <wpg:grpSpPr bwMode="auto">
                          <a:xfrm>
                            <a:off x="7077" y="221"/>
                            <a:ext cx="15" cy="2"/>
                            <a:chOff x="7077" y="221"/>
                            <a:chExt cx="15" cy="2"/>
                          </a:xfrm>
                        </wpg:grpSpPr>
                        <wps:wsp>
                          <wps:cNvPr id="3063" name="Freeform 3180"/>
                          <wps:cNvSpPr>
                            <a:spLocks/>
                          </wps:cNvSpPr>
                          <wps:spPr bwMode="auto">
                            <a:xfrm>
                              <a:off x="7077" y="221"/>
                              <a:ext cx="15" cy="2"/>
                            </a:xfrm>
                            <a:custGeom>
                              <a:avLst/>
                              <a:gdLst>
                                <a:gd name="T0" fmla="+- 0 7077 7077"/>
                                <a:gd name="T1" fmla="*/ T0 w 15"/>
                                <a:gd name="T2" fmla="+- 0 7092 707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4" name="Group 3177"/>
                        <wpg:cNvGrpSpPr>
                          <a:grpSpLocks/>
                        </wpg:cNvGrpSpPr>
                        <wpg:grpSpPr bwMode="auto">
                          <a:xfrm>
                            <a:off x="7107" y="221"/>
                            <a:ext cx="15" cy="2"/>
                            <a:chOff x="7107" y="221"/>
                            <a:chExt cx="15" cy="2"/>
                          </a:xfrm>
                        </wpg:grpSpPr>
                        <wps:wsp>
                          <wps:cNvPr id="3065" name="Freeform 3178"/>
                          <wps:cNvSpPr>
                            <a:spLocks/>
                          </wps:cNvSpPr>
                          <wps:spPr bwMode="auto">
                            <a:xfrm>
                              <a:off x="7107" y="221"/>
                              <a:ext cx="15" cy="2"/>
                            </a:xfrm>
                            <a:custGeom>
                              <a:avLst/>
                              <a:gdLst>
                                <a:gd name="T0" fmla="+- 0 7107 7107"/>
                                <a:gd name="T1" fmla="*/ T0 w 15"/>
                                <a:gd name="T2" fmla="+- 0 7121 710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6" name="Group 3175"/>
                        <wpg:cNvGrpSpPr>
                          <a:grpSpLocks/>
                        </wpg:cNvGrpSpPr>
                        <wpg:grpSpPr bwMode="auto">
                          <a:xfrm>
                            <a:off x="7136" y="221"/>
                            <a:ext cx="15" cy="2"/>
                            <a:chOff x="7136" y="221"/>
                            <a:chExt cx="15" cy="2"/>
                          </a:xfrm>
                        </wpg:grpSpPr>
                        <wps:wsp>
                          <wps:cNvPr id="3067" name="Freeform 3176"/>
                          <wps:cNvSpPr>
                            <a:spLocks/>
                          </wps:cNvSpPr>
                          <wps:spPr bwMode="auto">
                            <a:xfrm>
                              <a:off x="7136" y="221"/>
                              <a:ext cx="15" cy="2"/>
                            </a:xfrm>
                            <a:custGeom>
                              <a:avLst/>
                              <a:gdLst>
                                <a:gd name="T0" fmla="+- 0 7136 7136"/>
                                <a:gd name="T1" fmla="*/ T0 w 15"/>
                                <a:gd name="T2" fmla="+- 0 7151 713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8" name="Group 3173"/>
                        <wpg:cNvGrpSpPr>
                          <a:grpSpLocks/>
                        </wpg:cNvGrpSpPr>
                        <wpg:grpSpPr bwMode="auto">
                          <a:xfrm>
                            <a:off x="7166" y="221"/>
                            <a:ext cx="15" cy="2"/>
                            <a:chOff x="7166" y="221"/>
                            <a:chExt cx="15" cy="2"/>
                          </a:xfrm>
                        </wpg:grpSpPr>
                        <wps:wsp>
                          <wps:cNvPr id="3069" name="Freeform 3174"/>
                          <wps:cNvSpPr>
                            <a:spLocks/>
                          </wps:cNvSpPr>
                          <wps:spPr bwMode="auto">
                            <a:xfrm>
                              <a:off x="7166" y="221"/>
                              <a:ext cx="15" cy="2"/>
                            </a:xfrm>
                            <a:custGeom>
                              <a:avLst/>
                              <a:gdLst>
                                <a:gd name="T0" fmla="+- 0 7166 7166"/>
                                <a:gd name="T1" fmla="*/ T0 w 15"/>
                                <a:gd name="T2" fmla="+- 0 7180 716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0" name="Group 3171"/>
                        <wpg:cNvGrpSpPr>
                          <a:grpSpLocks/>
                        </wpg:cNvGrpSpPr>
                        <wpg:grpSpPr bwMode="auto">
                          <a:xfrm>
                            <a:off x="7195" y="221"/>
                            <a:ext cx="15" cy="2"/>
                            <a:chOff x="7195" y="221"/>
                            <a:chExt cx="15" cy="2"/>
                          </a:xfrm>
                        </wpg:grpSpPr>
                        <wps:wsp>
                          <wps:cNvPr id="3071" name="Freeform 3172"/>
                          <wps:cNvSpPr>
                            <a:spLocks/>
                          </wps:cNvSpPr>
                          <wps:spPr bwMode="auto">
                            <a:xfrm>
                              <a:off x="7195" y="221"/>
                              <a:ext cx="15" cy="2"/>
                            </a:xfrm>
                            <a:custGeom>
                              <a:avLst/>
                              <a:gdLst>
                                <a:gd name="T0" fmla="+- 0 7195 7195"/>
                                <a:gd name="T1" fmla="*/ T0 w 15"/>
                                <a:gd name="T2" fmla="+- 0 7210 719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2" name="Group 3169"/>
                        <wpg:cNvGrpSpPr>
                          <a:grpSpLocks/>
                        </wpg:cNvGrpSpPr>
                        <wpg:grpSpPr bwMode="auto">
                          <a:xfrm>
                            <a:off x="7225" y="221"/>
                            <a:ext cx="15" cy="2"/>
                            <a:chOff x="7225" y="221"/>
                            <a:chExt cx="15" cy="2"/>
                          </a:xfrm>
                        </wpg:grpSpPr>
                        <wps:wsp>
                          <wps:cNvPr id="3073" name="Freeform 3170"/>
                          <wps:cNvSpPr>
                            <a:spLocks/>
                          </wps:cNvSpPr>
                          <wps:spPr bwMode="auto">
                            <a:xfrm>
                              <a:off x="7225" y="221"/>
                              <a:ext cx="15" cy="2"/>
                            </a:xfrm>
                            <a:custGeom>
                              <a:avLst/>
                              <a:gdLst>
                                <a:gd name="T0" fmla="+- 0 7225 7225"/>
                                <a:gd name="T1" fmla="*/ T0 w 15"/>
                                <a:gd name="T2" fmla="+- 0 7239 722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4" name="Group 3167"/>
                        <wpg:cNvGrpSpPr>
                          <a:grpSpLocks/>
                        </wpg:cNvGrpSpPr>
                        <wpg:grpSpPr bwMode="auto">
                          <a:xfrm>
                            <a:off x="7254" y="221"/>
                            <a:ext cx="15" cy="2"/>
                            <a:chOff x="7254" y="221"/>
                            <a:chExt cx="15" cy="2"/>
                          </a:xfrm>
                        </wpg:grpSpPr>
                        <wps:wsp>
                          <wps:cNvPr id="3075" name="Freeform 3168"/>
                          <wps:cNvSpPr>
                            <a:spLocks/>
                          </wps:cNvSpPr>
                          <wps:spPr bwMode="auto">
                            <a:xfrm>
                              <a:off x="7254" y="221"/>
                              <a:ext cx="15" cy="2"/>
                            </a:xfrm>
                            <a:custGeom>
                              <a:avLst/>
                              <a:gdLst>
                                <a:gd name="T0" fmla="+- 0 7254 7254"/>
                                <a:gd name="T1" fmla="*/ T0 w 15"/>
                                <a:gd name="T2" fmla="+- 0 7269 725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6" name="Group 3165"/>
                        <wpg:cNvGrpSpPr>
                          <a:grpSpLocks/>
                        </wpg:cNvGrpSpPr>
                        <wpg:grpSpPr bwMode="auto">
                          <a:xfrm>
                            <a:off x="7284" y="221"/>
                            <a:ext cx="15" cy="2"/>
                            <a:chOff x="7284" y="221"/>
                            <a:chExt cx="15" cy="2"/>
                          </a:xfrm>
                        </wpg:grpSpPr>
                        <wps:wsp>
                          <wps:cNvPr id="3077" name="Freeform 3166"/>
                          <wps:cNvSpPr>
                            <a:spLocks/>
                          </wps:cNvSpPr>
                          <wps:spPr bwMode="auto">
                            <a:xfrm>
                              <a:off x="7284" y="221"/>
                              <a:ext cx="15" cy="2"/>
                            </a:xfrm>
                            <a:custGeom>
                              <a:avLst/>
                              <a:gdLst>
                                <a:gd name="T0" fmla="+- 0 7284 7284"/>
                                <a:gd name="T1" fmla="*/ T0 w 15"/>
                                <a:gd name="T2" fmla="+- 0 7299 728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8" name="Group 3163"/>
                        <wpg:cNvGrpSpPr>
                          <a:grpSpLocks/>
                        </wpg:cNvGrpSpPr>
                        <wpg:grpSpPr bwMode="auto">
                          <a:xfrm>
                            <a:off x="7313" y="221"/>
                            <a:ext cx="15" cy="2"/>
                            <a:chOff x="7313" y="221"/>
                            <a:chExt cx="15" cy="2"/>
                          </a:xfrm>
                        </wpg:grpSpPr>
                        <wps:wsp>
                          <wps:cNvPr id="3079" name="Freeform 3164"/>
                          <wps:cNvSpPr>
                            <a:spLocks/>
                          </wps:cNvSpPr>
                          <wps:spPr bwMode="auto">
                            <a:xfrm>
                              <a:off x="7313" y="221"/>
                              <a:ext cx="15" cy="2"/>
                            </a:xfrm>
                            <a:custGeom>
                              <a:avLst/>
                              <a:gdLst>
                                <a:gd name="T0" fmla="+- 0 7313 7313"/>
                                <a:gd name="T1" fmla="*/ T0 w 15"/>
                                <a:gd name="T2" fmla="+- 0 7328 731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0" name="Group 3161"/>
                        <wpg:cNvGrpSpPr>
                          <a:grpSpLocks/>
                        </wpg:cNvGrpSpPr>
                        <wpg:grpSpPr bwMode="auto">
                          <a:xfrm>
                            <a:off x="7343" y="221"/>
                            <a:ext cx="15" cy="2"/>
                            <a:chOff x="7343" y="221"/>
                            <a:chExt cx="15" cy="2"/>
                          </a:xfrm>
                        </wpg:grpSpPr>
                        <wps:wsp>
                          <wps:cNvPr id="3081" name="Freeform 3162"/>
                          <wps:cNvSpPr>
                            <a:spLocks/>
                          </wps:cNvSpPr>
                          <wps:spPr bwMode="auto">
                            <a:xfrm>
                              <a:off x="7343" y="221"/>
                              <a:ext cx="15" cy="2"/>
                            </a:xfrm>
                            <a:custGeom>
                              <a:avLst/>
                              <a:gdLst>
                                <a:gd name="T0" fmla="+- 0 7343 7343"/>
                                <a:gd name="T1" fmla="*/ T0 w 15"/>
                                <a:gd name="T2" fmla="+- 0 7358 734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2" name="Group 3159"/>
                        <wpg:cNvGrpSpPr>
                          <a:grpSpLocks/>
                        </wpg:cNvGrpSpPr>
                        <wpg:grpSpPr bwMode="auto">
                          <a:xfrm>
                            <a:off x="7372" y="221"/>
                            <a:ext cx="15" cy="2"/>
                            <a:chOff x="7372" y="221"/>
                            <a:chExt cx="15" cy="2"/>
                          </a:xfrm>
                        </wpg:grpSpPr>
                        <wps:wsp>
                          <wps:cNvPr id="3083" name="Freeform 3160"/>
                          <wps:cNvSpPr>
                            <a:spLocks/>
                          </wps:cNvSpPr>
                          <wps:spPr bwMode="auto">
                            <a:xfrm>
                              <a:off x="7372" y="221"/>
                              <a:ext cx="15" cy="2"/>
                            </a:xfrm>
                            <a:custGeom>
                              <a:avLst/>
                              <a:gdLst>
                                <a:gd name="T0" fmla="+- 0 7372 7372"/>
                                <a:gd name="T1" fmla="*/ T0 w 15"/>
                                <a:gd name="T2" fmla="+- 0 7387 737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4" name="Group 3157"/>
                        <wpg:cNvGrpSpPr>
                          <a:grpSpLocks/>
                        </wpg:cNvGrpSpPr>
                        <wpg:grpSpPr bwMode="auto">
                          <a:xfrm>
                            <a:off x="7402" y="221"/>
                            <a:ext cx="15" cy="2"/>
                            <a:chOff x="7402" y="221"/>
                            <a:chExt cx="15" cy="2"/>
                          </a:xfrm>
                        </wpg:grpSpPr>
                        <wps:wsp>
                          <wps:cNvPr id="3085" name="Freeform 3158"/>
                          <wps:cNvSpPr>
                            <a:spLocks/>
                          </wps:cNvSpPr>
                          <wps:spPr bwMode="auto">
                            <a:xfrm>
                              <a:off x="7402" y="221"/>
                              <a:ext cx="15" cy="2"/>
                            </a:xfrm>
                            <a:custGeom>
                              <a:avLst/>
                              <a:gdLst>
                                <a:gd name="T0" fmla="+- 0 7402 7402"/>
                                <a:gd name="T1" fmla="*/ T0 w 15"/>
                                <a:gd name="T2" fmla="+- 0 7417 740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6" name="Group 3155"/>
                        <wpg:cNvGrpSpPr>
                          <a:grpSpLocks/>
                        </wpg:cNvGrpSpPr>
                        <wpg:grpSpPr bwMode="auto">
                          <a:xfrm>
                            <a:off x="7431" y="221"/>
                            <a:ext cx="15" cy="2"/>
                            <a:chOff x="7431" y="221"/>
                            <a:chExt cx="15" cy="2"/>
                          </a:xfrm>
                        </wpg:grpSpPr>
                        <wps:wsp>
                          <wps:cNvPr id="3087" name="Freeform 3156"/>
                          <wps:cNvSpPr>
                            <a:spLocks/>
                          </wps:cNvSpPr>
                          <wps:spPr bwMode="auto">
                            <a:xfrm>
                              <a:off x="7431" y="221"/>
                              <a:ext cx="15" cy="2"/>
                            </a:xfrm>
                            <a:custGeom>
                              <a:avLst/>
                              <a:gdLst>
                                <a:gd name="T0" fmla="+- 0 7431 7431"/>
                                <a:gd name="T1" fmla="*/ T0 w 15"/>
                                <a:gd name="T2" fmla="+- 0 7446 743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8" name="Group 3153"/>
                        <wpg:cNvGrpSpPr>
                          <a:grpSpLocks/>
                        </wpg:cNvGrpSpPr>
                        <wpg:grpSpPr bwMode="auto">
                          <a:xfrm>
                            <a:off x="7461" y="221"/>
                            <a:ext cx="15" cy="2"/>
                            <a:chOff x="7461" y="221"/>
                            <a:chExt cx="15" cy="2"/>
                          </a:xfrm>
                        </wpg:grpSpPr>
                        <wps:wsp>
                          <wps:cNvPr id="3089" name="Freeform 3154"/>
                          <wps:cNvSpPr>
                            <a:spLocks/>
                          </wps:cNvSpPr>
                          <wps:spPr bwMode="auto">
                            <a:xfrm>
                              <a:off x="7461" y="221"/>
                              <a:ext cx="15" cy="2"/>
                            </a:xfrm>
                            <a:custGeom>
                              <a:avLst/>
                              <a:gdLst>
                                <a:gd name="T0" fmla="+- 0 7461 7461"/>
                                <a:gd name="T1" fmla="*/ T0 w 15"/>
                                <a:gd name="T2" fmla="+- 0 7476 746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0" name="Group 3151"/>
                        <wpg:cNvGrpSpPr>
                          <a:grpSpLocks/>
                        </wpg:cNvGrpSpPr>
                        <wpg:grpSpPr bwMode="auto">
                          <a:xfrm>
                            <a:off x="7490" y="221"/>
                            <a:ext cx="15" cy="2"/>
                            <a:chOff x="7490" y="221"/>
                            <a:chExt cx="15" cy="2"/>
                          </a:xfrm>
                        </wpg:grpSpPr>
                        <wps:wsp>
                          <wps:cNvPr id="3091" name="Freeform 3152"/>
                          <wps:cNvSpPr>
                            <a:spLocks/>
                          </wps:cNvSpPr>
                          <wps:spPr bwMode="auto">
                            <a:xfrm>
                              <a:off x="7490" y="221"/>
                              <a:ext cx="15" cy="2"/>
                            </a:xfrm>
                            <a:custGeom>
                              <a:avLst/>
                              <a:gdLst>
                                <a:gd name="T0" fmla="+- 0 7490 7490"/>
                                <a:gd name="T1" fmla="*/ T0 w 15"/>
                                <a:gd name="T2" fmla="+- 0 7505 749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2" name="Group 3149"/>
                        <wpg:cNvGrpSpPr>
                          <a:grpSpLocks/>
                        </wpg:cNvGrpSpPr>
                        <wpg:grpSpPr bwMode="auto">
                          <a:xfrm>
                            <a:off x="7520" y="221"/>
                            <a:ext cx="15" cy="2"/>
                            <a:chOff x="7520" y="221"/>
                            <a:chExt cx="15" cy="2"/>
                          </a:xfrm>
                        </wpg:grpSpPr>
                        <wps:wsp>
                          <wps:cNvPr id="3093" name="Freeform 3150"/>
                          <wps:cNvSpPr>
                            <a:spLocks/>
                          </wps:cNvSpPr>
                          <wps:spPr bwMode="auto">
                            <a:xfrm>
                              <a:off x="7520" y="221"/>
                              <a:ext cx="15" cy="2"/>
                            </a:xfrm>
                            <a:custGeom>
                              <a:avLst/>
                              <a:gdLst>
                                <a:gd name="T0" fmla="+- 0 7520 7520"/>
                                <a:gd name="T1" fmla="*/ T0 w 15"/>
                                <a:gd name="T2" fmla="+- 0 7535 752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4" name="Group 3147"/>
                        <wpg:cNvGrpSpPr>
                          <a:grpSpLocks/>
                        </wpg:cNvGrpSpPr>
                        <wpg:grpSpPr bwMode="auto">
                          <a:xfrm>
                            <a:off x="7550" y="221"/>
                            <a:ext cx="15" cy="2"/>
                            <a:chOff x="7550" y="221"/>
                            <a:chExt cx="15" cy="2"/>
                          </a:xfrm>
                        </wpg:grpSpPr>
                        <wps:wsp>
                          <wps:cNvPr id="3095" name="Freeform 3148"/>
                          <wps:cNvSpPr>
                            <a:spLocks/>
                          </wps:cNvSpPr>
                          <wps:spPr bwMode="auto">
                            <a:xfrm>
                              <a:off x="7550" y="221"/>
                              <a:ext cx="15" cy="2"/>
                            </a:xfrm>
                            <a:custGeom>
                              <a:avLst/>
                              <a:gdLst>
                                <a:gd name="T0" fmla="+- 0 7550 7550"/>
                                <a:gd name="T1" fmla="*/ T0 w 15"/>
                                <a:gd name="T2" fmla="+- 0 7564 755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6" name="Group 3145"/>
                        <wpg:cNvGrpSpPr>
                          <a:grpSpLocks/>
                        </wpg:cNvGrpSpPr>
                        <wpg:grpSpPr bwMode="auto">
                          <a:xfrm>
                            <a:off x="7579" y="221"/>
                            <a:ext cx="15" cy="2"/>
                            <a:chOff x="7579" y="221"/>
                            <a:chExt cx="15" cy="2"/>
                          </a:xfrm>
                        </wpg:grpSpPr>
                        <wps:wsp>
                          <wps:cNvPr id="3097" name="Freeform 3146"/>
                          <wps:cNvSpPr>
                            <a:spLocks/>
                          </wps:cNvSpPr>
                          <wps:spPr bwMode="auto">
                            <a:xfrm>
                              <a:off x="7579" y="221"/>
                              <a:ext cx="15" cy="2"/>
                            </a:xfrm>
                            <a:custGeom>
                              <a:avLst/>
                              <a:gdLst>
                                <a:gd name="T0" fmla="+- 0 7579 7579"/>
                                <a:gd name="T1" fmla="*/ T0 w 15"/>
                                <a:gd name="T2" fmla="+- 0 7594 757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8" name="Group 3143"/>
                        <wpg:cNvGrpSpPr>
                          <a:grpSpLocks/>
                        </wpg:cNvGrpSpPr>
                        <wpg:grpSpPr bwMode="auto">
                          <a:xfrm>
                            <a:off x="7609" y="221"/>
                            <a:ext cx="15" cy="2"/>
                            <a:chOff x="7609" y="221"/>
                            <a:chExt cx="15" cy="2"/>
                          </a:xfrm>
                        </wpg:grpSpPr>
                        <wps:wsp>
                          <wps:cNvPr id="3099" name="Freeform 3144"/>
                          <wps:cNvSpPr>
                            <a:spLocks/>
                          </wps:cNvSpPr>
                          <wps:spPr bwMode="auto">
                            <a:xfrm>
                              <a:off x="7609" y="221"/>
                              <a:ext cx="15" cy="2"/>
                            </a:xfrm>
                            <a:custGeom>
                              <a:avLst/>
                              <a:gdLst>
                                <a:gd name="T0" fmla="+- 0 7609 7609"/>
                                <a:gd name="T1" fmla="*/ T0 w 15"/>
                                <a:gd name="T2" fmla="+- 0 7623 760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0" name="Group 3141"/>
                        <wpg:cNvGrpSpPr>
                          <a:grpSpLocks/>
                        </wpg:cNvGrpSpPr>
                        <wpg:grpSpPr bwMode="auto">
                          <a:xfrm>
                            <a:off x="7638" y="221"/>
                            <a:ext cx="15" cy="2"/>
                            <a:chOff x="7638" y="221"/>
                            <a:chExt cx="15" cy="2"/>
                          </a:xfrm>
                        </wpg:grpSpPr>
                        <wps:wsp>
                          <wps:cNvPr id="3101" name="Freeform 3142"/>
                          <wps:cNvSpPr>
                            <a:spLocks/>
                          </wps:cNvSpPr>
                          <wps:spPr bwMode="auto">
                            <a:xfrm>
                              <a:off x="7638" y="221"/>
                              <a:ext cx="15" cy="2"/>
                            </a:xfrm>
                            <a:custGeom>
                              <a:avLst/>
                              <a:gdLst>
                                <a:gd name="T0" fmla="+- 0 7638 7638"/>
                                <a:gd name="T1" fmla="*/ T0 w 15"/>
                                <a:gd name="T2" fmla="+- 0 7653 763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2" name="Group 3139"/>
                        <wpg:cNvGrpSpPr>
                          <a:grpSpLocks/>
                        </wpg:cNvGrpSpPr>
                        <wpg:grpSpPr bwMode="auto">
                          <a:xfrm>
                            <a:off x="7668" y="221"/>
                            <a:ext cx="15" cy="2"/>
                            <a:chOff x="7668" y="221"/>
                            <a:chExt cx="15" cy="2"/>
                          </a:xfrm>
                        </wpg:grpSpPr>
                        <wps:wsp>
                          <wps:cNvPr id="3103" name="Freeform 3140"/>
                          <wps:cNvSpPr>
                            <a:spLocks/>
                          </wps:cNvSpPr>
                          <wps:spPr bwMode="auto">
                            <a:xfrm>
                              <a:off x="7668" y="221"/>
                              <a:ext cx="15" cy="2"/>
                            </a:xfrm>
                            <a:custGeom>
                              <a:avLst/>
                              <a:gdLst>
                                <a:gd name="T0" fmla="+- 0 7668 7668"/>
                                <a:gd name="T1" fmla="*/ T0 w 15"/>
                                <a:gd name="T2" fmla="+- 0 7682 766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4" name="Group 3137"/>
                        <wpg:cNvGrpSpPr>
                          <a:grpSpLocks/>
                        </wpg:cNvGrpSpPr>
                        <wpg:grpSpPr bwMode="auto">
                          <a:xfrm>
                            <a:off x="7697" y="221"/>
                            <a:ext cx="15" cy="2"/>
                            <a:chOff x="7697" y="221"/>
                            <a:chExt cx="15" cy="2"/>
                          </a:xfrm>
                        </wpg:grpSpPr>
                        <wps:wsp>
                          <wps:cNvPr id="3105" name="Freeform 3138"/>
                          <wps:cNvSpPr>
                            <a:spLocks/>
                          </wps:cNvSpPr>
                          <wps:spPr bwMode="auto">
                            <a:xfrm>
                              <a:off x="7697" y="221"/>
                              <a:ext cx="15" cy="2"/>
                            </a:xfrm>
                            <a:custGeom>
                              <a:avLst/>
                              <a:gdLst>
                                <a:gd name="T0" fmla="+- 0 7697 7697"/>
                                <a:gd name="T1" fmla="*/ T0 w 15"/>
                                <a:gd name="T2" fmla="+- 0 7712 769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6" name="Group 3135"/>
                        <wpg:cNvGrpSpPr>
                          <a:grpSpLocks/>
                        </wpg:cNvGrpSpPr>
                        <wpg:grpSpPr bwMode="auto">
                          <a:xfrm>
                            <a:off x="7727" y="221"/>
                            <a:ext cx="15" cy="2"/>
                            <a:chOff x="7727" y="221"/>
                            <a:chExt cx="15" cy="2"/>
                          </a:xfrm>
                        </wpg:grpSpPr>
                        <wps:wsp>
                          <wps:cNvPr id="3107" name="Freeform 3136"/>
                          <wps:cNvSpPr>
                            <a:spLocks/>
                          </wps:cNvSpPr>
                          <wps:spPr bwMode="auto">
                            <a:xfrm>
                              <a:off x="7727" y="221"/>
                              <a:ext cx="15" cy="2"/>
                            </a:xfrm>
                            <a:custGeom>
                              <a:avLst/>
                              <a:gdLst>
                                <a:gd name="T0" fmla="+- 0 7727 7727"/>
                                <a:gd name="T1" fmla="*/ T0 w 15"/>
                                <a:gd name="T2" fmla="+- 0 7742 772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8" name="Group 3133"/>
                        <wpg:cNvGrpSpPr>
                          <a:grpSpLocks/>
                        </wpg:cNvGrpSpPr>
                        <wpg:grpSpPr bwMode="auto">
                          <a:xfrm>
                            <a:off x="7756" y="221"/>
                            <a:ext cx="15" cy="2"/>
                            <a:chOff x="7756" y="221"/>
                            <a:chExt cx="15" cy="2"/>
                          </a:xfrm>
                        </wpg:grpSpPr>
                        <wps:wsp>
                          <wps:cNvPr id="3109" name="Freeform 3134"/>
                          <wps:cNvSpPr>
                            <a:spLocks/>
                          </wps:cNvSpPr>
                          <wps:spPr bwMode="auto">
                            <a:xfrm>
                              <a:off x="7756" y="221"/>
                              <a:ext cx="15" cy="2"/>
                            </a:xfrm>
                            <a:custGeom>
                              <a:avLst/>
                              <a:gdLst>
                                <a:gd name="T0" fmla="+- 0 7756 7756"/>
                                <a:gd name="T1" fmla="*/ T0 w 15"/>
                                <a:gd name="T2" fmla="+- 0 7771 775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0" name="Group 3131"/>
                        <wpg:cNvGrpSpPr>
                          <a:grpSpLocks/>
                        </wpg:cNvGrpSpPr>
                        <wpg:grpSpPr bwMode="auto">
                          <a:xfrm>
                            <a:off x="7786" y="221"/>
                            <a:ext cx="15" cy="2"/>
                            <a:chOff x="7786" y="221"/>
                            <a:chExt cx="15" cy="2"/>
                          </a:xfrm>
                        </wpg:grpSpPr>
                        <wps:wsp>
                          <wps:cNvPr id="3111" name="Freeform 3132"/>
                          <wps:cNvSpPr>
                            <a:spLocks/>
                          </wps:cNvSpPr>
                          <wps:spPr bwMode="auto">
                            <a:xfrm>
                              <a:off x="7786" y="221"/>
                              <a:ext cx="15" cy="2"/>
                            </a:xfrm>
                            <a:custGeom>
                              <a:avLst/>
                              <a:gdLst>
                                <a:gd name="T0" fmla="+- 0 7786 7786"/>
                                <a:gd name="T1" fmla="*/ T0 w 15"/>
                                <a:gd name="T2" fmla="+- 0 7801 778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2" name="Group 3129"/>
                        <wpg:cNvGrpSpPr>
                          <a:grpSpLocks/>
                        </wpg:cNvGrpSpPr>
                        <wpg:grpSpPr bwMode="auto">
                          <a:xfrm>
                            <a:off x="7815" y="221"/>
                            <a:ext cx="15" cy="2"/>
                            <a:chOff x="7815" y="221"/>
                            <a:chExt cx="15" cy="2"/>
                          </a:xfrm>
                        </wpg:grpSpPr>
                        <wps:wsp>
                          <wps:cNvPr id="3113" name="Freeform 3130"/>
                          <wps:cNvSpPr>
                            <a:spLocks/>
                          </wps:cNvSpPr>
                          <wps:spPr bwMode="auto">
                            <a:xfrm>
                              <a:off x="7815" y="221"/>
                              <a:ext cx="15" cy="2"/>
                            </a:xfrm>
                            <a:custGeom>
                              <a:avLst/>
                              <a:gdLst>
                                <a:gd name="T0" fmla="+- 0 7815 7815"/>
                                <a:gd name="T1" fmla="*/ T0 w 15"/>
                                <a:gd name="T2" fmla="+- 0 7830 781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4" name="Group 3127"/>
                        <wpg:cNvGrpSpPr>
                          <a:grpSpLocks/>
                        </wpg:cNvGrpSpPr>
                        <wpg:grpSpPr bwMode="auto">
                          <a:xfrm>
                            <a:off x="7845" y="221"/>
                            <a:ext cx="15" cy="2"/>
                            <a:chOff x="7845" y="221"/>
                            <a:chExt cx="15" cy="2"/>
                          </a:xfrm>
                        </wpg:grpSpPr>
                        <wps:wsp>
                          <wps:cNvPr id="3115" name="Freeform 3128"/>
                          <wps:cNvSpPr>
                            <a:spLocks/>
                          </wps:cNvSpPr>
                          <wps:spPr bwMode="auto">
                            <a:xfrm>
                              <a:off x="7845" y="221"/>
                              <a:ext cx="15" cy="2"/>
                            </a:xfrm>
                            <a:custGeom>
                              <a:avLst/>
                              <a:gdLst>
                                <a:gd name="T0" fmla="+- 0 7845 7845"/>
                                <a:gd name="T1" fmla="*/ T0 w 15"/>
                                <a:gd name="T2" fmla="+- 0 7860 784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6" name="Group 3125"/>
                        <wpg:cNvGrpSpPr>
                          <a:grpSpLocks/>
                        </wpg:cNvGrpSpPr>
                        <wpg:grpSpPr bwMode="auto">
                          <a:xfrm>
                            <a:off x="7874" y="221"/>
                            <a:ext cx="15" cy="2"/>
                            <a:chOff x="7874" y="221"/>
                            <a:chExt cx="15" cy="2"/>
                          </a:xfrm>
                        </wpg:grpSpPr>
                        <wps:wsp>
                          <wps:cNvPr id="3117" name="Freeform 3126"/>
                          <wps:cNvSpPr>
                            <a:spLocks/>
                          </wps:cNvSpPr>
                          <wps:spPr bwMode="auto">
                            <a:xfrm>
                              <a:off x="7874" y="221"/>
                              <a:ext cx="15" cy="2"/>
                            </a:xfrm>
                            <a:custGeom>
                              <a:avLst/>
                              <a:gdLst>
                                <a:gd name="T0" fmla="+- 0 7874 7874"/>
                                <a:gd name="T1" fmla="*/ T0 w 15"/>
                                <a:gd name="T2" fmla="+- 0 7889 787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8" name="Group 3123"/>
                        <wpg:cNvGrpSpPr>
                          <a:grpSpLocks/>
                        </wpg:cNvGrpSpPr>
                        <wpg:grpSpPr bwMode="auto">
                          <a:xfrm>
                            <a:off x="7904" y="221"/>
                            <a:ext cx="15" cy="2"/>
                            <a:chOff x="7904" y="221"/>
                            <a:chExt cx="15" cy="2"/>
                          </a:xfrm>
                        </wpg:grpSpPr>
                        <wps:wsp>
                          <wps:cNvPr id="3119" name="Freeform 3124"/>
                          <wps:cNvSpPr>
                            <a:spLocks/>
                          </wps:cNvSpPr>
                          <wps:spPr bwMode="auto">
                            <a:xfrm>
                              <a:off x="7904" y="221"/>
                              <a:ext cx="15" cy="2"/>
                            </a:xfrm>
                            <a:custGeom>
                              <a:avLst/>
                              <a:gdLst>
                                <a:gd name="T0" fmla="+- 0 7904 7904"/>
                                <a:gd name="T1" fmla="*/ T0 w 15"/>
                                <a:gd name="T2" fmla="+- 0 7919 790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0" name="Group 3121"/>
                        <wpg:cNvGrpSpPr>
                          <a:grpSpLocks/>
                        </wpg:cNvGrpSpPr>
                        <wpg:grpSpPr bwMode="auto">
                          <a:xfrm>
                            <a:off x="7933" y="221"/>
                            <a:ext cx="15" cy="2"/>
                            <a:chOff x="7933" y="221"/>
                            <a:chExt cx="15" cy="2"/>
                          </a:xfrm>
                        </wpg:grpSpPr>
                        <wps:wsp>
                          <wps:cNvPr id="3121" name="Freeform 3122"/>
                          <wps:cNvSpPr>
                            <a:spLocks/>
                          </wps:cNvSpPr>
                          <wps:spPr bwMode="auto">
                            <a:xfrm>
                              <a:off x="7933" y="221"/>
                              <a:ext cx="15" cy="2"/>
                            </a:xfrm>
                            <a:custGeom>
                              <a:avLst/>
                              <a:gdLst>
                                <a:gd name="T0" fmla="+- 0 7933 7933"/>
                                <a:gd name="T1" fmla="*/ T0 w 15"/>
                                <a:gd name="T2" fmla="+- 0 7948 793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2" name="Group 3119"/>
                        <wpg:cNvGrpSpPr>
                          <a:grpSpLocks/>
                        </wpg:cNvGrpSpPr>
                        <wpg:grpSpPr bwMode="auto">
                          <a:xfrm>
                            <a:off x="7963" y="221"/>
                            <a:ext cx="15" cy="2"/>
                            <a:chOff x="7963" y="221"/>
                            <a:chExt cx="15" cy="2"/>
                          </a:xfrm>
                        </wpg:grpSpPr>
                        <wps:wsp>
                          <wps:cNvPr id="3123" name="Freeform 3120"/>
                          <wps:cNvSpPr>
                            <a:spLocks/>
                          </wps:cNvSpPr>
                          <wps:spPr bwMode="auto">
                            <a:xfrm>
                              <a:off x="7963" y="221"/>
                              <a:ext cx="15" cy="2"/>
                            </a:xfrm>
                            <a:custGeom>
                              <a:avLst/>
                              <a:gdLst>
                                <a:gd name="T0" fmla="+- 0 7963 7963"/>
                                <a:gd name="T1" fmla="*/ T0 w 15"/>
                                <a:gd name="T2" fmla="+- 0 7978 796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4" name="Group 3117"/>
                        <wpg:cNvGrpSpPr>
                          <a:grpSpLocks/>
                        </wpg:cNvGrpSpPr>
                        <wpg:grpSpPr bwMode="auto">
                          <a:xfrm>
                            <a:off x="7993" y="221"/>
                            <a:ext cx="15" cy="2"/>
                            <a:chOff x="7993" y="221"/>
                            <a:chExt cx="15" cy="2"/>
                          </a:xfrm>
                        </wpg:grpSpPr>
                        <wps:wsp>
                          <wps:cNvPr id="3125" name="Freeform 3118"/>
                          <wps:cNvSpPr>
                            <a:spLocks/>
                          </wps:cNvSpPr>
                          <wps:spPr bwMode="auto">
                            <a:xfrm>
                              <a:off x="7993" y="221"/>
                              <a:ext cx="15" cy="2"/>
                            </a:xfrm>
                            <a:custGeom>
                              <a:avLst/>
                              <a:gdLst>
                                <a:gd name="T0" fmla="+- 0 7993 7993"/>
                                <a:gd name="T1" fmla="*/ T0 w 15"/>
                                <a:gd name="T2" fmla="+- 0 8007 799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6" name="Group 3115"/>
                        <wpg:cNvGrpSpPr>
                          <a:grpSpLocks/>
                        </wpg:cNvGrpSpPr>
                        <wpg:grpSpPr bwMode="auto">
                          <a:xfrm>
                            <a:off x="8022" y="221"/>
                            <a:ext cx="15" cy="2"/>
                            <a:chOff x="8022" y="221"/>
                            <a:chExt cx="15" cy="2"/>
                          </a:xfrm>
                        </wpg:grpSpPr>
                        <wps:wsp>
                          <wps:cNvPr id="3127" name="Freeform 3116"/>
                          <wps:cNvSpPr>
                            <a:spLocks/>
                          </wps:cNvSpPr>
                          <wps:spPr bwMode="auto">
                            <a:xfrm>
                              <a:off x="8022" y="221"/>
                              <a:ext cx="15" cy="2"/>
                            </a:xfrm>
                            <a:custGeom>
                              <a:avLst/>
                              <a:gdLst>
                                <a:gd name="T0" fmla="+- 0 8022 8022"/>
                                <a:gd name="T1" fmla="*/ T0 w 15"/>
                                <a:gd name="T2" fmla="+- 0 8037 802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8" name="Group 3113"/>
                        <wpg:cNvGrpSpPr>
                          <a:grpSpLocks/>
                        </wpg:cNvGrpSpPr>
                        <wpg:grpSpPr bwMode="auto">
                          <a:xfrm>
                            <a:off x="8052" y="221"/>
                            <a:ext cx="15" cy="2"/>
                            <a:chOff x="8052" y="221"/>
                            <a:chExt cx="15" cy="2"/>
                          </a:xfrm>
                        </wpg:grpSpPr>
                        <wps:wsp>
                          <wps:cNvPr id="3129" name="Freeform 3114"/>
                          <wps:cNvSpPr>
                            <a:spLocks/>
                          </wps:cNvSpPr>
                          <wps:spPr bwMode="auto">
                            <a:xfrm>
                              <a:off x="8052" y="221"/>
                              <a:ext cx="15" cy="2"/>
                            </a:xfrm>
                            <a:custGeom>
                              <a:avLst/>
                              <a:gdLst>
                                <a:gd name="T0" fmla="+- 0 8052 8052"/>
                                <a:gd name="T1" fmla="*/ T0 w 15"/>
                                <a:gd name="T2" fmla="+- 0 8066 805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0" name="Group 3111"/>
                        <wpg:cNvGrpSpPr>
                          <a:grpSpLocks/>
                        </wpg:cNvGrpSpPr>
                        <wpg:grpSpPr bwMode="auto">
                          <a:xfrm>
                            <a:off x="8081" y="221"/>
                            <a:ext cx="15" cy="2"/>
                            <a:chOff x="8081" y="221"/>
                            <a:chExt cx="15" cy="2"/>
                          </a:xfrm>
                        </wpg:grpSpPr>
                        <wps:wsp>
                          <wps:cNvPr id="3131" name="Freeform 3112"/>
                          <wps:cNvSpPr>
                            <a:spLocks/>
                          </wps:cNvSpPr>
                          <wps:spPr bwMode="auto">
                            <a:xfrm>
                              <a:off x="8081" y="221"/>
                              <a:ext cx="15" cy="2"/>
                            </a:xfrm>
                            <a:custGeom>
                              <a:avLst/>
                              <a:gdLst>
                                <a:gd name="T0" fmla="+- 0 8081 8081"/>
                                <a:gd name="T1" fmla="*/ T0 w 15"/>
                                <a:gd name="T2" fmla="+- 0 8096 808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2" name="Group 3109"/>
                        <wpg:cNvGrpSpPr>
                          <a:grpSpLocks/>
                        </wpg:cNvGrpSpPr>
                        <wpg:grpSpPr bwMode="auto">
                          <a:xfrm>
                            <a:off x="8111" y="221"/>
                            <a:ext cx="15" cy="2"/>
                            <a:chOff x="8111" y="221"/>
                            <a:chExt cx="15" cy="2"/>
                          </a:xfrm>
                        </wpg:grpSpPr>
                        <wps:wsp>
                          <wps:cNvPr id="3133" name="Freeform 3110"/>
                          <wps:cNvSpPr>
                            <a:spLocks/>
                          </wps:cNvSpPr>
                          <wps:spPr bwMode="auto">
                            <a:xfrm>
                              <a:off x="8111" y="221"/>
                              <a:ext cx="15" cy="2"/>
                            </a:xfrm>
                            <a:custGeom>
                              <a:avLst/>
                              <a:gdLst>
                                <a:gd name="T0" fmla="+- 0 8111 8111"/>
                                <a:gd name="T1" fmla="*/ T0 w 15"/>
                                <a:gd name="T2" fmla="+- 0 8125 811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4" name="Group 3107"/>
                        <wpg:cNvGrpSpPr>
                          <a:grpSpLocks/>
                        </wpg:cNvGrpSpPr>
                        <wpg:grpSpPr bwMode="auto">
                          <a:xfrm>
                            <a:off x="8140" y="221"/>
                            <a:ext cx="15" cy="2"/>
                            <a:chOff x="8140" y="221"/>
                            <a:chExt cx="15" cy="2"/>
                          </a:xfrm>
                        </wpg:grpSpPr>
                        <wps:wsp>
                          <wps:cNvPr id="3135" name="Freeform 3108"/>
                          <wps:cNvSpPr>
                            <a:spLocks/>
                          </wps:cNvSpPr>
                          <wps:spPr bwMode="auto">
                            <a:xfrm>
                              <a:off x="8140" y="221"/>
                              <a:ext cx="15" cy="2"/>
                            </a:xfrm>
                            <a:custGeom>
                              <a:avLst/>
                              <a:gdLst>
                                <a:gd name="T0" fmla="+- 0 8140 8140"/>
                                <a:gd name="T1" fmla="*/ T0 w 15"/>
                                <a:gd name="T2" fmla="+- 0 8155 814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6" name="Group 3105"/>
                        <wpg:cNvGrpSpPr>
                          <a:grpSpLocks/>
                        </wpg:cNvGrpSpPr>
                        <wpg:grpSpPr bwMode="auto">
                          <a:xfrm>
                            <a:off x="8170" y="221"/>
                            <a:ext cx="15" cy="2"/>
                            <a:chOff x="8170" y="221"/>
                            <a:chExt cx="15" cy="2"/>
                          </a:xfrm>
                        </wpg:grpSpPr>
                        <wps:wsp>
                          <wps:cNvPr id="3137" name="Freeform 3106"/>
                          <wps:cNvSpPr>
                            <a:spLocks/>
                          </wps:cNvSpPr>
                          <wps:spPr bwMode="auto">
                            <a:xfrm>
                              <a:off x="8170" y="221"/>
                              <a:ext cx="15" cy="2"/>
                            </a:xfrm>
                            <a:custGeom>
                              <a:avLst/>
                              <a:gdLst>
                                <a:gd name="T0" fmla="+- 0 8170 8170"/>
                                <a:gd name="T1" fmla="*/ T0 w 15"/>
                                <a:gd name="T2" fmla="+- 0 8184 817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8" name="Group 3103"/>
                        <wpg:cNvGrpSpPr>
                          <a:grpSpLocks/>
                        </wpg:cNvGrpSpPr>
                        <wpg:grpSpPr bwMode="auto">
                          <a:xfrm>
                            <a:off x="8199" y="221"/>
                            <a:ext cx="15" cy="2"/>
                            <a:chOff x="8199" y="221"/>
                            <a:chExt cx="15" cy="2"/>
                          </a:xfrm>
                        </wpg:grpSpPr>
                        <wps:wsp>
                          <wps:cNvPr id="3139" name="Freeform 3104"/>
                          <wps:cNvSpPr>
                            <a:spLocks/>
                          </wps:cNvSpPr>
                          <wps:spPr bwMode="auto">
                            <a:xfrm>
                              <a:off x="8199" y="221"/>
                              <a:ext cx="15" cy="2"/>
                            </a:xfrm>
                            <a:custGeom>
                              <a:avLst/>
                              <a:gdLst>
                                <a:gd name="T0" fmla="+- 0 8199 8199"/>
                                <a:gd name="T1" fmla="*/ T0 w 15"/>
                                <a:gd name="T2" fmla="+- 0 8214 819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0" name="Group 3101"/>
                        <wpg:cNvGrpSpPr>
                          <a:grpSpLocks/>
                        </wpg:cNvGrpSpPr>
                        <wpg:grpSpPr bwMode="auto">
                          <a:xfrm>
                            <a:off x="8229" y="221"/>
                            <a:ext cx="15" cy="2"/>
                            <a:chOff x="8229" y="221"/>
                            <a:chExt cx="15" cy="2"/>
                          </a:xfrm>
                        </wpg:grpSpPr>
                        <wps:wsp>
                          <wps:cNvPr id="3141" name="Freeform 3102"/>
                          <wps:cNvSpPr>
                            <a:spLocks/>
                          </wps:cNvSpPr>
                          <wps:spPr bwMode="auto">
                            <a:xfrm>
                              <a:off x="8229" y="221"/>
                              <a:ext cx="15" cy="2"/>
                            </a:xfrm>
                            <a:custGeom>
                              <a:avLst/>
                              <a:gdLst>
                                <a:gd name="T0" fmla="+- 0 8229 8229"/>
                                <a:gd name="T1" fmla="*/ T0 w 15"/>
                                <a:gd name="T2" fmla="+- 0 8244 822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2" name="Group 3099"/>
                        <wpg:cNvGrpSpPr>
                          <a:grpSpLocks/>
                        </wpg:cNvGrpSpPr>
                        <wpg:grpSpPr bwMode="auto">
                          <a:xfrm>
                            <a:off x="8258" y="221"/>
                            <a:ext cx="15" cy="2"/>
                            <a:chOff x="8258" y="221"/>
                            <a:chExt cx="15" cy="2"/>
                          </a:xfrm>
                        </wpg:grpSpPr>
                        <wps:wsp>
                          <wps:cNvPr id="3143" name="Freeform 3100"/>
                          <wps:cNvSpPr>
                            <a:spLocks/>
                          </wps:cNvSpPr>
                          <wps:spPr bwMode="auto">
                            <a:xfrm>
                              <a:off x="8258" y="221"/>
                              <a:ext cx="15" cy="2"/>
                            </a:xfrm>
                            <a:custGeom>
                              <a:avLst/>
                              <a:gdLst>
                                <a:gd name="T0" fmla="+- 0 8258 8258"/>
                                <a:gd name="T1" fmla="*/ T0 w 15"/>
                                <a:gd name="T2" fmla="+- 0 8273 825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4" name="Group 3097"/>
                        <wpg:cNvGrpSpPr>
                          <a:grpSpLocks/>
                        </wpg:cNvGrpSpPr>
                        <wpg:grpSpPr bwMode="auto">
                          <a:xfrm>
                            <a:off x="8288" y="221"/>
                            <a:ext cx="15" cy="2"/>
                            <a:chOff x="8288" y="221"/>
                            <a:chExt cx="15" cy="2"/>
                          </a:xfrm>
                        </wpg:grpSpPr>
                        <wps:wsp>
                          <wps:cNvPr id="3145" name="Freeform 3098"/>
                          <wps:cNvSpPr>
                            <a:spLocks/>
                          </wps:cNvSpPr>
                          <wps:spPr bwMode="auto">
                            <a:xfrm>
                              <a:off x="8288" y="221"/>
                              <a:ext cx="15" cy="2"/>
                            </a:xfrm>
                            <a:custGeom>
                              <a:avLst/>
                              <a:gdLst>
                                <a:gd name="T0" fmla="+- 0 8288 8288"/>
                                <a:gd name="T1" fmla="*/ T0 w 15"/>
                                <a:gd name="T2" fmla="+- 0 8303 828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6" name="Group 3095"/>
                        <wpg:cNvGrpSpPr>
                          <a:grpSpLocks/>
                        </wpg:cNvGrpSpPr>
                        <wpg:grpSpPr bwMode="auto">
                          <a:xfrm>
                            <a:off x="8317" y="221"/>
                            <a:ext cx="15" cy="2"/>
                            <a:chOff x="8317" y="221"/>
                            <a:chExt cx="15" cy="2"/>
                          </a:xfrm>
                        </wpg:grpSpPr>
                        <wps:wsp>
                          <wps:cNvPr id="3147" name="Freeform 3096"/>
                          <wps:cNvSpPr>
                            <a:spLocks/>
                          </wps:cNvSpPr>
                          <wps:spPr bwMode="auto">
                            <a:xfrm>
                              <a:off x="8317" y="221"/>
                              <a:ext cx="15" cy="2"/>
                            </a:xfrm>
                            <a:custGeom>
                              <a:avLst/>
                              <a:gdLst>
                                <a:gd name="T0" fmla="+- 0 8317 8317"/>
                                <a:gd name="T1" fmla="*/ T0 w 15"/>
                                <a:gd name="T2" fmla="+- 0 8332 831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8" name="Group 3093"/>
                        <wpg:cNvGrpSpPr>
                          <a:grpSpLocks/>
                        </wpg:cNvGrpSpPr>
                        <wpg:grpSpPr bwMode="auto">
                          <a:xfrm>
                            <a:off x="8347" y="221"/>
                            <a:ext cx="15" cy="2"/>
                            <a:chOff x="8347" y="221"/>
                            <a:chExt cx="15" cy="2"/>
                          </a:xfrm>
                        </wpg:grpSpPr>
                        <wps:wsp>
                          <wps:cNvPr id="3149" name="Freeform 3094"/>
                          <wps:cNvSpPr>
                            <a:spLocks/>
                          </wps:cNvSpPr>
                          <wps:spPr bwMode="auto">
                            <a:xfrm>
                              <a:off x="8347" y="221"/>
                              <a:ext cx="15" cy="2"/>
                            </a:xfrm>
                            <a:custGeom>
                              <a:avLst/>
                              <a:gdLst>
                                <a:gd name="T0" fmla="+- 0 8347 8347"/>
                                <a:gd name="T1" fmla="*/ T0 w 15"/>
                                <a:gd name="T2" fmla="+- 0 8362 834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0" name="Group 3091"/>
                        <wpg:cNvGrpSpPr>
                          <a:grpSpLocks/>
                        </wpg:cNvGrpSpPr>
                        <wpg:grpSpPr bwMode="auto">
                          <a:xfrm>
                            <a:off x="8376" y="221"/>
                            <a:ext cx="15" cy="2"/>
                            <a:chOff x="8376" y="221"/>
                            <a:chExt cx="15" cy="2"/>
                          </a:xfrm>
                        </wpg:grpSpPr>
                        <wps:wsp>
                          <wps:cNvPr id="3151" name="Freeform 3092"/>
                          <wps:cNvSpPr>
                            <a:spLocks/>
                          </wps:cNvSpPr>
                          <wps:spPr bwMode="auto">
                            <a:xfrm>
                              <a:off x="8376" y="221"/>
                              <a:ext cx="15" cy="2"/>
                            </a:xfrm>
                            <a:custGeom>
                              <a:avLst/>
                              <a:gdLst>
                                <a:gd name="T0" fmla="+- 0 8376 8376"/>
                                <a:gd name="T1" fmla="*/ T0 w 15"/>
                                <a:gd name="T2" fmla="+- 0 8391 837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2" name="Group 3089"/>
                        <wpg:cNvGrpSpPr>
                          <a:grpSpLocks/>
                        </wpg:cNvGrpSpPr>
                        <wpg:grpSpPr bwMode="auto">
                          <a:xfrm>
                            <a:off x="8406" y="221"/>
                            <a:ext cx="15" cy="2"/>
                            <a:chOff x="8406" y="221"/>
                            <a:chExt cx="15" cy="2"/>
                          </a:xfrm>
                        </wpg:grpSpPr>
                        <wps:wsp>
                          <wps:cNvPr id="3153" name="Freeform 3090"/>
                          <wps:cNvSpPr>
                            <a:spLocks/>
                          </wps:cNvSpPr>
                          <wps:spPr bwMode="auto">
                            <a:xfrm>
                              <a:off x="8406" y="221"/>
                              <a:ext cx="15" cy="2"/>
                            </a:xfrm>
                            <a:custGeom>
                              <a:avLst/>
                              <a:gdLst>
                                <a:gd name="T0" fmla="+- 0 8406 8406"/>
                                <a:gd name="T1" fmla="*/ T0 w 15"/>
                                <a:gd name="T2" fmla="+- 0 8421 840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4" name="Group 3087"/>
                        <wpg:cNvGrpSpPr>
                          <a:grpSpLocks/>
                        </wpg:cNvGrpSpPr>
                        <wpg:grpSpPr bwMode="auto">
                          <a:xfrm>
                            <a:off x="8436" y="221"/>
                            <a:ext cx="15" cy="2"/>
                            <a:chOff x="8436" y="221"/>
                            <a:chExt cx="15" cy="2"/>
                          </a:xfrm>
                        </wpg:grpSpPr>
                        <wps:wsp>
                          <wps:cNvPr id="3155" name="Freeform 3088"/>
                          <wps:cNvSpPr>
                            <a:spLocks/>
                          </wps:cNvSpPr>
                          <wps:spPr bwMode="auto">
                            <a:xfrm>
                              <a:off x="8436" y="221"/>
                              <a:ext cx="15" cy="2"/>
                            </a:xfrm>
                            <a:custGeom>
                              <a:avLst/>
                              <a:gdLst>
                                <a:gd name="T0" fmla="+- 0 8436 8436"/>
                                <a:gd name="T1" fmla="*/ T0 w 15"/>
                                <a:gd name="T2" fmla="+- 0 8450 843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6" name="Group 3085"/>
                        <wpg:cNvGrpSpPr>
                          <a:grpSpLocks/>
                        </wpg:cNvGrpSpPr>
                        <wpg:grpSpPr bwMode="auto">
                          <a:xfrm>
                            <a:off x="8465" y="221"/>
                            <a:ext cx="15" cy="2"/>
                            <a:chOff x="8465" y="221"/>
                            <a:chExt cx="15" cy="2"/>
                          </a:xfrm>
                        </wpg:grpSpPr>
                        <wps:wsp>
                          <wps:cNvPr id="3157" name="Freeform 3086"/>
                          <wps:cNvSpPr>
                            <a:spLocks/>
                          </wps:cNvSpPr>
                          <wps:spPr bwMode="auto">
                            <a:xfrm>
                              <a:off x="8465" y="221"/>
                              <a:ext cx="15" cy="2"/>
                            </a:xfrm>
                            <a:custGeom>
                              <a:avLst/>
                              <a:gdLst>
                                <a:gd name="T0" fmla="+- 0 8465 8465"/>
                                <a:gd name="T1" fmla="*/ T0 w 15"/>
                                <a:gd name="T2" fmla="+- 0 8480 846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8" name="Group 3083"/>
                        <wpg:cNvGrpSpPr>
                          <a:grpSpLocks/>
                        </wpg:cNvGrpSpPr>
                        <wpg:grpSpPr bwMode="auto">
                          <a:xfrm>
                            <a:off x="8495" y="221"/>
                            <a:ext cx="15" cy="2"/>
                            <a:chOff x="8495" y="221"/>
                            <a:chExt cx="15" cy="2"/>
                          </a:xfrm>
                        </wpg:grpSpPr>
                        <wps:wsp>
                          <wps:cNvPr id="3159" name="Freeform 3084"/>
                          <wps:cNvSpPr>
                            <a:spLocks/>
                          </wps:cNvSpPr>
                          <wps:spPr bwMode="auto">
                            <a:xfrm>
                              <a:off x="8495" y="221"/>
                              <a:ext cx="15" cy="2"/>
                            </a:xfrm>
                            <a:custGeom>
                              <a:avLst/>
                              <a:gdLst>
                                <a:gd name="T0" fmla="+- 0 8495 8495"/>
                                <a:gd name="T1" fmla="*/ T0 w 15"/>
                                <a:gd name="T2" fmla="+- 0 8509 849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0" name="Group 3081"/>
                        <wpg:cNvGrpSpPr>
                          <a:grpSpLocks/>
                        </wpg:cNvGrpSpPr>
                        <wpg:grpSpPr bwMode="auto">
                          <a:xfrm>
                            <a:off x="8524" y="221"/>
                            <a:ext cx="15" cy="2"/>
                            <a:chOff x="8524" y="221"/>
                            <a:chExt cx="15" cy="2"/>
                          </a:xfrm>
                        </wpg:grpSpPr>
                        <wps:wsp>
                          <wps:cNvPr id="3161" name="Freeform 3082"/>
                          <wps:cNvSpPr>
                            <a:spLocks/>
                          </wps:cNvSpPr>
                          <wps:spPr bwMode="auto">
                            <a:xfrm>
                              <a:off x="8524" y="221"/>
                              <a:ext cx="15" cy="2"/>
                            </a:xfrm>
                            <a:custGeom>
                              <a:avLst/>
                              <a:gdLst>
                                <a:gd name="T0" fmla="+- 0 8524 8524"/>
                                <a:gd name="T1" fmla="*/ T0 w 15"/>
                                <a:gd name="T2" fmla="+- 0 8539 852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2" name="Group 3079"/>
                        <wpg:cNvGrpSpPr>
                          <a:grpSpLocks/>
                        </wpg:cNvGrpSpPr>
                        <wpg:grpSpPr bwMode="auto">
                          <a:xfrm>
                            <a:off x="8554" y="221"/>
                            <a:ext cx="15" cy="2"/>
                            <a:chOff x="8554" y="221"/>
                            <a:chExt cx="15" cy="2"/>
                          </a:xfrm>
                        </wpg:grpSpPr>
                        <wps:wsp>
                          <wps:cNvPr id="3163" name="Freeform 3080"/>
                          <wps:cNvSpPr>
                            <a:spLocks/>
                          </wps:cNvSpPr>
                          <wps:spPr bwMode="auto">
                            <a:xfrm>
                              <a:off x="8554" y="221"/>
                              <a:ext cx="15" cy="2"/>
                            </a:xfrm>
                            <a:custGeom>
                              <a:avLst/>
                              <a:gdLst>
                                <a:gd name="T0" fmla="+- 0 8554 8554"/>
                                <a:gd name="T1" fmla="*/ T0 w 15"/>
                                <a:gd name="T2" fmla="+- 0 8568 855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4" name="Group 3077"/>
                        <wpg:cNvGrpSpPr>
                          <a:grpSpLocks/>
                        </wpg:cNvGrpSpPr>
                        <wpg:grpSpPr bwMode="auto">
                          <a:xfrm>
                            <a:off x="8583" y="221"/>
                            <a:ext cx="15" cy="2"/>
                            <a:chOff x="8583" y="221"/>
                            <a:chExt cx="15" cy="2"/>
                          </a:xfrm>
                        </wpg:grpSpPr>
                        <wps:wsp>
                          <wps:cNvPr id="3165" name="Freeform 3078"/>
                          <wps:cNvSpPr>
                            <a:spLocks/>
                          </wps:cNvSpPr>
                          <wps:spPr bwMode="auto">
                            <a:xfrm>
                              <a:off x="8583" y="221"/>
                              <a:ext cx="15" cy="2"/>
                            </a:xfrm>
                            <a:custGeom>
                              <a:avLst/>
                              <a:gdLst>
                                <a:gd name="T0" fmla="+- 0 8583 8583"/>
                                <a:gd name="T1" fmla="*/ T0 w 15"/>
                                <a:gd name="T2" fmla="+- 0 8598 858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6" name="Group 3075"/>
                        <wpg:cNvGrpSpPr>
                          <a:grpSpLocks/>
                        </wpg:cNvGrpSpPr>
                        <wpg:grpSpPr bwMode="auto">
                          <a:xfrm>
                            <a:off x="8613" y="221"/>
                            <a:ext cx="15" cy="2"/>
                            <a:chOff x="8613" y="221"/>
                            <a:chExt cx="15" cy="2"/>
                          </a:xfrm>
                        </wpg:grpSpPr>
                        <wps:wsp>
                          <wps:cNvPr id="3167" name="Freeform 3076"/>
                          <wps:cNvSpPr>
                            <a:spLocks/>
                          </wps:cNvSpPr>
                          <wps:spPr bwMode="auto">
                            <a:xfrm>
                              <a:off x="8613" y="221"/>
                              <a:ext cx="15" cy="2"/>
                            </a:xfrm>
                            <a:custGeom>
                              <a:avLst/>
                              <a:gdLst>
                                <a:gd name="T0" fmla="+- 0 8613 8613"/>
                                <a:gd name="T1" fmla="*/ T0 w 15"/>
                                <a:gd name="T2" fmla="+- 0 8627 861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8" name="Group 3073"/>
                        <wpg:cNvGrpSpPr>
                          <a:grpSpLocks/>
                        </wpg:cNvGrpSpPr>
                        <wpg:grpSpPr bwMode="auto">
                          <a:xfrm>
                            <a:off x="8642" y="221"/>
                            <a:ext cx="15" cy="2"/>
                            <a:chOff x="8642" y="221"/>
                            <a:chExt cx="15" cy="2"/>
                          </a:xfrm>
                        </wpg:grpSpPr>
                        <wps:wsp>
                          <wps:cNvPr id="3169" name="Freeform 3074"/>
                          <wps:cNvSpPr>
                            <a:spLocks/>
                          </wps:cNvSpPr>
                          <wps:spPr bwMode="auto">
                            <a:xfrm>
                              <a:off x="8642" y="221"/>
                              <a:ext cx="15" cy="2"/>
                            </a:xfrm>
                            <a:custGeom>
                              <a:avLst/>
                              <a:gdLst>
                                <a:gd name="T0" fmla="+- 0 8642 8642"/>
                                <a:gd name="T1" fmla="*/ T0 w 15"/>
                                <a:gd name="T2" fmla="+- 0 8657 864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0" name="Group 3071"/>
                        <wpg:cNvGrpSpPr>
                          <a:grpSpLocks/>
                        </wpg:cNvGrpSpPr>
                        <wpg:grpSpPr bwMode="auto">
                          <a:xfrm>
                            <a:off x="8672" y="221"/>
                            <a:ext cx="15" cy="2"/>
                            <a:chOff x="8672" y="221"/>
                            <a:chExt cx="15" cy="2"/>
                          </a:xfrm>
                        </wpg:grpSpPr>
                        <wps:wsp>
                          <wps:cNvPr id="3171" name="Freeform 3072"/>
                          <wps:cNvSpPr>
                            <a:spLocks/>
                          </wps:cNvSpPr>
                          <wps:spPr bwMode="auto">
                            <a:xfrm>
                              <a:off x="8672" y="221"/>
                              <a:ext cx="15" cy="2"/>
                            </a:xfrm>
                            <a:custGeom>
                              <a:avLst/>
                              <a:gdLst>
                                <a:gd name="T0" fmla="+- 0 8672 8672"/>
                                <a:gd name="T1" fmla="*/ T0 w 15"/>
                                <a:gd name="T2" fmla="+- 0 8687 867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2" name="Group 3069"/>
                        <wpg:cNvGrpSpPr>
                          <a:grpSpLocks/>
                        </wpg:cNvGrpSpPr>
                        <wpg:grpSpPr bwMode="auto">
                          <a:xfrm>
                            <a:off x="8701" y="221"/>
                            <a:ext cx="15" cy="2"/>
                            <a:chOff x="8701" y="221"/>
                            <a:chExt cx="15" cy="2"/>
                          </a:xfrm>
                        </wpg:grpSpPr>
                        <wps:wsp>
                          <wps:cNvPr id="3173" name="Freeform 3070"/>
                          <wps:cNvSpPr>
                            <a:spLocks/>
                          </wps:cNvSpPr>
                          <wps:spPr bwMode="auto">
                            <a:xfrm>
                              <a:off x="8701" y="221"/>
                              <a:ext cx="15" cy="2"/>
                            </a:xfrm>
                            <a:custGeom>
                              <a:avLst/>
                              <a:gdLst>
                                <a:gd name="T0" fmla="+- 0 8701 8701"/>
                                <a:gd name="T1" fmla="*/ T0 w 15"/>
                                <a:gd name="T2" fmla="+- 0 8716 870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4" name="Group 3067"/>
                        <wpg:cNvGrpSpPr>
                          <a:grpSpLocks/>
                        </wpg:cNvGrpSpPr>
                        <wpg:grpSpPr bwMode="auto">
                          <a:xfrm>
                            <a:off x="8731" y="221"/>
                            <a:ext cx="15" cy="2"/>
                            <a:chOff x="8731" y="221"/>
                            <a:chExt cx="15" cy="2"/>
                          </a:xfrm>
                        </wpg:grpSpPr>
                        <wps:wsp>
                          <wps:cNvPr id="3175" name="Freeform 3068"/>
                          <wps:cNvSpPr>
                            <a:spLocks/>
                          </wps:cNvSpPr>
                          <wps:spPr bwMode="auto">
                            <a:xfrm>
                              <a:off x="8731" y="221"/>
                              <a:ext cx="15" cy="2"/>
                            </a:xfrm>
                            <a:custGeom>
                              <a:avLst/>
                              <a:gdLst>
                                <a:gd name="T0" fmla="+- 0 8731 8731"/>
                                <a:gd name="T1" fmla="*/ T0 w 15"/>
                                <a:gd name="T2" fmla="+- 0 8746 873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6" name="Group 3065"/>
                        <wpg:cNvGrpSpPr>
                          <a:grpSpLocks/>
                        </wpg:cNvGrpSpPr>
                        <wpg:grpSpPr bwMode="auto">
                          <a:xfrm>
                            <a:off x="8760" y="221"/>
                            <a:ext cx="15" cy="2"/>
                            <a:chOff x="8760" y="221"/>
                            <a:chExt cx="15" cy="2"/>
                          </a:xfrm>
                        </wpg:grpSpPr>
                        <wps:wsp>
                          <wps:cNvPr id="3177" name="Freeform 3066"/>
                          <wps:cNvSpPr>
                            <a:spLocks/>
                          </wps:cNvSpPr>
                          <wps:spPr bwMode="auto">
                            <a:xfrm>
                              <a:off x="8760" y="221"/>
                              <a:ext cx="15" cy="2"/>
                            </a:xfrm>
                            <a:custGeom>
                              <a:avLst/>
                              <a:gdLst>
                                <a:gd name="T0" fmla="+- 0 8760 8760"/>
                                <a:gd name="T1" fmla="*/ T0 w 15"/>
                                <a:gd name="T2" fmla="+- 0 8775 876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8" name="Group 3063"/>
                        <wpg:cNvGrpSpPr>
                          <a:grpSpLocks/>
                        </wpg:cNvGrpSpPr>
                        <wpg:grpSpPr bwMode="auto">
                          <a:xfrm>
                            <a:off x="8790" y="221"/>
                            <a:ext cx="15" cy="2"/>
                            <a:chOff x="8790" y="221"/>
                            <a:chExt cx="15" cy="2"/>
                          </a:xfrm>
                        </wpg:grpSpPr>
                        <wps:wsp>
                          <wps:cNvPr id="3179" name="Freeform 3064"/>
                          <wps:cNvSpPr>
                            <a:spLocks/>
                          </wps:cNvSpPr>
                          <wps:spPr bwMode="auto">
                            <a:xfrm>
                              <a:off x="8790" y="221"/>
                              <a:ext cx="15" cy="2"/>
                            </a:xfrm>
                            <a:custGeom>
                              <a:avLst/>
                              <a:gdLst>
                                <a:gd name="T0" fmla="+- 0 8790 8790"/>
                                <a:gd name="T1" fmla="*/ T0 w 15"/>
                                <a:gd name="T2" fmla="+- 0 8805 879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0" name="Group 3061"/>
                        <wpg:cNvGrpSpPr>
                          <a:grpSpLocks/>
                        </wpg:cNvGrpSpPr>
                        <wpg:grpSpPr bwMode="auto">
                          <a:xfrm>
                            <a:off x="8819" y="221"/>
                            <a:ext cx="15" cy="2"/>
                            <a:chOff x="8819" y="221"/>
                            <a:chExt cx="15" cy="2"/>
                          </a:xfrm>
                        </wpg:grpSpPr>
                        <wps:wsp>
                          <wps:cNvPr id="3181" name="Freeform 3062"/>
                          <wps:cNvSpPr>
                            <a:spLocks/>
                          </wps:cNvSpPr>
                          <wps:spPr bwMode="auto">
                            <a:xfrm>
                              <a:off x="8819" y="221"/>
                              <a:ext cx="15" cy="2"/>
                            </a:xfrm>
                            <a:custGeom>
                              <a:avLst/>
                              <a:gdLst>
                                <a:gd name="T0" fmla="+- 0 8819 8819"/>
                                <a:gd name="T1" fmla="*/ T0 w 15"/>
                                <a:gd name="T2" fmla="+- 0 8834 881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2" name="Group 3059"/>
                        <wpg:cNvGrpSpPr>
                          <a:grpSpLocks/>
                        </wpg:cNvGrpSpPr>
                        <wpg:grpSpPr bwMode="auto">
                          <a:xfrm>
                            <a:off x="8849" y="221"/>
                            <a:ext cx="15" cy="2"/>
                            <a:chOff x="8849" y="221"/>
                            <a:chExt cx="15" cy="2"/>
                          </a:xfrm>
                        </wpg:grpSpPr>
                        <wps:wsp>
                          <wps:cNvPr id="3183" name="Freeform 3060"/>
                          <wps:cNvSpPr>
                            <a:spLocks/>
                          </wps:cNvSpPr>
                          <wps:spPr bwMode="auto">
                            <a:xfrm>
                              <a:off x="8849" y="221"/>
                              <a:ext cx="15" cy="2"/>
                            </a:xfrm>
                            <a:custGeom>
                              <a:avLst/>
                              <a:gdLst>
                                <a:gd name="T0" fmla="+- 0 8849 8849"/>
                                <a:gd name="T1" fmla="*/ T0 w 15"/>
                                <a:gd name="T2" fmla="+- 0 8864 884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4" name="Group 3057"/>
                        <wpg:cNvGrpSpPr>
                          <a:grpSpLocks/>
                        </wpg:cNvGrpSpPr>
                        <wpg:grpSpPr bwMode="auto">
                          <a:xfrm>
                            <a:off x="8878" y="221"/>
                            <a:ext cx="15" cy="2"/>
                            <a:chOff x="8878" y="221"/>
                            <a:chExt cx="15" cy="2"/>
                          </a:xfrm>
                        </wpg:grpSpPr>
                        <wps:wsp>
                          <wps:cNvPr id="3185" name="Freeform 3058"/>
                          <wps:cNvSpPr>
                            <a:spLocks/>
                          </wps:cNvSpPr>
                          <wps:spPr bwMode="auto">
                            <a:xfrm>
                              <a:off x="8878" y="221"/>
                              <a:ext cx="15" cy="2"/>
                            </a:xfrm>
                            <a:custGeom>
                              <a:avLst/>
                              <a:gdLst>
                                <a:gd name="T0" fmla="+- 0 8878 8878"/>
                                <a:gd name="T1" fmla="*/ T0 w 15"/>
                                <a:gd name="T2" fmla="+- 0 8893 887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6" name="Group 3055"/>
                        <wpg:cNvGrpSpPr>
                          <a:grpSpLocks/>
                        </wpg:cNvGrpSpPr>
                        <wpg:grpSpPr bwMode="auto">
                          <a:xfrm>
                            <a:off x="8908" y="221"/>
                            <a:ext cx="15" cy="2"/>
                            <a:chOff x="8908" y="221"/>
                            <a:chExt cx="15" cy="2"/>
                          </a:xfrm>
                        </wpg:grpSpPr>
                        <wps:wsp>
                          <wps:cNvPr id="3187" name="Freeform 3056"/>
                          <wps:cNvSpPr>
                            <a:spLocks/>
                          </wps:cNvSpPr>
                          <wps:spPr bwMode="auto">
                            <a:xfrm>
                              <a:off x="8908" y="221"/>
                              <a:ext cx="15" cy="2"/>
                            </a:xfrm>
                            <a:custGeom>
                              <a:avLst/>
                              <a:gdLst>
                                <a:gd name="T0" fmla="+- 0 8908 8908"/>
                                <a:gd name="T1" fmla="*/ T0 w 15"/>
                                <a:gd name="T2" fmla="+- 0 8923 890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8" name="Group 3053"/>
                        <wpg:cNvGrpSpPr>
                          <a:grpSpLocks/>
                        </wpg:cNvGrpSpPr>
                        <wpg:grpSpPr bwMode="auto">
                          <a:xfrm>
                            <a:off x="8938" y="221"/>
                            <a:ext cx="15" cy="2"/>
                            <a:chOff x="8938" y="221"/>
                            <a:chExt cx="15" cy="2"/>
                          </a:xfrm>
                        </wpg:grpSpPr>
                        <wps:wsp>
                          <wps:cNvPr id="3189" name="Freeform 3054"/>
                          <wps:cNvSpPr>
                            <a:spLocks/>
                          </wps:cNvSpPr>
                          <wps:spPr bwMode="auto">
                            <a:xfrm>
                              <a:off x="8938" y="221"/>
                              <a:ext cx="15" cy="2"/>
                            </a:xfrm>
                            <a:custGeom>
                              <a:avLst/>
                              <a:gdLst>
                                <a:gd name="T0" fmla="+- 0 8938 8938"/>
                                <a:gd name="T1" fmla="*/ T0 w 15"/>
                                <a:gd name="T2" fmla="+- 0 8952 893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0" name="Group 3051"/>
                        <wpg:cNvGrpSpPr>
                          <a:grpSpLocks/>
                        </wpg:cNvGrpSpPr>
                        <wpg:grpSpPr bwMode="auto">
                          <a:xfrm>
                            <a:off x="8967" y="221"/>
                            <a:ext cx="15" cy="2"/>
                            <a:chOff x="8967" y="221"/>
                            <a:chExt cx="15" cy="2"/>
                          </a:xfrm>
                        </wpg:grpSpPr>
                        <wps:wsp>
                          <wps:cNvPr id="3191" name="Freeform 3052"/>
                          <wps:cNvSpPr>
                            <a:spLocks/>
                          </wps:cNvSpPr>
                          <wps:spPr bwMode="auto">
                            <a:xfrm>
                              <a:off x="8967" y="221"/>
                              <a:ext cx="15" cy="2"/>
                            </a:xfrm>
                            <a:custGeom>
                              <a:avLst/>
                              <a:gdLst>
                                <a:gd name="T0" fmla="+- 0 8967 8967"/>
                                <a:gd name="T1" fmla="*/ T0 w 15"/>
                                <a:gd name="T2" fmla="+- 0 8982 896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2" name="Group 3049"/>
                        <wpg:cNvGrpSpPr>
                          <a:grpSpLocks/>
                        </wpg:cNvGrpSpPr>
                        <wpg:grpSpPr bwMode="auto">
                          <a:xfrm>
                            <a:off x="8997" y="221"/>
                            <a:ext cx="15" cy="2"/>
                            <a:chOff x="8997" y="221"/>
                            <a:chExt cx="15" cy="2"/>
                          </a:xfrm>
                        </wpg:grpSpPr>
                        <wps:wsp>
                          <wps:cNvPr id="3193" name="Freeform 3050"/>
                          <wps:cNvSpPr>
                            <a:spLocks/>
                          </wps:cNvSpPr>
                          <wps:spPr bwMode="auto">
                            <a:xfrm>
                              <a:off x="8997" y="221"/>
                              <a:ext cx="15" cy="2"/>
                            </a:xfrm>
                            <a:custGeom>
                              <a:avLst/>
                              <a:gdLst>
                                <a:gd name="T0" fmla="+- 0 8997 8997"/>
                                <a:gd name="T1" fmla="*/ T0 w 15"/>
                                <a:gd name="T2" fmla="+- 0 9011 899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4" name="Group 3047"/>
                        <wpg:cNvGrpSpPr>
                          <a:grpSpLocks/>
                        </wpg:cNvGrpSpPr>
                        <wpg:grpSpPr bwMode="auto">
                          <a:xfrm>
                            <a:off x="9026" y="221"/>
                            <a:ext cx="15" cy="2"/>
                            <a:chOff x="9026" y="221"/>
                            <a:chExt cx="15" cy="2"/>
                          </a:xfrm>
                        </wpg:grpSpPr>
                        <wps:wsp>
                          <wps:cNvPr id="3195" name="Freeform 3048"/>
                          <wps:cNvSpPr>
                            <a:spLocks/>
                          </wps:cNvSpPr>
                          <wps:spPr bwMode="auto">
                            <a:xfrm>
                              <a:off x="9026" y="221"/>
                              <a:ext cx="15" cy="2"/>
                            </a:xfrm>
                            <a:custGeom>
                              <a:avLst/>
                              <a:gdLst>
                                <a:gd name="T0" fmla="+- 0 9026 9026"/>
                                <a:gd name="T1" fmla="*/ T0 w 15"/>
                                <a:gd name="T2" fmla="+- 0 9041 902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6" name="Group 3045"/>
                        <wpg:cNvGrpSpPr>
                          <a:grpSpLocks/>
                        </wpg:cNvGrpSpPr>
                        <wpg:grpSpPr bwMode="auto">
                          <a:xfrm>
                            <a:off x="9056" y="221"/>
                            <a:ext cx="15" cy="2"/>
                            <a:chOff x="9056" y="221"/>
                            <a:chExt cx="15" cy="2"/>
                          </a:xfrm>
                        </wpg:grpSpPr>
                        <wps:wsp>
                          <wps:cNvPr id="3197" name="Freeform 3046"/>
                          <wps:cNvSpPr>
                            <a:spLocks/>
                          </wps:cNvSpPr>
                          <wps:spPr bwMode="auto">
                            <a:xfrm>
                              <a:off x="9056" y="221"/>
                              <a:ext cx="15" cy="2"/>
                            </a:xfrm>
                            <a:custGeom>
                              <a:avLst/>
                              <a:gdLst>
                                <a:gd name="T0" fmla="+- 0 9056 9056"/>
                                <a:gd name="T1" fmla="*/ T0 w 15"/>
                                <a:gd name="T2" fmla="+- 0 9070 905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8" name="Group 3043"/>
                        <wpg:cNvGrpSpPr>
                          <a:grpSpLocks/>
                        </wpg:cNvGrpSpPr>
                        <wpg:grpSpPr bwMode="auto">
                          <a:xfrm>
                            <a:off x="9085" y="221"/>
                            <a:ext cx="15" cy="2"/>
                            <a:chOff x="9085" y="221"/>
                            <a:chExt cx="15" cy="2"/>
                          </a:xfrm>
                        </wpg:grpSpPr>
                        <wps:wsp>
                          <wps:cNvPr id="3199" name="Freeform 3044"/>
                          <wps:cNvSpPr>
                            <a:spLocks/>
                          </wps:cNvSpPr>
                          <wps:spPr bwMode="auto">
                            <a:xfrm>
                              <a:off x="9085" y="221"/>
                              <a:ext cx="15" cy="2"/>
                            </a:xfrm>
                            <a:custGeom>
                              <a:avLst/>
                              <a:gdLst>
                                <a:gd name="T0" fmla="+- 0 9085 9085"/>
                                <a:gd name="T1" fmla="*/ T0 w 15"/>
                                <a:gd name="T2" fmla="+- 0 9100 908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0" name="Group 3041"/>
                        <wpg:cNvGrpSpPr>
                          <a:grpSpLocks/>
                        </wpg:cNvGrpSpPr>
                        <wpg:grpSpPr bwMode="auto">
                          <a:xfrm>
                            <a:off x="9115" y="221"/>
                            <a:ext cx="15" cy="2"/>
                            <a:chOff x="9115" y="221"/>
                            <a:chExt cx="15" cy="2"/>
                          </a:xfrm>
                        </wpg:grpSpPr>
                        <wps:wsp>
                          <wps:cNvPr id="3201" name="Freeform 3042"/>
                          <wps:cNvSpPr>
                            <a:spLocks/>
                          </wps:cNvSpPr>
                          <wps:spPr bwMode="auto">
                            <a:xfrm>
                              <a:off x="9115" y="221"/>
                              <a:ext cx="15" cy="2"/>
                            </a:xfrm>
                            <a:custGeom>
                              <a:avLst/>
                              <a:gdLst>
                                <a:gd name="T0" fmla="+- 0 9115 9115"/>
                                <a:gd name="T1" fmla="*/ T0 w 15"/>
                                <a:gd name="T2" fmla="+- 0 9130 911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2" name="Group 3039"/>
                        <wpg:cNvGrpSpPr>
                          <a:grpSpLocks/>
                        </wpg:cNvGrpSpPr>
                        <wpg:grpSpPr bwMode="auto">
                          <a:xfrm>
                            <a:off x="9144" y="221"/>
                            <a:ext cx="15" cy="2"/>
                            <a:chOff x="9144" y="221"/>
                            <a:chExt cx="15" cy="2"/>
                          </a:xfrm>
                        </wpg:grpSpPr>
                        <wps:wsp>
                          <wps:cNvPr id="3203" name="Freeform 3040"/>
                          <wps:cNvSpPr>
                            <a:spLocks/>
                          </wps:cNvSpPr>
                          <wps:spPr bwMode="auto">
                            <a:xfrm>
                              <a:off x="9144" y="221"/>
                              <a:ext cx="15" cy="2"/>
                            </a:xfrm>
                            <a:custGeom>
                              <a:avLst/>
                              <a:gdLst>
                                <a:gd name="T0" fmla="+- 0 9144 9144"/>
                                <a:gd name="T1" fmla="*/ T0 w 15"/>
                                <a:gd name="T2" fmla="+- 0 9159 914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4" name="Group 3037"/>
                        <wpg:cNvGrpSpPr>
                          <a:grpSpLocks/>
                        </wpg:cNvGrpSpPr>
                        <wpg:grpSpPr bwMode="auto">
                          <a:xfrm>
                            <a:off x="9174" y="221"/>
                            <a:ext cx="15" cy="2"/>
                            <a:chOff x="9174" y="221"/>
                            <a:chExt cx="15" cy="2"/>
                          </a:xfrm>
                        </wpg:grpSpPr>
                        <wps:wsp>
                          <wps:cNvPr id="3205" name="Freeform 3038"/>
                          <wps:cNvSpPr>
                            <a:spLocks/>
                          </wps:cNvSpPr>
                          <wps:spPr bwMode="auto">
                            <a:xfrm>
                              <a:off x="9174" y="221"/>
                              <a:ext cx="15" cy="2"/>
                            </a:xfrm>
                            <a:custGeom>
                              <a:avLst/>
                              <a:gdLst>
                                <a:gd name="T0" fmla="+- 0 9174 9174"/>
                                <a:gd name="T1" fmla="*/ T0 w 15"/>
                                <a:gd name="T2" fmla="+- 0 9189 917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6" name="Group 3035"/>
                        <wpg:cNvGrpSpPr>
                          <a:grpSpLocks/>
                        </wpg:cNvGrpSpPr>
                        <wpg:grpSpPr bwMode="auto">
                          <a:xfrm>
                            <a:off x="9203" y="221"/>
                            <a:ext cx="15" cy="2"/>
                            <a:chOff x="9203" y="221"/>
                            <a:chExt cx="15" cy="2"/>
                          </a:xfrm>
                        </wpg:grpSpPr>
                        <wps:wsp>
                          <wps:cNvPr id="3207" name="Freeform 3036"/>
                          <wps:cNvSpPr>
                            <a:spLocks/>
                          </wps:cNvSpPr>
                          <wps:spPr bwMode="auto">
                            <a:xfrm>
                              <a:off x="9203" y="221"/>
                              <a:ext cx="15" cy="2"/>
                            </a:xfrm>
                            <a:custGeom>
                              <a:avLst/>
                              <a:gdLst>
                                <a:gd name="T0" fmla="+- 0 9203 9203"/>
                                <a:gd name="T1" fmla="*/ T0 w 15"/>
                                <a:gd name="T2" fmla="+- 0 9218 920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8" name="Group 3033"/>
                        <wpg:cNvGrpSpPr>
                          <a:grpSpLocks/>
                        </wpg:cNvGrpSpPr>
                        <wpg:grpSpPr bwMode="auto">
                          <a:xfrm>
                            <a:off x="9233" y="221"/>
                            <a:ext cx="15" cy="2"/>
                            <a:chOff x="9233" y="221"/>
                            <a:chExt cx="15" cy="2"/>
                          </a:xfrm>
                        </wpg:grpSpPr>
                        <wps:wsp>
                          <wps:cNvPr id="3209" name="Freeform 3034"/>
                          <wps:cNvSpPr>
                            <a:spLocks/>
                          </wps:cNvSpPr>
                          <wps:spPr bwMode="auto">
                            <a:xfrm>
                              <a:off x="9233" y="221"/>
                              <a:ext cx="15" cy="2"/>
                            </a:xfrm>
                            <a:custGeom>
                              <a:avLst/>
                              <a:gdLst>
                                <a:gd name="T0" fmla="+- 0 9233 9233"/>
                                <a:gd name="T1" fmla="*/ T0 w 15"/>
                                <a:gd name="T2" fmla="+- 0 9248 923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0" name="Group 3031"/>
                        <wpg:cNvGrpSpPr>
                          <a:grpSpLocks/>
                        </wpg:cNvGrpSpPr>
                        <wpg:grpSpPr bwMode="auto">
                          <a:xfrm>
                            <a:off x="9262" y="221"/>
                            <a:ext cx="15" cy="2"/>
                            <a:chOff x="9262" y="221"/>
                            <a:chExt cx="15" cy="2"/>
                          </a:xfrm>
                        </wpg:grpSpPr>
                        <wps:wsp>
                          <wps:cNvPr id="3211" name="Freeform 3032"/>
                          <wps:cNvSpPr>
                            <a:spLocks/>
                          </wps:cNvSpPr>
                          <wps:spPr bwMode="auto">
                            <a:xfrm>
                              <a:off x="9262" y="221"/>
                              <a:ext cx="15" cy="2"/>
                            </a:xfrm>
                            <a:custGeom>
                              <a:avLst/>
                              <a:gdLst>
                                <a:gd name="T0" fmla="+- 0 9262 9262"/>
                                <a:gd name="T1" fmla="*/ T0 w 15"/>
                                <a:gd name="T2" fmla="+- 0 9277 926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2" name="Group 3029"/>
                        <wpg:cNvGrpSpPr>
                          <a:grpSpLocks/>
                        </wpg:cNvGrpSpPr>
                        <wpg:grpSpPr bwMode="auto">
                          <a:xfrm>
                            <a:off x="9292" y="221"/>
                            <a:ext cx="15" cy="2"/>
                            <a:chOff x="9292" y="221"/>
                            <a:chExt cx="15" cy="2"/>
                          </a:xfrm>
                        </wpg:grpSpPr>
                        <wps:wsp>
                          <wps:cNvPr id="3213" name="Freeform 3030"/>
                          <wps:cNvSpPr>
                            <a:spLocks/>
                          </wps:cNvSpPr>
                          <wps:spPr bwMode="auto">
                            <a:xfrm>
                              <a:off x="9292" y="221"/>
                              <a:ext cx="15" cy="2"/>
                            </a:xfrm>
                            <a:custGeom>
                              <a:avLst/>
                              <a:gdLst>
                                <a:gd name="T0" fmla="+- 0 9292 9292"/>
                                <a:gd name="T1" fmla="*/ T0 w 15"/>
                                <a:gd name="T2" fmla="+- 0 9307 929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4" name="Group 3027"/>
                        <wpg:cNvGrpSpPr>
                          <a:grpSpLocks/>
                        </wpg:cNvGrpSpPr>
                        <wpg:grpSpPr bwMode="auto">
                          <a:xfrm>
                            <a:off x="9321" y="221"/>
                            <a:ext cx="15" cy="2"/>
                            <a:chOff x="9321" y="221"/>
                            <a:chExt cx="15" cy="2"/>
                          </a:xfrm>
                        </wpg:grpSpPr>
                        <wps:wsp>
                          <wps:cNvPr id="3215" name="Freeform 3028"/>
                          <wps:cNvSpPr>
                            <a:spLocks/>
                          </wps:cNvSpPr>
                          <wps:spPr bwMode="auto">
                            <a:xfrm>
                              <a:off x="9321" y="221"/>
                              <a:ext cx="15" cy="2"/>
                            </a:xfrm>
                            <a:custGeom>
                              <a:avLst/>
                              <a:gdLst>
                                <a:gd name="T0" fmla="+- 0 9321 9321"/>
                                <a:gd name="T1" fmla="*/ T0 w 15"/>
                                <a:gd name="T2" fmla="+- 0 9336 932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6" name="Group 3025"/>
                        <wpg:cNvGrpSpPr>
                          <a:grpSpLocks/>
                        </wpg:cNvGrpSpPr>
                        <wpg:grpSpPr bwMode="auto">
                          <a:xfrm>
                            <a:off x="9351" y="221"/>
                            <a:ext cx="15" cy="2"/>
                            <a:chOff x="9351" y="221"/>
                            <a:chExt cx="15" cy="2"/>
                          </a:xfrm>
                        </wpg:grpSpPr>
                        <wps:wsp>
                          <wps:cNvPr id="3217" name="Freeform 3026"/>
                          <wps:cNvSpPr>
                            <a:spLocks/>
                          </wps:cNvSpPr>
                          <wps:spPr bwMode="auto">
                            <a:xfrm>
                              <a:off x="9351" y="221"/>
                              <a:ext cx="15" cy="2"/>
                            </a:xfrm>
                            <a:custGeom>
                              <a:avLst/>
                              <a:gdLst>
                                <a:gd name="T0" fmla="+- 0 9351 9351"/>
                                <a:gd name="T1" fmla="*/ T0 w 15"/>
                                <a:gd name="T2" fmla="+- 0 9366 935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8" name="Group 3023"/>
                        <wpg:cNvGrpSpPr>
                          <a:grpSpLocks/>
                        </wpg:cNvGrpSpPr>
                        <wpg:grpSpPr bwMode="auto">
                          <a:xfrm>
                            <a:off x="9381" y="221"/>
                            <a:ext cx="15" cy="2"/>
                            <a:chOff x="9381" y="221"/>
                            <a:chExt cx="15" cy="2"/>
                          </a:xfrm>
                        </wpg:grpSpPr>
                        <wps:wsp>
                          <wps:cNvPr id="3219" name="Freeform 3024"/>
                          <wps:cNvSpPr>
                            <a:spLocks/>
                          </wps:cNvSpPr>
                          <wps:spPr bwMode="auto">
                            <a:xfrm>
                              <a:off x="9381" y="221"/>
                              <a:ext cx="15" cy="2"/>
                            </a:xfrm>
                            <a:custGeom>
                              <a:avLst/>
                              <a:gdLst>
                                <a:gd name="T0" fmla="+- 0 9381 9381"/>
                                <a:gd name="T1" fmla="*/ T0 w 15"/>
                                <a:gd name="T2" fmla="+- 0 9395 938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0" name="Group 3021"/>
                        <wpg:cNvGrpSpPr>
                          <a:grpSpLocks/>
                        </wpg:cNvGrpSpPr>
                        <wpg:grpSpPr bwMode="auto">
                          <a:xfrm>
                            <a:off x="9410" y="221"/>
                            <a:ext cx="15" cy="2"/>
                            <a:chOff x="9410" y="221"/>
                            <a:chExt cx="15" cy="2"/>
                          </a:xfrm>
                        </wpg:grpSpPr>
                        <wps:wsp>
                          <wps:cNvPr id="3221" name="Freeform 3022"/>
                          <wps:cNvSpPr>
                            <a:spLocks/>
                          </wps:cNvSpPr>
                          <wps:spPr bwMode="auto">
                            <a:xfrm>
                              <a:off x="9410" y="221"/>
                              <a:ext cx="15" cy="2"/>
                            </a:xfrm>
                            <a:custGeom>
                              <a:avLst/>
                              <a:gdLst>
                                <a:gd name="T0" fmla="+- 0 9410 9410"/>
                                <a:gd name="T1" fmla="*/ T0 w 15"/>
                                <a:gd name="T2" fmla="+- 0 9425 941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2" name="Group 3019"/>
                        <wpg:cNvGrpSpPr>
                          <a:grpSpLocks/>
                        </wpg:cNvGrpSpPr>
                        <wpg:grpSpPr bwMode="auto">
                          <a:xfrm>
                            <a:off x="9440" y="221"/>
                            <a:ext cx="15" cy="2"/>
                            <a:chOff x="9440" y="221"/>
                            <a:chExt cx="15" cy="2"/>
                          </a:xfrm>
                        </wpg:grpSpPr>
                        <wps:wsp>
                          <wps:cNvPr id="3223" name="Freeform 3020"/>
                          <wps:cNvSpPr>
                            <a:spLocks/>
                          </wps:cNvSpPr>
                          <wps:spPr bwMode="auto">
                            <a:xfrm>
                              <a:off x="9440" y="221"/>
                              <a:ext cx="15" cy="2"/>
                            </a:xfrm>
                            <a:custGeom>
                              <a:avLst/>
                              <a:gdLst>
                                <a:gd name="T0" fmla="+- 0 9440 9440"/>
                                <a:gd name="T1" fmla="*/ T0 w 15"/>
                                <a:gd name="T2" fmla="+- 0 9454 944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4" name="Group 3017"/>
                        <wpg:cNvGrpSpPr>
                          <a:grpSpLocks/>
                        </wpg:cNvGrpSpPr>
                        <wpg:grpSpPr bwMode="auto">
                          <a:xfrm>
                            <a:off x="9469" y="221"/>
                            <a:ext cx="15" cy="2"/>
                            <a:chOff x="9469" y="221"/>
                            <a:chExt cx="15" cy="2"/>
                          </a:xfrm>
                        </wpg:grpSpPr>
                        <wps:wsp>
                          <wps:cNvPr id="3225" name="Freeform 3018"/>
                          <wps:cNvSpPr>
                            <a:spLocks/>
                          </wps:cNvSpPr>
                          <wps:spPr bwMode="auto">
                            <a:xfrm>
                              <a:off x="9469" y="221"/>
                              <a:ext cx="15" cy="2"/>
                            </a:xfrm>
                            <a:custGeom>
                              <a:avLst/>
                              <a:gdLst>
                                <a:gd name="T0" fmla="+- 0 9469 9469"/>
                                <a:gd name="T1" fmla="*/ T0 w 15"/>
                                <a:gd name="T2" fmla="+- 0 9484 946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6" name="Group 3015"/>
                        <wpg:cNvGrpSpPr>
                          <a:grpSpLocks/>
                        </wpg:cNvGrpSpPr>
                        <wpg:grpSpPr bwMode="auto">
                          <a:xfrm>
                            <a:off x="9499" y="221"/>
                            <a:ext cx="15" cy="2"/>
                            <a:chOff x="9499" y="221"/>
                            <a:chExt cx="15" cy="2"/>
                          </a:xfrm>
                        </wpg:grpSpPr>
                        <wps:wsp>
                          <wps:cNvPr id="3227" name="Freeform 3016"/>
                          <wps:cNvSpPr>
                            <a:spLocks/>
                          </wps:cNvSpPr>
                          <wps:spPr bwMode="auto">
                            <a:xfrm>
                              <a:off x="9499" y="221"/>
                              <a:ext cx="15" cy="2"/>
                            </a:xfrm>
                            <a:custGeom>
                              <a:avLst/>
                              <a:gdLst>
                                <a:gd name="T0" fmla="+- 0 9499 9499"/>
                                <a:gd name="T1" fmla="*/ T0 w 15"/>
                                <a:gd name="T2" fmla="+- 0 9513 949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8" name="Group 3013"/>
                        <wpg:cNvGrpSpPr>
                          <a:grpSpLocks/>
                        </wpg:cNvGrpSpPr>
                        <wpg:grpSpPr bwMode="auto">
                          <a:xfrm>
                            <a:off x="9528" y="221"/>
                            <a:ext cx="15" cy="2"/>
                            <a:chOff x="9528" y="221"/>
                            <a:chExt cx="15" cy="2"/>
                          </a:xfrm>
                        </wpg:grpSpPr>
                        <wps:wsp>
                          <wps:cNvPr id="3229" name="Freeform 3014"/>
                          <wps:cNvSpPr>
                            <a:spLocks/>
                          </wps:cNvSpPr>
                          <wps:spPr bwMode="auto">
                            <a:xfrm>
                              <a:off x="9528" y="221"/>
                              <a:ext cx="15" cy="2"/>
                            </a:xfrm>
                            <a:custGeom>
                              <a:avLst/>
                              <a:gdLst>
                                <a:gd name="T0" fmla="+- 0 9528 9528"/>
                                <a:gd name="T1" fmla="*/ T0 w 15"/>
                                <a:gd name="T2" fmla="+- 0 9543 952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0" name="Group 3011"/>
                        <wpg:cNvGrpSpPr>
                          <a:grpSpLocks/>
                        </wpg:cNvGrpSpPr>
                        <wpg:grpSpPr bwMode="auto">
                          <a:xfrm>
                            <a:off x="9558" y="221"/>
                            <a:ext cx="15" cy="2"/>
                            <a:chOff x="9558" y="221"/>
                            <a:chExt cx="15" cy="2"/>
                          </a:xfrm>
                        </wpg:grpSpPr>
                        <wps:wsp>
                          <wps:cNvPr id="3231" name="Freeform 3012"/>
                          <wps:cNvSpPr>
                            <a:spLocks/>
                          </wps:cNvSpPr>
                          <wps:spPr bwMode="auto">
                            <a:xfrm>
                              <a:off x="9558" y="221"/>
                              <a:ext cx="15" cy="2"/>
                            </a:xfrm>
                            <a:custGeom>
                              <a:avLst/>
                              <a:gdLst>
                                <a:gd name="T0" fmla="+- 0 9558 9558"/>
                                <a:gd name="T1" fmla="*/ T0 w 15"/>
                                <a:gd name="T2" fmla="+- 0 9572 955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2" name="Group 3009"/>
                        <wpg:cNvGrpSpPr>
                          <a:grpSpLocks/>
                        </wpg:cNvGrpSpPr>
                        <wpg:grpSpPr bwMode="auto">
                          <a:xfrm>
                            <a:off x="9587" y="221"/>
                            <a:ext cx="15" cy="2"/>
                            <a:chOff x="9587" y="221"/>
                            <a:chExt cx="15" cy="2"/>
                          </a:xfrm>
                        </wpg:grpSpPr>
                        <wps:wsp>
                          <wps:cNvPr id="3233" name="Freeform 3010"/>
                          <wps:cNvSpPr>
                            <a:spLocks/>
                          </wps:cNvSpPr>
                          <wps:spPr bwMode="auto">
                            <a:xfrm>
                              <a:off x="9587" y="221"/>
                              <a:ext cx="15" cy="2"/>
                            </a:xfrm>
                            <a:custGeom>
                              <a:avLst/>
                              <a:gdLst>
                                <a:gd name="T0" fmla="+- 0 9587 9587"/>
                                <a:gd name="T1" fmla="*/ T0 w 15"/>
                                <a:gd name="T2" fmla="+- 0 9602 958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4" name="Group 3007"/>
                        <wpg:cNvGrpSpPr>
                          <a:grpSpLocks/>
                        </wpg:cNvGrpSpPr>
                        <wpg:grpSpPr bwMode="auto">
                          <a:xfrm>
                            <a:off x="9617" y="221"/>
                            <a:ext cx="15" cy="2"/>
                            <a:chOff x="9617" y="221"/>
                            <a:chExt cx="15" cy="2"/>
                          </a:xfrm>
                        </wpg:grpSpPr>
                        <wps:wsp>
                          <wps:cNvPr id="3235" name="Freeform 3008"/>
                          <wps:cNvSpPr>
                            <a:spLocks/>
                          </wps:cNvSpPr>
                          <wps:spPr bwMode="auto">
                            <a:xfrm>
                              <a:off x="9617" y="221"/>
                              <a:ext cx="15" cy="2"/>
                            </a:xfrm>
                            <a:custGeom>
                              <a:avLst/>
                              <a:gdLst>
                                <a:gd name="T0" fmla="+- 0 9617 9617"/>
                                <a:gd name="T1" fmla="*/ T0 w 15"/>
                                <a:gd name="T2" fmla="+- 0 9632 961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6" name="Group 3005"/>
                        <wpg:cNvGrpSpPr>
                          <a:grpSpLocks/>
                        </wpg:cNvGrpSpPr>
                        <wpg:grpSpPr bwMode="auto">
                          <a:xfrm>
                            <a:off x="9646" y="221"/>
                            <a:ext cx="15" cy="2"/>
                            <a:chOff x="9646" y="221"/>
                            <a:chExt cx="15" cy="2"/>
                          </a:xfrm>
                        </wpg:grpSpPr>
                        <wps:wsp>
                          <wps:cNvPr id="3237" name="Freeform 3006"/>
                          <wps:cNvSpPr>
                            <a:spLocks/>
                          </wps:cNvSpPr>
                          <wps:spPr bwMode="auto">
                            <a:xfrm>
                              <a:off x="9646" y="221"/>
                              <a:ext cx="15" cy="2"/>
                            </a:xfrm>
                            <a:custGeom>
                              <a:avLst/>
                              <a:gdLst>
                                <a:gd name="T0" fmla="+- 0 9646 9646"/>
                                <a:gd name="T1" fmla="*/ T0 w 15"/>
                                <a:gd name="T2" fmla="+- 0 9661 964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8" name="Group 3003"/>
                        <wpg:cNvGrpSpPr>
                          <a:grpSpLocks/>
                        </wpg:cNvGrpSpPr>
                        <wpg:grpSpPr bwMode="auto">
                          <a:xfrm>
                            <a:off x="9676" y="221"/>
                            <a:ext cx="15" cy="2"/>
                            <a:chOff x="9676" y="221"/>
                            <a:chExt cx="15" cy="2"/>
                          </a:xfrm>
                        </wpg:grpSpPr>
                        <wps:wsp>
                          <wps:cNvPr id="3239" name="Freeform 3004"/>
                          <wps:cNvSpPr>
                            <a:spLocks/>
                          </wps:cNvSpPr>
                          <wps:spPr bwMode="auto">
                            <a:xfrm>
                              <a:off x="9676" y="221"/>
                              <a:ext cx="15" cy="2"/>
                            </a:xfrm>
                            <a:custGeom>
                              <a:avLst/>
                              <a:gdLst>
                                <a:gd name="T0" fmla="+- 0 9676 9676"/>
                                <a:gd name="T1" fmla="*/ T0 w 15"/>
                                <a:gd name="T2" fmla="+- 0 9691 967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0" name="Group 3001"/>
                        <wpg:cNvGrpSpPr>
                          <a:grpSpLocks/>
                        </wpg:cNvGrpSpPr>
                        <wpg:grpSpPr bwMode="auto">
                          <a:xfrm>
                            <a:off x="9705" y="221"/>
                            <a:ext cx="15" cy="2"/>
                            <a:chOff x="9705" y="221"/>
                            <a:chExt cx="15" cy="2"/>
                          </a:xfrm>
                        </wpg:grpSpPr>
                        <wps:wsp>
                          <wps:cNvPr id="3241" name="Freeform 3002"/>
                          <wps:cNvSpPr>
                            <a:spLocks/>
                          </wps:cNvSpPr>
                          <wps:spPr bwMode="auto">
                            <a:xfrm>
                              <a:off x="9705" y="221"/>
                              <a:ext cx="15" cy="2"/>
                            </a:xfrm>
                            <a:custGeom>
                              <a:avLst/>
                              <a:gdLst>
                                <a:gd name="T0" fmla="+- 0 9705 9705"/>
                                <a:gd name="T1" fmla="*/ T0 w 15"/>
                                <a:gd name="T2" fmla="+- 0 9720 970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2" name="Group 2999"/>
                        <wpg:cNvGrpSpPr>
                          <a:grpSpLocks/>
                        </wpg:cNvGrpSpPr>
                        <wpg:grpSpPr bwMode="auto">
                          <a:xfrm>
                            <a:off x="9735" y="221"/>
                            <a:ext cx="15" cy="2"/>
                            <a:chOff x="9735" y="221"/>
                            <a:chExt cx="15" cy="2"/>
                          </a:xfrm>
                        </wpg:grpSpPr>
                        <wps:wsp>
                          <wps:cNvPr id="3243" name="Freeform 3000"/>
                          <wps:cNvSpPr>
                            <a:spLocks/>
                          </wps:cNvSpPr>
                          <wps:spPr bwMode="auto">
                            <a:xfrm>
                              <a:off x="9735" y="221"/>
                              <a:ext cx="15" cy="2"/>
                            </a:xfrm>
                            <a:custGeom>
                              <a:avLst/>
                              <a:gdLst>
                                <a:gd name="T0" fmla="+- 0 9735 9735"/>
                                <a:gd name="T1" fmla="*/ T0 w 15"/>
                                <a:gd name="T2" fmla="+- 0 9750 973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4" name="Group 2997"/>
                        <wpg:cNvGrpSpPr>
                          <a:grpSpLocks/>
                        </wpg:cNvGrpSpPr>
                        <wpg:grpSpPr bwMode="auto">
                          <a:xfrm>
                            <a:off x="9764" y="221"/>
                            <a:ext cx="15" cy="2"/>
                            <a:chOff x="9764" y="221"/>
                            <a:chExt cx="15" cy="2"/>
                          </a:xfrm>
                        </wpg:grpSpPr>
                        <wps:wsp>
                          <wps:cNvPr id="3245" name="Freeform 2998"/>
                          <wps:cNvSpPr>
                            <a:spLocks/>
                          </wps:cNvSpPr>
                          <wps:spPr bwMode="auto">
                            <a:xfrm>
                              <a:off x="9764" y="221"/>
                              <a:ext cx="15" cy="2"/>
                            </a:xfrm>
                            <a:custGeom>
                              <a:avLst/>
                              <a:gdLst>
                                <a:gd name="T0" fmla="+- 0 9764 9764"/>
                                <a:gd name="T1" fmla="*/ T0 w 15"/>
                                <a:gd name="T2" fmla="+- 0 9779 976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6" name="Group 2995"/>
                        <wpg:cNvGrpSpPr>
                          <a:grpSpLocks/>
                        </wpg:cNvGrpSpPr>
                        <wpg:grpSpPr bwMode="auto">
                          <a:xfrm>
                            <a:off x="9794" y="221"/>
                            <a:ext cx="15" cy="2"/>
                            <a:chOff x="9794" y="221"/>
                            <a:chExt cx="15" cy="2"/>
                          </a:xfrm>
                        </wpg:grpSpPr>
                        <wps:wsp>
                          <wps:cNvPr id="3247" name="Freeform 2996"/>
                          <wps:cNvSpPr>
                            <a:spLocks/>
                          </wps:cNvSpPr>
                          <wps:spPr bwMode="auto">
                            <a:xfrm>
                              <a:off x="9794" y="221"/>
                              <a:ext cx="15" cy="2"/>
                            </a:xfrm>
                            <a:custGeom>
                              <a:avLst/>
                              <a:gdLst>
                                <a:gd name="T0" fmla="+- 0 9794 9794"/>
                                <a:gd name="T1" fmla="*/ T0 w 15"/>
                                <a:gd name="T2" fmla="+- 0 9809 979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8" name="Group 2993"/>
                        <wpg:cNvGrpSpPr>
                          <a:grpSpLocks/>
                        </wpg:cNvGrpSpPr>
                        <wpg:grpSpPr bwMode="auto">
                          <a:xfrm>
                            <a:off x="9824" y="221"/>
                            <a:ext cx="15" cy="2"/>
                            <a:chOff x="9824" y="221"/>
                            <a:chExt cx="15" cy="2"/>
                          </a:xfrm>
                        </wpg:grpSpPr>
                        <wps:wsp>
                          <wps:cNvPr id="3249" name="Freeform 2994"/>
                          <wps:cNvSpPr>
                            <a:spLocks/>
                          </wps:cNvSpPr>
                          <wps:spPr bwMode="auto">
                            <a:xfrm>
                              <a:off x="9824" y="221"/>
                              <a:ext cx="15" cy="2"/>
                            </a:xfrm>
                            <a:custGeom>
                              <a:avLst/>
                              <a:gdLst>
                                <a:gd name="T0" fmla="+- 0 9824 9824"/>
                                <a:gd name="T1" fmla="*/ T0 w 15"/>
                                <a:gd name="T2" fmla="+- 0 9838 982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0" name="Group 2991"/>
                        <wpg:cNvGrpSpPr>
                          <a:grpSpLocks/>
                        </wpg:cNvGrpSpPr>
                        <wpg:grpSpPr bwMode="auto">
                          <a:xfrm>
                            <a:off x="9853" y="221"/>
                            <a:ext cx="15" cy="2"/>
                            <a:chOff x="9853" y="221"/>
                            <a:chExt cx="15" cy="2"/>
                          </a:xfrm>
                        </wpg:grpSpPr>
                        <wps:wsp>
                          <wps:cNvPr id="3251" name="Freeform 2992"/>
                          <wps:cNvSpPr>
                            <a:spLocks/>
                          </wps:cNvSpPr>
                          <wps:spPr bwMode="auto">
                            <a:xfrm>
                              <a:off x="9853" y="221"/>
                              <a:ext cx="15" cy="2"/>
                            </a:xfrm>
                            <a:custGeom>
                              <a:avLst/>
                              <a:gdLst>
                                <a:gd name="T0" fmla="+- 0 9853 9853"/>
                                <a:gd name="T1" fmla="*/ T0 w 15"/>
                                <a:gd name="T2" fmla="+- 0 9868 985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2" name="Group 2989"/>
                        <wpg:cNvGrpSpPr>
                          <a:grpSpLocks/>
                        </wpg:cNvGrpSpPr>
                        <wpg:grpSpPr bwMode="auto">
                          <a:xfrm>
                            <a:off x="9883" y="221"/>
                            <a:ext cx="15" cy="2"/>
                            <a:chOff x="9883" y="221"/>
                            <a:chExt cx="15" cy="2"/>
                          </a:xfrm>
                        </wpg:grpSpPr>
                        <wps:wsp>
                          <wps:cNvPr id="3253" name="Freeform 2990"/>
                          <wps:cNvSpPr>
                            <a:spLocks/>
                          </wps:cNvSpPr>
                          <wps:spPr bwMode="auto">
                            <a:xfrm>
                              <a:off x="9883" y="221"/>
                              <a:ext cx="15" cy="2"/>
                            </a:xfrm>
                            <a:custGeom>
                              <a:avLst/>
                              <a:gdLst>
                                <a:gd name="T0" fmla="+- 0 9883 9883"/>
                                <a:gd name="T1" fmla="*/ T0 w 15"/>
                                <a:gd name="T2" fmla="+- 0 9897 988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4" name="Group 2987"/>
                        <wpg:cNvGrpSpPr>
                          <a:grpSpLocks/>
                        </wpg:cNvGrpSpPr>
                        <wpg:grpSpPr bwMode="auto">
                          <a:xfrm>
                            <a:off x="9912" y="221"/>
                            <a:ext cx="15" cy="2"/>
                            <a:chOff x="9912" y="221"/>
                            <a:chExt cx="15" cy="2"/>
                          </a:xfrm>
                        </wpg:grpSpPr>
                        <wps:wsp>
                          <wps:cNvPr id="3255" name="Freeform 2988"/>
                          <wps:cNvSpPr>
                            <a:spLocks/>
                          </wps:cNvSpPr>
                          <wps:spPr bwMode="auto">
                            <a:xfrm>
                              <a:off x="9912" y="221"/>
                              <a:ext cx="15" cy="2"/>
                            </a:xfrm>
                            <a:custGeom>
                              <a:avLst/>
                              <a:gdLst>
                                <a:gd name="T0" fmla="+- 0 9912 9912"/>
                                <a:gd name="T1" fmla="*/ T0 w 15"/>
                                <a:gd name="T2" fmla="+- 0 9927 991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6" name="Group 2985"/>
                        <wpg:cNvGrpSpPr>
                          <a:grpSpLocks/>
                        </wpg:cNvGrpSpPr>
                        <wpg:grpSpPr bwMode="auto">
                          <a:xfrm>
                            <a:off x="9942" y="221"/>
                            <a:ext cx="15" cy="2"/>
                            <a:chOff x="9942" y="221"/>
                            <a:chExt cx="15" cy="2"/>
                          </a:xfrm>
                        </wpg:grpSpPr>
                        <wps:wsp>
                          <wps:cNvPr id="3257" name="Freeform 2986"/>
                          <wps:cNvSpPr>
                            <a:spLocks/>
                          </wps:cNvSpPr>
                          <wps:spPr bwMode="auto">
                            <a:xfrm>
                              <a:off x="9942" y="221"/>
                              <a:ext cx="15" cy="2"/>
                            </a:xfrm>
                            <a:custGeom>
                              <a:avLst/>
                              <a:gdLst>
                                <a:gd name="T0" fmla="+- 0 9942 9942"/>
                                <a:gd name="T1" fmla="*/ T0 w 15"/>
                                <a:gd name="T2" fmla="+- 0 9956 994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8" name="Group 2983"/>
                        <wpg:cNvGrpSpPr>
                          <a:grpSpLocks/>
                        </wpg:cNvGrpSpPr>
                        <wpg:grpSpPr bwMode="auto">
                          <a:xfrm>
                            <a:off x="9971" y="221"/>
                            <a:ext cx="15" cy="2"/>
                            <a:chOff x="9971" y="221"/>
                            <a:chExt cx="15" cy="2"/>
                          </a:xfrm>
                        </wpg:grpSpPr>
                        <wps:wsp>
                          <wps:cNvPr id="3259" name="Freeform 2984"/>
                          <wps:cNvSpPr>
                            <a:spLocks/>
                          </wps:cNvSpPr>
                          <wps:spPr bwMode="auto">
                            <a:xfrm>
                              <a:off x="9971" y="221"/>
                              <a:ext cx="15" cy="2"/>
                            </a:xfrm>
                            <a:custGeom>
                              <a:avLst/>
                              <a:gdLst>
                                <a:gd name="T0" fmla="+- 0 9971 9971"/>
                                <a:gd name="T1" fmla="*/ T0 w 15"/>
                                <a:gd name="T2" fmla="+- 0 9986 997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0" name="Group 2981"/>
                        <wpg:cNvGrpSpPr>
                          <a:grpSpLocks/>
                        </wpg:cNvGrpSpPr>
                        <wpg:grpSpPr bwMode="auto">
                          <a:xfrm>
                            <a:off x="10001" y="221"/>
                            <a:ext cx="15" cy="2"/>
                            <a:chOff x="10001" y="221"/>
                            <a:chExt cx="15" cy="2"/>
                          </a:xfrm>
                        </wpg:grpSpPr>
                        <wps:wsp>
                          <wps:cNvPr id="3261" name="Freeform 2982"/>
                          <wps:cNvSpPr>
                            <a:spLocks/>
                          </wps:cNvSpPr>
                          <wps:spPr bwMode="auto">
                            <a:xfrm>
                              <a:off x="10001" y="221"/>
                              <a:ext cx="15" cy="2"/>
                            </a:xfrm>
                            <a:custGeom>
                              <a:avLst/>
                              <a:gdLst>
                                <a:gd name="T0" fmla="+- 0 10001 10001"/>
                                <a:gd name="T1" fmla="*/ T0 w 15"/>
                                <a:gd name="T2" fmla="+- 0 10015 1000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2" name="Group 2979"/>
                        <wpg:cNvGrpSpPr>
                          <a:grpSpLocks/>
                        </wpg:cNvGrpSpPr>
                        <wpg:grpSpPr bwMode="auto">
                          <a:xfrm>
                            <a:off x="10030" y="221"/>
                            <a:ext cx="15" cy="2"/>
                            <a:chOff x="10030" y="221"/>
                            <a:chExt cx="15" cy="2"/>
                          </a:xfrm>
                        </wpg:grpSpPr>
                        <wps:wsp>
                          <wps:cNvPr id="3263" name="Freeform 2980"/>
                          <wps:cNvSpPr>
                            <a:spLocks/>
                          </wps:cNvSpPr>
                          <wps:spPr bwMode="auto">
                            <a:xfrm>
                              <a:off x="10030" y="221"/>
                              <a:ext cx="15" cy="2"/>
                            </a:xfrm>
                            <a:custGeom>
                              <a:avLst/>
                              <a:gdLst>
                                <a:gd name="T0" fmla="+- 0 10030 10030"/>
                                <a:gd name="T1" fmla="*/ T0 w 15"/>
                                <a:gd name="T2" fmla="+- 0 10045 1003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4" name="Group 2977"/>
                        <wpg:cNvGrpSpPr>
                          <a:grpSpLocks/>
                        </wpg:cNvGrpSpPr>
                        <wpg:grpSpPr bwMode="auto">
                          <a:xfrm>
                            <a:off x="10060" y="221"/>
                            <a:ext cx="15" cy="2"/>
                            <a:chOff x="10060" y="221"/>
                            <a:chExt cx="15" cy="2"/>
                          </a:xfrm>
                        </wpg:grpSpPr>
                        <wps:wsp>
                          <wps:cNvPr id="3265" name="Freeform 2978"/>
                          <wps:cNvSpPr>
                            <a:spLocks/>
                          </wps:cNvSpPr>
                          <wps:spPr bwMode="auto">
                            <a:xfrm>
                              <a:off x="10060" y="221"/>
                              <a:ext cx="15" cy="2"/>
                            </a:xfrm>
                            <a:custGeom>
                              <a:avLst/>
                              <a:gdLst>
                                <a:gd name="T0" fmla="+- 0 10060 10060"/>
                                <a:gd name="T1" fmla="*/ T0 w 15"/>
                                <a:gd name="T2" fmla="+- 0 10075 1006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6" name="Group 2975"/>
                        <wpg:cNvGrpSpPr>
                          <a:grpSpLocks/>
                        </wpg:cNvGrpSpPr>
                        <wpg:grpSpPr bwMode="auto">
                          <a:xfrm>
                            <a:off x="10089" y="221"/>
                            <a:ext cx="15" cy="2"/>
                            <a:chOff x="10089" y="221"/>
                            <a:chExt cx="15" cy="2"/>
                          </a:xfrm>
                        </wpg:grpSpPr>
                        <wps:wsp>
                          <wps:cNvPr id="3267" name="Freeform 2976"/>
                          <wps:cNvSpPr>
                            <a:spLocks/>
                          </wps:cNvSpPr>
                          <wps:spPr bwMode="auto">
                            <a:xfrm>
                              <a:off x="10089" y="221"/>
                              <a:ext cx="15" cy="2"/>
                            </a:xfrm>
                            <a:custGeom>
                              <a:avLst/>
                              <a:gdLst>
                                <a:gd name="T0" fmla="+- 0 10089 10089"/>
                                <a:gd name="T1" fmla="*/ T0 w 15"/>
                                <a:gd name="T2" fmla="+- 0 10104 1008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8" name="Group 2973"/>
                        <wpg:cNvGrpSpPr>
                          <a:grpSpLocks/>
                        </wpg:cNvGrpSpPr>
                        <wpg:grpSpPr bwMode="auto">
                          <a:xfrm>
                            <a:off x="10119" y="221"/>
                            <a:ext cx="15" cy="2"/>
                            <a:chOff x="10119" y="221"/>
                            <a:chExt cx="15" cy="2"/>
                          </a:xfrm>
                        </wpg:grpSpPr>
                        <wps:wsp>
                          <wps:cNvPr id="3269" name="Freeform 2974"/>
                          <wps:cNvSpPr>
                            <a:spLocks/>
                          </wps:cNvSpPr>
                          <wps:spPr bwMode="auto">
                            <a:xfrm>
                              <a:off x="10119" y="221"/>
                              <a:ext cx="15" cy="2"/>
                            </a:xfrm>
                            <a:custGeom>
                              <a:avLst/>
                              <a:gdLst>
                                <a:gd name="T0" fmla="+- 0 10119 10119"/>
                                <a:gd name="T1" fmla="*/ T0 w 15"/>
                                <a:gd name="T2" fmla="+- 0 10134 1011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0" name="Group 2971"/>
                        <wpg:cNvGrpSpPr>
                          <a:grpSpLocks/>
                        </wpg:cNvGrpSpPr>
                        <wpg:grpSpPr bwMode="auto">
                          <a:xfrm>
                            <a:off x="10148" y="221"/>
                            <a:ext cx="15" cy="2"/>
                            <a:chOff x="10148" y="221"/>
                            <a:chExt cx="15" cy="2"/>
                          </a:xfrm>
                        </wpg:grpSpPr>
                        <wps:wsp>
                          <wps:cNvPr id="3271" name="Freeform 2972"/>
                          <wps:cNvSpPr>
                            <a:spLocks/>
                          </wps:cNvSpPr>
                          <wps:spPr bwMode="auto">
                            <a:xfrm>
                              <a:off x="10148" y="221"/>
                              <a:ext cx="15" cy="2"/>
                            </a:xfrm>
                            <a:custGeom>
                              <a:avLst/>
                              <a:gdLst>
                                <a:gd name="T0" fmla="+- 0 10148 10148"/>
                                <a:gd name="T1" fmla="*/ T0 w 15"/>
                                <a:gd name="T2" fmla="+- 0 10163 1014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2" name="Group 2969"/>
                        <wpg:cNvGrpSpPr>
                          <a:grpSpLocks/>
                        </wpg:cNvGrpSpPr>
                        <wpg:grpSpPr bwMode="auto">
                          <a:xfrm>
                            <a:off x="10178" y="221"/>
                            <a:ext cx="15" cy="2"/>
                            <a:chOff x="10178" y="221"/>
                            <a:chExt cx="15" cy="2"/>
                          </a:xfrm>
                        </wpg:grpSpPr>
                        <wps:wsp>
                          <wps:cNvPr id="3273" name="Freeform 2970"/>
                          <wps:cNvSpPr>
                            <a:spLocks/>
                          </wps:cNvSpPr>
                          <wps:spPr bwMode="auto">
                            <a:xfrm>
                              <a:off x="10178" y="221"/>
                              <a:ext cx="15" cy="2"/>
                            </a:xfrm>
                            <a:custGeom>
                              <a:avLst/>
                              <a:gdLst>
                                <a:gd name="T0" fmla="+- 0 10178 10178"/>
                                <a:gd name="T1" fmla="*/ T0 w 15"/>
                                <a:gd name="T2" fmla="+- 0 10193 1017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4" name="Group 2967"/>
                        <wpg:cNvGrpSpPr>
                          <a:grpSpLocks/>
                        </wpg:cNvGrpSpPr>
                        <wpg:grpSpPr bwMode="auto">
                          <a:xfrm>
                            <a:off x="10207" y="221"/>
                            <a:ext cx="15" cy="2"/>
                            <a:chOff x="10207" y="221"/>
                            <a:chExt cx="15" cy="2"/>
                          </a:xfrm>
                        </wpg:grpSpPr>
                        <wps:wsp>
                          <wps:cNvPr id="3275" name="Freeform 2968"/>
                          <wps:cNvSpPr>
                            <a:spLocks/>
                          </wps:cNvSpPr>
                          <wps:spPr bwMode="auto">
                            <a:xfrm>
                              <a:off x="10207" y="221"/>
                              <a:ext cx="15" cy="2"/>
                            </a:xfrm>
                            <a:custGeom>
                              <a:avLst/>
                              <a:gdLst>
                                <a:gd name="T0" fmla="+- 0 10207 10207"/>
                                <a:gd name="T1" fmla="*/ T0 w 15"/>
                                <a:gd name="T2" fmla="+- 0 10222 1020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6" name="Group 2965"/>
                        <wpg:cNvGrpSpPr>
                          <a:grpSpLocks/>
                        </wpg:cNvGrpSpPr>
                        <wpg:grpSpPr bwMode="auto">
                          <a:xfrm>
                            <a:off x="10237" y="221"/>
                            <a:ext cx="15" cy="2"/>
                            <a:chOff x="10237" y="221"/>
                            <a:chExt cx="15" cy="2"/>
                          </a:xfrm>
                        </wpg:grpSpPr>
                        <wps:wsp>
                          <wps:cNvPr id="3277" name="Freeform 2966"/>
                          <wps:cNvSpPr>
                            <a:spLocks/>
                          </wps:cNvSpPr>
                          <wps:spPr bwMode="auto">
                            <a:xfrm>
                              <a:off x="10237" y="221"/>
                              <a:ext cx="15" cy="2"/>
                            </a:xfrm>
                            <a:custGeom>
                              <a:avLst/>
                              <a:gdLst>
                                <a:gd name="T0" fmla="+- 0 10237 10237"/>
                                <a:gd name="T1" fmla="*/ T0 w 15"/>
                                <a:gd name="T2" fmla="+- 0 10252 1023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8" name="Group 2963"/>
                        <wpg:cNvGrpSpPr>
                          <a:grpSpLocks/>
                        </wpg:cNvGrpSpPr>
                        <wpg:grpSpPr bwMode="auto">
                          <a:xfrm>
                            <a:off x="10266" y="221"/>
                            <a:ext cx="15" cy="2"/>
                            <a:chOff x="10266" y="221"/>
                            <a:chExt cx="15" cy="2"/>
                          </a:xfrm>
                        </wpg:grpSpPr>
                        <wps:wsp>
                          <wps:cNvPr id="3279" name="Freeform 2964"/>
                          <wps:cNvSpPr>
                            <a:spLocks/>
                          </wps:cNvSpPr>
                          <wps:spPr bwMode="auto">
                            <a:xfrm>
                              <a:off x="10266" y="221"/>
                              <a:ext cx="15" cy="2"/>
                            </a:xfrm>
                            <a:custGeom>
                              <a:avLst/>
                              <a:gdLst>
                                <a:gd name="T0" fmla="+- 0 10266 10266"/>
                                <a:gd name="T1" fmla="*/ T0 w 15"/>
                                <a:gd name="T2" fmla="+- 0 10281 1026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0" name="Group 2961"/>
                        <wpg:cNvGrpSpPr>
                          <a:grpSpLocks/>
                        </wpg:cNvGrpSpPr>
                        <wpg:grpSpPr bwMode="auto">
                          <a:xfrm>
                            <a:off x="10296" y="221"/>
                            <a:ext cx="15" cy="2"/>
                            <a:chOff x="10296" y="221"/>
                            <a:chExt cx="15" cy="2"/>
                          </a:xfrm>
                        </wpg:grpSpPr>
                        <wps:wsp>
                          <wps:cNvPr id="3281" name="Freeform 2962"/>
                          <wps:cNvSpPr>
                            <a:spLocks/>
                          </wps:cNvSpPr>
                          <wps:spPr bwMode="auto">
                            <a:xfrm>
                              <a:off x="10296" y="221"/>
                              <a:ext cx="15" cy="2"/>
                            </a:xfrm>
                            <a:custGeom>
                              <a:avLst/>
                              <a:gdLst>
                                <a:gd name="T0" fmla="+- 0 10296 10296"/>
                                <a:gd name="T1" fmla="*/ T0 w 15"/>
                                <a:gd name="T2" fmla="+- 0 10311 1029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2" name="Group 2959"/>
                        <wpg:cNvGrpSpPr>
                          <a:grpSpLocks/>
                        </wpg:cNvGrpSpPr>
                        <wpg:grpSpPr bwMode="auto">
                          <a:xfrm>
                            <a:off x="10326" y="221"/>
                            <a:ext cx="15" cy="2"/>
                            <a:chOff x="10326" y="221"/>
                            <a:chExt cx="15" cy="2"/>
                          </a:xfrm>
                        </wpg:grpSpPr>
                        <wps:wsp>
                          <wps:cNvPr id="3283" name="Freeform 2960"/>
                          <wps:cNvSpPr>
                            <a:spLocks/>
                          </wps:cNvSpPr>
                          <wps:spPr bwMode="auto">
                            <a:xfrm>
                              <a:off x="10326" y="221"/>
                              <a:ext cx="15" cy="2"/>
                            </a:xfrm>
                            <a:custGeom>
                              <a:avLst/>
                              <a:gdLst>
                                <a:gd name="T0" fmla="+- 0 10326 10326"/>
                                <a:gd name="T1" fmla="*/ T0 w 15"/>
                                <a:gd name="T2" fmla="+- 0 10340 1032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4" name="Group 2957"/>
                        <wpg:cNvGrpSpPr>
                          <a:grpSpLocks/>
                        </wpg:cNvGrpSpPr>
                        <wpg:grpSpPr bwMode="auto">
                          <a:xfrm>
                            <a:off x="10355" y="221"/>
                            <a:ext cx="15" cy="2"/>
                            <a:chOff x="10355" y="221"/>
                            <a:chExt cx="15" cy="2"/>
                          </a:xfrm>
                        </wpg:grpSpPr>
                        <wps:wsp>
                          <wps:cNvPr id="3285" name="Freeform 2958"/>
                          <wps:cNvSpPr>
                            <a:spLocks/>
                          </wps:cNvSpPr>
                          <wps:spPr bwMode="auto">
                            <a:xfrm>
                              <a:off x="10355" y="221"/>
                              <a:ext cx="15" cy="2"/>
                            </a:xfrm>
                            <a:custGeom>
                              <a:avLst/>
                              <a:gdLst>
                                <a:gd name="T0" fmla="+- 0 10355 10355"/>
                                <a:gd name="T1" fmla="*/ T0 w 15"/>
                                <a:gd name="T2" fmla="+- 0 10370 1035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6" name="Group 2955"/>
                        <wpg:cNvGrpSpPr>
                          <a:grpSpLocks/>
                        </wpg:cNvGrpSpPr>
                        <wpg:grpSpPr bwMode="auto">
                          <a:xfrm>
                            <a:off x="10385" y="221"/>
                            <a:ext cx="15" cy="2"/>
                            <a:chOff x="10385" y="221"/>
                            <a:chExt cx="15" cy="2"/>
                          </a:xfrm>
                        </wpg:grpSpPr>
                        <wps:wsp>
                          <wps:cNvPr id="3287" name="Freeform 2956"/>
                          <wps:cNvSpPr>
                            <a:spLocks/>
                          </wps:cNvSpPr>
                          <wps:spPr bwMode="auto">
                            <a:xfrm>
                              <a:off x="10385" y="221"/>
                              <a:ext cx="15" cy="2"/>
                            </a:xfrm>
                            <a:custGeom>
                              <a:avLst/>
                              <a:gdLst>
                                <a:gd name="T0" fmla="+- 0 10385 10385"/>
                                <a:gd name="T1" fmla="*/ T0 w 15"/>
                                <a:gd name="T2" fmla="+- 0 10399 1038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8" name="Group 2953"/>
                        <wpg:cNvGrpSpPr>
                          <a:grpSpLocks/>
                        </wpg:cNvGrpSpPr>
                        <wpg:grpSpPr bwMode="auto">
                          <a:xfrm>
                            <a:off x="10414" y="221"/>
                            <a:ext cx="15" cy="2"/>
                            <a:chOff x="10414" y="221"/>
                            <a:chExt cx="15" cy="2"/>
                          </a:xfrm>
                        </wpg:grpSpPr>
                        <wps:wsp>
                          <wps:cNvPr id="3289" name="Freeform 2954"/>
                          <wps:cNvSpPr>
                            <a:spLocks/>
                          </wps:cNvSpPr>
                          <wps:spPr bwMode="auto">
                            <a:xfrm>
                              <a:off x="10414" y="221"/>
                              <a:ext cx="15" cy="2"/>
                            </a:xfrm>
                            <a:custGeom>
                              <a:avLst/>
                              <a:gdLst>
                                <a:gd name="T0" fmla="+- 0 10414 10414"/>
                                <a:gd name="T1" fmla="*/ T0 w 15"/>
                                <a:gd name="T2" fmla="+- 0 10429 1041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0" name="Group 2951"/>
                        <wpg:cNvGrpSpPr>
                          <a:grpSpLocks/>
                        </wpg:cNvGrpSpPr>
                        <wpg:grpSpPr bwMode="auto">
                          <a:xfrm>
                            <a:off x="10444" y="221"/>
                            <a:ext cx="15" cy="2"/>
                            <a:chOff x="10444" y="221"/>
                            <a:chExt cx="15" cy="2"/>
                          </a:xfrm>
                        </wpg:grpSpPr>
                        <wps:wsp>
                          <wps:cNvPr id="3291" name="Freeform 2952"/>
                          <wps:cNvSpPr>
                            <a:spLocks/>
                          </wps:cNvSpPr>
                          <wps:spPr bwMode="auto">
                            <a:xfrm>
                              <a:off x="10444" y="221"/>
                              <a:ext cx="15" cy="2"/>
                            </a:xfrm>
                            <a:custGeom>
                              <a:avLst/>
                              <a:gdLst>
                                <a:gd name="T0" fmla="+- 0 10444 10444"/>
                                <a:gd name="T1" fmla="*/ T0 w 15"/>
                                <a:gd name="T2" fmla="+- 0 10458 1044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2" name="Group 2949"/>
                        <wpg:cNvGrpSpPr>
                          <a:grpSpLocks/>
                        </wpg:cNvGrpSpPr>
                        <wpg:grpSpPr bwMode="auto">
                          <a:xfrm>
                            <a:off x="10473" y="221"/>
                            <a:ext cx="15" cy="2"/>
                            <a:chOff x="10473" y="221"/>
                            <a:chExt cx="15" cy="2"/>
                          </a:xfrm>
                        </wpg:grpSpPr>
                        <wps:wsp>
                          <wps:cNvPr id="3293" name="Freeform 2950"/>
                          <wps:cNvSpPr>
                            <a:spLocks/>
                          </wps:cNvSpPr>
                          <wps:spPr bwMode="auto">
                            <a:xfrm>
                              <a:off x="10473" y="221"/>
                              <a:ext cx="15" cy="2"/>
                            </a:xfrm>
                            <a:custGeom>
                              <a:avLst/>
                              <a:gdLst>
                                <a:gd name="T0" fmla="+- 0 10473 10473"/>
                                <a:gd name="T1" fmla="*/ T0 w 15"/>
                                <a:gd name="T2" fmla="+- 0 10488 1047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4" name="Group 2947"/>
                        <wpg:cNvGrpSpPr>
                          <a:grpSpLocks/>
                        </wpg:cNvGrpSpPr>
                        <wpg:grpSpPr bwMode="auto">
                          <a:xfrm>
                            <a:off x="10503" y="221"/>
                            <a:ext cx="15" cy="2"/>
                            <a:chOff x="10503" y="221"/>
                            <a:chExt cx="15" cy="2"/>
                          </a:xfrm>
                        </wpg:grpSpPr>
                        <wps:wsp>
                          <wps:cNvPr id="3295" name="Freeform 2948"/>
                          <wps:cNvSpPr>
                            <a:spLocks/>
                          </wps:cNvSpPr>
                          <wps:spPr bwMode="auto">
                            <a:xfrm>
                              <a:off x="10503" y="221"/>
                              <a:ext cx="15" cy="2"/>
                            </a:xfrm>
                            <a:custGeom>
                              <a:avLst/>
                              <a:gdLst>
                                <a:gd name="T0" fmla="+- 0 10503 10503"/>
                                <a:gd name="T1" fmla="*/ T0 w 15"/>
                                <a:gd name="T2" fmla="+- 0 10518 1050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6" name="Group 2945"/>
                        <wpg:cNvGrpSpPr>
                          <a:grpSpLocks/>
                        </wpg:cNvGrpSpPr>
                        <wpg:grpSpPr bwMode="auto">
                          <a:xfrm>
                            <a:off x="10606" y="221"/>
                            <a:ext cx="15" cy="2"/>
                            <a:chOff x="10606" y="221"/>
                            <a:chExt cx="15" cy="2"/>
                          </a:xfrm>
                        </wpg:grpSpPr>
                        <wps:wsp>
                          <wps:cNvPr id="3297" name="Freeform 2946"/>
                          <wps:cNvSpPr>
                            <a:spLocks/>
                          </wps:cNvSpPr>
                          <wps:spPr bwMode="auto">
                            <a:xfrm>
                              <a:off x="10606" y="221"/>
                              <a:ext cx="15" cy="2"/>
                            </a:xfrm>
                            <a:custGeom>
                              <a:avLst/>
                              <a:gdLst>
                                <a:gd name="T0" fmla="+- 0 10606 10606"/>
                                <a:gd name="T1" fmla="*/ T0 w 15"/>
                                <a:gd name="T2" fmla="+- 0 10621 1060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8" name="Group 2943"/>
                        <wpg:cNvGrpSpPr>
                          <a:grpSpLocks/>
                        </wpg:cNvGrpSpPr>
                        <wpg:grpSpPr bwMode="auto">
                          <a:xfrm>
                            <a:off x="10532" y="221"/>
                            <a:ext cx="15" cy="2"/>
                            <a:chOff x="10532" y="221"/>
                            <a:chExt cx="15" cy="2"/>
                          </a:xfrm>
                        </wpg:grpSpPr>
                        <wps:wsp>
                          <wps:cNvPr id="3299" name="Freeform 2944"/>
                          <wps:cNvSpPr>
                            <a:spLocks/>
                          </wps:cNvSpPr>
                          <wps:spPr bwMode="auto">
                            <a:xfrm>
                              <a:off x="10532" y="221"/>
                              <a:ext cx="15" cy="2"/>
                            </a:xfrm>
                            <a:custGeom>
                              <a:avLst/>
                              <a:gdLst>
                                <a:gd name="T0" fmla="+- 0 10532 10532"/>
                                <a:gd name="T1" fmla="*/ T0 w 15"/>
                                <a:gd name="T2" fmla="+- 0 10547 1053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0" name="Group 2941"/>
                        <wpg:cNvGrpSpPr>
                          <a:grpSpLocks/>
                        </wpg:cNvGrpSpPr>
                        <wpg:grpSpPr bwMode="auto">
                          <a:xfrm>
                            <a:off x="10562" y="221"/>
                            <a:ext cx="15" cy="2"/>
                            <a:chOff x="10562" y="221"/>
                            <a:chExt cx="15" cy="2"/>
                          </a:xfrm>
                        </wpg:grpSpPr>
                        <wps:wsp>
                          <wps:cNvPr id="3301" name="Freeform 2942"/>
                          <wps:cNvSpPr>
                            <a:spLocks/>
                          </wps:cNvSpPr>
                          <wps:spPr bwMode="auto">
                            <a:xfrm>
                              <a:off x="10562" y="221"/>
                              <a:ext cx="15" cy="2"/>
                            </a:xfrm>
                            <a:custGeom>
                              <a:avLst/>
                              <a:gdLst>
                                <a:gd name="T0" fmla="+- 0 10562 10562"/>
                                <a:gd name="T1" fmla="*/ T0 w 15"/>
                                <a:gd name="T2" fmla="+- 0 10577 1056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2" name="Group 2939"/>
                        <wpg:cNvGrpSpPr>
                          <a:grpSpLocks/>
                        </wpg:cNvGrpSpPr>
                        <wpg:grpSpPr bwMode="auto">
                          <a:xfrm>
                            <a:off x="10591" y="221"/>
                            <a:ext cx="15" cy="2"/>
                            <a:chOff x="10591" y="221"/>
                            <a:chExt cx="15" cy="2"/>
                          </a:xfrm>
                        </wpg:grpSpPr>
                        <wps:wsp>
                          <wps:cNvPr id="3303" name="Freeform 2940"/>
                          <wps:cNvSpPr>
                            <a:spLocks/>
                          </wps:cNvSpPr>
                          <wps:spPr bwMode="auto">
                            <a:xfrm>
                              <a:off x="10591" y="221"/>
                              <a:ext cx="15" cy="2"/>
                            </a:xfrm>
                            <a:custGeom>
                              <a:avLst/>
                              <a:gdLst>
                                <a:gd name="T0" fmla="+- 0 10591 10591"/>
                                <a:gd name="T1" fmla="*/ T0 w 15"/>
                                <a:gd name="T2" fmla="+- 0 10606 1059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C19B91" id="Group 2938" o:spid="_x0000_s1026" style="position:absolute;margin-left:261.95pt;margin-top:10.7pt;width:269.5pt;height:.75pt;z-index:251725312;mso-position-horizontal-relative:page" coordorigin="5239,214" coordsize="539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">
                <v:group id="Group 3303" o:spid="_x0000_s1027" style="position:absolute;left:5246;top:221;width:15;height:2" coordorigin="524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">
                  <v:shape id="Freeform 3304" o:spid="_x0000_s1028" style="position:absolute;left:524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" path="m,l15,e" filled="f" strokecolor="#333" strokeweight=".26044mm">
                    <v:path arrowok="t" o:connecttype="custom" o:connectlocs="0,0;15,0" o:connectangles="0,0"/>
                  </v:shape>
                </v:group>
                <v:group id="Group 3301" o:spid="_x0000_s1029" style="position:absolute;left:5276;top:221;width:15;height:2" coordorigin="527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">
                  <v:shape id="Freeform 3302" o:spid="_x0000_s1030" style="position:absolute;left:527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" path="m,l14,e" filled="f" strokecolor="#333" strokeweight=".26044mm">
                    <v:path arrowok="t" o:connecttype="custom" o:connectlocs="0,0;14,0" o:connectangles="0,0"/>
                  </v:shape>
                </v:group>
                <v:group id="Group 3299" o:spid="_x0000_s1031" style="position:absolute;left:5305;top:221;width:15;height:2" coordorigin="530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">
                  <v:shape id="Freeform 3300" o:spid="_x0000_s1032" style="position:absolute;left:530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" path="m,l15,e" filled="f" strokecolor="#333" strokeweight=".26044mm">
                    <v:path arrowok="t" o:connecttype="custom" o:connectlocs="0,0;15,0" o:connectangles="0,0"/>
                  </v:shape>
                </v:group>
                <v:group id="Group 3297" o:spid="_x0000_s1033" style="position:absolute;left:5335;top:221;width:15;height:2" coordorigin="533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">
                  <v:shape id="Freeform 3298" o:spid="_x0000_s1034" style="position:absolute;left:533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" path="m,l14,e" filled="f" strokecolor="#333" strokeweight=".26044mm">
                    <v:path arrowok="t" o:connecttype="custom" o:connectlocs="0,0;14,0" o:connectangles="0,0"/>
                  </v:shape>
                </v:group>
                <v:group id="Group 3295" o:spid="_x0000_s1035" style="position:absolute;left:5364;top:221;width:15;height:2" coordorigin="536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">
                  <v:shape id="Freeform 3296" o:spid="_x0000_s1036" style="position:absolute;left:536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" path="m,l15,e" filled="f" strokecolor="#333" strokeweight=".26044mm">
                    <v:path arrowok="t" o:connecttype="custom" o:connectlocs="0,0;15,0" o:connectangles="0,0"/>
                  </v:shape>
                </v:group>
                <v:group id="Group 3293" o:spid="_x0000_s1037" style="position:absolute;left:5394;top:221;width:15;height:2" coordorigin="539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">
                  <v:shape id="Freeform 3294" o:spid="_x0000_s1038" style="position:absolute;left:539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" path="m,l14,e" filled="f" strokecolor="#333" strokeweight=".26044mm">
                    <v:path arrowok="t" o:connecttype="custom" o:connectlocs="0,0;14,0" o:connectangles="0,0"/>
                  </v:shape>
                </v:group>
                <v:group id="Group 3291" o:spid="_x0000_s1039" style="position:absolute;left:5423;top:221;width:15;height:2" coordorigin="542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">
                  <v:shape id="Freeform 3292" o:spid="_x0000_s1040" style="position:absolute;left:542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" path="m,l15,e" filled="f" strokecolor="#333" strokeweight=".26044mm">
                    <v:path arrowok="t" o:connecttype="custom" o:connectlocs="0,0;15,0" o:connectangles="0,0"/>
                  </v:shape>
                </v:group>
                <v:group id="Group 3289" o:spid="_x0000_s1041" style="position:absolute;left:5453;top:221;width:15;height:2" coordorigin="545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">
                  <v:shape id="Freeform 3290" o:spid="_x0000_s1042" style="position:absolute;left:545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" path="m,l15,e" filled="f" strokecolor="#333" strokeweight=".26044mm">
                    <v:path arrowok="t" o:connecttype="custom" o:connectlocs="0,0;15,0" o:connectangles="0,0"/>
                  </v:shape>
                </v:group>
                <v:group id="Group 3287" o:spid="_x0000_s1043" style="position:absolute;left:5482;top:221;width:15;height:2" coordorigin="548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">
                  <v:shape id="Freeform 3288" o:spid="_x0000_s1044" style="position:absolute;left:548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" path="m,l15,e" filled="f" strokecolor="#333" strokeweight=".26044mm">
                    <v:path arrowok="t" o:connecttype="custom" o:connectlocs="0,0;15,0" o:connectangles="0,0"/>
                  </v:shape>
                </v:group>
                <v:group id="Group 3285" o:spid="_x0000_s1045" style="position:absolute;left:5512;top:221;width:15;height:2" coordorigin="551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">
                  <v:shape id="Freeform 3286" o:spid="_x0000_s1046" style="position:absolute;left:551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" path="m,l15,e" filled="f" strokecolor="#333" strokeweight=".26044mm">
                    <v:path arrowok="t" o:connecttype="custom" o:connectlocs="0,0;15,0" o:connectangles="0,0"/>
                  </v:shape>
                </v:group>
                <v:group id="Group 3283" o:spid="_x0000_s1047" style="position:absolute;left:5541;top:221;width:15;height:2" coordorigin="554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">
                  <v:shape id="Freeform 3284" o:spid="_x0000_s1048" style="position:absolute;left:554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" path="m,l15,e" filled="f" strokecolor="#333" strokeweight=".26044mm">
                    <v:path arrowok="t" o:connecttype="custom" o:connectlocs="0,0;15,0" o:connectangles="0,0"/>
                  </v:shape>
                </v:group>
                <v:group id="Group 3281" o:spid="_x0000_s1049" style="position:absolute;left:5571;top:221;width:15;height:2" coordorigin="557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">
                  <v:shape id="Freeform 3282" o:spid="_x0000_s1050" style="position:absolute;left:557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" path="m,l15,e" filled="f" strokecolor="#333" strokeweight=".26044mm">
                    <v:path arrowok="t" o:connecttype="custom" o:connectlocs="0,0;15,0" o:connectangles="0,0"/>
                  </v:shape>
                </v:group>
                <v:group id="Group 3279" o:spid="_x0000_s1051" style="position:absolute;left:5600;top:221;width:15;height:2" coordorigin="560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">
                  <v:shape id="Freeform 3280" o:spid="_x0000_s1052" style="position:absolute;left:560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" path="m,l15,e" filled="f" strokecolor="#333" strokeweight=".26044mm">
                    <v:path arrowok="t" o:connecttype="custom" o:connectlocs="0,0;15,0" o:connectangles="0,0"/>
                  </v:shape>
                </v:group>
                <v:group id="Group 3277" o:spid="_x0000_s1053" style="position:absolute;left:5630;top:221;width:15;height:2" coordorigin="563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">
                  <v:shape id="Freeform 3278" o:spid="_x0000_s1054" style="position:absolute;left:563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" path="m,l15,e" filled="f" strokecolor="#333" strokeweight=".26044mm">
                    <v:path arrowok="t" o:connecttype="custom" o:connectlocs="0,0;15,0" o:connectangles="0,0"/>
                  </v:shape>
                </v:group>
                <v:group id="Group 3275" o:spid="_x0000_s1055" style="position:absolute;left:5660;top:221;width:15;height:2" coordorigin="566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">
                  <v:shape id="Freeform 3276" o:spid="_x0000_s1056" style="position:absolute;left:566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" path="m,l14,e" filled="f" strokecolor="#333" strokeweight=".26044mm">
                    <v:path arrowok="t" o:connecttype="custom" o:connectlocs="0,0;14,0" o:connectangles="0,0"/>
                  </v:shape>
                </v:group>
                <v:group id="Group 3273" o:spid="_x0000_s1057" style="position:absolute;left:5689;top:221;width:15;height:2" coordorigin="5689,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">
                  <v:shape id="Freeform 3274" o:spid="_x0000_s1058" style="position:absolute;left:5689;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" path="m,l15,e" filled="f" strokecolor="#333" strokeweight=".26044mm">
                    <v:path arrowok="t" o:connecttype="custom" o:connectlocs="0,0;15,0" o:connectangles="0,0"/>
                  </v:shape>
                </v:group>
                <v:group id="Group 3271" o:spid="_x0000_s1059" style="position:absolute;left:5719;top:221;width:15;height:2" coordorigin="5719,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">
                  <v:shape id="Freeform 3272" o:spid="_x0000_s1060" style="position:absolute;left:5719;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" path="m,l14,e" filled="f" strokecolor="#333" strokeweight=".26044mm">
                    <v:path arrowok="t" o:connecttype="custom" o:connectlocs="0,0;14,0" o:connectangles="0,0"/>
                  </v:shape>
                </v:group>
                <v:group id="Group 3269" o:spid="_x0000_s1061" style="position:absolute;left:5748;top:221;width:15;height:2" coordorigin="574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">
                  <v:shape id="Freeform 3270" o:spid="_x0000_s1062" style="position:absolute;left:574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" path="m,l15,e" filled="f" strokecolor="#333" strokeweight=".26044mm">
                    <v:path arrowok="t" o:connecttype="custom" o:connectlocs="0,0;15,0" o:connectangles="0,0"/>
                  </v:shape>
                </v:group>
                <v:group id="Group 3267" o:spid="_x0000_s1063" style="position:absolute;left:5778;top:221;width:15;height:2" coordorigin="577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">
                  <v:shape id="Freeform 3268" o:spid="_x0000_s1064" style="position:absolute;left:577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" path="m,l14,e" filled="f" strokecolor="#333" strokeweight=".26044mm">
                    <v:path arrowok="t" o:connecttype="custom" o:connectlocs="0,0;14,0" o:connectangles="0,0"/>
                  </v:shape>
                </v:group>
                <v:group id="Group 3265" o:spid="_x0000_s1065" style="position:absolute;left:5807;top:221;width:15;height:2" coordorigin="5807,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">
                  <v:shape id="Freeform 3266" o:spid="_x0000_s1066" style="position:absolute;left:5807;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" path="m,l15,e" filled="f" strokecolor="#333" strokeweight=".26044mm">
                    <v:path arrowok="t" o:connecttype="custom" o:connectlocs="0,0;15,0" o:connectangles="0,0"/>
                  </v:shape>
                </v:group>
                <v:group id="Group 3263" o:spid="_x0000_s1067" style="position:absolute;left:5837;top:221;width:15;height:2" coordorigin="5837,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">
                  <v:shape id="Freeform 3264" o:spid="_x0000_s1068" style="position:absolute;left:5837;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" path="m,l14,e" filled="f" strokecolor="#333" strokeweight=".26044mm">
                    <v:path arrowok="t" o:connecttype="custom" o:connectlocs="0,0;14,0" o:connectangles="0,0"/>
                  </v:shape>
                </v:group>
                <v:group id="Group 3261" o:spid="_x0000_s1069" style="position:absolute;left:5866;top:221;width:15;height:2" coordorigin="586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">
                  <v:shape id="Freeform 3262" o:spid="_x0000_s1070" style="position:absolute;left:586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" path="m,l15,e" filled="f" strokecolor="#333" strokeweight=".26044mm">
                    <v:path arrowok="t" o:connecttype="custom" o:connectlocs="0,0;15,0" o:connectangles="0,0"/>
                  </v:shape>
                </v:group>
                <v:group id="Group 3259" o:spid="_x0000_s1071" style="position:absolute;left:5896;top:221;width:15;height:2" coordorigin="589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">
                  <v:shape id="Freeform 3260" o:spid="_x0000_s1072" style="position:absolute;left:589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" path="m,l15,e" filled="f" strokecolor="#333" strokeweight=".26044mm">
                    <v:path arrowok="t" o:connecttype="custom" o:connectlocs="0,0;15,0" o:connectangles="0,0"/>
                  </v:shape>
                </v:group>
                <v:group id="Group 3257" o:spid="_x0000_s1073" style="position:absolute;left:5925;top:221;width:15;height:2" coordorigin="592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">
                  <v:shape id="Freeform 3258" o:spid="_x0000_s1074" style="position:absolute;left:592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" path="m,l15,e" filled="f" strokecolor="#333" strokeweight=".26044mm">
                    <v:path arrowok="t" o:connecttype="custom" o:connectlocs="0,0;15,0" o:connectangles="0,0"/>
                  </v:shape>
                </v:group>
                <v:group id="Group 3255" o:spid="_x0000_s1075" style="position:absolute;left:5955;top:221;width:15;height:2" coordorigin="595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">
                  <v:shape id="Freeform 3256" o:spid="_x0000_s1076" style="position:absolute;left:595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" path="m,l15,e" filled="f" strokecolor="#333" strokeweight=".26044mm">
                    <v:path arrowok="t" o:connecttype="custom" o:connectlocs="0,0;15,0" o:connectangles="0,0"/>
                  </v:shape>
                </v:group>
                <v:group id="Group 3253" o:spid="_x0000_s1077" style="position:absolute;left:5984;top:221;width:15;height:2" coordorigin="598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">
                  <v:shape id="Freeform 3254" o:spid="_x0000_s1078" style="position:absolute;left:598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" path="m,l15,e" filled="f" strokecolor="#333" strokeweight=".26044mm">
                    <v:path arrowok="t" o:connecttype="custom" o:connectlocs="0,0;15,0" o:connectangles="0,0"/>
                  </v:shape>
                </v:group>
                <v:group id="Group 3251" o:spid="_x0000_s1079" style="position:absolute;left:6014;top:221;width:15;height:2" coordorigin="601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">
                  <v:shape id="Freeform 3252" o:spid="_x0000_s1080" style="position:absolute;left:601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" path="m,l15,e" filled="f" strokecolor="#333" strokeweight=".26044mm">
                    <v:path arrowok="t" o:connecttype="custom" o:connectlocs="0,0;15,0" o:connectangles="0,0"/>
                  </v:shape>
                </v:group>
                <v:group id="Group 3249" o:spid="_x0000_s1081" style="position:absolute;left:6043;top:221;width:15;height:2" coordorigin="604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">
                  <v:shape id="Freeform 3250" o:spid="_x0000_s1082" style="position:absolute;left:604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" path="m,l15,e" filled="f" strokecolor="#333" strokeweight=".26044mm">
                    <v:path arrowok="t" o:connecttype="custom" o:connectlocs="0,0;15,0" o:connectangles="0,0"/>
                  </v:shape>
                </v:group>
                <v:group id="Group 3247" o:spid="_x0000_s1083" style="position:absolute;left:6073;top:221;width:15;height:2" coordorigin="607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">
                  <v:shape id="Freeform 3248" o:spid="_x0000_s1084" style="position:absolute;left:607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" path="m,l15,e" filled="f" strokecolor="#333" strokeweight=".26044mm">
                    <v:path arrowok="t" o:connecttype="custom" o:connectlocs="0,0;15,0" o:connectangles="0,0"/>
                  </v:shape>
                </v:group>
                <v:group id="Group 3245" o:spid="_x0000_s1085" style="position:absolute;left:6102;top:221;width:15;height:2" coordorigin="610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">
                  <v:shape id="Freeform 3246" o:spid="_x0000_s1086" style="position:absolute;left:610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" path="m,l15,e" filled="f" strokecolor="#333" strokeweight=".26044mm">
                    <v:path arrowok="t" o:connecttype="custom" o:connectlocs="0,0;15,0" o:connectangles="0,0"/>
                  </v:shape>
                </v:group>
                <v:group id="Group 3243" o:spid="_x0000_s1087" style="position:absolute;left:6132;top:221;width:15;height:2" coordorigin="613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">
                  <v:shape id="Freeform 3244" o:spid="_x0000_s1088" style="position:absolute;left:613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" path="m,l15,e" filled="f" strokecolor="#333" strokeweight=".26044mm">
                    <v:path arrowok="t" o:connecttype="custom" o:connectlocs="0,0;15,0" o:connectangles="0,0"/>
                  </v:shape>
                </v:group>
                <v:group id="Group 3241" o:spid="_x0000_s1089" style="position:absolute;left:6162;top:221;width:15;height:2" coordorigin="616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">
                  <v:shape id="Freeform 3242" o:spid="_x0000_s1090" style="position:absolute;left:616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" path="m,l14,e" filled="f" strokecolor="#333" strokeweight=".26044mm">
                    <v:path arrowok="t" o:connecttype="custom" o:connectlocs="0,0;14,0" o:connectangles="0,0"/>
                  </v:shape>
                </v:group>
                <v:group id="Group 3239" o:spid="_x0000_s1091" style="position:absolute;left:6191;top:221;width:15;height:2" coordorigin="619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">
                  <v:shape id="Freeform 3240" o:spid="_x0000_s1092" style="position:absolute;left:619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" path="m,l15,e" filled="f" strokecolor="#333" strokeweight=".26044mm">
                    <v:path arrowok="t" o:connecttype="custom" o:connectlocs="0,0;15,0" o:connectangles="0,0"/>
                  </v:shape>
                </v:group>
                <v:group id="Group 3237" o:spid="_x0000_s1093" style="position:absolute;left:6221;top:221;width:15;height:2" coordorigin="622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">
                  <v:shape id="Freeform 3238" o:spid="_x0000_s1094" style="position:absolute;left:622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" path="m,l14,e" filled="f" strokecolor="#333" strokeweight=".26044mm">
                    <v:path arrowok="t" o:connecttype="custom" o:connectlocs="0,0;14,0" o:connectangles="0,0"/>
                  </v:shape>
                </v:group>
                <v:group id="Group 3235" o:spid="_x0000_s1095" style="position:absolute;left:6250;top:221;width:15;height:2" coordorigin="625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">
                  <v:shape id="Freeform 3236" o:spid="_x0000_s1096" style="position:absolute;left:625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" path="m,l15,e" filled="f" strokecolor="#333" strokeweight=".26044mm">
                    <v:path arrowok="t" o:connecttype="custom" o:connectlocs="0,0;15,0" o:connectangles="0,0"/>
                  </v:shape>
                </v:group>
                <v:group id="Group 3233" o:spid="_x0000_s1097" style="position:absolute;left:6280;top:221;width:15;height:2" coordorigin="628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">
                  <v:shape id="Freeform 3234" o:spid="_x0000_s1098" style="position:absolute;left:628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" path="m,l14,e" filled="f" strokecolor="#333" strokeweight=".26044mm">
                    <v:path arrowok="t" o:connecttype="custom" o:connectlocs="0,0;14,0" o:connectangles="0,0"/>
                  </v:shape>
                </v:group>
                <v:group id="Group 3231" o:spid="_x0000_s1099" style="position:absolute;left:6309;top:221;width:15;height:2" coordorigin="6309,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">
                  <v:shape id="Freeform 3232" o:spid="_x0000_s1100" style="position:absolute;left:6309;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" path="m,l15,e" filled="f" strokecolor="#333" strokeweight=".26044mm">
                    <v:path arrowok="t" o:connecttype="custom" o:connectlocs="0,0;15,0" o:connectangles="0,0"/>
                  </v:shape>
                </v:group>
                <v:group id="Group 3229" o:spid="_x0000_s1101" style="position:absolute;left:6339;top:221;width:15;height:2" coordorigin="6339,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">
                  <v:shape id="Freeform 3230" o:spid="_x0000_s1102" style="position:absolute;left:6339;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" path="m,l15,e" filled="f" strokecolor="#333" strokeweight=".26044mm">
                    <v:path arrowok="t" o:connecttype="custom" o:connectlocs="0,0;15,0" o:connectangles="0,0"/>
                  </v:shape>
                </v:group>
                <v:group id="Group 3227" o:spid="_x0000_s1103" style="position:absolute;left:6368;top:221;width:15;height:2" coordorigin="636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">
                  <v:shape id="Freeform 3228" o:spid="_x0000_s1104" style="position:absolute;left:636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" path="m,l15,e" filled="f" strokecolor="#333" strokeweight=".26044mm">
                    <v:path arrowok="t" o:connecttype="custom" o:connectlocs="0,0;15,0" o:connectangles="0,0"/>
                  </v:shape>
                </v:group>
                <v:group id="Group 3225" o:spid="_x0000_s1105" style="position:absolute;left:6398;top:221;width:15;height:2" coordorigin="639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">
                  <v:shape id="Freeform 3226" o:spid="_x0000_s1106" style="position:absolute;left:639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" path="m,l15,e" filled="f" strokecolor="#333" strokeweight=".26044mm">
                    <v:path arrowok="t" o:connecttype="custom" o:connectlocs="0,0;15,0" o:connectangles="0,0"/>
                  </v:shape>
                </v:group>
                <v:group id="Group 3223" o:spid="_x0000_s1107" style="position:absolute;left:6427;top:221;width:15;height:2" coordorigin="6427,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">
                  <v:shape id="Freeform 3224" o:spid="_x0000_s1108" style="position:absolute;left:6427;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" path="m,l15,e" filled="f" strokecolor="#333" strokeweight=".26044mm">
                    <v:path arrowok="t" o:connecttype="custom" o:connectlocs="0,0;15,0" o:connectangles="0,0"/>
                  </v:shape>
                </v:group>
                <v:group id="Group 3221" o:spid="_x0000_s1109" style="position:absolute;left:6457;top:221;width:15;height:2" coordorigin="6457,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">
                  <v:shape id="Freeform 3222" o:spid="_x0000_s1110" style="position:absolute;left:6457;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" path="m,l15,e" filled="f" strokecolor="#333" strokeweight=".26044mm">
                    <v:path arrowok="t" o:connecttype="custom" o:connectlocs="0,0;15,0" o:connectangles="0,0"/>
                  </v:shape>
                </v:group>
                <v:group id="Group 3219" o:spid="_x0000_s1111" style="position:absolute;left:6486;top:221;width:15;height:2" coordorigin="648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">
                  <v:shape id="Freeform 3220" o:spid="_x0000_s1112" style="position:absolute;left:648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" path="m,l15,e" filled="f" strokecolor="#333" strokeweight=".26044mm">
                    <v:path arrowok="t" o:connecttype="custom" o:connectlocs="0,0;15,0" o:connectangles="0,0"/>
                  </v:shape>
                </v:group>
                <v:group id="Group 3217" o:spid="_x0000_s1113" style="position:absolute;left:6516;top:221;width:15;height:2" coordorigin="651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">
                  <v:shape id="Freeform 3218" o:spid="_x0000_s1114" style="position:absolute;left:651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" path="m,l15,e" filled="f" strokecolor="#333" strokeweight=".26044mm">
                    <v:path arrowok="t" o:connecttype="custom" o:connectlocs="0,0;15,0" o:connectangles="0,0"/>
                  </v:shape>
                </v:group>
                <v:group id="Group 3215" o:spid="_x0000_s1115" style="position:absolute;left:6545;top:221;width:15;height:2" coordorigin="654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">
                  <v:shape id="Freeform 3216" o:spid="_x0000_s1116" style="position:absolute;left:654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" path="m,l15,e" filled="f" strokecolor="#333" strokeweight=".26044mm">
                    <v:path arrowok="t" o:connecttype="custom" o:connectlocs="0,0;15,0" o:connectangles="0,0"/>
                  </v:shape>
                </v:group>
                <v:group id="Group 3213" o:spid="_x0000_s1117" style="position:absolute;left:6575;top:221;width:15;height:2" coordorigin="657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">
                  <v:shape id="Freeform 3214" o:spid="_x0000_s1118" style="position:absolute;left:657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" path="m,l15,e" filled="f" strokecolor="#333" strokeweight=".26044mm">
                    <v:path arrowok="t" o:connecttype="custom" o:connectlocs="0,0;15,0" o:connectangles="0,0"/>
                  </v:shape>
                </v:group>
                <v:group id="Group 3211" o:spid="_x0000_s1119" style="position:absolute;left:6605;top:221;width:15;height:2" coordorigin="660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">
                  <v:shape id="Freeform 3212" o:spid="_x0000_s1120" style="position:absolute;left:660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" path="m,l14,e" filled="f" strokecolor="#333" strokeweight=".26044mm">
                    <v:path arrowok="t" o:connecttype="custom" o:connectlocs="0,0;14,0" o:connectangles="0,0"/>
                  </v:shape>
                </v:group>
                <v:group id="Group 3209" o:spid="_x0000_s1121" style="position:absolute;left:6634;top:221;width:15;height:2" coordorigin="663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">
                  <v:shape id="Freeform 3210" o:spid="_x0000_s1122" style="position:absolute;left:663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" path="m,l15,e" filled="f" strokecolor="#333" strokeweight=".26044mm">
                    <v:path arrowok="t" o:connecttype="custom" o:connectlocs="0,0;15,0" o:connectangles="0,0"/>
                  </v:shape>
                </v:group>
                <v:group id="Group 3207" o:spid="_x0000_s1123" style="position:absolute;left:6664;top:221;width:15;height:2" coordorigin="666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">
                  <v:shape id="Freeform 3208" o:spid="_x0000_s1124" style="position:absolute;left:666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" path="m,l14,e" filled="f" strokecolor="#333" strokeweight=".26044mm">
                    <v:path arrowok="t" o:connecttype="custom" o:connectlocs="0,0;14,0" o:connectangles="0,0"/>
                  </v:shape>
                </v:group>
                <v:group id="Group 3205" o:spid="_x0000_s1125" style="position:absolute;left:6693;top:221;width:15;height:2" coordorigin="669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">
                  <v:shape id="Freeform 3206" o:spid="_x0000_s1126" style="position:absolute;left:669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" path="m,l15,e" filled="f" strokecolor="#333" strokeweight=".26044mm">
                    <v:path arrowok="t" o:connecttype="custom" o:connectlocs="0,0;15,0" o:connectangles="0,0"/>
                  </v:shape>
                </v:group>
                <v:group id="Group 3203" o:spid="_x0000_s1127" style="position:absolute;left:6723;top:221;width:15;height:2" coordorigin="672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">
                  <v:shape id="Freeform 3204" o:spid="_x0000_s1128" style="position:absolute;left:672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" path="m,l14,e" filled="f" strokecolor="#333" strokeweight=".26044mm">
                    <v:path arrowok="t" o:connecttype="custom" o:connectlocs="0,0;14,0" o:connectangles="0,0"/>
                  </v:shape>
                </v:group>
                <v:group id="Group 3201" o:spid="_x0000_s1129" style="position:absolute;left:6752;top:221;width:15;height:2" coordorigin="675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">
                  <v:shape id="Freeform 3202" o:spid="_x0000_s1130" style="position:absolute;left:675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" path="m,l15,e" filled="f" strokecolor="#333" strokeweight=".26044mm">
                    <v:path arrowok="t" o:connecttype="custom" o:connectlocs="0,0;15,0" o:connectangles="0,0"/>
                  </v:shape>
                </v:group>
                <v:group id="Group 3199" o:spid="_x0000_s1131" style="position:absolute;left:6782;top:221;width:15;height:2" coordorigin="678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">
                  <v:shape id="Freeform 3200" o:spid="_x0000_s1132" style="position:absolute;left:678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" path="m,l14,e" filled="f" strokecolor="#333" strokeweight=".26044mm">
                    <v:path arrowok="t" o:connecttype="custom" o:connectlocs="0,0;14,0" o:connectangles="0,0"/>
                  </v:shape>
                </v:group>
                <v:group id="Group 3197" o:spid="_x0000_s1133" style="position:absolute;left:6811;top:221;width:15;height:2" coordorigin="681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">
                  <v:shape id="Freeform 3198" o:spid="_x0000_s1134" style="position:absolute;left:681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" path="m,l15,e" filled="f" strokecolor="#333" strokeweight=".26044mm">
                    <v:path arrowok="t" o:connecttype="custom" o:connectlocs="0,0;15,0" o:connectangles="0,0"/>
                  </v:shape>
                </v:group>
                <v:group id="Group 3195" o:spid="_x0000_s1135" style="position:absolute;left:6841;top:221;width:15;height:2" coordorigin="684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">
                  <v:shape id="Freeform 3196" o:spid="_x0000_s1136" style="position:absolute;left:684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" path="m,l15,e" filled="f" strokecolor="#333" strokeweight=".26044mm">
                    <v:path arrowok="t" o:connecttype="custom" o:connectlocs="0,0;15,0" o:connectangles="0,0"/>
                  </v:shape>
                </v:group>
                <v:group id="Group 3193" o:spid="_x0000_s1137" style="position:absolute;left:6870;top:221;width:15;height:2" coordorigin="687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">
                  <v:shape id="Freeform 3194" o:spid="_x0000_s1138" style="position:absolute;left:687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" path="m,l15,e" filled="f" strokecolor="#333" strokeweight=".26044mm">
                    <v:path arrowok="t" o:connecttype="custom" o:connectlocs="0,0;15,0" o:connectangles="0,0"/>
                  </v:shape>
                </v:group>
                <v:group id="Group 3191" o:spid="_x0000_s1139" style="position:absolute;left:6900;top:221;width:15;height:2" coordorigin="690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">
                  <v:shape id="Freeform 3192" o:spid="_x0000_s1140" style="position:absolute;left:690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" path="m,l15,e" filled="f" strokecolor="#333" strokeweight=".26044mm">
                    <v:path arrowok="t" o:connecttype="custom" o:connectlocs="0,0;15,0" o:connectangles="0,0"/>
                  </v:shape>
                </v:group>
                <v:group id="Group 3189" o:spid="_x0000_s1141" style="position:absolute;left:6929;top:221;width:15;height:2" coordorigin="6929,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">
                  <v:shape id="Freeform 3190" o:spid="_x0000_s1142" style="position:absolute;left:6929;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" path="m,l15,e" filled="f" strokecolor="#333" strokeweight=".26044mm">
                    <v:path arrowok="t" o:connecttype="custom" o:connectlocs="0,0;15,0" o:connectangles="0,0"/>
                  </v:shape>
                </v:group>
                <v:group id="Group 3187" o:spid="_x0000_s1143" style="position:absolute;left:6959;top:221;width:15;height:2" coordorigin="6959,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">
                  <v:shape id="Freeform 3188" o:spid="_x0000_s1144" style="position:absolute;left:6959;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" path="m,l15,e" filled="f" strokecolor="#333" strokeweight=".26044mm">
                    <v:path arrowok="t" o:connecttype="custom" o:connectlocs="0,0;15,0" o:connectangles="0,0"/>
                  </v:shape>
                </v:group>
                <v:group id="Group 3185" o:spid="_x0000_s1145" style="position:absolute;left:6988;top:221;width:15;height:2" coordorigin="698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">
                  <v:shape id="Freeform 3186" o:spid="_x0000_s1146" style="position:absolute;left:698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" path="m,l15,e" filled="f" strokecolor="#333" strokeweight=".26044mm">
                    <v:path arrowok="t" o:connecttype="custom" o:connectlocs="0,0;15,0" o:connectangles="0,0"/>
                  </v:shape>
                </v:group>
                <v:group id="Group 3183" o:spid="_x0000_s1147" style="position:absolute;left:7018;top:221;width:15;height:2" coordorigin="701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">
                  <v:shape id="Freeform 3184" o:spid="_x0000_s1148" style="position:absolute;left:701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" path="m,l15,e" filled="f" strokecolor="#333" strokeweight=".26044mm">
                    <v:path arrowok="t" o:connecttype="custom" o:connectlocs="0,0;15,0" o:connectangles="0,0"/>
                  </v:shape>
                </v:group>
                <v:group id="Group 3181" o:spid="_x0000_s1149" style="position:absolute;left:7048;top:221;width:15;height:2" coordorigin="704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">
                  <v:shape id="Freeform 3182" o:spid="_x0000_s1150" style="position:absolute;left:704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" path="m,l14,e" filled="f" strokecolor="#333" strokeweight=".26044mm">
                    <v:path arrowok="t" o:connecttype="custom" o:connectlocs="0,0;14,0" o:connectangles="0,0"/>
                  </v:shape>
                </v:group>
                <v:group id="Group 3179" o:spid="_x0000_s1151" style="position:absolute;left:7077;top:221;width:15;height:2" coordorigin="7077,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">
                  <v:shape id="Freeform 3180" o:spid="_x0000_s1152" style="position:absolute;left:7077;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" path="m,l15,e" filled="f" strokecolor="#333" strokeweight=".26044mm">
                    <v:path arrowok="t" o:connecttype="custom" o:connectlocs="0,0;15,0" o:connectangles="0,0"/>
                  </v:shape>
                </v:group>
                <v:group id="Group 3177" o:spid="_x0000_s1153" style="position:absolute;left:7107;top:221;width:15;height:2" coordorigin="7107,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">
                  <v:shape id="Freeform 3178" o:spid="_x0000_s1154" style="position:absolute;left:7107;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" path="m,l14,e" filled="f" strokecolor="#333" strokeweight=".26044mm">
                    <v:path arrowok="t" o:connecttype="custom" o:connectlocs="0,0;14,0" o:connectangles="0,0"/>
                  </v:shape>
                </v:group>
                <v:group id="Group 3175" o:spid="_x0000_s1155" style="position:absolute;left:7136;top:221;width:15;height:2" coordorigin="713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">
                  <v:shape id="Freeform 3176" o:spid="_x0000_s1156" style="position:absolute;left:713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" path="m,l15,e" filled="f" strokecolor="#333" strokeweight=".26044mm">
                    <v:path arrowok="t" o:connecttype="custom" o:connectlocs="0,0;15,0" o:connectangles="0,0"/>
                  </v:shape>
                </v:group>
                <v:group id="Group 3173" o:spid="_x0000_s1157" style="position:absolute;left:7166;top:221;width:15;height:2" coordorigin="716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">
                  <v:shape id="Freeform 3174" o:spid="_x0000_s1158" style="position:absolute;left:716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" path="m,l14,e" filled="f" strokecolor="#333" strokeweight=".26044mm">
                    <v:path arrowok="t" o:connecttype="custom" o:connectlocs="0,0;14,0" o:connectangles="0,0"/>
                  </v:shape>
                </v:group>
                <v:group id="Group 3171" o:spid="_x0000_s1159" style="position:absolute;left:7195;top:221;width:15;height:2" coordorigin="719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">
                  <v:shape id="Freeform 3172" o:spid="_x0000_s1160" style="position:absolute;left:719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" path="m,l15,e" filled="f" strokecolor="#333" strokeweight=".26044mm">
                    <v:path arrowok="t" o:connecttype="custom" o:connectlocs="0,0;15,0" o:connectangles="0,0"/>
                  </v:shape>
                </v:group>
                <v:group id="Group 3169" o:spid="_x0000_s1161" style="position:absolute;left:7225;top:221;width:15;height:2" coordorigin="722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">
                  <v:shape id="Freeform 3170" o:spid="_x0000_s1162" style="position:absolute;left:722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" path="m,l14,e" filled="f" strokecolor="#333" strokeweight=".26044mm">
                    <v:path arrowok="t" o:connecttype="custom" o:connectlocs="0,0;14,0" o:connectangles="0,0"/>
                  </v:shape>
                </v:group>
                <v:group id="Group 3167" o:spid="_x0000_s1163" style="position:absolute;left:7254;top:221;width:15;height:2" coordorigin="725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">
                  <v:shape id="Freeform 3168" o:spid="_x0000_s1164" style="position:absolute;left:725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" path="m,l15,e" filled="f" strokecolor="#333" strokeweight=".26044mm">
                    <v:path arrowok="t" o:connecttype="custom" o:connectlocs="0,0;15,0" o:connectangles="0,0"/>
                  </v:shape>
                </v:group>
                <v:group id="Group 3165" o:spid="_x0000_s1165" style="position:absolute;left:7284;top:221;width:15;height:2" coordorigin="728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">
                  <v:shape id="Freeform 3166" o:spid="_x0000_s1166" style="position:absolute;left:728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" path="m,l15,e" filled="f" strokecolor="#333" strokeweight=".26044mm">
                    <v:path arrowok="t" o:connecttype="custom" o:connectlocs="0,0;15,0" o:connectangles="0,0"/>
                  </v:shape>
                </v:group>
                <v:group id="Group 3163" o:spid="_x0000_s1167" style="position:absolute;left:7313;top:221;width:15;height:2" coordorigin="731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">
                  <v:shape id="Freeform 3164" o:spid="_x0000_s1168" style="position:absolute;left:731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" path="m,l15,e" filled="f" strokecolor="#333" strokeweight=".26044mm">
                    <v:path arrowok="t" o:connecttype="custom" o:connectlocs="0,0;15,0" o:connectangles="0,0"/>
                  </v:shape>
                </v:group>
                <v:group id="Group 3161" o:spid="_x0000_s1169" style="position:absolute;left:7343;top:221;width:15;height:2" coordorigin="734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">
                  <v:shape id="Freeform 3162" o:spid="_x0000_s1170" style="position:absolute;left:734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" path="m,l15,e" filled="f" strokecolor="#333" strokeweight=".26044mm">
                    <v:path arrowok="t" o:connecttype="custom" o:connectlocs="0,0;15,0" o:connectangles="0,0"/>
                  </v:shape>
                </v:group>
                <v:group id="Group 3159" o:spid="_x0000_s1171" style="position:absolute;left:7372;top:221;width:15;height:2" coordorigin="737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">
                  <v:shape id="Freeform 3160" o:spid="_x0000_s1172" style="position:absolute;left:737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" path="m,l15,e" filled="f" strokecolor="#333" strokeweight=".26044mm">
                    <v:path arrowok="t" o:connecttype="custom" o:connectlocs="0,0;15,0" o:connectangles="0,0"/>
                  </v:shape>
                </v:group>
                <v:group id="Group 3157" o:spid="_x0000_s1173" style="position:absolute;left:7402;top:221;width:15;height:2" coordorigin="740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">
                  <v:shape id="Freeform 3158" o:spid="_x0000_s1174" style="position:absolute;left:740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" path="m,l15,e" filled="f" strokecolor="#333" strokeweight=".26044mm">
                    <v:path arrowok="t" o:connecttype="custom" o:connectlocs="0,0;15,0" o:connectangles="0,0"/>
                  </v:shape>
                </v:group>
                <v:group id="Group 3155" o:spid="_x0000_s1175" style="position:absolute;left:7431;top:221;width:15;height:2" coordorigin="743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">
                  <v:shape id="Freeform 3156" o:spid="_x0000_s1176" style="position:absolute;left:743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" path="m,l15,e" filled="f" strokecolor="#333" strokeweight=".26044mm">
                    <v:path arrowok="t" o:connecttype="custom" o:connectlocs="0,0;15,0" o:connectangles="0,0"/>
                  </v:shape>
                </v:group>
                <v:group id="Group 3153" o:spid="_x0000_s1177" style="position:absolute;left:7461;top:221;width:15;height:2" coordorigin="746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">
                  <v:shape id="Freeform 3154" o:spid="_x0000_s1178" style="position:absolute;left:746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" path="m,l15,e" filled="f" strokecolor="#333" strokeweight=".26044mm">
                    <v:path arrowok="t" o:connecttype="custom" o:connectlocs="0,0;15,0" o:connectangles="0,0"/>
                  </v:shape>
                </v:group>
                <v:group id="Group 3151" o:spid="_x0000_s1179" style="position:absolute;left:7490;top:221;width:15;height:2" coordorigin="749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">
                  <v:shape id="Freeform 3152" o:spid="_x0000_s1180" style="position:absolute;left:749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" path="m,l15,e" filled="f" strokecolor="#333" strokeweight=".26044mm">
                    <v:path arrowok="t" o:connecttype="custom" o:connectlocs="0,0;15,0" o:connectangles="0,0"/>
                  </v:shape>
                </v:group>
                <v:group id="Group 3149" o:spid="_x0000_s1181" style="position:absolute;left:7520;top:221;width:15;height:2" coordorigin="752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">
                  <v:shape id="Freeform 3150" o:spid="_x0000_s1182" style="position:absolute;left:752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" path="m,l15,e" filled="f" strokecolor="#333" strokeweight=".26044mm">
                    <v:path arrowok="t" o:connecttype="custom" o:connectlocs="0,0;15,0" o:connectangles="0,0"/>
                  </v:shape>
                </v:group>
                <v:group id="Group 3147" o:spid="_x0000_s1183" style="position:absolute;left:7550;top:221;width:15;height:2" coordorigin="755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">
                  <v:shape id="Freeform 3148" o:spid="_x0000_s1184" style="position:absolute;left:755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" path="m,l14,e" filled="f" strokecolor="#333" strokeweight=".26044mm">
                    <v:path arrowok="t" o:connecttype="custom" o:connectlocs="0,0;14,0" o:connectangles="0,0"/>
                  </v:shape>
                </v:group>
                <v:group id="Group 3145" o:spid="_x0000_s1185" style="position:absolute;left:7579;top:221;width:15;height:2" coordorigin="7579,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">
                  <v:shape id="Freeform 3146" o:spid="_x0000_s1186" style="position:absolute;left:7579;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" path="m,l15,e" filled="f" strokecolor="#333" strokeweight=".26044mm">
                    <v:path arrowok="t" o:connecttype="custom" o:connectlocs="0,0;15,0" o:connectangles="0,0"/>
                  </v:shape>
                </v:group>
                <v:group id="Group 3143" o:spid="_x0000_s1187" style="position:absolute;left:7609;top:221;width:15;height:2" coordorigin="7609,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">
                  <v:shape id="Freeform 3144" o:spid="_x0000_s1188" style="position:absolute;left:7609;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" path="m,l14,e" filled="f" strokecolor="#333" strokeweight=".26044mm">
                    <v:path arrowok="t" o:connecttype="custom" o:connectlocs="0,0;14,0" o:connectangles="0,0"/>
                  </v:shape>
                </v:group>
                <v:group id="Group 3141" o:spid="_x0000_s1189" style="position:absolute;left:7638;top:221;width:15;height:2" coordorigin="763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">
                  <v:shape id="Freeform 3142" o:spid="_x0000_s1190" style="position:absolute;left:763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" path="m,l15,e" filled="f" strokecolor="#333" strokeweight=".26044mm">
                    <v:path arrowok="t" o:connecttype="custom" o:connectlocs="0,0;15,0" o:connectangles="0,0"/>
                  </v:shape>
                </v:group>
                <v:group id="Group 3139" o:spid="_x0000_s1191" style="position:absolute;left:7668;top:221;width:15;height:2" coordorigin="766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">
                  <v:shape id="Freeform 3140" o:spid="_x0000_s1192" style="position:absolute;left:766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" path="m,l14,e" filled="f" strokecolor="#333" strokeweight=".26044mm">
                    <v:path arrowok="t" o:connecttype="custom" o:connectlocs="0,0;14,0" o:connectangles="0,0"/>
                  </v:shape>
                </v:group>
                <v:group id="Group 3137" o:spid="_x0000_s1193" style="position:absolute;left:7697;top:221;width:15;height:2" coordorigin="7697,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">
                  <v:shape id="Freeform 3138" o:spid="_x0000_s1194" style="position:absolute;left:7697;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" path="m,l15,e" filled="f" strokecolor="#333" strokeweight=".26044mm">
                    <v:path arrowok="t" o:connecttype="custom" o:connectlocs="0,0;15,0" o:connectangles="0,0"/>
                  </v:shape>
                </v:group>
                <v:group id="Group 3135" o:spid="_x0000_s1195" style="position:absolute;left:7727;top:221;width:15;height:2" coordorigin="7727,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">
                  <v:shape id="Freeform 3136" o:spid="_x0000_s1196" style="position:absolute;left:7727;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" path="m,l15,e" filled="f" strokecolor="#333" strokeweight=".26044mm">
                    <v:path arrowok="t" o:connecttype="custom" o:connectlocs="0,0;15,0" o:connectangles="0,0"/>
                  </v:shape>
                </v:group>
                <v:group id="Group 3133" o:spid="_x0000_s1197" style="position:absolute;left:7756;top:221;width:15;height:2" coordorigin="775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">
                  <v:shape id="Freeform 3134" o:spid="_x0000_s1198" style="position:absolute;left:775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" path="m,l15,e" filled="f" strokecolor="#333" strokeweight=".26044mm">
                    <v:path arrowok="t" o:connecttype="custom" o:connectlocs="0,0;15,0" o:connectangles="0,0"/>
                  </v:shape>
                </v:group>
                <v:group id="Group 3131" o:spid="_x0000_s1199" style="position:absolute;left:7786;top:221;width:15;height:2" coordorigin="778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">
                  <v:shape id="Freeform 3132" o:spid="_x0000_s1200" style="position:absolute;left:778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" path="m,l15,e" filled="f" strokecolor="#333" strokeweight=".26044mm">
                    <v:path arrowok="t" o:connecttype="custom" o:connectlocs="0,0;15,0" o:connectangles="0,0"/>
                  </v:shape>
                </v:group>
                <v:group id="Group 3129" o:spid="_x0000_s1201" style="position:absolute;left:7815;top:221;width:15;height:2" coordorigin="781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U1n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Sagn3N/EJyOwXAAD//wMAUEsBAi0AFAAGAAgAAAAhANvh9svuAAAAhQEAABMAAAAAAAAA&#10;AAAAAAAAAAAAAFtDb250ZW50X1R5cGVzXS54bWxQSwECLQAUAAYACAAAACEAWvQsW78AAAAVAQAA&#10;CwAAAAAAAAAAAAAAAAAfAQAAX3JlbHMvLnJlbHNQSwECLQAUAAYACAAAACEAko1NZ8YAAADdAAAA&#10;DwAAAAAAAAAAAAAAAAAHAgAAZHJzL2Rvd25yZXYueG1sUEsFBgAAAAADAAMAtwAAAPoCAAAAAA==&#10;">
                  <v:shape id="Freeform 3130" o:spid="_x0000_s1202" style="position:absolute;left:781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" path="m,l15,e" filled="f" strokecolor="#333" strokeweight=".26044mm">
                    <v:path arrowok="t" o:connecttype="custom" o:connectlocs="0,0;15,0" o:connectangles="0,0"/>
                  </v:shape>
                </v:group>
                <v:group id="Group 3127" o:spid="_x0000_s1203" style="position:absolute;left:7845;top:221;width:15;height:2" coordorigin="784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">
                  <v:shape id="Freeform 3128" o:spid="_x0000_s1204" style="position:absolute;left:784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" path="m,l15,e" filled="f" strokecolor="#333" strokeweight=".26044mm">
                    <v:path arrowok="t" o:connecttype="custom" o:connectlocs="0,0;15,0" o:connectangles="0,0"/>
                  </v:shape>
                </v:group>
                <v:group id="Group 3125" o:spid="_x0000_s1205" style="position:absolute;left:7874;top:221;width:15;height:2" coordorigin="787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">
                  <v:shape id="Freeform 3126" o:spid="_x0000_s1206" style="position:absolute;left:787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" path="m,l15,e" filled="f" strokecolor="#333" strokeweight=".26044mm">
                    <v:path arrowok="t" o:connecttype="custom" o:connectlocs="0,0;15,0" o:connectangles="0,0"/>
                  </v:shape>
                </v:group>
                <v:group id="Group 3123" o:spid="_x0000_s1207" style="position:absolute;left:7904;top:221;width:15;height:2" coordorigin="790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">
                  <v:shape id="Freeform 3124" o:spid="_x0000_s1208" style="position:absolute;left:790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" path="m,l15,e" filled="f" strokecolor="#333" strokeweight=".26044mm">
                    <v:path arrowok="t" o:connecttype="custom" o:connectlocs="0,0;15,0" o:connectangles="0,0"/>
                  </v:shape>
                </v:group>
                <v:group id="Group 3121" o:spid="_x0000_s1209" style="position:absolute;left:7933;top:221;width:15;height:2" coordorigin="793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">
                  <v:shape id="Freeform 3122" o:spid="_x0000_s1210" style="position:absolute;left:793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" path="m,l15,e" filled="f" strokecolor="#333" strokeweight=".26044mm">
                    <v:path arrowok="t" o:connecttype="custom" o:connectlocs="0,0;15,0" o:connectangles="0,0"/>
                  </v:shape>
                </v:group>
                <v:group id="Group 3119" o:spid="_x0000_s1211" style="position:absolute;left:7963;top:221;width:15;height:2" coordorigin="796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">
                  <v:shape id="Freeform 3120" o:spid="_x0000_s1212" style="position:absolute;left:796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" path="m,l15,e" filled="f" strokecolor="#333" strokeweight=".26044mm">
                    <v:path arrowok="t" o:connecttype="custom" o:connectlocs="0,0;15,0" o:connectangles="0,0"/>
                  </v:shape>
                </v:group>
                <v:group id="Group 3117" o:spid="_x0000_s1213" style="position:absolute;left:7993;top:221;width:15;height:2" coordorigin="799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">
                  <v:shape id="Freeform 3118" o:spid="_x0000_s1214" style="position:absolute;left:799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" path="m,l14,e" filled="f" strokecolor="#333" strokeweight=".26044mm">
                    <v:path arrowok="t" o:connecttype="custom" o:connectlocs="0,0;14,0" o:connectangles="0,0"/>
                  </v:shape>
                </v:group>
                <v:group id="Group 3115" o:spid="_x0000_s1215" style="position:absolute;left:8022;top:221;width:15;height:2" coordorigin="802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">
                  <v:shape id="Freeform 3116" o:spid="_x0000_s1216" style="position:absolute;left:802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" path="m,l15,e" filled="f" strokecolor="#333" strokeweight=".26044mm">
                    <v:path arrowok="t" o:connecttype="custom" o:connectlocs="0,0;15,0" o:connectangles="0,0"/>
                  </v:shape>
                </v:group>
                <v:group id="Group 3113" o:spid="_x0000_s1217" style="position:absolute;left:8052;top:221;width:15;height:2" coordorigin="805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">
                  <v:shape id="Freeform 3114" o:spid="_x0000_s1218" style="position:absolute;left:805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" path="m,l14,e" filled="f" strokecolor="#333" strokeweight=".26044mm">
                    <v:path arrowok="t" o:connecttype="custom" o:connectlocs="0,0;14,0" o:connectangles="0,0"/>
                  </v:shape>
                </v:group>
                <v:group id="Group 3111" o:spid="_x0000_s1219" style="position:absolute;left:8081;top:221;width:15;height:2" coordorigin="808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">
                  <v:shape id="Freeform 3112" o:spid="_x0000_s1220" style="position:absolute;left:808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" path="m,l15,e" filled="f" strokecolor="#333" strokeweight=".26044mm">
                    <v:path arrowok="t" o:connecttype="custom" o:connectlocs="0,0;15,0" o:connectangles="0,0"/>
                  </v:shape>
                </v:group>
                <v:group id="Group 3109" o:spid="_x0000_s1221" style="position:absolute;left:8111;top:221;width:15;height:2" coordorigin="811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">
                  <v:shape id="Freeform 3110" o:spid="_x0000_s1222" style="position:absolute;left:811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" path="m,l14,e" filled="f" strokecolor="#333" strokeweight=".26044mm">
                    <v:path arrowok="t" o:connecttype="custom" o:connectlocs="0,0;14,0" o:connectangles="0,0"/>
                  </v:shape>
                </v:group>
                <v:group id="Group 3107" o:spid="_x0000_s1223" style="position:absolute;left:8140;top:221;width:15;height:2" coordorigin="814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">
                  <v:shape id="Freeform 3108" o:spid="_x0000_s1224" style="position:absolute;left:814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" path="m,l15,e" filled="f" strokecolor="#333" strokeweight=".26044mm">
                    <v:path arrowok="t" o:connecttype="custom" o:connectlocs="0,0;15,0" o:connectangles="0,0"/>
                  </v:shape>
                </v:group>
                <v:group id="Group 3105" o:spid="_x0000_s1225" style="position:absolute;left:8170;top:221;width:15;height:2" coordorigin="817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">
                  <v:shape id="Freeform 3106" o:spid="_x0000_s1226" style="position:absolute;left:817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" path="m,l14,e" filled="f" strokecolor="#333" strokeweight=".26044mm">
                    <v:path arrowok="t" o:connecttype="custom" o:connectlocs="0,0;14,0" o:connectangles="0,0"/>
                  </v:shape>
                </v:group>
                <v:group id="Group 3103" o:spid="_x0000_s1227" style="position:absolute;left:8199;top:221;width:15;height:2" coordorigin="8199,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">
                  <v:shape id="Freeform 3104" o:spid="_x0000_s1228" style="position:absolute;left:8199;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" path="m,l15,e" filled="f" strokecolor="#333" strokeweight=".26044mm">
                    <v:path arrowok="t" o:connecttype="custom" o:connectlocs="0,0;15,0" o:connectangles="0,0"/>
                  </v:shape>
                </v:group>
                <v:group id="Group 3101" o:spid="_x0000_s1229" style="position:absolute;left:8229;top:221;width:15;height:2" coordorigin="8229,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">
                  <v:shape id="Freeform 3102" o:spid="_x0000_s1230" style="position:absolute;left:8229;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" path="m,l15,e" filled="f" strokecolor="#333" strokeweight=".26044mm">
                    <v:path arrowok="t" o:connecttype="custom" o:connectlocs="0,0;15,0" o:connectangles="0,0"/>
                  </v:shape>
                </v:group>
                <v:group id="Group 3099" o:spid="_x0000_s1231" style="position:absolute;left:8258;top:221;width:15;height:2" coordorigin="825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">
                  <v:shape id="Freeform 3100" o:spid="_x0000_s1232" style="position:absolute;left:825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" path="m,l15,e" filled="f" strokecolor="#333" strokeweight=".26044mm">
                    <v:path arrowok="t" o:connecttype="custom" o:connectlocs="0,0;15,0" o:connectangles="0,0"/>
                  </v:shape>
                </v:group>
                <v:group id="Group 3097" o:spid="_x0000_s1233" style="position:absolute;left:8288;top:221;width:15;height:2" coordorigin="828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">
                  <v:shape id="Freeform 3098" o:spid="_x0000_s1234" style="position:absolute;left:828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" path="m,l15,e" filled="f" strokecolor="#333" strokeweight=".26044mm">
                    <v:path arrowok="t" o:connecttype="custom" o:connectlocs="0,0;15,0" o:connectangles="0,0"/>
                  </v:shape>
                </v:group>
                <v:group id="Group 3095" o:spid="_x0000_s1235" style="position:absolute;left:8317;top:221;width:15;height:2" coordorigin="8317,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">
                  <v:shape id="Freeform 3096" o:spid="_x0000_s1236" style="position:absolute;left:8317;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" path="m,l15,e" filled="f" strokecolor="#333" strokeweight=".26044mm">
                    <v:path arrowok="t" o:connecttype="custom" o:connectlocs="0,0;15,0" o:connectangles="0,0"/>
                  </v:shape>
                </v:group>
                <v:group id="Group 3093" o:spid="_x0000_s1237" style="position:absolute;left:8347;top:221;width:15;height:2" coordorigin="8347,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">
                  <v:shape id="Freeform 3094" o:spid="_x0000_s1238" style="position:absolute;left:8347;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" path="m,l15,e" filled="f" strokecolor="#333" strokeweight=".26044mm">
                    <v:path arrowok="t" o:connecttype="custom" o:connectlocs="0,0;15,0" o:connectangles="0,0"/>
                  </v:shape>
                </v:group>
                <v:group id="Group 3091" o:spid="_x0000_s1239" style="position:absolute;left:8376;top:221;width:15;height:2" coordorigin="837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">
                  <v:shape id="Freeform 3092" o:spid="_x0000_s1240" style="position:absolute;left:837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" path="m,l15,e" filled="f" strokecolor="#333" strokeweight=".26044mm">
                    <v:path arrowok="t" o:connecttype="custom" o:connectlocs="0,0;15,0" o:connectangles="0,0"/>
                  </v:shape>
                </v:group>
                <v:group id="Group 3089" o:spid="_x0000_s1241" style="position:absolute;left:8406;top:221;width:15;height:2" coordorigin="840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Sn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RxuoT/N+EJyM0fAAAA//8DAFBLAQItABQABgAIAAAAIQDb4fbL7gAAAIUBAAATAAAAAAAA&#10;AAAAAAAAAAAAAABbQ29udGVudF9UeXBlc10ueG1sUEsBAi0AFAAGAAgAAAAhAFr0LFu/AAAAFQEA&#10;AAsAAAAAAAAAAAAAAAAAHwEAAF9yZWxzLy5yZWxzUEsBAi0AFAAGAAgAAAAhAATn9KfHAAAA3QAA&#10;AA8AAAAAAAAAAAAAAAAABwIAAGRycy9kb3ducmV2LnhtbFBLBQYAAAAAAwADALcAAAD7AgAAAAA=&#10;">
                  <v:shape id="Freeform 3090" o:spid="_x0000_s1242" style="position:absolute;left:840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" path="m,l15,e" filled="f" strokecolor="#333" strokeweight=".26044mm">
                    <v:path arrowok="t" o:connecttype="custom" o:connectlocs="0,0;15,0" o:connectangles="0,0"/>
                  </v:shape>
                </v:group>
                <v:group id="Group 3087" o:spid="_x0000_s1243" style="position:absolute;left:8436;top:221;width:15;height:2" coordorigin="843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">
                  <v:shape id="Freeform 3088" o:spid="_x0000_s1244" style="position:absolute;left:843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" path="m,l14,e" filled="f" strokecolor="#333" strokeweight=".26044mm">
                    <v:path arrowok="t" o:connecttype="custom" o:connectlocs="0,0;14,0" o:connectangles="0,0"/>
                  </v:shape>
                </v:group>
                <v:group id="Group 3085" o:spid="_x0000_s1245" style="position:absolute;left:8465;top:221;width:15;height:2" coordorigin="846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">
                  <v:shape id="Freeform 3086" o:spid="_x0000_s1246" style="position:absolute;left:846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" path="m,l15,e" filled="f" strokecolor="#333" strokeweight=".26044mm">
                    <v:path arrowok="t" o:connecttype="custom" o:connectlocs="0,0;15,0" o:connectangles="0,0"/>
                  </v:shape>
                </v:group>
                <v:group id="Group 3083" o:spid="_x0000_s1247" style="position:absolute;left:8495;top:221;width:15;height:2" coordorigin="849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">
                  <v:shape id="Freeform 3084" o:spid="_x0000_s1248" style="position:absolute;left:849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" path="m,l14,e" filled="f" strokecolor="#333" strokeweight=".26044mm">
                    <v:path arrowok="t" o:connecttype="custom" o:connectlocs="0,0;14,0" o:connectangles="0,0"/>
                  </v:shape>
                </v:group>
                <v:group id="Group 3081" o:spid="_x0000_s1249" style="position:absolute;left:8524;top:221;width:15;height:2" coordorigin="852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">
                  <v:shape id="Freeform 3082" o:spid="_x0000_s1250" style="position:absolute;left:852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" path="m,l15,e" filled="f" strokecolor="#333" strokeweight=".26044mm">
                    <v:path arrowok="t" o:connecttype="custom" o:connectlocs="0,0;15,0" o:connectangles="0,0"/>
                  </v:shape>
                </v:group>
                <v:group id="Group 3079" o:spid="_x0000_s1251" style="position:absolute;left:8554;top:221;width:15;height:2" coordorigin="855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">
                  <v:shape id="Freeform 3080" o:spid="_x0000_s1252" style="position:absolute;left:855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" path="m,l14,e" filled="f" strokecolor="#333" strokeweight=".26044mm">
                    <v:path arrowok="t" o:connecttype="custom" o:connectlocs="0,0;14,0" o:connectangles="0,0"/>
                  </v:shape>
                </v:group>
                <v:group id="Group 3077" o:spid="_x0000_s1253" style="position:absolute;left:8583;top:221;width:15;height:2" coordorigin="858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">
                  <v:shape id="Freeform 3078" o:spid="_x0000_s1254" style="position:absolute;left:858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" path="m,l15,e" filled="f" strokecolor="#333" strokeweight=".26044mm">
                    <v:path arrowok="t" o:connecttype="custom" o:connectlocs="0,0;15,0" o:connectangles="0,0"/>
                  </v:shape>
                </v:group>
                <v:group id="Group 3075" o:spid="_x0000_s1255" style="position:absolute;left:8613;top:221;width:15;height:2" coordorigin="861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">
                  <v:shape id="Freeform 3076" o:spid="_x0000_s1256" style="position:absolute;left:861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" path="m,l14,e" filled="f" strokecolor="#333" strokeweight=".26044mm">
                    <v:path arrowok="t" o:connecttype="custom" o:connectlocs="0,0;14,0" o:connectangles="0,0"/>
                  </v:shape>
                </v:group>
                <v:group id="Group 3073" o:spid="_x0000_s1257" style="position:absolute;left:8642;top:221;width:15;height:2" coordorigin="864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">
                  <v:shape id="Freeform 3074" o:spid="_x0000_s1258" style="position:absolute;left:864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" path="m,l15,e" filled="f" strokecolor="#333" strokeweight=".26044mm">
                    <v:path arrowok="t" o:connecttype="custom" o:connectlocs="0,0;15,0" o:connectangles="0,0"/>
                  </v:shape>
                </v:group>
                <v:group id="Group 3071" o:spid="_x0000_s1259" style="position:absolute;left:8672;top:221;width:15;height:2" coordorigin="867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">
                  <v:shape id="Freeform 3072" o:spid="_x0000_s1260" style="position:absolute;left:867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" path="m,l15,e" filled="f" strokecolor="#333" strokeweight=".26044mm">
                    <v:path arrowok="t" o:connecttype="custom" o:connectlocs="0,0;15,0" o:connectangles="0,0"/>
                  </v:shape>
                </v:group>
                <v:group id="Group 3069" o:spid="_x0000_s1261" style="position:absolute;left:8701;top:221;width:15;height:2" coordorigin="870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">
                  <v:shape id="Freeform 3070" o:spid="_x0000_s1262" style="position:absolute;left:870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" path="m,l15,e" filled="f" strokecolor="#333" strokeweight=".26044mm">
                    <v:path arrowok="t" o:connecttype="custom" o:connectlocs="0,0;15,0" o:connectangles="0,0"/>
                  </v:shape>
                </v:group>
                <v:group id="Group 3067" o:spid="_x0000_s1263" style="position:absolute;left:8731;top:221;width:15;height:2" coordorigin="873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">
                  <v:shape id="Freeform 3068" o:spid="_x0000_s1264" style="position:absolute;left:873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" path="m,l15,e" filled="f" strokecolor="#333" strokeweight=".26044mm">
                    <v:path arrowok="t" o:connecttype="custom" o:connectlocs="0,0;15,0" o:connectangles="0,0"/>
                  </v:shape>
                </v:group>
                <v:group id="Group 3065" o:spid="_x0000_s1265" style="position:absolute;left:8760;top:221;width:15;height:2" coordorigin="876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">
                  <v:shape id="Freeform 3066" o:spid="_x0000_s1266" style="position:absolute;left:876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" path="m,l15,e" filled="f" strokecolor="#333" strokeweight=".26044mm">
                    <v:path arrowok="t" o:connecttype="custom" o:connectlocs="0,0;15,0" o:connectangles="0,0"/>
                  </v:shape>
                </v:group>
                <v:group id="Group 3063" o:spid="_x0000_s1267" style="position:absolute;left:8790;top:221;width:15;height:2" coordorigin="879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">
                  <v:shape id="Freeform 3064" o:spid="_x0000_s1268" style="position:absolute;left:879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" path="m,l15,e" filled="f" strokecolor="#333" strokeweight=".26044mm">
                    <v:path arrowok="t" o:connecttype="custom" o:connectlocs="0,0;15,0" o:connectangles="0,0"/>
                  </v:shape>
                </v:group>
                <v:group id="Group 3061" o:spid="_x0000_s1269" style="position:absolute;left:8819;top:221;width:15;height:2" coordorigin="8819,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">
                  <v:shape id="Freeform 3062" o:spid="_x0000_s1270" style="position:absolute;left:8819;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" path="m,l15,e" filled="f" strokecolor="#333" strokeweight=".26044mm">
                    <v:path arrowok="t" o:connecttype="custom" o:connectlocs="0,0;15,0" o:connectangles="0,0"/>
                  </v:shape>
                </v:group>
                <v:group id="Group 3059" o:spid="_x0000_s1271" style="position:absolute;left:8849;top:221;width:15;height:2" coordorigin="8849,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">
                  <v:shape id="Freeform 3060" o:spid="_x0000_s1272" style="position:absolute;left:8849;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" path="m,l15,e" filled="f" strokecolor="#333" strokeweight=".26044mm">
                    <v:path arrowok="t" o:connecttype="custom" o:connectlocs="0,0;15,0" o:connectangles="0,0"/>
                  </v:shape>
                </v:group>
                <v:group id="Group 3057" o:spid="_x0000_s1273" style="position:absolute;left:8878;top:221;width:15;height:2" coordorigin="887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">
                  <v:shape id="Freeform 3058" o:spid="_x0000_s1274" style="position:absolute;left:887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" path="m,l15,e" filled="f" strokecolor="#333" strokeweight=".26044mm">
                    <v:path arrowok="t" o:connecttype="custom" o:connectlocs="0,0;15,0" o:connectangles="0,0"/>
                  </v:shape>
                </v:group>
                <v:group id="Group 3055" o:spid="_x0000_s1275" style="position:absolute;left:8908;top:221;width:15;height:2" coordorigin="890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">
                  <v:shape id="Freeform 3056" o:spid="_x0000_s1276" style="position:absolute;left:890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" path="m,l15,e" filled="f" strokecolor="#333" strokeweight=".26044mm">
                    <v:path arrowok="t" o:connecttype="custom" o:connectlocs="0,0;15,0" o:connectangles="0,0"/>
                  </v:shape>
                </v:group>
                <v:group id="Group 3053" o:spid="_x0000_s1277" style="position:absolute;left:8938;top:221;width:15;height:2" coordorigin="893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">
                  <v:shape id="Freeform 3054" o:spid="_x0000_s1278" style="position:absolute;left:893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" path="m,l14,e" filled="f" strokecolor="#333" strokeweight=".26044mm">
                    <v:path arrowok="t" o:connecttype="custom" o:connectlocs="0,0;14,0" o:connectangles="0,0"/>
                  </v:shape>
                </v:group>
                <v:group id="Group 3051" o:spid="_x0000_s1279" style="position:absolute;left:8967;top:221;width:15;height:2" coordorigin="8967,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">
                  <v:shape id="Freeform 3052" o:spid="_x0000_s1280" style="position:absolute;left:8967;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" path="m,l15,e" filled="f" strokecolor="#333" strokeweight=".26044mm">
                    <v:path arrowok="t" o:connecttype="custom" o:connectlocs="0,0;15,0" o:connectangles="0,0"/>
                  </v:shape>
                </v:group>
                <v:group id="Group 3049" o:spid="_x0000_s1281" style="position:absolute;left:8997;top:221;width:15;height:2" coordorigin="8997,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">
                  <v:shape id="Freeform 3050" o:spid="_x0000_s1282" style="position:absolute;left:8997;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" path="m,l14,e" filled="f" strokecolor="#333" strokeweight=".26044mm">
                    <v:path arrowok="t" o:connecttype="custom" o:connectlocs="0,0;14,0" o:connectangles="0,0"/>
                  </v:shape>
                </v:group>
                <v:group id="Group 3047" o:spid="_x0000_s1283" style="position:absolute;left:9026;top:221;width:15;height:2" coordorigin="902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PS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QfU/h7E56AXD0BAAD//wMAUEsBAi0AFAAGAAgAAAAhANvh9svuAAAAhQEAABMAAAAAAAAA&#10;AAAAAAAAAAAAAFtDb250ZW50X1R5cGVzXS54bWxQSwECLQAUAAYACAAAACEAWvQsW78AAAAVAQAA&#10;CwAAAAAAAAAAAAAAAAAfAQAAX3JlbHMvLnJlbHNQSwECLQAUAAYACAAAACEAH/tz0sYAAADdAAAA&#10;DwAAAAAAAAAAAAAAAAAHAgAAZHJzL2Rvd25yZXYueG1sUEsFBgAAAAADAAMAtwAAAPoCAAAAAA==&#10;">
                  <v:shape id="Freeform 3048" o:spid="_x0000_s1284" style="position:absolute;left:902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" path="m,l15,e" filled="f" strokecolor="#333" strokeweight=".26044mm">
                    <v:path arrowok="t" o:connecttype="custom" o:connectlocs="0,0;15,0" o:connectangles="0,0"/>
                  </v:shape>
                </v:group>
                <v:group id="Group 3045" o:spid="_x0000_s1285" style="position:absolute;left:9056;top:221;width:15;height:2" coordorigin="905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">
                  <v:shape id="Freeform 3046" o:spid="_x0000_s1286" style="position:absolute;left:905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" path="m,l14,e" filled="f" strokecolor="#333" strokeweight=".26044mm">
                    <v:path arrowok="t" o:connecttype="custom" o:connectlocs="0,0;14,0" o:connectangles="0,0"/>
                  </v:shape>
                </v:group>
                <v:group id="Group 3043" o:spid="_x0000_s1287" style="position:absolute;left:9085;top:221;width:15;height:2" coordorigin="908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">
                  <v:shape id="Freeform 3044" o:spid="_x0000_s1288" style="position:absolute;left:908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" path="m,l15,e" filled="f" strokecolor="#333" strokeweight=".26044mm">
                    <v:path arrowok="t" o:connecttype="custom" o:connectlocs="0,0;15,0" o:connectangles="0,0"/>
                  </v:shape>
                </v:group>
                <v:group id="Group 3041" o:spid="_x0000_s1289" style="position:absolute;left:9115;top:221;width:15;height:2" coordorigin="911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">
                  <v:shape id="Freeform 3042" o:spid="_x0000_s1290" style="position:absolute;left:911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" path="m,l15,e" filled="f" strokecolor="#333" strokeweight=".26044mm">
                    <v:path arrowok="t" o:connecttype="custom" o:connectlocs="0,0;15,0" o:connectangles="0,0"/>
                  </v:shape>
                </v:group>
                <v:group id="Group 3039" o:spid="_x0000_s1291" style="position:absolute;left:9144;top:221;width:15;height:2" coordorigin="914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">
                  <v:shape id="Freeform 3040" o:spid="_x0000_s1292" style="position:absolute;left:914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" path="m,l15,e" filled="f" strokecolor="#333" strokeweight=".26044mm">
                    <v:path arrowok="t" o:connecttype="custom" o:connectlocs="0,0;15,0" o:connectangles="0,0"/>
                  </v:shape>
                </v:group>
                <v:group id="Group 3037" o:spid="_x0000_s1293" style="position:absolute;left:9174;top:221;width:15;height:2" coordorigin="917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">
                  <v:shape id="Freeform 3038" o:spid="_x0000_s1294" style="position:absolute;left:917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" path="m,l15,e" filled="f" strokecolor="#333" strokeweight=".26044mm">
                    <v:path arrowok="t" o:connecttype="custom" o:connectlocs="0,0;15,0" o:connectangles="0,0"/>
                  </v:shape>
                </v:group>
                <v:group id="Group 3035" o:spid="_x0000_s1295" style="position:absolute;left:9203;top:221;width:15;height:2" coordorigin="920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">
                  <v:shape id="Freeform 3036" o:spid="_x0000_s1296" style="position:absolute;left:920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" path="m,l15,e" filled="f" strokecolor="#333" strokeweight=".26044mm">
                    <v:path arrowok="t" o:connecttype="custom" o:connectlocs="0,0;15,0" o:connectangles="0,0"/>
                  </v:shape>
                </v:group>
                <v:group id="Group 3033" o:spid="_x0000_s1297" style="position:absolute;left:9233;top:221;width:15;height:2" coordorigin="923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">
                  <v:shape id="Freeform 3034" o:spid="_x0000_s1298" style="position:absolute;left:923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" path="m,l15,e" filled="f" strokecolor="#333" strokeweight=".26044mm">
                    <v:path arrowok="t" o:connecttype="custom" o:connectlocs="0,0;15,0" o:connectangles="0,0"/>
                  </v:shape>
                </v:group>
                <v:group id="Group 3031" o:spid="_x0000_s1299" style="position:absolute;left:9262;top:221;width:15;height:2" coordorigin="926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">
                  <v:shape id="Freeform 3032" o:spid="_x0000_s1300" style="position:absolute;left:926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" path="m,l15,e" filled="f" strokecolor="#333" strokeweight=".26044mm">
                    <v:path arrowok="t" o:connecttype="custom" o:connectlocs="0,0;15,0" o:connectangles="0,0"/>
                  </v:shape>
                </v:group>
                <v:group id="Group 3029" o:spid="_x0000_s1301" style="position:absolute;left:9292;top:221;width:15;height:2" coordorigin="929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">
                  <v:shape id="Freeform 3030" o:spid="_x0000_s1302" style="position:absolute;left:929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" path="m,l15,e" filled="f" strokecolor="#333" strokeweight=".26044mm">
                    <v:path arrowok="t" o:connecttype="custom" o:connectlocs="0,0;15,0" o:connectangles="0,0"/>
                  </v:shape>
                </v:group>
                <v:group id="Group 3027" o:spid="_x0000_s1303" style="position:absolute;left:9321;top:221;width:15;height:2" coordorigin="932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">
                  <v:shape id="Freeform 3028" o:spid="_x0000_s1304" style="position:absolute;left:932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" path="m,l15,e" filled="f" strokecolor="#333" strokeweight=".26044mm">
                    <v:path arrowok="t" o:connecttype="custom" o:connectlocs="0,0;15,0" o:connectangles="0,0"/>
                  </v:shape>
                </v:group>
                <v:group id="Group 3025" o:spid="_x0000_s1305" style="position:absolute;left:9351;top:221;width:15;height:2" coordorigin="935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">
                  <v:shape id="Freeform 3026" o:spid="_x0000_s1306" style="position:absolute;left:935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" path="m,l15,e" filled="f" strokecolor="#333" strokeweight=".26044mm">
                    <v:path arrowok="t" o:connecttype="custom" o:connectlocs="0,0;15,0" o:connectangles="0,0"/>
                  </v:shape>
                </v:group>
                <v:group id="Group 3023" o:spid="_x0000_s1307" style="position:absolute;left:9381;top:221;width:15;height:2" coordorigin="938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">
                  <v:shape id="Freeform 3024" o:spid="_x0000_s1308" style="position:absolute;left:938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" path="m,l14,e" filled="f" strokecolor="#333" strokeweight=".26044mm">
                    <v:path arrowok="t" o:connecttype="custom" o:connectlocs="0,0;14,0" o:connectangles="0,0"/>
                  </v:shape>
                </v:group>
                <v:group id="Group 3021" o:spid="_x0000_s1309" style="position:absolute;left:9410;top:221;width:15;height:2" coordorigin="941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">
                  <v:shape id="Freeform 3022" o:spid="_x0000_s1310" style="position:absolute;left:941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" path="m,l15,e" filled="f" strokecolor="#333" strokeweight=".26044mm">
                    <v:path arrowok="t" o:connecttype="custom" o:connectlocs="0,0;15,0" o:connectangles="0,0"/>
                  </v:shape>
                </v:group>
                <v:group id="Group 3019" o:spid="_x0000_s1311" style="position:absolute;left:9440;top:221;width:15;height:2" coordorigin="944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">
                  <v:shape id="Freeform 3020" o:spid="_x0000_s1312" style="position:absolute;left:944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" path="m,l14,e" filled="f" strokecolor="#333" strokeweight=".26044mm">
                    <v:path arrowok="t" o:connecttype="custom" o:connectlocs="0,0;14,0" o:connectangles="0,0"/>
                  </v:shape>
                </v:group>
                <v:group id="Group 3017" o:spid="_x0000_s1313" style="position:absolute;left:9469;top:221;width:15;height:2" coordorigin="9469,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">
                  <v:shape id="Freeform 3018" o:spid="_x0000_s1314" style="position:absolute;left:9469;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" path="m,l15,e" filled="f" strokecolor="#333" strokeweight=".26044mm">
                    <v:path arrowok="t" o:connecttype="custom" o:connectlocs="0,0;15,0" o:connectangles="0,0"/>
                  </v:shape>
                </v:group>
                <v:group id="Group 3015" o:spid="_x0000_s1315" style="position:absolute;left:9499;top:221;width:15;height:2" coordorigin="9499,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">
                  <v:shape id="Freeform 3016" o:spid="_x0000_s1316" style="position:absolute;left:9499;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" path="m,l14,e" filled="f" strokecolor="#333" strokeweight=".26044mm">
                    <v:path arrowok="t" o:connecttype="custom" o:connectlocs="0,0;14,0" o:connectangles="0,0"/>
                  </v:shape>
                </v:group>
                <v:group id="Group 3013" o:spid="_x0000_s1317" style="position:absolute;left:9528;top:221;width:15;height:2" coordorigin="952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">
                  <v:shape id="Freeform 3014" o:spid="_x0000_s1318" style="position:absolute;left:952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" path="m,l15,e" filled="f" strokecolor="#333" strokeweight=".26044mm">
                    <v:path arrowok="t" o:connecttype="custom" o:connectlocs="0,0;15,0" o:connectangles="0,0"/>
                  </v:shape>
                </v:group>
                <v:group id="Group 3011" o:spid="_x0000_s1319" style="position:absolute;left:9558;top:221;width:15;height:2" coordorigin="955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">
                  <v:shape id="Freeform 3012" o:spid="_x0000_s1320" style="position:absolute;left:955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" path="m,l14,e" filled="f" strokecolor="#333" strokeweight=".26044mm">
                    <v:path arrowok="t" o:connecttype="custom" o:connectlocs="0,0;14,0" o:connectangles="0,0"/>
                  </v:shape>
                </v:group>
                <v:group id="Group 3009" o:spid="_x0000_s1321" style="position:absolute;left:9587;top:221;width:15;height:2" coordorigin="9587,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">
                  <v:shape id="Freeform 3010" o:spid="_x0000_s1322" style="position:absolute;left:9587;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" path="m,l15,e" filled="f" strokecolor="#333" strokeweight=".26044mm">
                    <v:path arrowok="t" o:connecttype="custom" o:connectlocs="0,0;15,0" o:connectangles="0,0"/>
                  </v:shape>
                </v:group>
                <v:group id="Group 3007" o:spid="_x0000_s1323" style="position:absolute;left:9617;top:221;width:15;height:2" coordorigin="9617,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">
                  <v:shape id="Freeform 3008" o:spid="_x0000_s1324" style="position:absolute;left:9617;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" path="m,l15,e" filled="f" strokecolor="#333" strokeweight=".26044mm">
                    <v:path arrowok="t" o:connecttype="custom" o:connectlocs="0,0;15,0" o:connectangles="0,0"/>
                  </v:shape>
                </v:group>
                <v:group id="Group 3005" o:spid="_x0000_s1325" style="position:absolute;left:9646;top:221;width:15;height:2" coordorigin="964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">
                  <v:shape id="Freeform 3006" o:spid="_x0000_s1326" style="position:absolute;left:964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" path="m,l15,e" filled="f" strokecolor="#333" strokeweight=".26044mm">
                    <v:path arrowok="t" o:connecttype="custom" o:connectlocs="0,0;15,0" o:connectangles="0,0"/>
                  </v:shape>
                </v:group>
                <v:group id="Group 3003" o:spid="_x0000_s1327" style="position:absolute;left:9676;top:221;width:15;height:2" coordorigin="967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">
                  <v:shape id="Freeform 3004" o:spid="_x0000_s1328" style="position:absolute;left:967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" path="m,l15,e" filled="f" strokecolor="#333" strokeweight=".26044mm">
                    <v:path arrowok="t" o:connecttype="custom" o:connectlocs="0,0;15,0" o:connectangles="0,0"/>
                  </v:shape>
                </v:group>
                <v:group id="Group 3001" o:spid="_x0000_s1329" style="position:absolute;left:9705;top:221;width:15;height:2" coordorigin="970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">
                  <v:shape id="Freeform 3002" o:spid="_x0000_s1330" style="position:absolute;left:970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" path="m,l15,e" filled="f" strokecolor="#333" strokeweight=".26044mm">
                    <v:path arrowok="t" o:connecttype="custom" o:connectlocs="0,0;15,0" o:connectangles="0,0"/>
                  </v:shape>
                </v:group>
                <v:group id="Group 2999" o:spid="_x0000_s1331" style="position:absolute;left:9735;top:221;width:15;height:2" coordorigin="973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">
                  <v:shape id="Freeform 3000" o:spid="_x0000_s1332" style="position:absolute;left:973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" path="m,l15,e" filled="f" strokecolor="#333" strokeweight=".26044mm">
                    <v:path arrowok="t" o:connecttype="custom" o:connectlocs="0,0;15,0" o:connectangles="0,0"/>
                  </v:shape>
                </v:group>
                <v:group id="Group 2997" o:spid="_x0000_s1333" style="position:absolute;left:9764;top:221;width:15;height:2" coordorigin="976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j7p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cj+H5JjwBuXgAAAD//wMAUEsBAi0AFAAGAAgAAAAhANvh9svuAAAAhQEAABMAAAAAAAAA&#10;AAAAAAAAAAAAAFtDb250ZW50X1R5cGVzXS54bWxQSwECLQAUAAYACAAAACEAWvQsW78AAAAVAQAA&#10;CwAAAAAAAAAAAAAAAAAfAQAAX3JlbHMvLnJlbHNQSwECLQAUAAYACAAAACEAur4+6cYAAADdAAAA&#10;DwAAAAAAAAAAAAAAAAAHAgAAZHJzL2Rvd25yZXYueG1sUEsFBgAAAAADAAMAtwAAAPoCAAAAAA==&#10;">
                  <v:shape id="Freeform 2998" o:spid="_x0000_s1334" style="position:absolute;left:976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" path="m,l15,e" filled="f" strokecolor="#333" strokeweight=".26044mm">
                    <v:path arrowok="t" o:connecttype="custom" o:connectlocs="0,0;15,0" o:connectangles="0,0"/>
                  </v:shape>
                </v:group>
                <v:group id="Group 2995" o:spid="_x0000_s1335" style="position:absolute;left:9794;top:221;width:15;height:2" coordorigin="979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AUF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cT+H5JjwBuXgAAAD//wMAUEsBAi0AFAAGAAgAAAAhANvh9svuAAAAhQEAABMAAAAAAAAA&#10;AAAAAAAAAAAAAFtDb250ZW50X1R5cGVzXS54bWxQSwECLQAUAAYACAAAACEAWvQsW78AAAAVAQAA&#10;CwAAAAAAAAAAAAAAAAAfAQAAX3JlbHMvLnJlbHNQSwECLQAUAAYACAAAACEAJSAFBcYAAADdAAAA&#10;DwAAAAAAAAAAAAAAAAAHAgAAZHJzL2Rvd25yZXYueG1sUEsFBgAAAAADAAMAtwAAAPoCAAAAAA==&#10;">
                  <v:shape id="Freeform 2996" o:spid="_x0000_s1336" style="position:absolute;left:979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" path="m,l15,e" filled="f" strokecolor="#333" strokeweight=".26044mm">
                    <v:path arrowok="t" o:connecttype="custom" o:connectlocs="0,0;15,0" o:connectangles="0,0"/>
                  </v:shape>
                </v:group>
                <v:group id="Group 2993" o:spid="_x0000_s1337" style="position:absolute;left:9824;top:221;width:15;height:2" coordorigin="982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">
                  <v:shape id="Freeform 2994" o:spid="_x0000_s1338" style="position:absolute;left:982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" path="m,l14,e" filled="f" strokecolor="#333" strokeweight=".26044mm">
                    <v:path arrowok="t" o:connecttype="custom" o:connectlocs="0,0;14,0" o:connectangles="0,0"/>
                  </v:shape>
                </v:group>
                <v:group id="Group 2991" o:spid="_x0000_s1339" style="position:absolute;left:9853;top:221;width:15;height:2" coordorigin="985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">
                  <v:shape id="Freeform 2992" o:spid="_x0000_s1340" style="position:absolute;left:985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" path="m,l15,e" filled="f" strokecolor="#333" strokeweight=".26044mm">
                    <v:path arrowok="t" o:connecttype="custom" o:connectlocs="0,0;15,0" o:connectangles="0,0"/>
                  </v:shape>
                </v:group>
                <v:group id="Group 2989" o:spid="_x0000_s1341" style="position:absolute;left:9883;top:221;width:15;height:2" coordorigin="988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">
                  <v:shape id="Freeform 2990" o:spid="_x0000_s1342" style="position:absolute;left:988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" path="m,l14,e" filled="f" strokecolor="#333" strokeweight=".26044mm">
                    <v:path arrowok="t" o:connecttype="custom" o:connectlocs="0,0;14,0" o:connectangles="0,0"/>
                  </v:shape>
                </v:group>
                <v:group id="Group 2987" o:spid="_x0000_s1343" style="position:absolute;left:9912;top:221;width:15;height:2" coordorigin="991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g0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ScjOH1JjwBuXgCAAD//wMAUEsBAi0AFAAGAAgAAAAhANvh9svuAAAAhQEAABMAAAAAAAAA&#10;AAAAAAAAAAAAAFtDb250ZW50X1R5cGVzXS54bWxQSwECLQAUAAYACAAAACEAWvQsW78AAAAVAQAA&#10;CwAAAAAAAAAAAAAAAAAfAQAAX3JlbHMvLnJlbHNQSwECLQAUAAYACAAAACEAP2eoNMYAAADdAAAA&#10;DwAAAAAAAAAAAAAAAAAHAgAAZHJzL2Rvd25yZXYueG1sUEsFBgAAAAADAAMAtwAAAPoCAAAAAA==&#10;">
                  <v:shape id="Freeform 2988" o:spid="_x0000_s1344" style="position:absolute;left:991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" path="m,l15,e" filled="f" strokecolor="#333" strokeweight=".26044mm">
                    <v:path arrowok="t" o:connecttype="custom" o:connectlocs="0,0;15,0" o:connectangles="0,0"/>
                  </v:shape>
                </v:group>
                <v:group id="Group 2985" o:spid="_x0000_s1345" style="position:absolute;left:9942;top:221;width:15;height:2" coordorigin="994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">
                  <v:shape id="Freeform 2986" o:spid="_x0000_s1346" style="position:absolute;left:994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" path="m,l14,e" filled="f" strokecolor="#333" strokeweight=".26044mm">
                    <v:path arrowok="t" o:connecttype="custom" o:connectlocs="0,0;14,0" o:connectangles="0,0"/>
                  </v:shape>
                </v:group>
                <v:group id="Group 2983" o:spid="_x0000_s1347" style="position:absolute;left:9971;top:221;width:15;height:2" coordorigin="997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">
                  <v:shape id="Freeform 2984" o:spid="_x0000_s1348" style="position:absolute;left:997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" path="m,l15,e" filled="f" strokecolor="#333" strokeweight=".26044mm">
                    <v:path arrowok="t" o:connecttype="custom" o:connectlocs="0,0;15,0" o:connectangles="0,0"/>
                  </v:shape>
                </v:group>
                <v:group id="Group 2981" o:spid="_x0000_s1349" style="position:absolute;left:10001;top:221;width:15;height:2" coordorigin="1000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">
                  <v:shape id="Freeform 2982" o:spid="_x0000_s1350" style="position:absolute;left:1000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" path="m,l14,e" filled="f" strokecolor="#333" strokeweight=".26044mm">
                    <v:path arrowok="t" o:connecttype="custom" o:connectlocs="0,0;14,0" o:connectangles="0,0"/>
                  </v:shape>
                </v:group>
                <v:group id="Group 2979" o:spid="_x0000_s1351" style="position:absolute;left:10030;top:221;width:15;height:2" coordorigin="1003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">
                  <v:shape id="Freeform 2980" o:spid="_x0000_s1352" style="position:absolute;left:1003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" path="m,l15,e" filled="f" strokecolor="#333" strokeweight=".26044mm">
                    <v:path arrowok="t" o:connecttype="custom" o:connectlocs="0,0;15,0" o:connectangles="0,0"/>
                  </v:shape>
                </v:group>
                <v:group id="Group 2977" o:spid="_x0000_s1353" style="position:absolute;left:10060;top:221;width:15;height:2" coordorigin="1006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2KJ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ScjuH5JjwBuXgAAAD//wMAUEsBAi0AFAAGAAgAAAAhANvh9svuAAAAhQEAABMAAAAAAAAA&#10;AAAAAAAAAAAAAFtDb250ZW50X1R5cGVzXS54bWxQSwECLQAUAAYACAAAACEAWvQsW78AAAAVAQAA&#10;CwAAAAAAAAAAAAAAAAAfAQAAX3JlbHMvLnJlbHNQSwECLQAUAAYACAAAACEA8QtiicYAAADdAAAA&#10;DwAAAAAAAAAAAAAAAAAHAgAAZHJzL2Rvd25yZXYueG1sUEsFBgAAAAADAAMAtwAAAPoCAAAAAA==&#10;">
                  <v:shape id="Freeform 2978" o:spid="_x0000_s1354" style="position:absolute;left:1006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" path="m,l15,e" filled="f" strokecolor="#333" strokeweight=".26044mm">
                    <v:path arrowok="t" o:connecttype="custom" o:connectlocs="0,0;15,0" o:connectangles="0,0"/>
                  </v:shape>
                </v:group>
                <v:group id="Group 2975" o:spid="_x0000_s1355" style="position:absolute;left:10089;top:221;width:15;height:2" coordorigin="10089,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">
                  <v:shape id="Freeform 2976" o:spid="_x0000_s1356" style="position:absolute;left:10089;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" path="m,l15,e" filled="f" strokecolor="#333" strokeweight=".26044mm">
                    <v:path arrowok="t" o:connecttype="custom" o:connectlocs="0,0;15,0" o:connectangles="0,0"/>
                  </v:shape>
                </v:group>
                <v:group id="Group 2973" o:spid="_x0000_s1357" style="position:absolute;left:10119;top:221;width:15;height:2" coordorigin="10119,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">
                  <v:shape id="Freeform 2974" o:spid="_x0000_s1358" style="position:absolute;left:10119;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" path="m,l15,e" filled="f" strokecolor="#333" strokeweight=".26044mm">
                    <v:path arrowok="t" o:connecttype="custom" o:connectlocs="0,0;15,0" o:connectangles="0,0"/>
                  </v:shape>
                </v:group>
                <v:group id="Group 2971" o:spid="_x0000_s1359" style="position:absolute;left:10148;top:221;width:15;height:2" coordorigin="1014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">
                  <v:shape id="Freeform 2972" o:spid="_x0000_s1360" style="position:absolute;left:1014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" path="m,l15,e" filled="f" strokecolor="#333" strokeweight=".26044mm">
                    <v:path arrowok="t" o:connecttype="custom" o:connectlocs="0,0;15,0" o:connectangles="0,0"/>
                  </v:shape>
                </v:group>
                <v:group id="Group 2969" o:spid="_x0000_s1361" style="position:absolute;left:10178;top:221;width:15;height:2" coordorigin="1017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">
                  <v:shape id="Freeform 2970" o:spid="_x0000_s1362" style="position:absolute;left:1017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" path="m,l15,e" filled="f" strokecolor="#333" strokeweight=".26044mm">
                    <v:path arrowok="t" o:connecttype="custom" o:connectlocs="0,0;15,0" o:connectangles="0,0"/>
                  </v:shape>
                </v:group>
                <v:group id="Group 2967" o:spid="_x0000_s1363" style="position:absolute;left:10207;top:221;width:15;height:2" coordorigin="10207,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">
                  <v:shape id="Freeform 2968" o:spid="_x0000_s1364" style="position:absolute;left:10207;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" path="m,l15,e" filled="f" strokecolor="#333" strokeweight=".26044mm">
                    <v:path arrowok="t" o:connecttype="custom" o:connectlocs="0,0;15,0" o:connectangles="0,0"/>
                  </v:shape>
                </v:group>
                <v:group id="Group 2965" o:spid="_x0000_s1365" style="position:absolute;left:10237;top:221;width:15;height:2" coordorigin="10237,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4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pOJ/B6E56AXDwBAAD//wMAUEsBAi0AFAAGAAgAAAAhANvh9svuAAAAhQEAABMAAAAAAAAA&#10;AAAAAAAAAAAAAFtDb250ZW50X1R5cGVzXS54bWxQSwECLQAUAAYACAAAACEAWvQsW78AAAAVAQAA&#10;CwAAAAAAAAAAAAAAAAAfAQAAX3JlbHMvLnJlbHNQSwECLQAUAAYACAAAACEA60zPuMYAAADdAAAA&#10;DwAAAAAAAAAAAAAAAAAHAgAAZHJzL2Rvd25yZXYueG1sUEsFBgAAAAADAAMAtwAAAPoCAAAAAA==&#10;">
                  <v:shape id="Freeform 2966" o:spid="_x0000_s1366" style="position:absolute;left:10237;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" path="m,l15,e" filled="f" strokecolor="#333" strokeweight=".26044mm">
                    <v:path arrowok="t" o:connecttype="custom" o:connectlocs="0,0;15,0" o:connectangles="0,0"/>
                  </v:shape>
                </v:group>
                <v:group id="Group 2963" o:spid="_x0000_s1367" style="position:absolute;left:10266;top:221;width:15;height:2" coordorigin="1026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">
                  <v:shape id="Freeform 2964" o:spid="_x0000_s1368" style="position:absolute;left:1026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" path="m,l15,e" filled="f" strokecolor="#333" strokeweight=".26044mm">
                    <v:path arrowok="t" o:connecttype="custom" o:connectlocs="0,0;15,0" o:connectangles="0,0"/>
                  </v:shape>
                </v:group>
                <v:group id="Group 2961" o:spid="_x0000_s1369" style="position:absolute;left:10296;top:221;width:15;height:2" coordorigin="1029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">
                  <v:shape id="Freeform 2962" o:spid="_x0000_s1370" style="position:absolute;left:1029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" path="m,l15,e" filled="f" strokecolor="#333" strokeweight=".26044mm">
                    <v:path arrowok="t" o:connecttype="custom" o:connectlocs="0,0;15,0" o:connectangles="0,0"/>
                  </v:shape>
                </v:group>
                <v:group id="Group 2959" o:spid="_x0000_s1371" style="position:absolute;left:10326;top:221;width:15;height:2" coordorigin="1032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">
                  <v:shape id="Freeform 2960" o:spid="_x0000_s1372" style="position:absolute;left:1032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" path="m,l14,e" filled="f" strokecolor="#333" strokeweight=".26044mm">
                    <v:path arrowok="t" o:connecttype="custom" o:connectlocs="0,0;14,0" o:connectangles="0,0"/>
                  </v:shape>
                </v:group>
                <v:group id="Group 2957" o:spid="_x0000_s1373" style="position:absolute;left:10355;top:221;width:15;height:2" coordorigin="1035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">
                  <v:shape id="Freeform 2958" o:spid="_x0000_s1374" style="position:absolute;left:1035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" path="m,l15,e" filled="f" strokecolor="#333" strokeweight=".26044mm">
                    <v:path arrowok="t" o:connecttype="custom" o:connectlocs="0,0;15,0" o:connectangles="0,0"/>
                  </v:shape>
                </v:group>
                <v:group id="Group 2955" o:spid="_x0000_s1375" style="position:absolute;left:10385;top:221;width:15;height:2" coordorigin="1038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">
                  <v:shape id="Freeform 2956" o:spid="_x0000_s1376" style="position:absolute;left:1038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" path="m,l14,e" filled="f" strokecolor="#333" strokeweight=".26044mm">
                    <v:path arrowok="t" o:connecttype="custom" o:connectlocs="0,0;14,0" o:connectangles="0,0"/>
                  </v:shape>
                </v:group>
                <v:group id="Group 2953" o:spid="_x0000_s1377" style="position:absolute;left:10414;top:221;width:15;height:2" coordorigin="1041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">
                  <v:shape id="Freeform 2954" o:spid="_x0000_s1378" style="position:absolute;left:1041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" path="m,l15,e" filled="f" strokecolor="#333" strokeweight=".26044mm">
                    <v:path arrowok="t" o:connecttype="custom" o:connectlocs="0,0;15,0" o:connectangles="0,0"/>
                  </v:shape>
                </v:group>
                <v:group id="Group 2951" o:spid="_x0000_s1379" style="position:absolute;left:10444;top:221;width:15;height:2" coordorigin="1044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">
                  <v:shape id="Freeform 2952" o:spid="_x0000_s1380" style="position:absolute;left:1044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" path="m,l14,e" filled="f" strokecolor="#333" strokeweight=".26044mm">
                    <v:path arrowok="t" o:connecttype="custom" o:connectlocs="0,0;14,0" o:connectangles="0,0"/>
                  </v:shape>
                </v:group>
                <v:group id="Group 2949" o:spid="_x0000_s1381" style="position:absolute;left:10473;top:221;width:15;height:2" coordorigin="1047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">
                  <v:shape id="Freeform 2950" o:spid="_x0000_s1382" style="position:absolute;left:1047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" path="m,l15,e" filled="f" strokecolor="#333" strokeweight=".26044mm">
                    <v:path arrowok="t" o:connecttype="custom" o:connectlocs="0,0;15,0" o:connectangles="0,0"/>
                  </v:shape>
                </v:group>
                <v:group id="Group 2947" o:spid="_x0000_s1383" style="position:absolute;left:10503;top:221;width:15;height:2" coordorigin="1050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">
                  <v:shape id="Freeform 2948" o:spid="_x0000_s1384" style="position:absolute;left:1050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" path="m,l15,e" filled="f" strokecolor="#333" strokeweight=".26044mm">
                    <v:path arrowok="t" o:connecttype="custom" o:connectlocs="0,0;15,0" o:connectangles="0,0"/>
                  </v:shape>
                </v:group>
                <v:group id="Group 2945" o:spid="_x0000_s1385" style="position:absolute;left:10606;top:221;width:15;height:2" coordorigin="1060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">
                  <v:shape id="Freeform 2946" o:spid="_x0000_s1386" style="position:absolute;left:1060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" path="m,l15,e" filled="f" strokecolor="#333" strokeweight=".26044mm">
                    <v:path arrowok="t" o:connecttype="custom" o:connectlocs="0,0;15,0" o:connectangles="0,0"/>
                  </v:shape>
                </v:group>
                <v:group id="Group 2943" o:spid="_x0000_s1387" style="position:absolute;left:10532;top:221;width:15;height:2" coordorigin="1053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">
                  <v:shape id="Freeform 2944" o:spid="_x0000_s1388" style="position:absolute;left:1053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" path="m,l15,e" filled="f" strokecolor="#333" strokeweight=".26044mm">
                    <v:path arrowok="t" o:connecttype="custom" o:connectlocs="0,0;15,0" o:connectangles="0,0"/>
                  </v:shape>
                </v:group>
                <v:group id="Group 2941" o:spid="_x0000_s1389" style="position:absolute;left:10562;top:221;width:15;height:2" coordorigin="1056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">
                  <v:shape id="Freeform 2942" o:spid="_x0000_s1390" style="position:absolute;left:1056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" path="m,l15,e" filled="f" strokecolor="#333" strokeweight=".26044mm">
                    <v:path arrowok="t" o:connecttype="custom" o:connectlocs="0,0;15,0" o:connectangles="0,0"/>
                  </v:shape>
                </v:group>
                <v:group id="Group 2939" o:spid="_x0000_s1391" style="position:absolute;left:10591;top:221;width:15;height:2" coordorigin="1059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">
                  <v:shape id="Freeform 2940" o:spid="_x0000_s1392" style="position:absolute;left:1059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" path="m,l15,e" filled="f" strokecolor="#333" strokeweight=".26044mm">
                    <v:path arrowok="t" o:connecttype="custom" o:connectlocs="0,0;15,0" o:connectangles="0,0"/>
                  </v:shape>
                </v:group>
                <w10:wrap anchorx="page"/>
              </v:group>
            </w:pict>
          </mc:Fallback>
        </mc:AlternateContent>
      </w:r>
      <w:r w:rsidRPr="00995DDF">
        <w:rPr>
          <w:spacing w:val="2"/>
          <w:w w:val="105"/>
          <w:lang w:val="nl-NL"/>
        </w:rPr>
        <w:t>direct</w:t>
      </w:r>
    </w:p>
    <w:p w14:paraId="3747FB54" w14:textId="77777777" w:rsidR="001F5A56" w:rsidRPr="00995DDF" w:rsidRDefault="001F5A56" w:rsidP="001F5A56">
      <w:pPr>
        <w:spacing w:before="40"/>
        <w:ind w:left="1058" w:right="5"/>
        <w:rPr>
          <w:rFonts w:ascii="Open Sans" w:eastAsia="Open Sans" w:hAnsi="Open Sans" w:cs="Open Sans"/>
          <w:sz w:val="17"/>
          <w:szCs w:val="17"/>
        </w:rPr>
      </w:pPr>
      <w:r w:rsidRPr="00995DDF">
        <w:rPr>
          <w:rFonts w:ascii="Open Sans"/>
          <w:i/>
          <w:w w:val="105"/>
          <w:sz w:val="17"/>
        </w:rPr>
        <w:t xml:space="preserve">(face </w:t>
      </w:r>
      <w:proofErr w:type="spellStart"/>
      <w:r w:rsidRPr="00995DDF">
        <w:rPr>
          <w:rFonts w:ascii="Open Sans"/>
          <w:i/>
          <w:w w:val="105"/>
          <w:sz w:val="17"/>
        </w:rPr>
        <w:t>to</w:t>
      </w:r>
      <w:proofErr w:type="spellEnd"/>
      <w:r w:rsidRPr="00995DDF">
        <w:rPr>
          <w:rFonts w:ascii="Open Sans"/>
          <w:i/>
          <w:spacing w:val="-12"/>
          <w:w w:val="105"/>
          <w:sz w:val="17"/>
        </w:rPr>
        <w:t xml:space="preserve"> </w:t>
      </w:r>
      <w:r w:rsidRPr="00995DDF">
        <w:rPr>
          <w:rFonts w:ascii="Open Sans"/>
          <w:i/>
          <w:w w:val="105"/>
          <w:sz w:val="17"/>
        </w:rPr>
        <w:t>face)</w:t>
      </w:r>
    </w:p>
    <w:p w14:paraId="5F818C65" w14:textId="77777777" w:rsidR="001F5A56" w:rsidRPr="00995DDF" w:rsidRDefault="001F5A56" w:rsidP="001F5A56">
      <w:pPr>
        <w:spacing w:before="6"/>
        <w:rPr>
          <w:rFonts w:ascii="Open Sans" w:eastAsia="Open Sans" w:hAnsi="Open Sans" w:cs="Open Sans"/>
          <w:i/>
          <w:sz w:val="10"/>
          <w:szCs w:val="10"/>
        </w:rPr>
      </w:pPr>
    </w:p>
    <w:p w14:paraId="07F3F874" w14:textId="77777777" w:rsidR="001F5A56" w:rsidRDefault="001F5A56" w:rsidP="001F5A56">
      <w:pPr>
        <w:spacing w:line="20" w:lineRule="exact"/>
        <w:ind w:left="4358"/>
        <w:rPr>
          <w:rFonts w:ascii="Open Sans" w:eastAsia="Open Sans" w:hAnsi="Open Sans" w:cs="Open Sans"/>
          <w:sz w:val="2"/>
          <w:szCs w:val="2"/>
        </w:rPr>
      </w:pPr>
      <w:r>
        <w:rPr>
          <w:rFonts w:ascii="Open Sans" w:eastAsia="Open Sans" w:hAnsi="Open Sans" w:cs="Open Sans"/>
          <w:noProof/>
          <w:sz w:val="2"/>
          <w:szCs w:val="2"/>
          <w:lang w:eastAsia="nl-NL"/>
        </w:rPr>
        <mc:AlternateContent>
          <mc:Choice Requires="wpg">
            <w:drawing>
              <wp:inline distT="0" distB="0" distL="0" distR="0" wp14:anchorId="44D0E70A" wp14:editId="1D3C3617">
                <wp:extent cx="3422650" cy="9525"/>
                <wp:effectExtent l="9525" t="9525" r="6350" b="0"/>
                <wp:docPr id="2570" name="Group 2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2650" cy="9525"/>
                          <a:chOff x="0" y="0"/>
                          <a:chExt cx="5390" cy="15"/>
                        </a:xfrm>
                      </wpg:grpSpPr>
                      <wpg:grpSp>
                        <wpg:cNvPr id="2571" name="Group 2936"/>
                        <wpg:cNvGrpSpPr>
                          <a:grpSpLocks/>
                        </wpg:cNvGrpSpPr>
                        <wpg:grpSpPr bwMode="auto">
                          <a:xfrm>
                            <a:off x="7" y="7"/>
                            <a:ext cx="15" cy="2"/>
                            <a:chOff x="7" y="7"/>
                            <a:chExt cx="15" cy="2"/>
                          </a:xfrm>
                        </wpg:grpSpPr>
                        <wps:wsp>
                          <wps:cNvPr id="2572" name="Freeform 2937"/>
                          <wps:cNvSpPr>
                            <a:spLocks/>
                          </wps:cNvSpPr>
                          <wps:spPr bwMode="auto">
                            <a:xfrm>
                              <a:off x="7" y="7"/>
                              <a:ext cx="15" cy="2"/>
                            </a:xfrm>
                            <a:custGeom>
                              <a:avLst/>
                              <a:gdLst>
                                <a:gd name="T0" fmla="+- 0 7 7"/>
                                <a:gd name="T1" fmla="*/ T0 w 15"/>
                                <a:gd name="T2" fmla="+- 0 22 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3" name="Group 2934"/>
                        <wpg:cNvGrpSpPr>
                          <a:grpSpLocks/>
                        </wpg:cNvGrpSpPr>
                        <wpg:grpSpPr bwMode="auto">
                          <a:xfrm>
                            <a:off x="37" y="7"/>
                            <a:ext cx="15" cy="2"/>
                            <a:chOff x="37" y="7"/>
                            <a:chExt cx="15" cy="2"/>
                          </a:xfrm>
                        </wpg:grpSpPr>
                        <wps:wsp>
                          <wps:cNvPr id="2574" name="Freeform 2935"/>
                          <wps:cNvSpPr>
                            <a:spLocks/>
                          </wps:cNvSpPr>
                          <wps:spPr bwMode="auto">
                            <a:xfrm>
                              <a:off x="37" y="7"/>
                              <a:ext cx="15" cy="2"/>
                            </a:xfrm>
                            <a:custGeom>
                              <a:avLst/>
                              <a:gdLst>
                                <a:gd name="T0" fmla="+- 0 37 37"/>
                                <a:gd name="T1" fmla="*/ T0 w 15"/>
                                <a:gd name="T2" fmla="+- 0 52 3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5" name="Group 2932"/>
                        <wpg:cNvGrpSpPr>
                          <a:grpSpLocks/>
                        </wpg:cNvGrpSpPr>
                        <wpg:grpSpPr bwMode="auto">
                          <a:xfrm>
                            <a:off x="66" y="7"/>
                            <a:ext cx="15" cy="2"/>
                            <a:chOff x="66" y="7"/>
                            <a:chExt cx="15" cy="2"/>
                          </a:xfrm>
                        </wpg:grpSpPr>
                        <wps:wsp>
                          <wps:cNvPr id="2576" name="Freeform 2933"/>
                          <wps:cNvSpPr>
                            <a:spLocks/>
                          </wps:cNvSpPr>
                          <wps:spPr bwMode="auto">
                            <a:xfrm>
                              <a:off x="66" y="7"/>
                              <a:ext cx="15" cy="2"/>
                            </a:xfrm>
                            <a:custGeom>
                              <a:avLst/>
                              <a:gdLst>
                                <a:gd name="T0" fmla="+- 0 66 66"/>
                                <a:gd name="T1" fmla="*/ T0 w 15"/>
                                <a:gd name="T2" fmla="+- 0 81 6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7" name="Group 2930"/>
                        <wpg:cNvGrpSpPr>
                          <a:grpSpLocks/>
                        </wpg:cNvGrpSpPr>
                        <wpg:grpSpPr bwMode="auto">
                          <a:xfrm>
                            <a:off x="96" y="7"/>
                            <a:ext cx="15" cy="2"/>
                            <a:chOff x="96" y="7"/>
                            <a:chExt cx="15" cy="2"/>
                          </a:xfrm>
                        </wpg:grpSpPr>
                        <wps:wsp>
                          <wps:cNvPr id="2578" name="Freeform 2931"/>
                          <wps:cNvSpPr>
                            <a:spLocks/>
                          </wps:cNvSpPr>
                          <wps:spPr bwMode="auto">
                            <a:xfrm>
                              <a:off x="96" y="7"/>
                              <a:ext cx="15" cy="2"/>
                            </a:xfrm>
                            <a:custGeom>
                              <a:avLst/>
                              <a:gdLst>
                                <a:gd name="T0" fmla="+- 0 96 96"/>
                                <a:gd name="T1" fmla="*/ T0 w 15"/>
                                <a:gd name="T2" fmla="+- 0 111 9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9" name="Group 2928"/>
                        <wpg:cNvGrpSpPr>
                          <a:grpSpLocks/>
                        </wpg:cNvGrpSpPr>
                        <wpg:grpSpPr bwMode="auto">
                          <a:xfrm>
                            <a:off x="126" y="7"/>
                            <a:ext cx="15" cy="2"/>
                            <a:chOff x="126" y="7"/>
                            <a:chExt cx="15" cy="2"/>
                          </a:xfrm>
                        </wpg:grpSpPr>
                        <wps:wsp>
                          <wps:cNvPr id="2580" name="Freeform 2929"/>
                          <wps:cNvSpPr>
                            <a:spLocks/>
                          </wps:cNvSpPr>
                          <wps:spPr bwMode="auto">
                            <a:xfrm>
                              <a:off x="126" y="7"/>
                              <a:ext cx="15" cy="2"/>
                            </a:xfrm>
                            <a:custGeom>
                              <a:avLst/>
                              <a:gdLst>
                                <a:gd name="T0" fmla="+- 0 126 126"/>
                                <a:gd name="T1" fmla="*/ T0 w 15"/>
                                <a:gd name="T2" fmla="+- 0 140 12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1" name="Group 2926"/>
                        <wpg:cNvGrpSpPr>
                          <a:grpSpLocks/>
                        </wpg:cNvGrpSpPr>
                        <wpg:grpSpPr bwMode="auto">
                          <a:xfrm>
                            <a:off x="155" y="7"/>
                            <a:ext cx="15" cy="2"/>
                            <a:chOff x="155" y="7"/>
                            <a:chExt cx="15" cy="2"/>
                          </a:xfrm>
                        </wpg:grpSpPr>
                        <wps:wsp>
                          <wps:cNvPr id="2582" name="Freeform 2927"/>
                          <wps:cNvSpPr>
                            <a:spLocks/>
                          </wps:cNvSpPr>
                          <wps:spPr bwMode="auto">
                            <a:xfrm>
                              <a:off x="155" y="7"/>
                              <a:ext cx="15" cy="2"/>
                            </a:xfrm>
                            <a:custGeom>
                              <a:avLst/>
                              <a:gdLst>
                                <a:gd name="T0" fmla="+- 0 155 155"/>
                                <a:gd name="T1" fmla="*/ T0 w 15"/>
                                <a:gd name="T2" fmla="+- 0 170 15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3" name="Group 2924"/>
                        <wpg:cNvGrpSpPr>
                          <a:grpSpLocks/>
                        </wpg:cNvGrpSpPr>
                        <wpg:grpSpPr bwMode="auto">
                          <a:xfrm>
                            <a:off x="185" y="7"/>
                            <a:ext cx="15" cy="2"/>
                            <a:chOff x="185" y="7"/>
                            <a:chExt cx="15" cy="2"/>
                          </a:xfrm>
                        </wpg:grpSpPr>
                        <wps:wsp>
                          <wps:cNvPr id="2584" name="Freeform 2925"/>
                          <wps:cNvSpPr>
                            <a:spLocks/>
                          </wps:cNvSpPr>
                          <wps:spPr bwMode="auto">
                            <a:xfrm>
                              <a:off x="185" y="7"/>
                              <a:ext cx="15" cy="2"/>
                            </a:xfrm>
                            <a:custGeom>
                              <a:avLst/>
                              <a:gdLst>
                                <a:gd name="T0" fmla="+- 0 185 185"/>
                                <a:gd name="T1" fmla="*/ T0 w 15"/>
                                <a:gd name="T2" fmla="+- 0 199 18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5" name="Group 2922"/>
                        <wpg:cNvGrpSpPr>
                          <a:grpSpLocks/>
                        </wpg:cNvGrpSpPr>
                        <wpg:grpSpPr bwMode="auto">
                          <a:xfrm>
                            <a:off x="214" y="7"/>
                            <a:ext cx="15" cy="2"/>
                            <a:chOff x="214" y="7"/>
                            <a:chExt cx="15" cy="2"/>
                          </a:xfrm>
                        </wpg:grpSpPr>
                        <wps:wsp>
                          <wps:cNvPr id="2586" name="Freeform 2923"/>
                          <wps:cNvSpPr>
                            <a:spLocks/>
                          </wps:cNvSpPr>
                          <wps:spPr bwMode="auto">
                            <a:xfrm>
                              <a:off x="214" y="7"/>
                              <a:ext cx="15" cy="2"/>
                            </a:xfrm>
                            <a:custGeom>
                              <a:avLst/>
                              <a:gdLst>
                                <a:gd name="T0" fmla="+- 0 214 214"/>
                                <a:gd name="T1" fmla="*/ T0 w 15"/>
                                <a:gd name="T2" fmla="+- 0 229 21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7" name="Group 2920"/>
                        <wpg:cNvGrpSpPr>
                          <a:grpSpLocks/>
                        </wpg:cNvGrpSpPr>
                        <wpg:grpSpPr bwMode="auto">
                          <a:xfrm>
                            <a:off x="244" y="7"/>
                            <a:ext cx="15" cy="2"/>
                            <a:chOff x="244" y="7"/>
                            <a:chExt cx="15" cy="2"/>
                          </a:xfrm>
                        </wpg:grpSpPr>
                        <wps:wsp>
                          <wps:cNvPr id="2588" name="Freeform 2921"/>
                          <wps:cNvSpPr>
                            <a:spLocks/>
                          </wps:cNvSpPr>
                          <wps:spPr bwMode="auto">
                            <a:xfrm>
                              <a:off x="244" y="7"/>
                              <a:ext cx="15" cy="2"/>
                            </a:xfrm>
                            <a:custGeom>
                              <a:avLst/>
                              <a:gdLst>
                                <a:gd name="T0" fmla="+- 0 244 244"/>
                                <a:gd name="T1" fmla="*/ T0 w 15"/>
                                <a:gd name="T2" fmla="+- 0 258 24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9" name="Group 2918"/>
                        <wpg:cNvGrpSpPr>
                          <a:grpSpLocks/>
                        </wpg:cNvGrpSpPr>
                        <wpg:grpSpPr bwMode="auto">
                          <a:xfrm>
                            <a:off x="273" y="7"/>
                            <a:ext cx="15" cy="2"/>
                            <a:chOff x="273" y="7"/>
                            <a:chExt cx="15" cy="2"/>
                          </a:xfrm>
                        </wpg:grpSpPr>
                        <wps:wsp>
                          <wps:cNvPr id="2590" name="Freeform 2919"/>
                          <wps:cNvSpPr>
                            <a:spLocks/>
                          </wps:cNvSpPr>
                          <wps:spPr bwMode="auto">
                            <a:xfrm>
                              <a:off x="273" y="7"/>
                              <a:ext cx="15" cy="2"/>
                            </a:xfrm>
                            <a:custGeom>
                              <a:avLst/>
                              <a:gdLst>
                                <a:gd name="T0" fmla="+- 0 273 273"/>
                                <a:gd name="T1" fmla="*/ T0 w 15"/>
                                <a:gd name="T2" fmla="+- 0 288 27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1" name="Group 2916"/>
                        <wpg:cNvGrpSpPr>
                          <a:grpSpLocks/>
                        </wpg:cNvGrpSpPr>
                        <wpg:grpSpPr bwMode="auto">
                          <a:xfrm>
                            <a:off x="303" y="7"/>
                            <a:ext cx="15" cy="2"/>
                            <a:chOff x="303" y="7"/>
                            <a:chExt cx="15" cy="2"/>
                          </a:xfrm>
                        </wpg:grpSpPr>
                        <wps:wsp>
                          <wps:cNvPr id="2592" name="Freeform 2917"/>
                          <wps:cNvSpPr>
                            <a:spLocks/>
                          </wps:cNvSpPr>
                          <wps:spPr bwMode="auto">
                            <a:xfrm>
                              <a:off x="303" y="7"/>
                              <a:ext cx="15" cy="2"/>
                            </a:xfrm>
                            <a:custGeom>
                              <a:avLst/>
                              <a:gdLst>
                                <a:gd name="T0" fmla="+- 0 303 303"/>
                                <a:gd name="T1" fmla="*/ T0 w 15"/>
                                <a:gd name="T2" fmla="+- 0 317 30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3" name="Group 2914"/>
                        <wpg:cNvGrpSpPr>
                          <a:grpSpLocks/>
                        </wpg:cNvGrpSpPr>
                        <wpg:grpSpPr bwMode="auto">
                          <a:xfrm>
                            <a:off x="332" y="7"/>
                            <a:ext cx="15" cy="2"/>
                            <a:chOff x="332" y="7"/>
                            <a:chExt cx="15" cy="2"/>
                          </a:xfrm>
                        </wpg:grpSpPr>
                        <wps:wsp>
                          <wps:cNvPr id="2594" name="Freeform 2915"/>
                          <wps:cNvSpPr>
                            <a:spLocks/>
                          </wps:cNvSpPr>
                          <wps:spPr bwMode="auto">
                            <a:xfrm>
                              <a:off x="332" y="7"/>
                              <a:ext cx="15" cy="2"/>
                            </a:xfrm>
                            <a:custGeom>
                              <a:avLst/>
                              <a:gdLst>
                                <a:gd name="T0" fmla="+- 0 332 332"/>
                                <a:gd name="T1" fmla="*/ T0 w 15"/>
                                <a:gd name="T2" fmla="+- 0 347 33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5" name="Group 2912"/>
                        <wpg:cNvGrpSpPr>
                          <a:grpSpLocks/>
                        </wpg:cNvGrpSpPr>
                        <wpg:grpSpPr bwMode="auto">
                          <a:xfrm>
                            <a:off x="362" y="7"/>
                            <a:ext cx="15" cy="2"/>
                            <a:chOff x="362" y="7"/>
                            <a:chExt cx="15" cy="2"/>
                          </a:xfrm>
                        </wpg:grpSpPr>
                        <wps:wsp>
                          <wps:cNvPr id="2596" name="Freeform 2913"/>
                          <wps:cNvSpPr>
                            <a:spLocks/>
                          </wps:cNvSpPr>
                          <wps:spPr bwMode="auto">
                            <a:xfrm>
                              <a:off x="362" y="7"/>
                              <a:ext cx="15" cy="2"/>
                            </a:xfrm>
                            <a:custGeom>
                              <a:avLst/>
                              <a:gdLst>
                                <a:gd name="T0" fmla="+- 0 362 362"/>
                                <a:gd name="T1" fmla="*/ T0 w 15"/>
                                <a:gd name="T2" fmla="+- 0 377 36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7" name="Group 2910"/>
                        <wpg:cNvGrpSpPr>
                          <a:grpSpLocks/>
                        </wpg:cNvGrpSpPr>
                        <wpg:grpSpPr bwMode="auto">
                          <a:xfrm>
                            <a:off x="391" y="7"/>
                            <a:ext cx="15" cy="2"/>
                            <a:chOff x="391" y="7"/>
                            <a:chExt cx="15" cy="2"/>
                          </a:xfrm>
                        </wpg:grpSpPr>
                        <wps:wsp>
                          <wps:cNvPr id="2598" name="Freeform 2911"/>
                          <wps:cNvSpPr>
                            <a:spLocks/>
                          </wps:cNvSpPr>
                          <wps:spPr bwMode="auto">
                            <a:xfrm>
                              <a:off x="391" y="7"/>
                              <a:ext cx="15" cy="2"/>
                            </a:xfrm>
                            <a:custGeom>
                              <a:avLst/>
                              <a:gdLst>
                                <a:gd name="T0" fmla="+- 0 391 391"/>
                                <a:gd name="T1" fmla="*/ T0 w 15"/>
                                <a:gd name="T2" fmla="+- 0 406 39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9" name="Group 2908"/>
                        <wpg:cNvGrpSpPr>
                          <a:grpSpLocks/>
                        </wpg:cNvGrpSpPr>
                        <wpg:grpSpPr bwMode="auto">
                          <a:xfrm>
                            <a:off x="421" y="7"/>
                            <a:ext cx="15" cy="2"/>
                            <a:chOff x="421" y="7"/>
                            <a:chExt cx="15" cy="2"/>
                          </a:xfrm>
                        </wpg:grpSpPr>
                        <wps:wsp>
                          <wps:cNvPr id="2600" name="Freeform 2909"/>
                          <wps:cNvSpPr>
                            <a:spLocks/>
                          </wps:cNvSpPr>
                          <wps:spPr bwMode="auto">
                            <a:xfrm>
                              <a:off x="421" y="7"/>
                              <a:ext cx="15" cy="2"/>
                            </a:xfrm>
                            <a:custGeom>
                              <a:avLst/>
                              <a:gdLst>
                                <a:gd name="T0" fmla="+- 0 421 421"/>
                                <a:gd name="T1" fmla="*/ T0 w 15"/>
                                <a:gd name="T2" fmla="+- 0 436 42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1" name="Group 2906"/>
                        <wpg:cNvGrpSpPr>
                          <a:grpSpLocks/>
                        </wpg:cNvGrpSpPr>
                        <wpg:grpSpPr bwMode="auto">
                          <a:xfrm>
                            <a:off x="450" y="7"/>
                            <a:ext cx="15" cy="2"/>
                            <a:chOff x="450" y="7"/>
                            <a:chExt cx="15" cy="2"/>
                          </a:xfrm>
                        </wpg:grpSpPr>
                        <wps:wsp>
                          <wps:cNvPr id="2602" name="Freeform 2907"/>
                          <wps:cNvSpPr>
                            <a:spLocks/>
                          </wps:cNvSpPr>
                          <wps:spPr bwMode="auto">
                            <a:xfrm>
                              <a:off x="450" y="7"/>
                              <a:ext cx="15" cy="2"/>
                            </a:xfrm>
                            <a:custGeom>
                              <a:avLst/>
                              <a:gdLst>
                                <a:gd name="T0" fmla="+- 0 450 450"/>
                                <a:gd name="T1" fmla="*/ T0 w 15"/>
                                <a:gd name="T2" fmla="+- 0 465 45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3" name="Group 2904"/>
                        <wpg:cNvGrpSpPr>
                          <a:grpSpLocks/>
                        </wpg:cNvGrpSpPr>
                        <wpg:grpSpPr bwMode="auto">
                          <a:xfrm>
                            <a:off x="480" y="7"/>
                            <a:ext cx="15" cy="2"/>
                            <a:chOff x="480" y="7"/>
                            <a:chExt cx="15" cy="2"/>
                          </a:xfrm>
                        </wpg:grpSpPr>
                        <wps:wsp>
                          <wps:cNvPr id="2604" name="Freeform 2905"/>
                          <wps:cNvSpPr>
                            <a:spLocks/>
                          </wps:cNvSpPr>
                          <wps:spPr bwMode="auto">
                            <a:xfrm>
                              <a:off x="480" y="7"/>
                              <a:ext cx="15" cy="2"/>
                            </a:xfrm>
                            <a:custGeom>
                              <a:avLst/>
                              <a:gdLst>
                                <a:gd name="T0" fmla="+- 0 480 480"/>
                                <a:gd name="T1" fmla="*/ T0 w 15"/>
                                <a:gd name="T2" fmla="+- 0 495 48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5" name="Group 2902"/>
                        <wpg:cNvGrpSpPr>
                          <a:grpSpLocks/>
                        </wpg:cNvGrpSpPr>
                        <wpg:grpSpPr bwMode="auto">
                          <a:xfrm>
                            <a:off x="509" y="7"/>
                            <a:ext cx="15" cy="2"/>
                            <a:chOff x="509" y="7"/>
                            <a:chExt cx="15" cy="2"/>
                          </a:xfrm>
                        </wpg:grpSpPr>
                        <wps:wsp>
                          <wps:cNvPr id="2606" name="Freeform 2903"/>
                          <wps:cNvSpPr>
                            <a:spLocks/>
                          </wps:cNvSpPr>
                          <wps:spPr bwMode="auto">
                            <a:xfrm>
                              <a:off x="509" y="7"/>
                              <a:ext cx="15" cy="2"/>
                            </a:xfrm>
                            <a:custGeom>
                              <a:avLst/>
                              <a:gdLst>
                                <a:gd name="T0" fmla="+- 0 509 509"/>
                                <a:gd name="T1" fmla="*/ T0 w 15"/>
                                <a:gd name="T2" fmla="+- 0 524 50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7" name="Group 2900"/>
                        <wpg:cNvGrpSpPr>
                          <a:grpSpLocks/>
                        </wpg:cNvGrpSpPr>
                        <wpg:grpSpPr bwMode="auto">
                          <a:xfrm>
                            <a:off x="539" y="7"/>
                            <a:ext cx="15" cy="2"/>
                            <a:chOff x="539" y="7"/>
                            <a:chExt cx="15" cy="2"/>
                          </a:xfrm>
                        </wpg:grpSpPr>
                        <wps:wsp>
                          <wps:cNvPr id="2608" name="Freeform 2901"/>
                          <wps:cNvSpPr>
                            <a:spLocks/>
                          </wps:cNvSpPr>
                          <wps:spPr bwMode="auto">
                            <a:xfrm>
                              <a:off x="539" y="7"/>
                              <a:ext cx="15" cy="2"/>
                            </a:xfrm>
                            <a:custGeom>
                              <a:avLst/>
                              <a:gdLst>
                                <a:gd name="T0" fmla="+- 0 539 539"/>
                                <a:gd name="T1" fmla="*/ T0 w 15"/>
                                <a:gd name="T2" fmla="+- 0 554 53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9" name="Group 2898"/>
                        <wpg:cNvGrpSpPr>
                          <a:grpSpLocks/>
                        </wpg:cNvGrpSpPr>
                        <wpg:grpSpPr bwMode="auto">
                          <a:xfrm>
                            <a:off x="568" y="7"/>
                            <a:ext cx="15" cy="2"/>
                            <a:chOff x="568" y="7"/>
                            <a:chExt cx="15" cy="2"/>
                          </a:xfrm>
                        </wpg:grpSpPr>
                        <wps:wsp>
                          <wps:cNvPr id="2610" name="Freeform 2899"/>
                          <wps:cNvSpPr>
                            <a:spLocks/>
                          </wps:cNvSpPr>
                          <wps:spPr bwMode="auto">
                            <a:xfrm>
                              <a:off x="568" y="7"/>
                              <a:ext cx="15" cy="2"/>
                            </a:xfrm>
                            <a:custGeom>
                              <a:avLst/>
                              <a:gdLst>
                                <a:gd name="T0" fmla="+- 0 568 568"/>
                                <a:gd name="T1" fmla="*/ T0 w 15"/>
                                <a:gd name="T2" fmla="+- 0 583 56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1" name="Group 2896"/>
                        <wpg:cNvGrpSpPr>
                          <a:grpSpLocks/>
                        </wpg:cNvGrpSpPr>
                        <wpg:grpSpPr bwMode="auto">
                          <a:xfrm>
                            <a:off x="598" y="7"/>
                            <a:ext cx="15" cy="2"/>
                            <a:chOff x="598" y="7"/>
                            <a:chExt cx="15" cy="2"/>
                          </a:xfrm>
                        </wpg:grpSpPr>
                        <wps:wsp>
                          <wps:cNvPr id="2612" name="Freeform 2897"/>
                          <wps:cNvSpPr>
                            <a:spLocks/>
                          </wps:cNvSpPr>
                          <wps:spPr bwMode="auto">
                            <a:xfrm>
                              <a:off x="598" y="7"/>
                              <a:ext cx="15" cy="2"/>
                            </a:xfrm>
                            <a:custGeom>
                              <a:avLst/>
                              <a:gdLst>
                                <a:gd name="T0" fmla="+- 0 598 598"/>
                                <a:gd name="T1" fmla="*/ T0 w 15"/>
                                <a:gd name="T2" fmla="+- 0 613 59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3" name="Group 2894"/>
                        <wpg:cNvGrpSpPr>
                          <a:grpSpLocks/>
                        </wpg:cNvGrpSpPr>
                        <wpg:grpSpPr bwMode="auto">
                          <a:xfrm>
                            <a:off x="628" y="7"/>
                            <a:ext cx="15" cy="2"/>
                            <a:chOff x="628" y="7"/>
                            <a:chExt cx="15" cy="2"/>
                          </a:xfrm>
                        </wpg:grpSpPr>
                        <wps:wsp>
                          <wps:cNvPr id="2614" name="Freeform 2895"/>
                          <wps:cNvSpPr>
                            <a:spLocks/>
                          </wps:cNvSpPr>
                          <wps:spPr bwMode="auto">
                            <a:xfrm>
                              <a:off x="628" y="7"/>
                              <a:ext cx="15" cy="2"/>
                            </a:xfrm>
                            <a:custGeom>
                              <a:avLst/>
                              <a:gdLst>
                                <a:gd name="T0" fmla="+- 0 628 628"/>
                                <a:gd name="T1" fmla="*/ T0 w 15"/>
                                <a:gd name="T2" fmla="+- 0 642 62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5" name="Group 2892"/>
                        <wpg:cNvGrpSpPr>
                          <a:grpSpLocks/>
                        </wpg:cNvGrpSpPr>
                        <wpg:grpSpPr bwMode="auto">
                          <a:xfrm>
                            <a:off x="657" y="7"/>
                            <a:ext cx="15" cy="2"/>
                            <a:chOff x="657" y="7"/>
                            <a:chExt cx="15" cy="2"/>
                          </a:xfrm>
                        </wpg:grpSpPr>
                        <wps:wsp>
                          <wps:cNvPr id="2616" name="Freeform 2893"/>
                          <wps:cNvSpPr>
                            <a:spLocks/>
                          </wps:cNvSpPr>
                          <wps:spPr bwMode="auto">
                            <a:xfrm>
                              <a:off x="657" y="7"/>
                              <a:ext cx="15" cy="2"/>
                            </a:xfrm>
                            <a:custGeom>
                              <a:avLst/>
                              <a:gdLst>
                                <a:gd name="T0" fmla="+- 0 657 657"/>
                                <a:gd name="T1" fmla="*/ T0 w 15"/>
                                <a:gd name="T2" fmla="+- 0 672 65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7" name="Group 2890"/>
                        <wpg:cNvGrpSpPr>
                          <a:grpSpLocks/>
                        </wpg:cNvGrpSpPr>
                        <wpg:grpSpPr bwMode="auto">
                          <a:xfrm>
                            <a:off x="687" y="7"/>
                            <a:ext cx="15" cy="2"/>
                            <a:chOff x="687" y="7"/>
                            <a:chExt cx="15" cy="2"/>
                          </a:xfrm>
                        </wpg:grpSpPr>
                        <wps:wsp>
                          <wps:cNvPr id="2618" name="Freeform 2891"/>
                          <wps:cNvSpPr>
                            <a:spLocks/>
                          </wps:cNvSpPr>
                          <wps:spPr bwMode="auto">
                            <a:xfrm>
                              <a:off x="687" y="7"/>
                              <a:ext cx="15" cy="2"/>
                            </a:xfrm>
                            <a:custGeom>
                              <a:avLst/>
                              <a:gdLst>
                                <a:gd name="T0" fmla="+- 0 687 687"/>
                                <a:gd name="T1" fmla="*/ T0 w 15"/>
                                <a:gd name="T2" fmla="+- 0 701 68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9" name="Group 2888"/>
                        <wpg:cNvGrpSpPr>
                          <a:grpSpLocks/>
                        </wpg:cNvGrpSpPr>
                        <wpg:grpSpPr bwMode="auto">
                          <a:xfrm>
                            <a:off x="716" y="7"/>
                            <a:ext cx="15" cy="2"/>
                            <a:chOff x="716" y="7"/>
                            <a:chExt cx="15" cy="2"/>
                          </a:xfrm>
                        </wpg:grpSpPr>
                        <wps:wsp>
                          <wps:cNvPr id="2620" name="Freeform 2889"/>
                          <wps:cNvSpPr>
                            <a:spLocks/>
                          </wps:cNvSpPr>
                          <wps:spPr bwMode="auto">
                            <a:xfrm>
                              <a:off x="716" y="7"/>
                              <a:ext cx="15" cy="2"/>
                            </a:xfrm>
                            <a:custGeom>
                              <a:avLst/>
                              <a:gdLst>
                                <a:gd name="T0" fmla="+- 0 716 716"/>
                                <a:gd name="T1" fmla="*/ T0 w 15"/>
                                <a:gd name="T2" fmla="+- 0 731 71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1" name="Group 2886"/>
                        <wpg:cNvGrpSpPr>
                          <a:grpSpLocks/>
                        </wpg:cNvGrpSpPr>
                        <wpg:grpSpPr bwMode="auto">
                          <a:xfrm>
                            <a:off x="746" y="7"/>
                            <a:ext cx="15" cy="2"/>
                            <a:chOff x="746" y="7"/>
                            <a:chExt cx="15" cy="2"/>
                          </a:xfrm>
                        </wpg:grpSpPr>
                        <wps:wsp>
                          <wps:cNvPr id="2622" name="Freeform 2887"/>
                          <wps:cNvSpPr>
                            <a:spLocks/>
                          </wps:cNvSpPr>
                          <wps:spPr bwMode="auto">
                            <a:xfrm>
                              <a:off x="746" y="7"/>
                              <a:ext cx="15" cy="2"/>
                            </a:xfrm>
                            <a:custGeom>
                              <a:avLst/>
                              <a:gdLst>
                                <a:gd name="T0" fmla="+- 0 746 746"/>
                                <a:gd name="T1" fmla="*/ T0 w 15"/>
                                <a:gd name="T2" fmla="+- 0 760 74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3" name="Group 2884"/>
                        <wpg:cNvGrpSpPr>
                          <a:grpSpLocks/>
                        </wpg:cNvGrpSpPr>
                        <wpg:grpSpPr bwMode="auto">
                          <a:xfrm>
                            <a:off x="775" y="7"/>
                            <a:ext cx="15" cy="2"/>
                            <a:chOff x="775" y="7"/>
                            <a:chExt cx="15" cy="2"/>
                          </a:xfrm>
                        </wpg:grpSpPr>
                        <wps:wsp>
                          <wps:cNvPr id="2624" name="Freeform 2885"/>
                          <wps:cNvSpPr>
                            <a:spLocks/>
                          </wps:cNvSpPr>
                          <wps:spPr bwMode="auto">
                            <a:xfrm>
                              <a:off x="775" y="7"/>
                              <a:ext cx="15" cy="2"/>
                            </a:xfrm>
                            <a:custGeom>
                              <a:avLst/>
                              <a:gdLst>
                                <a:gd name="T0" fmla="+- 0 775 775"/>
                                <a:gd name="T1" fmla="*/ T0 w 15"/>
                                <a:gd name="T2" fmla="+- 0 790 77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5" name="Group 2882"/>
                        <wpg:cNvGrpSpPr>
                          <a:grpSpLocks/>
                        </wpg:cNvGrpSpPr>
                        <wpg:grpSpPr bwMode="auto">
                          <a:xfrm>
                            <a:off x="805" y="7"/>
                            <a:ext cx="15" cy="2"/>
                            <a:chOff x="805" y="7"/>
                            <a:chExt cx="15" cy="2"/>
                          </a:xfrm>
                        </wpg:grpSpPr>
                        <wps:wsp>
                          <wps:cNvPr id="2626" name="Freeform 2883"/>
                          <wps:cNvSpPr>
                            <a:spLocks/>
                          </wps:cNvSpPr>
                          <wps:spPr bwMode="auto">
                            <a:xfrm>
                              <a:off x="805" y="7"/>
                              <a:ext cx="15" cy="2"/>
                            </a:xfrm>
                            <a:custGeom>
                              <a:avLst/>
                              <a:gdLst>
                                <a:gd name="T0" fmla="+- 0 805 805"/>
                                <a:gd name="T1" fmla="*/ T0 w 15"/>
                                <a:gd name="T2" fmla="+- 0 820 80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7" name="Group 2880"/>
                        <wpg:cNvGrpSpPr>
                          <a:grpSpLocks/>
                        </wpg:cNvGrpSpPr>
                        <wpg:grpSpPr bwMode="auto">
                          <a:xfrm>
                            <a:off x="834" y="7"/>
                            <a:ext cx="15" cy="2"/>
                            <a:chOff x="834" y="7"/>
                            <a:chExt cx="15" cy="2"/>
                          </a:xfrm>
                        </wpg:grpSpPr>
                        <wps:wsp>
                          <wps:cNvPr id="2628" name="Freeform 2881"/>
                          <wps:cNvSpPr>
                            <a:spLocks/>
                          </wps:cNvSpPr>
                          <wps:spPr bwMode="auto">
                            <a:xfrm>
                              <a:off x="834" y="7"/>
                              <a:ext cx="15" cy="2"/>
                            </a:xfrm>
                            <a:custGeom>
                              <a:avLst/>
                              <a:gdLst>
                                <a:gd name="T0" fmla="+- 0 834 834"/>
                                <a:gd name="T1" fmla="*/ T0 w 15"/>
                                <a:gd name="T2" fmla="+- 0 849 83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9" name="Group 2878"/>
                        <wpg:cNvGrpSpPr>
                          <a:grpSpLocks/>
                        </wpg:cNvGrpSpPr>
                        <wpg:grpSpPr bwMode="auto">
                          <a:xfrm>
                            <a:off x="864" y="7"/>
                            <a:ext cx="15" cy="2"/>
                            <a:chOff x="864" y="7"/>
                            <a:chExt cx="15" cy="2"/>
                          </a:xfrm>
                        </wpg:grpSpPr>
                        <wps:wsp>
                          <wps:cNvPr id="2630" name="Freeform 2879"/>
                          <wps:cNvSpPr>
                            <a:spLocks/>
                          </wps:cNvSpPr>
                          <wps:spPr bwMode="auto">
                            <a:xfrm>
                              <a:off x="864" y="7"/>
                              <a:ext cx="15" cy="2"/>
                            </a:xfrm>
                            <a:custGeom>
                              <a:avLst/>
                              <a:gdLst>
                                <a:gd name="T0" fmla="+- 0 864 864"/>
                                <a:gd name="T1" fmla="*/ T0 w 15"/>
                                <a:gd name="T2" fmla="+- 0 879 86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1" name="Group 2876"/>
                        <wpg:cNvGrpSpPr>
                          <a:grpSpLocks/>
                        </wpg:cNvGrpSpPr>
                        <wpg:grpSpPr bwMode="auto">
                          <a:xfrm>
                            <a:off x="893" y="7"/>
                            <a:ext cx="15" cy="2"/>
                            <a:chOff x="893" y="7"/>
                            <a:chExt cx="15" cy="2"/>
                          </a:xfrm>
                        </wpg:grpSpPr>
                        <wps:wsp>
                          <wps:cNvPr id="2632" name="Freeform 2877"/>
                          <wps:cNvSpPr>
                            <a:spLocks/>
                          </wps:cNvSpPr>
                          <wps:spPr bwMode="auto">
                            <a:xfrm>
                              <a:off x="893" y="7"/>
                              <a:ext cx="15" cy="2"/>
                            </a:xfrm>
                            <a:custGeom>
                              <a:avLst/>
                              <a:gdLst>
                                <a:gd name="T0" fmla="+- 0 893 893"/>
                                <a:gd name="T1" fmla="*/ T0 w 15"/>
                                <a:gd name="T2" fmla="+- 0 908 89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3" name="Group 2874"/>
                        <wpg:cNvGrpSpPr>
                          <a:grpSpLocks/>
                        </wpg:cNvGrpSpPr>
                        <wpg:grpSpPr bwMode="auto">
                          <a:xfrm>
                            <a:off x="923" y="7"/>
                            <a:ext cx="15" cy="2"/>
                            <a:chOff x="923" y="7"/>
                            <a:chExt cx="15" cy="2"/>
                          </a:xfrm>
                        </wpg:grpSpPr>
                        <wps:wsp>
                          <wps:cNvPr id="2634" name="Freeform 2875"/>
                          <wps:cNvSpPr>
                            <a:spLocks/>
                          </wps:cNvSpPr>
                          <wps:spPr bwMode="auto">
                            <a:xfrm>
                              <a:off x="923" y="7"/>
                              <a:ext cx="15" cy="2"/>
                            </a:xfrm>
                            <a:custGeom>
                              <a:avLst/>
                              <a:gdLst>
                                <a:gd name="T0" fmla="+- 0 923 923"/>
                                <a:gd name="T1" fmla="*/ T0 w 15"/>
                                <a:gd name="T2" fmla="+- 0 938 92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5" name="Group 2872"/>
                        <wpg:cNvGrpSpPr>
                          <a:grpSpLocks/>
                        </wpg:cNvGrpSpPr>
                        <wpg:grpSpPr bwMode="auto">
                          <a:xfrm>
                            <a:off x="952" y="7"/>
                            <a:ext cx="15" cy="2"/>
                            <a:chOff x="952" y="7"/>
                            <a:chExt cx="15" cy="2"/>
                          </a:xfrm>
                        </wpg:grpSpPr>
                        <wps:wsp>
                          <wps:cNvPr id="2636" name="Freeform 2873"/>
                          <wps:cNvSpPr>
                            <a:spLocks/>
                          </wps:cNvSpPr>
                          <wps:spPr bwMode="auto">
                            <a:xfrm>
                              <a:off x="952" y="7"/>
                              <a:ext cx="15" cy="2"/>
                            </a:xfrm>
                            <a:custGeom>
                              <a:avLst/>
                              <a:gdLst>
                                <a:gd name="T0" fmla="+- 0 952 952"/>
                                <a:gd name="T1" fmla="*/ T0 w 15"/>
                                <a:gd name="T2" fmla="+- 0 967 95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7" name="Group 2870"/>
                        <wpg:cNvGrpSpPr>
                          <a:grpSpLocks/>
                        </wpg:cNvGrpSpPr>
                        <wpg:grpSpPr bwMode="auto">
                          <a:xfrm>
                            <a:off x="982" y="7"/>
                            <a:ext cx="15" cy="2"/>
                            <a:chOff x="982" y="7"/>
                            <a:chExt cx="15" cy="2"/>
                          </a:xfrm>
                        </wpg:grpSpPr>
                        <wps:wsp>
                          <wps:cNvPr id="2638" name="Freeform 2871"/>
                          <wps:cNvSpPr>
                            <a:spLocks/>
                          </wps:cNvSpPr>
                          <wps:spPr bwMode="auto">
                            <a:xfrm>
                              <a:off x="982" y="7"/>
                              <a:ext cx="15" cy="2"/>
                            </a:xfrm>
                            <a:custGeom>
                              <a:avLst/>
                              <a:gdLst>
                                <a:gd name="T0" fmla="+- 0 982 982"/>
                                <a:gd name="T1" fmla="*/ T0 w 15"/>
                                <a:gd name="T2" fmla="+- 0 997 98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9" name="Group 2868"/>
                        <wpg:cNvGrpSpPr>
                          <a:grpSpLocks/>
                        </wpg:cNvGrpSpPr>
                        <wpg:grpSpPr bwMode="auto">
                          <a:xfrm>
                            <a:off x="1011" y="7"/>
                            <a:ext cx="15" cy="2"/>
                            <a:chOff x="1011" y="7"/>
                            <a:chExt cx="15" cy="2"/>
                          </a:xfrm>
                        </wpg:grpSpPr>
                        <wps:wsp>
                          <wps:cNvPr id="2640" name="Freeform 2869"/>
                          <wps:cNvSpPr>
                            <a:spLocks/>
                          </wps:cNvSpPr>
                          <wps:spPr bwMode="auto">
                            <a:xfrm>
                              <a:off x="1011" y="7"/>
                              <a:ext cx="15" cy="2"/>
                            </a:xfrm>
                            <a:custGeom>
                              <a:avLst/>
                              <a:gdLst>
                                <a:gd name="T0" fmla="+- 0 1011 1011"/>
                                <a:gd name="T1" fmla="*/ T0 w 15"/>
                                <a:gd name="T2" fmla="+- 0 1026 101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1" name="Group 2866"/>
                        <wpg:cNvGrpSpPr>
                          <a:grpSpLocks/>
                        </wpg:cNvGrpSpPr>
                        <wpg:grpSpPr bwMode="auto">
                          <a:xfrm>
                            <a:off x="1041" y="7"/>
                            <a:ext cx="15" cy="2"/>
                            <a:chOff x="1041" y="7"/>
                            <a:chExt cx="15" cy="2"/>
                          </a:xfrm>
                        </wpg:grpSpPr>
                        <wps:wsp>
                          <wps:cNvPr id="2642" name="Freeform 2867"/>
                          <wps:cNvSpPr>
                            <a:spLocks/>
                          </wps:cNvSpPr>
                          <wps:spPr bwMode="auto">
                            <a:xfrm>
                              <a:off x="1041" y="7"/>
                              <a:ext cx="15" cy="2"/>
                            </a:xfrm>
                            <a:custGeom>
                              <a:avLst/>
                              <a:gdLst>
                                <a:gd name="T0" fmla="+- 0 1041 1041"/>
                                <a:gd name="T1" fmla="*/ T0 w 15"/>
                                <a:gd name="T2" fmla="+- 0 1056 104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3" name="Group 2864"/>
                        <wpg:cNvGrpSpPr>
                          <a:grpSpLocks/>
                        </wpg:cNvGrpSpPr>
                        <wpg:grpSpPr bwMode="auto">
                          <a:xfrm>
                            <a:off x="1071" y="7"/>
                            <a:ext cx="15" cy="2"/>
                            <a:chOff x="1071" y="7"/>
                            <a:chExt cx="15" cy="2"/>
                          </a:xfrm>
                        </wpg:grpSpPr>
                        <wps:wsp>
                          <wps:cNvPr id="2644" name="Freeform 2865"/>
                          <wps:cNvSpPr>
                            <a:spLocks/>
                          </wps:cNvSpPr>
                          <wps:spPr bwMode="auto">
                            <a:xfrm>
                              <a:off x="1071" y="7"/>
                              <a:ext cx="15" cy="2"/>
                            </a:xfrm>
                            <a:custGeom>
                              <a:avLst/>
                              <a:gdLst>
                                <a:gd name="T0" fmla="+- 0 1071 1071"/>
                                <a:gd name="T1" fmla="*/ T0 w 15"/>
                                <a:gd name="T2" fmla="+- 0 1085 107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5" name="Group 2862"/>
                        <wpg:cNvGrpSpPr>
                          <a:grpSpLocks/>
                        </wpg:cNvGrpSpPr>
                        <wpg:grpSpPr bwMode="auto">
                          <a:xfrm>
                            <a:off x="1100" y="7"/>
                            <a:ext cx="15" cy="2"/>
                            <a:chOff x="1100" y="7"/>
                            <a:chExt cx="15" cy="2"/>
                          </a:xfrm>
                        </wpg:grpSpPr>
                        <wps:wsp>
                          <wps:cNvPr id="2646" name="Freeform 2863"/>
                          <wps:cNvSpPr>
                            <a:spLocks/>
                          </wps:cNvSpPr>
                          <wps:spPr bwMode="auto">
                            <a:xfrm>
                              <a:off x="1100" y="7"/>
                              <a:ext cx="15" cy="2"/>
                            </a:xfrm>
                            <a:custGeom>
                              <a:avLst/>
                              <a:gdLst>
                                <a:gd name="T0" fmla="+- 0 1100 1100"/>
                                <a:gd name="T1" fmla="*/ T0 w 15"/>
                                <a:gd name="T2" fmla="+- 0 1115 110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7" name="Group 2860"/>
                        <wpg:cNvGrpSpPr>
                          <a:grpSpLocks/>
                        </wpg:cNvGrpSpPr>
                        <wpg:grpSpPr bwMode="auto">
                          <a:xfrm>
                            <a:off x="1130" y="7"/>
                            <a:ext cx="15" cy="2"/>
                            <a:chOff x="1130" y="7"/>
                            <a:chExt cx="15" cy="2"/>
                          </a:xfrm>
                        </wpg:grpSpPr>
                        <wps:wsp>
                          <wps:cNvPr id="2648" name="Freeform 2861"/>
                          <wps:cNvSpPr>
                            <a:spLocks/>
                          </wps:cNvSpPr>
                          <wps:spPr bwMode="auto">
                            <a:xfrm>
                              <a:off x="1130" y="7"/>
                              <a:ext cx="15" cy="2"/>
                            </a:xfrm>
                            <a:custGeom>
                              <a:avLst/>
                              <a:gdLst>
                                <a:gd name="T0" fmla="+- 0 1130 1130"/>
                                <a:gd name="T1" fmla="*/ T0 w 15"/>
                                <a:gd name="T2" fmla="+- 0 1144 113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9" name="Group 2858"/>
                        <wpg:cNvGrpSpPr>
                          <a:grpSpLocks/>
                        </wpg:cNvGrpSpPr>
                        <wpg:grpSpPr bwMode="auto">
                          <a:xfrm>
                            <a:off x="1159" y="7"/>
                            <a:ext cx="15" cy="2"/>
                            <a:chOff x="1159" y="7"/>
                            <a:chExt cx="15" cy="2"/>
                          </a:xfrm>
                        </wpg:grpSpPr>
                        <wps:wsp>
                          <wps:cNvPr id="2650" name="Freeform 2859"/>
                          <wps:cNvSpPr>
                            <a:spLocks/>
                          </wps:cNvSpPr>
                          <wps:spPr bwMode="auto">
                            <a:xfrm>
                              <a:off x="1159" y="7"/>
                              <a:ext cx="15" cy="2"/>
                            </a:xfrm>
                            <a:custGeom>
                              <a:avLst/>
                              <a:gdLst>
                                <a:gd name="T0" fmla="+- 0 1159 1159"/>
                                <a:gd name="T1" fmla="*/ T0 w 15"/>
                                <a:gd name="T2" fmla="+- 0 1174 115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1" name="Group 2856"/>
                        <wpg:cNvGrpSpPr>
                          <a:grpSpLocks/>
                        </wpg:cNvGrpSpPr>
                        <wpg:grpSpPr bwMode="auto">
                          <a:xfrm>
                            <a:off x="1189" y="7"/>
                            <a:ext cx="15" cy="2"/>
                            <a:chOff x="1189" y="7"/>
                            <a:chExt cx="15" cy="2"/>
                          </a:xfrm>
                        </wpg:grpSpPr>
                        <wps:wsp>
                          <wps:cNvPr id="2652" name="Freeform 2857"/>
                          <wps:cNvSpPr>
                            <a:spLocks/>
                          </wps:cNvSpPr>
                          <wps:spPr bwMode="auto">
                            <a:xfrm>
                              <a:off x="1189" y="7"/>
                              <a:ext cx="15" cy="2"/>
                            </a:xfrm>
                            <a:custGeom>
                              <a:avLst/>
                              <a:gdLst>
                                <a:gd name="T0" fmla="+- 0 1189 1189"/>
                                <a:gd name="T1" fmla="*/ T0 w 15"/>
                                <a:gd name="T2" fmla="+- 0 1203 118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3" name="Group 2854"/>
                        <wpg:cNvGrpSpPr>
                          <a:grpSpLocks/>
                        </wpg:cNvGrpSpPr>
                        <wpg:grpSpPr bwMode="auto">
                          <a:xfrm>
                            <a:off x="1218" y="7"/>
                            <a:ext cx="15" cy="2"/>
                            <a:chOff x="1218" y="7"/>
                            <a:chExt cx="15" cy="2"/>
                          </a:xfrm>
                        </wpg:grpSpPr>
                        <wps:wsp>
                          <wps:cNvPr id="2654" name="Freeform 2855"/>
                          <wps:cNvSpPr>
                            <a:spLocks/>
                          </wps:cNvSpPr>
                          <wps:spPr bwMode="auto">
                            <a:xfrm>
                              <a:off x="1218" y="7"/>
                              <a:ext cx="15" cy="2"/>
                            </a:xfrm>
                            <a:custGeom>
                              <a:avLst/>
                              <a:gdLst>
                                <a:gd name="T0" fmla="+- 0 1218 1218"/>
                                <a:gd name="T1" fmla="*/ T0 w 15"/>
                                <a:gd name="T2" fmla="+- 0 1233 121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5" name="Group 2852"/>
                        <wpg:cNvGrpSpPr>
                          <a:grpSpLocks/>
                        </wpg:cNvGrpSpPr>
                        <wpg:grpSpPr bwMode="auto">
                          <a:xfrm>
                            <a:off x="1248" y="7"/>
                            <a:ext cx="15" cy="2"/>
                            <a:chOff x="1248" y="7"/>
                            <a:chExt cx="15" cy="2"/>
                          </a:xfrm>
                        </wpg:grpSpPr>
                        <wps:wsp>
                          <wps:cNvPr id="2656" name="Freeform 2853"/>
                          <wps:cNvSpPr>
                            <a:spLocks/>
                          </wps:cNvSpPr>
                          <wps:spPr bwMode="auto">
                            <a:xfrm>
                              <a:off x="1248" y="7"/>
                              <a:ext cx="15" cy="2"/>
                            </a:xfrm>
                            <a:custGeom>
                              <a:avLst/>
                              <a:gdLst>
                                <a:gd name="T0" fmla="+- 0 1248 1248"/>
                                <a:gd name="T1" fmla="*/ T0 w 15"/>
                                <a:gd name="T2" fmla="+- 0 1262 124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7" name="Group 2850"/>
                        <wpg:cNvGrpSpPr>
                          <a:grpSpLocks/>
                        </wpg:cNvGrpSpPr>
                        <wpg:grpSpPr bwMode="auto">
                          <a:xfrm>
                            <a:off x="1277" y="7"/>
                            <a:ext cx="15" cy="2"/>
                            <a:chOff x="1277" y="7"/>
                            <a:chExt cx="15" cy="2"/>
                          </a:xfrm>
                        </wpg:grpSpPr>
                        <wps:wsp>
                          <wps:cNvPr id="2658" name="Freeform 2851"/>
                          <wps:cNvSpPr>
                            <a:spLocks/>
                          </wps:cNvSpPr>
                          <wps:spPr bwMode="auto">
                            <a:xfrm>
                              <a:off x="1277" y="7"/>
                              <a:ext cx="15" cy="2"/>
                            </a:xfrm>
                            <a:custGeom>
                              <a:avLst/>
                              <a:gdLst>
                                <a:gd name="T0" fmla="+- 0 1277 1277"/>
                                <a:gd name="T1" fmla="*/ T0 w 15"/>
                                <a:gd name="T2" fmla="+- 0 1292 127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9" name="Group 2848"/>
                        <wpg:cNvGrpSpPr>
                          <a:grpSpLocks/>
                        </wpg:cNvGrpSpPr>
                        <wpg:grpSpPr bwMode="auto">
                          <a:xfrm>
                            <a:off x="1307" y="7"/>
                            <a:ext cx="15" cy="2"/>
                            <a:chOff x="1307" y="7"/>
                            <a:chExt cx="15" cy="2"/>
                          </a:xfrm>
                        </wpg:grpSpPr>
                        <wps:wsp>
                          <wps:cNvPr id="2660" name="Freeform 2849"/>
                          <wps:cNvSpPr>
                            <a:spLocks/>
                          </wps:cNvSpPr>
                          <wps:spPr bwMode="auto">
                            <a:xfrm>
                              <a:off x="1307" y="7"/>
                              <a:ext cx="15" cy="2"/>
                            </a:xfrm>
                            <a:custGeom>
                              <a:avLst/>
                              <a:gdLst>
                                <a:gd name="T0" fmla="+- 0 1307 1307"/>
                                <a:gd name="T1" fmla="*/ T0 w 15"/>
                                <a:gd name="T2" fmla="+- 0 1322 130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1" name="Group 2846"/>
                        <wpg:cNvGrpSpPr>
                          <a:grpSpLocks/>
                        </wpg:cNvGrpSpPr>
                        <wpg:grpSpPr bwMode="auto">
                          <a:xfrm>
                            <a:off x="1336" y="7"/>
                            <a:ext cx="15" cy="2"/>
                            <a:chOff x="1336" y="7"/>
                            <a:chExt cx="15" cy="2"/>
                          </a:xfrm>
                        </wpg:grpSpPr>
                        <wps:wsp>
                          <wps:cNvPr id="2662" name="Freeform 2847"/>
                          <wps:cNvSpPr>
                            <a:spLocks/>
                          </wps:cNvSpPr>
                          <wps:spPr bwMode="auto">
                            <a:xfrm>
                              <a:off x="1336" y="7"/>
                              <a:ext cx="15" cy="2"/>
                            </a:xfrm>
                            <a:custGeom>
                              <a:avLst/>
                              <a:gdLst>
                                <a:gd name="T0" fmla="+- 0 1336 1336"/>
                                <a:gd name="T1" fmla="*/ T0 w 15"/>
                                <a:gd name="T2" fmla="+- 0 1351 133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3" name="Group 2844"/>
                        <wpg:cNvGrpSpPr>
                          <a:grpSpLocks/>
                        </wpg:cNvGrpSpPr>
                        <wpg:grpSpPr bwMode="auto">
                          <a:xfrm>
                            <a:off x="1366" y="7"/>
                            <a:ext cx="15" cy="2"/>
                            <a:chOff x="1366" y="7"/>
                            <a:chExt cx="15" cy="2"/>
                          </a:xfrm>
                        </wpg:grpSpPr>
                        <wps:wsp>
                          <wps:cNvPr id="2664" name="Freeform 2845"/>
                          <wps:cNvSpPr>
                            <a:spLocks/>
                          </wps:cNvSpPr>
                          <wps:spPr bwMode="auto">
                            <a:xfrm>
                              <a:off x="1366" y="7"/>
                              <a:ext cx="15" cy="2"/>
                            </a:xfrm>
                            <a:custGeom>
                              <a:avLst/>
                              <a:gdLst>
                                <a:gd name="T0" fmla="+- 0 1366 1366"/>
                                <a:gd name="T1" fmla="*/ T0 w 15"/>
                                <a:gd name="T2" fmla="+- 0 1381 136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5" name="Group 2842"/>
                        <wpg:cNvGrpSpPr>
                          <a:grpSpLocks/>
                        </wpg:cNvGrpSpPr>
                        <wpg:grpSpPr bwMode="auto">
                          <a:xfrm>
                            <a:off x="1395" y="7"/>
                            <a:ext cx="15" cy="2"/>
                            <a:chOff x="1395" y="7"/>
                            <a:chExt cx="15" cy="2"/>
                          </a:xfrm>
                        </wpg:grpSpPr>
                        <wps:wsp>
                          <wps:cNvPr id="2666" name="Freeform 2843"/>
                          <wps:cNvSpPr>
                            <a:spLocks/>
                          </wps:cNvSpPr>
                          <wps:spPr bwMode="auto">
                            <a:xfrm>
                              <a:off x="1395" y="7"/>
                              <a:ext cx="15" cy="2"/>
                            </a:xfrm>
                            <a:custGeom>
                              <a:avLst/>
                              <a:gdLst>
                                <a:gd name="T0" fmla="+- 0 1395 1395"/>
                                <a:gd name="T1" fmla="*/ T0 w 15"/>
                                <a:gd name="T2" fmla="+- 0 1410 139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7" name="Group 2840"/>
                        <wpg:cNvGrpSpPr>
                          <a:grpSpLocks/>
                        </wpg:cNvGrpSpPr>
                        <wpg:grpSpPr bwMode="auto">
                          <a:xfrm>
                            <a:off x="1425" y="7"/>
                            <a:ext cx="15" cy="2"/>
                            <a:chOff x="1425" y="7"/>
                            <a:chExt cx="15" cy="2"/>
                          </a:xfrm>
                        </wpg:grpSpPr>
                        <wps:wsp>
                          <wps:cNvPr id="2668" name="Freeform 2841"/>
                          <wps:cNvSpPr>
                            <a:spLocks/>
                          </wps:cNvSpPr>
                          <wps:spPr bwMode="auto">
                            <a:xfrm>
                              <a:off x="1425" y="7"/>
                              <a:ext cx="15" cy="2"/>
                            </a:xfrm>
                            <a:custGeom>
                              <a:avLst/>
                              <a:gdLst>
                                <a:gd name="T0" fmla="+- 0 1425 1425"/>
                                <a:gd name="T1" fmla="*/ T0 w 15"/>
                                <a:gd name="T2" fmla="+- 0 1440 142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9" name="Group 2838"/>
                        <wpg:cNvGrpSpPr>
                          <a:grpSpLocks/>
                        </wpg:cNvGrpSpPr>
                        <wpg:grpSpPr bwMode="auto">
                          <a:xfrm>
                            <a:off x="1454" y="7"/>
                            <a:ext cx="15" cy="2"/>
                            <a:chOff x="1454" y="7"/>
                            <a:chExt cx="15" cy="2"/>
                          </a:xfrm>
                        </wpg:grpSpPr>
                        <wps:wsp>
                          <wps:cNvPr id="2670" name="Freeform 2839"/>
                          <wps:cNvSpPr>
                            <a:spLocks/>
                          </wps:cNvSpPr>
                          <wps:spPr bwMode="auto">
                            <a:xfrm>
                              <a:off x="1454" y="7"/>
                              <a:ext cx="15" cy="2"/>
                            </a:xfrm>
                            <a:custGeom>
                              <a:avLst/>
                              <a:gdLst>
                                <a:gd name="T0" fmla="+- 0 1454 1454"/>
                                <a:gd name="T1" fmla="*/ T0 w 15"/>
                                <a:gd name="T2" fmla="+- 0 1469 145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1" name="Group 2836"/>
                        <wpg:cNvGrpSpPr>
                          <a:grpSpLocks/>
                        </wpg:cNvGrpSpPr>
                        <wpg:grpSpPr bwMode="auto">
                          <a:xfrm>
                            <a:off x="1484" y="7"/>
                            <a:ext cx="15" cy="2"/>
                            <a:chOff x="1484" y="7"/>
                            <a:chExt cx="15" cy="2"/>
                          </a:xfrm>
                        </wpg:grpSpPr>
                        <wps:wsp>
                          <wps:cNvPr id="2672" name="Freeform 2837"/>
                          <wps:cNvSpPr>
                            <a:spLocks/>
                          </wps:cNvSpPr>
                          <wps:spPr bwMode="auto">
                            <a:xfrm>
                              <a:off x="1484" y="7"/>
                              <a:ext cx="15" cy="2"/>
                            </a:xfrm>
                            <a:custGeom>
                              <a:avLst/>
                              <a:gdLst>
                                <a:gd name="T0" fmla="+- 0 1484 1484"/>
                                <a:gd name="T1" fmla="*/ T0 w 15"/>
                                <a:gd name="T2" fmla="+- 0 1499 148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3" name="Group 2834"/>
                        <wpg:cNvGrpSpPr>
                          <a:grpSpLocks/>
                        </wpg:cNvGrpSpPr>
                        <wpg:grpSpPr bwMode="auto">
                          <a:xfrm>
                            <a:off x="1514" y="7"/>
                            <a:ext cx="15" cy="2"/>
                            <a:chOff x="1514" y="7"/>
                            <a:chExt cx="15" cy="2"/>
                          </a:xfrm>
                        </wpg:grpSpPr>
                        <wps:wsp>
                          <wps:cNvPr id="2674" name="Freeform 2835"/>
                          <wps:cNvSpPr>
                            <a:spLocks/>
                          </wps:cNvSpPr>
                          <wps:spPr bwMode="auto">
                            <a:xfrm>
                              <a:off x="1514" y="7"/>
                              <a:ext cx="15" cy="2"/>
                            </a:xfrm>
                            <a:custGeom>
                              <a:avLst/>
                              <a:gdLst>
                                <a:gd name="T0" fmla="+- 0 1514 1514"/>
                                <a:gd name="T1" fmla="*/ T0 w 15"/>
                                <a:gd name="T2" fmla="+- 0 1528 151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5" name="Group 2832"/>
                        <wpg:cNvGrpSpPr>
                          <a:grpSpLocks/>
                        </wpg:cNvGrpSpPr>
                        <wpg:grpSpPr bwMode="auto">
                          <a:xfrm>
                            <a:off x="1543" y="7"/>
                            <a:ext cx="15" cy="2"/>
                            <a:chOff x="1543" y="7"/>
                            <a:chExt cx="15" cy="2"/>
                          </a:xfrm>
                        </wpg:grpSpPr>
                        <wps:wsp>
                          <wps:cNvPr id="2676" name="Freeform 2833"/>
                          <wps:cNvSpPr>
                            <a:spLocks/>
                          </wps:cNvSpPr>
                          <wps:spPr bwMode="auto">
                            <a:xfrm>
                              <a:off x="1543" y="7"/>
                              <a:ext cx="15" cy="2"/>
                            </a:xfrm>
                            <a:custGeom>
                              <a:avLst/>
                              <a:gdLst>
                                <a:gd name="T0" fmla="+- 0 1543 1543"/>
                                <a:gd name="T1" fmla="*/ T0 w 15"/>
                                <a:gd name="T2" fmla="+- 0 1558 154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7" name="Group 2830"/>
                        <wpg:cNvGrpSpPr>
                          <a:grpSpLocks/>
                        </wpg:cNvGrpSpPr>
                        <wpg:grpSpPr bwMode="auto">
                          <a:xfrm>
                            <a:off x="1573" y="7"/>
                            <a:ext cx="15" cy="2"/>
                            <a:chOff x="1573" y="7"/>
                            <a:chExt cx="15" cy="2"/>
                          </a:xfrm>
                        </wpg:grpSpPr>
                        <wps:wsp>
                          <wps:cNvPr id="2678" name="Freeform 2831"/>
                          <wps:cNvSpPr>
                            <a:spLocks/>
                          </wps:cNvSpPr>
                          <wps:spPr bwMode="auto">
                            <a:xfrm>
                              <a:off x="1573" y="7"/>
                              <a:ext cx="15" cy="2"/>
                            </a:xfrm>
                            <a:custGeom>
                              <a:avLst/>
                              <a:gdLst>
                                <a:gd name="T0" fmla="+- 0 1573 1573"/>
                                <a:gd name="T1" fmla="*/ T0 w 15"/>
                                <a:gd name="T2" fmla="+- 0 1587 157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9" name="Group 2828"/>
                        <wpg:cNvGrpSpPr>
                          <a:grpSpLocks/>
                        </wpg:cNvGrpSpPr>
                        <wpg:grpSpPr bwMode="auto">
                          <a:xfrm>
                            <a:off x="1602" y="7"/>
                            <a:ext cx="15" cy="2"/>
                            <a:chOff x="1602" y="7"/>
                            <a:chExt cx="15" cy="2"/>
                          </a:xfrm>
                        </wpg:grpSpPr>
                        <wps:wsp>
                          <wps:cNvPr id="2680" name="Freeform 2829"/>
                          <wps:cNvSpPr>
                            <a:spLocks/>
                          </wps:cNvSpPr>
                          <wps:spPr bwMode="auto">
                            <a:xfrm>
                              <a:off x="1602" y="7"/>
                              <a:ext cx="15" cy="2"/>
                            </a:xfrm>
                            <a:custGeom>
                              <a:avLst/>
                              <a:gdLst>
                                <a:gd name="T0" fmla="+- 0 1602 1602"/>
                                <a:gd name="T1" fmla="*/ T0 w 15"/>
                                <a:gd name="T2" fmla="+- 0 1617 160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1" name="Group 2826"/>
                        <wpg:cNvGrpSpPr>
                          <a:grpSpLocks/>
                        </wpg:cNvGrpSpPr>
                        <wpg:grpSpPr bwMode="auto">
                          <a:xfrm>
                            <a:off x="1632" y="7"/>
                            <a:ext cx="15" cy="2"/>
                            <a:chOff x="1632" y="7"/>
                            <a:chExt cx="15" cy="2"/>
                          </a:xfrm>
                        </wpg:grpSpPr>
                        <wps:wsp>
                          <wps:cNvPr id="2682" name="Freeform 2827"/>
                          <wps:cNvSpPr>
                            <a:spLocks/>
                          </wps:cNvSpPr>
                          <wps:spPr bwMode="auto">
                            <a:xfrm>
                              <a:off x="1632" y="7"/>
                              <a:ext cx="15" cy="2"/>
                            </a:xfrm>
                            <a:custGeom>
                              <a:avLst/>
                              <a:gdLst>
                                <a:gd name="T0" fmla="+- 0 1632 1632"/>
                                <a:gd name="T1" fmla="*/ T0 w 15"/>
                                <a:gd name="T2" fmla="+- 0 1646 163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3" name="Group 2824"/>
                        <wpg:cNvGrpSpPr>
                          <a:grpSpLocks/>
                        </wpg:cNvGrpSpPr>
                        <wpg:grpSpPr bwMode="auto">
                          <a:xfrm>
                            <a:off x="1661" y="7"/>
                            <a:ext cx="15" cy="2"/>
                            <a:chOff x="1661" y="7"/>
                            <a:chExt cx="15" cy="2"/>
                          </a:xfrm>
                        </wpg:grpSpPr>
                        <wps:wsp>
                          <wps:cNvPr id="2684" name="Freeform 2825"/>
                          <wps:cNvSpPr>
                            <a:spLocks/>
                          </wps:cNvSpPr>
                          <wps:spPr bwMode="auto">
                            <a:xfrm>
                              <a:off x="1661" y="7"/>
                              <a:ext cx="15" cy="2"/>
                            </a:xfrm>
                            <a:custGeom>
                              <a:avLst/>
                              <a:gdLst>
                                <a:gd name="T0" fmla="+- 0 1661 1661"/>
                                <a:gd name="T1" fmla="*/ T0 w 15"/>
                                <a:gd name="T2" fmla="+- 0 1676 166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5" name="Group 2822"/>
                        <wpg:cNvGrpSpPr>
                          <a:grpSpLocks/>
                        </wpg:cNvGrpSpPr>
                        <wpg:grpSpPr bwMode="auto">
                          <a:xfrm>
                            <a:off x="1691" y="7"/>
                            <a:ext cx="15" cy="2"/>
                            <a:chOff x="1691" y="7"/>
                            <a:chExt cx="15" cy="2"/>
                          </a:xfrm>
                        </wpg:grpSpPr>
                        <wps:wsp>
                          <wps:cNvPr id="2686" name="Freeform 2823"/>
                          <wps:cNvSpPr>
                            <a:spLocks/>
                          </wps:cNvSpPr>
                          <wps:spPr bwMode="auto">
                            <a:xfrm>
                              <a:off x="1691" y="7"/>
                              <a:ext cx="15" cy="2"/>
                            </a:xfrm>
                            <a:custGeom>
                              <a:avLst/>
                              <a:gdLst>
                                <a:gd name="T0" fmla="+- 0 1691 1691"/>
                                <a:gd name="T1" fmla="*/ T0 w 15"/>
                                <a:gd name="T2" fmla="+- 0 1705 169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7" name="Group 2820"/>
                        <wpg:cNvGrpSpPr>
                          <a:grpSpLocks/>
                        </wpg:cNvGrpSpPr>
                        <wpg:grpSpPr bwMode="auto">
                          <a:xfrm>
                            <a:off x="1720" y="7"/>
                            <a:ext cx="15" cy="2"/>
                            <a:chOff x="1720" y="7"/>
                            <a:chExt cx="15" cy="2"/>
                          </a:xfrm>
                        </wpg:grpSpPr>
                        <wps:wsp>
                          <wps:cNvPr id="2688" name="Freeform 2821"/>
                          <wps:cNvSpPr>
                            <a:spLocks/>
                          </wps:cNvSpPr>
                          <wps:spPr bwMode="auto">
                            <a:xfrm>
                              <a:off x="1720" y="7"/>
                              <a:ext cx="15" cy="2"/>
                            </a:xfrm>
                            <a:custGeom>
                              <a:avLst/>
                              <a:gdLst>
                                <a:gd name="T0" fmla="+- 0 1720 1720"/>
                                <a:gd name="T1" fmla="*/ T0 w 15"/>
                                <a:gd name="T2" fmla="+- 0 1735 172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9" name="Group 2818"/>
                        <wpg:cNvGrpSpPr>
                          <a:grpSpLocks/>
                        </wpg:cNvGrpSpPr>
                        <wpg:grpSpPr bwMode="auto">
                          <a:xfrm>
                            <a:off x="1750" y="7"/>
                            <a:ext cx="15" cy="2"/>
                            <a:chOff x="1750" y="7"/>
                            <a:chExt cx="15" cy="2"/>
                          </a:xfrm>
                        </wpg:grpSpPr>
                        <wps:wsp>
                          <wps:cNvPr id="2690" name="Freeform 2819"/>
                          <wps:cNvSpPr>
                            <a:spLocks/>
                          </wps:cNvSpPr>
                          <wps:spPr bwMode="auto">
                            <a:xfrm>
                              <a:off x="1750" y="7"/>
                              <a:ext cx="15" cy="2"/>
                            </a:xfrm>
                            <a:custGeom>
                              <a:avLst/>
                              <a:gdLst>
                                <a:gd name="T0" fmla="+- 0 1750 1750"/>
                                <a:gd name="T1" fmla="*/ T0 w 15"/>
                                <a:gd name="T2" fmla="+- 0 1765 175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1" name="Group 2816"/>
                        <wpg:cNvGrpSpPr>
                          <a:grpSpLocks/>
                        </wpg:cNvGrpSpPr>
                        <wpg:grpSpPr bwMode="auto">
                          <a:xfrm>
                            <a:off x="1779" y="7"/>
                            <a:ext cx="15" cy="2"/>
                            <a:chOff x="1779" y="7"/>
                            <a:chExt cx="15" cy="2"/>
                          </a:xfrm>
                        </wpg:grpSpPr>
                        <wps:wsp>
                          <wps:cNvPr id="2692" name="Freeform 2817"/>
                          <wps:cNvSpPr>
                            <a:spLocks/>
                          </wps:cNvSpPr>
                          <wps:spPr bwMode="auto">
                            <a:xfrm>
                              <a:off x="1779" y="7"/>
                              <a:ext cx="15" cy="2"/>
                            </a:xfrm>
                            <a:custGeom>
                              <a:avLst/>
                              <a:gdLst>
                                <a:gd name="T0" fmla="+- 0 1779 1779"/>
                                <a:gd name="T1" fmla="*/ T0 w 15"/>
                                <a:gd name="T2" fmla="+- 0 1794 177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3" name="Group 2814"/>
                        <wpg:cNvGrpSpPr>
                          <a:grpSpLocks/>
                        </wpg:cNvGrpSpPr>
                        <wpg:grpSpPr bwMode="auto">
                          <a:xfrm>
                            <a:off x="1809" y="7"/>
                            <a:ext cx="15" cy="2"/>
                            <a:chOff x="1809" y="7"/>
                            <a:chExt cx="15" cy="2"/>
                          </a:xfrm>
                        </wpg:grpSpPr>
                        <wps:wsp>
                          <wps:cNvPr id="2694" name="Freeform 2815"/>
                          <wps:cNvSpPr>
                            <a:spLocks/>
                          </wps:cNvSpPr>
                          <wps:spPr bwMode="auto">
                            <a:xfrm>
                              <a:off x="1809" y="7"/>
                              <a:ext cx="15" cy="2"/>
                            </a:xfrm>
                            <a:custGeom>
                              <a:avLst/>
                              <a:gdLst>
                                <a:gd name="T0" fmla="+- 0 1809 1809"/>
                                <a:gd name="T1" fmla="*/ T0 w 15"/>
                                <a:gd name="T2" fmla="+- 0 1824 180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5" name="Group 2812"/>
                        <wpg:cNvGrpSpPr>
                          <a:grpSpLocks/>
                        </wpg:cNvGrpSpPr>
                        <wpg:grpSpPr bwMode="auto">
                          <a:xfrm>
                            <a:off x="1838" y="7"/>
                            <a:ext cx="15" cy="2"/>
                            <a:chOff x="1838" y="7"/>
                            <a:chExt cx="15" cy="2"/>
                          </a:xfrm>
                        </wpg:grpSpPr>
                        <wps:wsp>
                          <wps:cNvPr id="2696" name="Freeform 2813"/>
                          <wps:cNvSpPr>
                            <a:spLocks/>
                          </wps:cNvSpPr>
                          <wps:spPr bwMode="auto">
                            <a:xfrm>
                              <a:off x="1838" y="7"/>
                              <a:ext cx="15" cy="2"/>
                            </a:xfrm>
                            <a:custGeom>
                              <a:avLst/>
                              <a:gdLst>
                                <a:gd name="T0" fmla="+- 0 1838 1838"/>
                                <a:gd name="T1" fmla="*/ T0 w 15"/>
                                <a:gd name="T2" fmla="+- 0 1853 183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7" name="Group 2810"/>
                        <wpg:cNvGrpSpPr>
                          <a:grpSpLocks/>
                        </wpg:cNvGrpSpPr>
                        <wpg:grpSpPr bwMode="auto">
                          <a:xfrm>
                            <a:off x="1868" y="7"/>
                            <a:ext cx="15" cy="2"/>
                            <a:chOff x="1868" y="7"/>
                            <a:chExt cx="15" cy="2"/>
                          </a:xfrm>
                        </wpg:grpSpPr>
                        <wps:wsp>
                          <wps:cNvPr id="2698" name="Freeform 2811"/>
                          <wps:cNvSpPr>
                            <a:spLocks/>
                          </wps:cNvSpPr>
                          <wps:spPr bwMode="auto">
                            <a:xfrm>
                              <a:off x="1868" y="7"/>
                              <a:ext cx="15" cy="2"/>
                            </a:xfrm>
                            <a:custGeom>
                              <a:avLst/>
                              <a:gdLst>
                                <a:gd name="T0" fmla="+- 0 1868 1868"/>
                                <a:gd name="T1" fmla="*/ T0 w 15"/>
                                <a:gd name="T2" fmla="+- 0 1883 186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9" name="Group 2808"/>
                        <wpg:cNvGrpSpPr>
                          <a:grpSpLocks/>
                        </wpg:cNvGrpSpPr>
                        <wpg:grpSpPr bwMode="auto">
                          <a:xfrm>
                            <a:off x="1897" y="7"/>
                            <a:ext cx="15" cy="2"/>
                            <a:chOff x="1897" y="7"/>
                            <a:chExt cx="15" cy="2"/>
                          </a:xfrm>
                        </wpg:grpSpPr>
                        <wps:wsp>
                          <wps:cNvPr id="2700" name="Freeform 2809"/>
                          <wps:cNvSpPr>
                            <a:spLocks/>
                          </wps:cNvSpPr>
                          <wps:spPr bwMode="auto">
                            <a:xfrm>
                              <a:off x="1897" y="7"/>
                              <a:ext cx="15" cy="2"/>
                            </a:xfrm>
                            <a:custGeom>
                              <a:avLst/>
                              <a:gdLst>
                                <a:gd name="T0" fmla="+- 0 1897 1897"/>
                                <a:gd name="T1" fmla="*/ T0 w 15"/>
                                <a:gd name="T2" fmla="+- 0 1912 189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1" name="Group 2806"/>
                        <wpg:cNvGrpSpPr>
                          <a:grpSpLocks/>
                        </wpg:cNvGrpSpPr>
                        <wpg:grpSpPr bwMode="auto">
                          <a:xfrm>
                            <a:off x="1927" y="7"/>
                            <a:ext cx="15" cy="2"/>
                            <a:chOff x="1927" y="7"/>
                            <a:chExt cx="15" cy="2"/>
                          </a:xfrm>
                        </wpg:grpSpPr>
                        <wps:wsp>
                          <wps:cNvPr id="2702" name="Freeform 2807"/>
                          <wps:cNvSpPr>
                            <a:spLocks/>
                          </wps:cNvSpPr>
                          <wps:spPr bwMode="auto">
                            <a:xfrm>
                              <a:off x="1927" y="7"/>
                              <a:ext cx="15" cy="2"/>
                            </a:xfrm>
                            <a:custGeom>
                              <a:avLst/>
                              <a:gdLst>
                                <a:gd name="T0" fmla="+- 0 1927 1927"/>
                                <a:gd name="T1" fmla="*/ T0 w 15"/>
                                <a:gd name="T2" fmla="+- 0 1942 192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3" name="Group 2804"/>
                        <wpg:cNvGrpSpPr>
                          <a:grpSpLocks/>
                        </wpg:cNvGrpSpPr>
                        <wpg:grpSpPr bwMode="auto">
                          <a:xfrm>
                            <a:off x="1956" y="7"/>
                            <a:ext cx="15" cy="2"/>
                            <a:chOff x="1956" y="7"/>
                            <a:chExt cx="15" cy="2"/>
                          </a:xfrm>
                        </wpg:grpSpPr>
                        <wps:wsp>
                          <wps:cNvPr id="2704" name="Freeform 2805"/>
                          <wps:cNvSpPr>
                            <a:spLocks/>
                          </wps:cNvSpPr>
                          <wps:spPr bwMode="auto">
                            <a:xfrm>
                              <a:off x="1956" y="7"/>
                              <a:ext cx="15" cy="2"/>
                            </a:xfrm>
                            <a:custGeom>
                              <a:avLst/>
                              <a:gdLst>
                                <a:gd name="T0" fmla="+- 0 1956 1956"/>
                                <a:gd name="T1" fmla="*/ T0 w 15"/>
                                <a:gd name="T2" fmla="+- 0 1971 195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5" name="Group 2802"/>
                        <wpg:cNvGrpSpPr>
                          <a:grpSpLocks/>
                        </wpg:cNvGrpSpPr>
                        <wpg:grpSpPr bwMode="auto">
                          <a:xfrm>
                            <a:off x="1986" y="7"/>
                            <a:ext cx="15" cy="2"/>
                            <a:chOff x="1986" y="7"/>
                            <a:chExt cx="15" cy="2"/>
                          </a:xfrm>
                        </wpg:grpSpPr>
                        <wps:wsp>
                          <wps:cNvPr id="2706" name="Freeform 2803"/>
                          <wps:cNvSpPr>
                            <a:spLocks/>
                          </wps:cNvSpPr>
                          <wps:spPr bwMode="auto">
                            <a:xfrm>
                              <a:off x="1986" y="7"/>
                              <a:ext cx="15" cy="2"/>
                            </a:xfrm>
                            <a:custGeom>
                              <a:avLst/>
                              <a:gdLst>
                                <a:gd name="T0" fmla="+- 0 1986 1986"/>
                                <a:gd name="T1" fmla="*/ T0 w 15"/>
                                <a:gd name="T2" fmla="+- 0 2001 198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7" name="Group 2800"/>
                        <wpg:cNvGrpSpPr>
                          <a:grpSpLocks/>
                        </wpg:cNvGrpSpPr>
                        <wpg:grpSpPr bwMode="auto">
                          <a:xfrm>
                            <a:off x="2016" y="7"/>
                            <a:ext cx="15" cy="2"/>
                            <a:chOff x="2016" y="7"/>
                            <a:chExt cx="15" cy="2"/>
                          </a:xfrm>
                        </wpg:grpSpPr>
                        <wps:wsp>
                          <wps:cNvPr id="2708" name="Freeform 2801"/>
                          <wps:cNvSpPr>
                            <a:spLocks/>
                          </wps:cNvSpPr>
                          <wps:spPr bwMode="auto">
                            <a:xfrm>
                              <a:off x="2016" y="7"/>
                              <a:ext cx="15" cy="2"/>
                            </a:xfrm>
                            <a:custGeom>
                              <a:avLst/>
                              <a:gdLst>
                                <a:gd name="T0" fmla="+- 0 2016 2016"/>
                                <a:gd name="T1" fmla="*/ T0 w 15"/>
                                <a:gd name="T2" fmla="+- 0 2030 201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9" name="Group 2798"/>
                        <wpg:cNvGrpSpPr>
                          <a:grpSpLocks/>
                        </wpg:cNvGrpSpPr>
                        <wpg:grpSpPr bwMode="auto">
                          <a:xfrm>
                            <a:off x="2045" y="7"/>
                            <a:ext cx="15" cy="2"/>
                            <a:chOff x="2045" y="7"/>
                            <a:chExt cx="15" cy="2"/>
                          </a:xfrm>
                        </wpg:grpSpPr>
                        <wps:wsp>
                          <wps:cNvPr id="2710" name="Freeform 2799"/>
                          <wps:cNvSpPr>
                            <a:spLocks/>
                          </wps:cNvSpPr>
                          <wps:spPr bwMode="auto">
                            <a:xfrm>
                              <a:off x="2045" y="7"/>
                              <a:ext cx="15" cy="2"/>
                            </a:xfrm>
                            <a:custGeom>
                              <a:avLst/>
                              <a:gdLst>
                                <a:gd name="T0" fmla="+- 0 2045 2045"/>
                                <a:gd name="T1" fmla="*/ T0 w 15"/>
                                <a:gd name="T2" fmla="+- 0 2060 204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1" name="Group 2796"/>
                        <wpg:cNvGrpSpPr>
                          <a:grpSpLocks/>
                        </wpg:cNvGrpSpPr>
                        <wpg:grpSpPr bwMode="auto">
                          <a:xfrm>
                            <a:off x="2075" y="7"/>
                            <a:ext cx="15" cy="2"/>
                            <a:chOff x="2075" y="7"/>
                            <a:chExt cx="15" cy="2"/>
                          </a:xfrm>
                        </wpg:grpSpPr>
                        <wps:wsp>
                          <wps:cNvPr id="2712" name="Freeform 2797"/>
                          <wps:cNvSpPr>
                            <a:spLocks/>
                          </wps:cNvSpPr>
                          <wps:spPr bwMode="auto">
                            <a:xfrm>
                              <a:off x="2075" y="7"/>
                              <a:ext cx="15" cy="2"/>
                            </a:xfrm>
                            <a:custGeom>
                              <a:avLst/>
                              <a:gdLst>
                                <a:gd name="T0" fmla="+- 0 2075 2075"/>
                                <a:gd name="T1" fmla="*/ T0 w 15"/>
                                <a:gd name="T2" fmla="+- 0 2089 207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3" name="Group 2794"/>
                        <wpg:cNvGrpSpPr>
                          <a:grpSpLocks/>
                        </wpg:cNvGrpSpPr>
                        <wpg:grpSpPr bwMode="auto">
                          <a:xfrm>
                            <a:off x="2104" y="7"/>
                            <a:ext cx="15" cy="2"/>
                            <a:chOff x="2104" y="7"/>
                            <a:chExt cx="15" cy="2"/>
                          </a:xfrm>
                        </wpg:grpSpPr>
                        <wps:wsp>
                          <wps:cNvPr id="2714" name="Freeform 2795"/>
                          <wps:cNvSpPr>
                            <a:spLocks/>
                          </wps:cNvSpPr>
                          <wps:spPr bwMode="auto">
                            <a:xfrm>
                              <a:off x="2104" y="7"/>
                              <a:ext cx="15" cy="2"/>
                            </a:xfrm>
                            <a:custGeom>
                              <a:avLst/>
                              <a:gdLst>
                                <a:gd name="T0" fmla="+- 0 2104 2104"/>
                                <a:gd name="T1" fmla="*/ T0 w 15"/>
                                <a:gd name="T2" fmla="+- 0 2119 210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5" name="Group 2792"/>
                        <wpg:cNvGrpSpPr>
                          <a:grpSpLocks/>
                        </wpg:cNvGrpSpPr>
                        <wpg:grpSpPr bwMode="auto">
                          <a:xfrm>
                            <a:off x="2134" y="7"/>
                            <a:ext cx="15" cy="2"/>
                            <a:chOff x="2134" y="7"/>
                            <a:chExt cx="15" cy="2"/>
                          </a:xfrm>
                        </wpg:grpSpPr>
                        <wps:wsp>
                          <wps:cNvPr id="2716" name="Freeform 2793"/>
                          <wps:cNvSpPr>
                            <a:spLocks/>
                          </wps:cNvSpPr>
                          <wps:spPr bwMode="auto">
                            <a:xfrm>
                              <a:off x="2134" y="7"/>
                              <a:ext cx="15" cy="2"/>
                            </a:xfrm>
                            <a:custGeom>
                              <a:avLst/>
                              <a:gdLst>
                                <a:gd name="T0" fmla="+- 0 2134 2134"/>
                                <a:gd name="T1" fmla="*/ T0 w 15"/>
                                <a:gd name="T2" fmla="+- 0 2148 213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7" name="Group 2790"/>
                        <wpg:cNvGrpSpPr>
                          <a:grpSpLocks/>
                        </wpg:cNvGrpSpPr>
                        <wpg:grpSpPr bwMode="auto">
                          <a:xfrm>
                            <a:off x="2163" y="7"/>
                            <a:ext cx="15" cy="2"/>
                            <a:chOff x="2163" y="7"/>
                            <a:chExt cx="15" cy="2"/>
                          </a:xfrm>
                        </wpg:grpSpPr>
                        <wps:wsp>
                          <wps:cNvPr id="2718" name="Freeform 2791"/>
                          <wps:cNvSpPr>
                            <a:spLocks/>
                          </wps:cNvSpPr>
                          <wps:spPr bwMode="auto">
                            <a:xfrm>
                              <a:off x="2163" y="7"/>
                              <a:ext cx="15" cy="2"/>
                            </a:xfrm>
                            <a:custGeom>
                              <a:avLst/>
                              <a:gdLst>
                                <a:gd name="T0" fmla="+- 0 2163 2163"/>
                                <a:gd name="T1" fmla="*/ T0 w 15"/>
                                <a:gd name="T2" fmla="+- 0 2178 216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9" name="Group 2788"/>
                        <wpg:cNvGrpSpPr>
                          <a:grpSpLocks/>
                        </wpg:cNvGrpSpPr>
                        <wpg:grpSpPr bwMode="auto">
                          <a:xfrm>
                            <a:off x="2193" y="7"/>
                            <a:ext cx="15" cy="2"/>
                            <a:chOff x="2193" y="7"/>
                            <a:chExt cx="15" cy="2"/>
                          </a:xfrm>
                        </wpg:grpSpPr>
                        <wps:wsp>
                          <wps:cNvPr id="2720" name="Freeform 2789"/>
                          <wps:cNvSpPr>
                            <a:spLocks/>
                          </wps:cNvSpPr>
                          <wps:spPr bwMode="auto">
                            <a:xfrm>
                              <a:off x="2193" y="7"/>
                              <a:ext cx="15" cy="2"/>
                            </a:xfrm>
                            <a:custGeom>
                              <a:avLst/>
                              <a:gdLst>
                                <a:gd name="T0" fmla="+- 0 2193 2193"/>
                                <a:gd name="T1" fmla="*/ T0 w 15"/>
                                <a:gd name="T2" fmla="+- 0 2208 219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1" name="Group 2786"/>
                        <wpg:cNvGrpSpPr>
                          <a:grpSpLocks/>
                        </wpg:cNvGrpSpPr>
                        <wpg:grpSpPr bwMode="auto">
                          <a:xfrm>
                            <a:off x="2222" y="7"/>
                            <a:ext cx="15" cy="2"/>
                            <a:chOff x="2222" y="7"/>
                            <a:chExt cx="15" cy="2"/>
                          </a:xfrm>
                        </wpg:grpSpPr>
                        <wps:wsp>
                          <wps:cNvPr id="2722" name="Freeform 2787"/>
                          <wps:cNvSpPr>
                            <a:spLocks/>
                          </wps:cNvSpPr>
                          <wps:spPr bwMode="auto">
                            <a:xfrm>
                              <a:off x="2222" y="7"/>
                              <a:ext cx="15" cy="2"/>
                            </a:xfrm>
                            <a:custGeom>
                              <a:avLst/>
                              <a:gdLst>
                                <a:gd name="T0" fmla="+- 0 2222 2222"/>
                                <a:gd name="T1" fmla="*/ T0 w 15"/>
                                <a:gd name="T2" fmla="+- 0 2237 222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3" name="Group 2784"/>
                        <wpg:cNvGrpSpPr>
                          <a:grpSpLocks/>
                        </wpg:cNvGrpSpPr>
                        <wpg:grpSpPr bwMode="auto">
                          <a:xfrm>
                            <a:off x="2252" y="7"/>
                            <a:ext cx="15" cy="2"/>
                            <a:chOff x="2252" y="7"/>
                            <a:chExt cx="15" cy="2"/>
                          </a:xfrm>
                        </wpg:grpSpPr>
                        <wps:wsp>
                          <wps:cNvPr id="2724" name="Freeform 2785"/>
                          <wps:cNvSpPr>
                            <a:spLocks/>
                          </wps:cNvSpPr>
                          <wps:spPr bwMode="auto">
                            <a:xfrm>
                              <a:off x="2252" y="7"/>
                              <a:ext cx="15" cy="2"/>
                            </a:xfrm>
                            <a:custGeom>
                              <a:avLst/>
                              <a:gdLst>
                                <a:gd name="T0" fmla="+- 0 2252 2252"/>
                                <a:gd name="T1" fmla="*/ T0 w 15"/>
                                <a:gd name="T2" fmla="+- 0 2267 225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5" name="Group 2782"/>
                        <wpg:cNvGrpSpPr>
                          <a:grpSpLocks/>
                        </wpg:cNvGrpSpPr>
                        <wpg:grpSpPr bwMode="auto">
                          <a:xfrm>
                            <a:off x="2281" y="7"/>
                            <a:ext cx="15" cy="2"/>
                            <a:chOff x="2281" y="7"/>
                            <a:chExt cx="15" cy="2"/>
                          </a:xfrm>
                        </wpg:grpSpPr>
                        <wps:wsp>
                          <wps:cNvPr id="2726" name="Freeform 2783"/>
                          <wps:cNvSpPr>
                            <a:spLocks/>
                          </wps:cNvSpPr>
                          <wps:spPr bwMode="auto">
                            <a:xfrm>
                              <a:off x="2281" y="7"/>
                              <a:ext cx="15" cy="2"/>
                            </a:xfrm>
                            <a:custGeom>
                              <a:avLst/>
                              <a:gdLst>
                                <a:gd name="T0" fmla="+- 0 2281 2281"/>
                                <a:gd name="T1" fmla="*/ T0 w 15"/>
                                <a:gd name="T2" fmla="+- 0 2296 228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7" name="Group 2780"/>
                        <wpg:cNvGrpSpPr>
                          <a:grpSpLocks/>
                        </wpg:cNvGrpSpPr>
                        <wpg:grpSpPr bwMode="auto">
                          <a:xfrm>
                            <a:off x="2311" y="7"/>
                            <a:ext cx="15" cy="2"/>
                            <a:chOff x="2311" y="7"/>
                            <a:chExt cx="15" cy="2"/>
                          </a:xfrm>
                        </wpg:grpSpPr>
                        <wps:wsp>
                          <wps:cNvPr id="2728" name="Freeform 2781"/>
                          <wps:cNvSpPr>
                            <a:spLocks/>
                          </wps:cNvSpPr>
                          <wps:spPr bwMode="auto">
                            <a:xfrm>
                              <a:off x="2311" y="7"/>
                              <a:ext cx="15" cy="2"/>
                            </a:xfrm>
                            <a:custGeom>
                              <a:avLst/>
                              <a:gdLst>
                                <a:gd name="T0" fmla="+- 0 2311 2311"/>
                                <a:gd name="T1" fmla="*/ T0 w 15"/>
                                <a:gd name="T2" fmla="+- 0 2326 231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9" name="Group 2778"/>
                        <wpg:cNvGrpSpPr>
                          <a:grpSpLocks/>
                        </wpg:cNvGrpSpPr>
                        <wpg:grpSpPr bwMode="auto">
                          <a:xfrm>
                            <a:off x="2340" y="7"/>
                            <a:ext cx="15" cy="2"/>
                            <a:chOff x="2340" y="7"/>
                            <a:chExt cx="15" cy="2"/>
                          </a:xfrm>
                        </wpg:grpSpPr>
                        <wps:wsp>
                          <wps:cNvPr id="2730" name="Freeform 2779"/>
                          <wps:cNvSpPr>
                            <a:spLocks/>
                          </wps:cNvSpPr>
                          <wps:spPr bwMode="auto">
                            <a:xfrm>
                              <a:off x="2340" y="7"/>
                              <a:ext cx="15" cy="2"/>
                            </a:xfrm>
                            <a:custGeom>
                              <a:avLst/>
                              <a:gdLst>
                                <a:gd name="T0" fmla="+- 0 2340 2340"/>
                                <a:gd name="T1" fmla="*/ T0 w 15"/>
                                <a:gd name="T2" fmla="+- 0 2355 234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1" name="Group 2776"/>
                        <wpg:cNvGrpSpPr>
                          <a:grpSpLocks/>
                        </wpg:cNvGrpSpPr>
                        <wpg:grpSpPr bwMode="auto">
                          <a:xfrm>
                            <a:off x="2370" y="7"/>
                            <a:ext cx="15" cy="2"/>
                            <a:chOff x="2370" y="7"/>
                            <a:chExt cx="15" cy="2"/>
                          </a:xfrm>
                        </wpg:grpSpPr>
                        <wps:wsp>
                          <wps:cNvPr id="2732" name="Freeform 2777"/>
                          <wps:cNvSpPr>
                            <a:spLocks/>
                          </wps:cNvSpPr>
                          <wps:spPr bwMode="auto">
                            <a:xfrm>
                              <a:off x="2370" y="7"/>
                              <a:ext cx="15" cy="2"/>
                            </a:xfrm>
                            <a:custGeom>
                              <a:avLst/>
                              <a:gdLst>
                                <a:gd name="T0" fmla="+- 0 2370 2370"/>
                                <a:gd name="T1" fmla="*/ T0 w 15"/>
                                <a:gd name="T2" fmla="+- 0 2385 237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3" name="Group 2774"/>
                        <wpg:cNvGrpSpPr>
                          <a:grpSpLocks/>
                        </wpg:cNvGrpSpPr>
                        <wpg:grpSpPr bwMode="auto">
                          <a:xfrm>
                            <a:off x="2399" y="7"/>
                            <a:ext cx="15" cy="2"/>
                            <a:chOff x="2399" y="7"/>
                            <a:chExt cx="15" cy="2"/>
                          </a:xfrm>
                        </wpg:grpSpPr>
                        <wps:wsp>
                          <wps:cNvPr id="2734" name="Freeform 2775"/>
                          <wps:cNvSpPr>
                            <a:spLocks/>
                          </wps:cNvSpPr>
                          <wps:spPr bwMode="auto">
                            <a:xfrm>
                              <a:off x="2399" y="7"/>
                              <a:ext cx="15" cy="2"/>
                            </a:xfrm>
                            <a:custGeom>
                              <a:avLst/>
                              <a:gdLst>
                                <a:gd name="T0" fmla="+- 0 2399 2399"/>
                                <a:gd name="T1" fmla="*/ T0 w 15"/>
                                <a:gd name="T2" fmla="+- 0 2414 239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5" name="Group 2772"/>
                        <wpg:cNvGrpSpPr>
                          <a:grpSpLocks/>
                        </wpg:cNvGrpSpPr>
                        <wpg:grpSpPr bwMode="auto">
                          <a:xfrm>
                            <a:off x="2429" y="7"/>
                            <a:ext cx="15" cy="2"/>
                            <a:chOff x="2429" y="7"/>
                            <a:chExt cx="15" cy="2"/>
                          </a:xfrm>
                        </wpg:grpSpPr>
                        <wps:wsp>
                          <wps:cNvPr id="2736" name="Freeform 2773"/>
                          <wps:cNvSpPr>
                            <a:spLocks/>
                          </wps:cNvSpPr>
                          <wps:spPr bwMode="auto">
                            <a:xfrm>
                              <a:off x="2429" y="7"/>
                              <a:ext cx="15" cy="2"/>
                            </a:xfrm>
                            <a:custGeom>
                              <a:avLst/>
                              <a:gdLst>
                                <a:gd name="T0" fmla="+- 0 2429 2429"/>
                                <a:gd name="T1" fmla="*/ T0 w 15"/>
                                <a:gd name="T2" fmla="+- 0 2444 242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7" name="Group 2770"/>
                        <wpg:cNvGrpSpPr>
                          <a:grpSpLocks/>
                        </wpg:cNvGrpSpPr>
                        <wpg:grpSpPr bwMode="auto">
                          <a:xfrm>
                            <a:off x="2459" y="7"/>
                            <a:ext cx="15" cy="2"/>
                            <a:chOff x="2459" y="7"/>
                            <a:chExt cx="15" cy="2"/>
                          </a:xfrm>
                        </wpg:grpSpPr>
                        <wps:wsp>
                          <wps:cNvPr id="2738" name="Freeform 2771"/>
                          <wps:cNvSpPr>
                            <a:spLocks/>
                          </wps:cNvSpPr>
                          <wps:spPr bwMode="auto">
                            <a:xfrm>
                              <a:off x="2459" y="7"/>
                              <a:ext cx="15" cy="2"/>
                            </a:xfrm>
                            <a:custGeom>
                              <a:avLst/>
                              <a:gdLst>
                                <a:gd name="T0" fmla="+- 0 2459 2459"/>
                                <a:gd name="T1" fmla="*/ T0 w 15"/>
                                <a:gd name="T2" fmla="+- 0 2473 245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9" name="Group 2768"/>
                        <wpg:cNvGrpSpPr>
                          <a:grpSpLocks/>
                        </wpg:cNvGrpSpPr>
                        <wpg:grpSpPr bwMode="auto">
                          <a:xfrm>
                            <a:off x="2488" y="7"/>
                            <a:ext cx="15" cy="2"/>
                            <a:chOff x="2488" y="7"/>
                            <a:chExt cx="15" cy="2"/>
                          </a:xfrm>
                        </wpg:grpSpPr>
                        <wps:wsp>
                          <wps:cNvPr id="2740" name="Freeform 2769"/>
                          <wps:cNvSpPr>
                            <a:spLocks/>
                          </wps:cNvSpPr>
                          <wps:spPr bwMode="auto">
                            <a:xfrm>
                              <a:off x="2488" y="7"/>
                              <a:ext cx="15" cy="2"/>
                            </a:xfrm>
                            <a:custGeom>
                              <a:avLst/>
                              <a:gdLst>
                                <a:gd name="T0" fmla="+- 0 2488 2488"/>
                                <a:gd name="T1" fmla="*/ T0 w 15"/>
                                <a:gd name="T2" fmla="+- 0 2503 248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1" name="Group 2766"/>
                        <wpg:cNvGrpSpPr>
                          <a:grpSpLocks/>
                        </wpg:cNvGrpSpPr>
                        <wpg:grpSpPr bwMode="auto">
                          <a:xfrm>
                            <a:off x="2518" y="7"/>
                            <a:ext cx="15" cy="2"/>
                            <a:chOff x="2518" y="7"/>
                            <a:chExt cx="15" cy="2"/>
                          </a:xfrm>
                        </wpg:grpSpPr>
                        <wps:wsp>
                          <wps:cNvPr id="2742" name="Freeform 2767"/>
                          <wps:cNvSpPr>
                            <a:spLocks/>
                          </wps:cNvSpPr>
                          <wps:spPr bwMode="auto">
                            <a:xfrm>
                              <a:off x="2518" y="7"/>
                              <a:ext cx="15" cy="2"/>
                            </a:xfrm>
                            <a:custGeom>
                              <a:avLst/>
                              <a:gdLst>
                                <a:gd name="T0" fmla="+- 0 2518 2518"/>
                                <a:gd name="T1" fmla="*/ T0 w 15"/>
                                <a:gd name="T2" fmla="+- 0 2532 251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3" name="Group 2764"/>
                        <wpg:cNvGrpSpPr>
                          <a:grpSpLocks/>
                        </wpg:cNvGrpSpPr>
                        <wpg:grpSpPr bwMode="auto">
                          <a:xfrm>
                            <a:off x="2547" y="7"/>
                            <a:ext cx="15" cy="2"/>
                            <a:chOff x="2547" y="7"/>
                            <a:chExt cx="15" cy="2"/>
                          </a:xfrm>
                        </wpg:grpSpPr>
                        <wps:wsp>
                          <wps:cNvPr id="2744" name="Freeform 2765"/>
                          <wps:cNvSpPr>
                            <a:spLocks/>
                          </wps:cNvSpPr>
                          <wps:spPr bwMode="auto">
                            <a:xfrm>
                              <a:off x="2547" y="7"/>
                              <a:ext cx="15" cy="2"/>
                            </a:xfrm>
                            <a:custGeom>
                              <a:avLst/>
                              <a:gdLst>
                                <a:gd name="T0" fmla="+- 0 2547 2547"/>
                                <a:gd name="T1" fmla="*/ T0 w 15"/>
                                <a:gd name="T2" fmla="+- 0 2562 254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5" name="Group 2762"/>
                        <wpg:cNvGrpSpPr>
                          <a:grpSpLocks/>
                        </wpg:cNvGrpSpPr>
                        <wpg:grpSpPr bwMode="auto">
                          <a:xfrm>
                            <a:off x="2577" y="7"/>
                            <a:ext cx="15" cy="2"/>
                            <a:chOff x="2577" y="7"/>
                            <a:chExt cx="15" cy="2"/>
                          </a:xfrm>
                        </wpg:grpSpPr>
                        <wps:wsp>
                          <wps:cNvPr id="2746" name="Freeform 2763"/>
                          <wps:cNvSpPr>
                            <a:spLocks/>
                          </wps:cNvSpPr>
                          <wps:spPr bwMode="auto">
                            <a:xfrm>
                              <a:off x="2577" y="7"/>
                              <a:ext cx="15" cy="2"/>
                            </a:xfrm>
                            <a:custGeom>
                              <a:avLst/>
                              <a:gdLst>
                                <a:gd name="T0" fmla="+- 0 2577 2577"/>
                                <a:gd name="T1" fmla="*/ T0 w 15"/>
                                <a:gd name="T2" fmla="+- 0 2591 257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7" name="Group 2760"/>
                        <wpg:cNvGrpSpPr>
                          <a:grpSpLocks/>
                        </wpg:cNvGrpSpPr>
                        <wpg:grpSpPr bwMode="auto">
                          <a:xfrm>
                            <a:off x="2606" y="7"/>
                            <a:ext cx="15" cy="2"/>
                            <a:chOff x="2606" y="7"/>
                            <a:chExt cx="15" cy="2"/>
                          </a:xfrm>
                        </wpg:grpSpPr>
                        <wps:wsp>
                          <wps:cNvPr id="2748" name="Freeform 2761"/>
                          <wps:cNvSpPr>
                            <a:spLocks/>
                          </wps:cNvSpPr>
                          <wps:spPr bwMode="auto">
                            <a:xfrm>
                              <a:off x="2606" y="7"/>
                              <a:ext cx="15" cy="2"/>
                            </a:xfrm>
                            <a:custGeom>
                              <a:avLst/>
                              <a:gdLst>
                                <a:gd name="T0" fmla="+- 0 2606 2606"/>
                                <a:gd name="T1" fmla="*/ T0 w 15"/>
                                <a:gd name="T2" fmla="+- 0 2621 260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9" name="Group 2758"/>
                        <wpg:cNvGrpSpPr>
                          <a:grpSpLocks/>
                        </wpg:cNvGrpSpPr>
                        <wpg:grpSpPr bwMode="auto">
                          <a:xfrm>
                            <a:off x="2636" y="7"/>
                            <a:ext cx="15" cy="2"/>
                            <a:chOff x="2636" y="7"/>
                            <a:chExt cx="15" cy="2"/>
                          </a:xfrm>
                        </wpg:grpSpPr>
                        <wps:wsp>
                          <wps:cNvPr id="2750" name="Freeform 2759"/>
                          <wps:cNvSpPr>
                            <a:spLocks/>
                          </wps:cNvSpPr>
                          <wps:spPr bwMode="auto">
                            <a:xfrm>
                              <a:off x="2636" y="7"/>
                              <a:ext cx="15" cy="2"/>
                            </a:xfrm>
                            <a:custGeom>
                              <a:avLst/>
                              <a:gdLst>
                                <a:gd name="T0" fmla="+- 0 2636 2636"/>
                                <a:gd name="T1" fmla="*/ T0 w 15"/>
                                <a:gd name="T2" fmla="+- 0 2650 263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1" name="Group 2756"/>
                        <wpg:cNvGrpSpPr>
                          <a:grpSpLocks/>
                        </wpg:cNvGrpSpPr>
                        <wpg:grpSpPr bwMode="auto">
                          <a:xfrm>
                            <a:off x="2665" y="7"/>
                            <a:ext cx="15" cy="2"/>
                            <a:chOff x="2665" y="7"/>
                            <a:chExt cx="15" cy="2"/>
                          </a:xfrm>
                        </wpg:grpSpPr>
                        <wps:wsp>
                          <wps:cNvPr id="2752" name="Freeform 2757"/>
                          <wps:cNvSpPr>
                            <a:spLocks/>
                          </wps:cNvSpPr>
                          <wps:spPr bwMode="auto">
                            <a:xfrm>
                              <a:off x="2665" y="7"/>
                              <a:ext cx="15" cy="2"/>
                            </a:xfrm>
                            <a:custGeom>
                              <a:avLst/>
                              <a:gdLst>
                                <a:gd name="T0" fmla="+- 0 2665 2665"/>
                                <a:gd name="T1" fmla="*/ T0 w 15"/>
                                <a:gd name="T2" fmla="+- 0 2680 266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3" name="Group 2754"/>
                        <wpg:cNvGrpSpPr>
                          <a:grpSpLocks/>
                        </wpg:cNvGrpSpPr>
                        <wpg:grpSpPr bwMode="auto">
                          <a:xfrm>
                            <a:off x="2695" y="7"/>
                            <a:ext cx="15" cy="2"/>
                            <a:chOff x="2695" y="7"/>
                            <a:chExt cx="15" cy="2"/>
                          </a:xfrm>
                        </wpg:grpSpPr>
                        <wps:wsp>
                          <wps:cNvPr id="2754" name="Freeform 2755"/>
                          <wps:cNvSpPr>
                            <a:spLocks/>
                          </wps:cNvSpPr>
                          <wps:spPr bwMode="auto">
                            <a:xfrm>
                              <a:off x="2695" y="7"/>
                              <a:ext cx="15" cy="2"/>
                            </a:xfrm>
                            <a:custGeom>
                              <a:avLst/>
                              <a:gdLst>
                                <a:gd name="T0" fmla="+- 0 2695 2695"/>
                                <a:gd name="T1" fmla="*/ T0 w 15"/>
                                <a:gd name="T2" fmla="+- 0 2710 269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5" name="Group 2752"/>
                        <wpg:cNvGrpSpPr>
                          <a:grpSpLocks/>
                        </wpg:cNvGrpSpPr>
                        <wpg:grpSpPr bwMode="auto">
                          <a:xfrm>
                            <a:off x="2724" y="7"/>
                            <a:ext cx="15" cy="2"/>
                            <a:chOff x="2724" y="7"/>
                            <a:chExt cx="15" cy="2"/>
                          </a:xfrm>
                        </wpg:grpSpPr>
                        <wps:wsp>
                          <wps:cNvPr id="2756" name="Freeform 2753"/>
                          <wps:cNvSpPr>
                            <a:spLocks/>
                          </wps:cNvSpPr>
                          <wps:spPr bwMode="auto">
                            <a:xfrm>
                              <a:off x="2724" y="7"/>
                              <a:ext cx="15" cy="2"/>
                            </a:xfrm>
                            <a:custGeom>
                              <a:avLst/>
                              <a:gdLst>
                                <a:gd name="T0" fmla="+- 0 2724 2724"/>
                                <a:gd name="T1" fmla="*/ T0 w 15"/>
                                <a:gd name="T2" fmla="+- 0 2739 272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7" name="Group 2750"/>
                        <wpg:cNvGrpSpPr>
                          <a:grpSpLocks/>
                        </wpg:cNvGrpSpPr>
                        <wpg:grpSpPr bwMode="auto">
                          <a:xfrm>
                            <a:off x="2754" y="7"/>
                            <a:ext cx="15" cy="2"/>
                            <a:chOff x="2754" y="7"/>
                            <a:chExt cx="15" cy="2"/>
                          </a:xfrm>
                        </wpg:grpSpPr>
                        <wps:wsp>
                          <wps:cNvPr id="2758" name="Freeform 2751"/>
                          <wps:cNvSpPr>
                            <a:spLocks/>
                          </wps:cNvSpPr>
                          <wps:spPr bwMode="auto">
                            <a:xfrm>
                              <a:off x="2754" y="7"/>
                              <a:ext cx="15" cy="2"/>
                            </a:xfrm>
                            <a:custGeom>
                              <a:avLst/>
                              <a:gdLst>
                                <a:gd name="T0" fmla="+- 0 2754 2754"/>
                                <a:gd name="T1" fmla="*/ T0 w 15"/>
                                <a:gd name="T2" fmla="+- 0 2769 275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9" name="Group 2748"/>
                        <wpg:cNvGrpSpPr>
                          <a:grpSpLocks/>
                        </wpg:cNvGrpSpPr>
                        <wpg:grpSpPr bwMode="auto">
                          <a:xfrm>
                            <a:off x="2783" y="7"/>
                            <a:ext cx="15" cy="2"/>
                            <a:chOff x="2783" y="7"/>
                            <a:chExt cx="15" cy="2"/>
                          </a:xfrm>
                        </wpg:grpSpPr>
                        <wps:wsp>
                          <wps:cNvPr id="2760" name="Freeform 2749"/>
                          <wps:cNvSpPr>
                            <a:spLocks/>
                          </wps:cNvSpPr>
                          <wps:spPr bwMode="auto">
                            <a:xfrm>
                              <a:off x="2783" y="7"/>
                              <a:ext cx="15" cy="2"/>
                            </a:xfrm>
                            <a:custGeom>
                              <a:avLst/>
                              <a:gdLst>
                                <a:gd name="T0" fmla="+- 0 2783 2783"/>
                                <a:gd name="T1" fmla="*/ T0 w 15"/>
                                <a:gd name="T2" fmla="+- 0 2798 278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1" name="Group 2746"/>
                        <wpg:cNvGrpSpPr>
                          <a:grpSpLocks/>
                        </wpg:cNvGrpSpPr>
                        <wpg:grpSpPr bwMode="auto">
                          <a:xfrm>
                            <a:off x="2813" y="7"/>
                            <a:ext cx="15" cy="2"/>
                            <a:chOff x="2813" y="7"/>
                            <a:chExt cx="15" cy="2"/>
                          </a:xfrm>
                        </wpg:grpSpPr>
                        <wps:wsp>
                          <wps:cNvPr id="2762" name="Freeform 2747"/>
                          <wps:cNvSpPr>
                            <a:spLocks/>
                          </wps:cNvSpPr>
                          <wps:spPr bwMode="auto">
                            <a:xfrm>
                              <a:off x="2813" y="7"/>
                              <a:ext cx="15" cy="2"/>
                            </a:xfrm>
                            <a:custGeom>
                              <a:avLst/>
                              <a:gdLst>
                                <a:gd name="T0" fmla="+- 0 2813 2813"/>
                                <a:gd name="T1" fmla="*/ T0 w 15"/>
                                <a:gd name="T2" fmla="+- 0 2828 281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3" name="Group 2744"/>
                        <wpg:cNvGrpSpPr>
                          <a:grpSpLocks/>
                        </wpg:cNvGrpSpPr>
                        <wpg:grpSpPr bwMode="auto">
                          <a:xfrm>
                            <a:off x="2842" y="7"/>
                            <a:ext cx="15" cy="2"/>
                            <a:chOff x="2842" y="7"/>
                            <a:chExt cx="15" cy="2"/>
                          </a:xfrm>
                        </wpg:grpSpPr>
                        <wps:wsp>
                          <wps:cNvPr id="2764" name="Freeform 2745"/>
                          <wps:cNvSpPr>
                            <a:spLocks/>
                          </wps:cNvSpPr>
                          <wps:spPr bwMode="auto">
                            <a:xfrm>
                              <a:off x="2842" y="7"/>
                              <a:ext cx="15" cy="2"/>
                            </a:xfrm>
                            <a:custGeom>
                              <a:avLst/>
                              <a:gdLst>
                                <a:gd name="T0" fmla="+- 0 2842 2842"/>
                                <a:gd name="T1" fmla="*/ T0 w 15"/>
                                <a:gd name="T2" fmla="+- 0 2857 284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5" name="Group 2742"/>
                        <wpg:cNvGrpSpPr>
                          <a:grpSpLocks/>
                        </wpg:cNvGrpSpPr>
                        <wpg:grpSpPr bwMode="auto">
                          <a:xfrm>
                            <a:off x="2872" y="7"/>
                            <a:ext cx="15" cy="2"/>
                            <a:chOff x="2872" y="7"/>
                            <a:chExt cx="15" cy="2"/>
                          </a:xfrm>
                        </wpg:grpSpPr>
                        <wps:wsp>
                          <wps:cNvPr id="2766" name="Freeform 2743"/>
                          <wps:cNvSpPr>
                            <a:spLocks/>
                          </wps:cNvSpPr>
                          <wps:spPr bwMode="auto">
                            <a:xfrm>
                              <a:off x="2872" y="7"/>
                              <a:ext cx="15" cy="2"/>
                            </a:xfrm>
                            <a:custGeom>
                              <a:avLst/>
                              <a:gdLst>
                                <a:gd name="T0" fmla="+- 0 2872 2872"/>
                                <a:gd name="T1" fmla="*/ T0 w 15"/>
                                <a:gd name="T2" fmla="+- 0 2887 287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7" name="Group 2740"/>
                        <wpg:cNvGrpSpPr>
                          <a:grpSpLocks/>
                        </wpg:cNvGrpSpPr>
                        <wpg:grpSpPr bwMode="auto">
                          <a:xfrm>
                            <a:off x="2902" y="7"/>
                            <a:ext cx="15" cy="2"/>
                            <a:chOff x="2902" y="7"/>
                            <a:chExt cx="15" cy="2"/>
                          </a:xfrm>
                        </wpg:grpSpPr>
                        <wps:wsp>
                          <wps:cNvPr id="2768" name="Freeform 2741"/>
                          <wps:cNvSpPr>
                            <a:spLocks/>
                          </wps:cNvSpPr>
                          <wps:spPr bwMode="auto">
                            <a:xfrm>
                              <a:off x="2902" y="7"/>
                              <a:ext cx="15" cy="2"/>
                            </a:xfrm>
                            <a:custGeom>
                              <a:avLst/>
                              <a:gdLst>
                                <a:gd name="T0" fmla="+- 0 2902 2902"/>
                                <a:gd name="T1" fmla="*/ T0 w 15"/>
                                <a:gd name="T2" fmla="+- 0 2916 290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9" name="Group 2738"/>
                        <wpg:cNvGrpSpPr>
                          <a:grpSpLocks/>
                        </wpg:cNvGrpSpPr>
                        <wpg:grpSpPr bwMode="auto">
                          <a:xfrm>
                            <a:off x="2931" y="7"/>
                            <a:ext cx="15" cy="2"/>
                            <a:chOff x="2931" y="7"/>
                            <a:chExt cx="15" cy="2"/>
                          </a:xfrm>
                        </wpg:grpSpPr>
                        <wps:wsp>
                          <wps:cNvPr id="2770" name="Freeform 2739"/>
                          <wps:cNvSpPr>
                            <a:spLocks/>
                          </wps:cNvSpPr>
                          <wps:spPr bwMode="auto">
                            <a:xfrm>
                              <a:off x="2931" y="7"/>
                              <a:ext cx="15" cy="2"/>
                            </a:xfrm>
                            <a:custGeom>
                              <a:avLst/>
                              <a:gdLst>
                                <a:gd name="T0" fmla="+- 0 2931 2931"/>
                                <a:gd name="T1" fmla="*/ T0 w 15"/>
                                <a:gd name="T2" fmla="+- 0 2946 293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1" name="Group 2736"/>
                        <wpg:cNvGrpSpPr>
                          <a:grpSpLocks/>
                        </wpg:cNvGrpSpPr>
                        <wpg:grpSpPr bwMode="auto">
                          <a:xfrm>
                            <a:off x="2961" y="7"/>
                            <a:ext cx="15" cy="2"/>
                            <a:chOff x="2961" y="7"/>
                            <a:chExt cx="15" cy="2"/>
                          </a:xfrm>
                        </wpg:grpSpPr>
                        <wps:wsp>
                          <wps:cNvPr id="2772" name="Freeform 2737"/>
                          <wps:cNvSpPr>
                            <a:spLocks/>
                          </wps:cNvSpPr>
                          <wps:spPr bwMode="auto">
                            <a:xfrm>
                              <a:off x="2961" y="7"/>
                              <a:ext cx="15" cy="2"/>
                            </a:xfrm>
                            <a:custGeom>
                              <a:avLst/>
                              <a:gdLst>
                                <a:gd name="T0" fmla="+- 0 2961 2961"/>
                                <a:gd name="T1" fmla="*/ T0 w 15"/>
                                <a:gd name="T2" fmla="+- 0 2975 296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3" name="Group 2734"/>
                        <wpg:cNvGrpSpPr>
                          <a:grpSpLocks/>
                        </wpg:cNvGrpSpPr>
                        <wpg:grpSpPr bwMode="auto">
                          <a:xfrm>
                            <a:off x="2990" y="7"/>
                            <a:ext cx="15" cy="2"/>
                            <a:chOff x="2990" y="7"/>
                            <a:chExt cx="15" cy="2"/>
                          </a:xfrm>
                        </wpg:grpSpPr>
                        <wps:wsp>
                          <wps:cNvPr id="2774" name="Freeform 2735"/>
                          <wps:cNvSpPr>
                            <a:spLocks/>
                          </wps:cNvSpPr>
                          <wps:spPr bwMode="auto">
                            <a:xfrm>
                              <a:off x="2990" y="7"/>
                              <a:ext cx="15" cy="2"/>
                            </a:xfrm>
                            <a:custGeom>
                              <a:avLst/>
                              <a:gdLst>
                                <a:gd name="T0" fmla="+- 0 2990 2990"/>
                                <a:gd name="T1" fmla="*/ T0 w 15"/>
                                <a:gd name="T2" fmla="+- 0 3005 299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5" name="Group 2732"/>
                        <wpg:cNvGrpSpPr>
                          <a:grpSpLocks/>
                        </wpg:cNvGrpSpPr>
                        <wpg:grpSpPr bwMode="auto">
                          <a:xfrm>
                            <a:off x="3020" y="7"/>
                            <a:ext cx="15" cy="2"/>
                            <a:chOff x="3020" y="7"/>
                            <a:chExt cx="15" cy="2"/>
                          </a:xfrm>
                        </wpg:grpSpPr>
                        <wps:wsp>
                          <wps:cNvPr id="2776" name="Freeform 2733"/>
                          <wps:cNvSpPr>
                            <a:spLocks/>
                          </wps:cNvSpPr>
                          <wps:spPr bwMode="auto">
                            <a:xfrm>
                              <a:off x="3020" y="7"/>
                              <a:ext cx="15" cy="2"/>
                            </a:xfrm>
                            <a:custGeom>
                              <a:avLst/>
                              <a:gdLst>
                                <a:gd name="T0" fmla="+- 0 3020 3020"/>
                                <a:gd name="T1" fmla="*/ T0 w 15"/>
                                <a:gd name="T2" fmla="+- 0 3034 302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7" name="Group 2730"/>
                        <wpg:cNvGrpSpPr>
                          <a:grpSpLocks/>
                        </wpg:cNvGrpSpPr>
                        <wpg:grpSpPr bwMode="auto">
                          <a:xfrm>
                            <a:off x="3049" y="7"/>
                            <a:ext cx="15" cy="2"/>
                            <a:chOff x="3049" y="7"/>
                            <a:chExt cx="15" cy="2"/>
                          </a:xfrm>
                        </wpg:grpSpPr>
                        <wps:wsp>
                          <wps:cNvPr id="2778" name="Freeform 2731"/>
                          <wps:cNvSpPr>
                            <a:spLocks/>
                          </wps:cNvSpPr>
                          <wps:spPr bwMode="auto">
                            <a:xfrm>
                              <a:off x="3049" y="7"/>
                              <a:ext cx="15" cy="2"/>
                            </a:xfrm>
                            <a:custGeom>
                              <a:avLst/>
                              <a:gdLst>
                                <a:gd name="T0" fmla="+- 0 3049 3049"/>
                                <a:gd name="T1" fmla="*/ T0 w 15"/>
                                <a:gd name="T2" fmla="+- 0 3064 304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9" name="Group 2728"/>
                        <wpg:cNvGrpSpPr>
                          <a:grpSpLocks/>
                        </wpg:cNvGrpSpPr>
                        <wpg:grpSpPr bwMode="auto">
                          <a:xfrm>
                            <a:off x="3079" y="7"/>
                            <a:ext cx="15" cy="2"/>
                            <a:chOff x="3079" y="7"/>
                            <a:chExt cx="15" cy="2"/>
                          </a:xfrm>
                        </wpg:grpSpPr>
                        <wps:wsp>
                          <wps:cNvPr id="2780" name="Freeform 2729"/>
                          <wps:cNvSpPr>
                            <a:spLocks/>
                          </wps:cNvSpPr>
                          <wps:spPr bwMode="auto">
                            <a:xfrm>
                              <a:off x="3079" y="7"/>
                              <a:ext cx="15" cy="2"/>
                            </a:xfrm>
                            <a:custGeom>
                              <a:avLst/>
                              <a:gdLst>
                                <a:gd name="T0" fmla="+- 0 3079 3079"/>
                                <a:gd name="T1" fmla="*/ T0 w 15"/>
                                <a:gd name="T2" fmla="+- 0 3093 307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1" name="Group 2726"/>
                        <wpg:cNvGrpSpPr>
                          <a:grpSpLocks/>
                        </wpg:cNvGrpSpPr>
                        <wpg:grpSpPr bwMode="auto">
                          <a:xfrm>
                            <a:off x="3108" y="7"/>
                            <a:ext cx="15" cy="2"/>
                            <a:chOff x="3108" y="7"/>
                            <a:chExt cx="15" cy="2"/>
                          </a:xfrm>
                        </wpg:grpSpPr>
                        <wps:wsp>
                          <wps:cNvPr id="2782" name="Freeform 2727"/>
                          <wps:cNvSpPr>
                            <a:spLocks/>
                          </wps:cNvSpPr>
                          <wps:spPr bwMode="auto">
                            <a:xfrm>
                              <a:off x="3108" y="7"/>
                              <a:ext cx="15" cy="2"/>
                            </a:xfrm>
                            <a:custGeom>
                              <a:avLst/>
                              <a:gdLst>
                                <a:gd name="T0" fmla="+- 0 3108 3108"/>
                                <a:gd name="T1" fmla="*/ T0 w 15"/>
                                <a:gd name="T2" fmla="+- 0 3123 310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3" name="Group 2724"/>
                        <wpg:cNvGrpSpPr>
                          <a:grpSpLocks/>
                        </wpg:cNvGrpSpPr>
                        <wpg:grpSpPr bwMode="auto">
                          <a:xfrm>
                            <a:off x="3138" y="7"/>
                            <a:ext cx="15" cy="2"/>
                            <a:chOff x="3138" y="7"/>
                            <a:chExt cx="15" cy="2"/>
                          </a:xfrm>
                        </wpg:grpSpPr>
                        <wps:wsp>
                          <wps:cNvPr id="2784" name="Freeform 2725"/>
                          <wps:cNvSpPr>
                            <a:spLocks/>
                          </wps:cNvSpPr>
                          <wps:spPr bwMode="auto">
                            <a:xfrm>
                              <a:off x="3138" y="7"/>
                              <a:ext cx="15" cy="2"/>
                            </a:xfrm>
                            <a:custGeom>
                              <a:avLst/>
                              <a:gdLst>
                                <a:gd name="T0" fmla="+- 0 3138 3138"/>
                                <a:gd name="T1" fmla="*/ T0 w 15"/>
                                <a:gd name="T2" fmla="+- 0 3153 313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5" name="Group 2722"/>
                        <wpg:cNvGrpSpPr>
                          <a:grpSpLocks/>
                        </wpg:cNvGrpSpPr>
                        <wpg:grpSpPr bwMode="auto">
                          <a:xfrm>
                            <a:off x="3167" y="7"/>
                            <a:ext cx="15" cy="2"/>
                            <a:chOff x="3167" y="7"/>
                            <a:chExt cx="15" cy="2"/>
                          </a:xfrm>
                        </wpg:grpSpPr>
                        <wps:wsp>
                          <wps:cNvPr id="2786" name="Freeform 2723"/>
                          <wps:cNvSpPr>
                            <a:spLocks/>
                          </wps:cNvSpPr>
                          <wps:spPr bwMode="auto">
                            <a:xfrm>
                              <a:off x="3167" y="7"/>
                              <a:ext cx="15" cy="2"/>
                            </a:xfrm>
                            <a:custGeom>
                              <a:avLst/>
                              <a:gdLst>
                                <a:gd name="T0" fmla="+- 0 3167 3167"/>
                                <a:gd name="T1" fmla="*/ T0 w 15"/>
                                <a:gd name="T2" fmla="+- 0 3182 316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7" name="Group 2720"/>
                        <wpg:cNvGrpSpPr>
                          <a:grpSpLocks/>
                        </wpg:cNvGrpSpPr>
                        <wpg:grpSpPr bwMode="auto">
                          <a:xfrm>
                            <a:off x="3197" y="7"/>
                            <a:ext cx="15" cy="2"/>
                            <a:chOff x="3197" y="7"/>
                            <a:chExt cx="15" cy="2"/>
                          </a:xfrm>
                        </wpg:grpSpPr>
                        <wps:wsp>
                          <wps:cNvPr id="2788" name="Freeform 2721"/>
                          <wps:cNvSpPr>
                            <a:spLocks/>
                          </wps:cNvSpPr>
                          <wps:spPr bwMode="auto">
                            <a:xfrm>
                              <a:off x="3197" y="7"/>
                              <a:ext cx="15" cy="2"/>
                            </a:xfrm>
                            <a:custGeom>
                              <a:avLst/>
                              <a:gdLst>
                                <a:gd name="T0" fmla="+- 0 3197 3197"/>
                                <a:gd name="T1" fmla="*/ T0 w 15"/>
                                <a:gd name="T2" fmla="+- 0 3212 319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9" name="Group 2718"/>
                        <wpg:cNvGrpSpPr>
                          <a:grpSpLocks/>
                        </wpg:cNvGrpSpPr>
                        <wpg:grpSpPr bwMode="auto">
                          <a:xfrm>
                            <a:off x="3226" y="7"/>
                            <a:ext cx="15" cy="2"/>
                            <a:chOff x="3226" y="7"/>
                            <a:chExt cx="15" cy="2"/>
                          </a:xfrm>
                        </wpg:grpSpPr>
                        <wps:wsp>
                          <wps:cNvPr id="2790" name="Freeform 2719"/>
                          <wps:cNvSpPr>
                            <a:spLocks/>
                          </wps:cNvSpPr>
                          <wps:spPr bwMode="auto">
                            <a:xfrm>
                              <a:off x="3226" y="7"/>
                              <a:ext cx="15" cy="2"/>
                            </a:xfrm>
                            <a:custGeom>
                              <a:avLst/>
                              <a:gdLst>
                                <a:gd name="T0" fmla="+- 0 3226 3226"/>
                                <a:gd name="T1" fmla="*/ T0 w 15"/>
                                <a:gd name="T2" fmla="+- 0 3241 322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1" name="Group 2716"/>
                        <wpg:cNvGrpSpPr>
                          <a:grpSpLocks/>
                        </wpg:cNvGrpSpPr>
                        <wpg:grpSpPr bwMode="auto">
                          <a:xfrm>
                            <a:off x="3256" y="7"/>
                            <a:ext cx="15" cy="2"/>
                            <a:chOff x="3256" y="7"/>
                            <a:chExt cx="15" cy="2"/>
                          </a:xfrm>
                        </wpg:grpSpPr>
                        <wps:wsp>
                          <wps:cNvPr id="2792" name="Freeform 2717"/>
                          <wps:cNvSpPr>
                            <a:spLocks/>
                          </wps:cNvSpPr>
                          <wps:spPr bwMode="auto">
                            <a:xfrm>
                              <a:off x="3256" y="7"/>
                              <a:ext cx="15" cy="2"/>
                            </a:xfrm>
                            <a:custGeom>
                              <a:avLst/>
                              <a:gdLst>
                                <a:gd name="T0" fmla="+- 0 3256 3256"/>
                                <a:gd name="T1" fmla="*/ T0 w 15"/>
                                <a:gd name="T2" fmla="+- 0 3271 325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3" name="Group 2714"/>
                        <wpg:cNvGrpSpPr>
                          <a:grpSpLocks/>
                        </wpg:cNvGrpSpPr>
                        <wpg:grpSpPr bwMode="auto">
                          <a:xfrm>
                            <a:off x="3285" y="7"/>
                            <a:ext cx="15" cy="2"/>
                            <a:chOff x="3285" y="7"/>
                            <a:chExt cx="15" cy="2"/>
                          </a:xfrm>
                        </wpg:grpSpPr>
                        <wps:wsp>
                          <wps:cNvPr id="2794" name="Freeform 2715"/>
                          <wps:cNvSpPr>
                            <a:spLocks/>
                          </wps:cNvSpPr>
                          <wps:spPr bwMode="auto">
                            <a:xfrm>
                              <a:off x="3285" y="7"/>
                              <a:ext cx="15" cy="2"/>
                            </a:xfrm>
                            <a:custGeom>
                              <a:avLst/>
                              <a:gdLst>
                                <a:gd name="T0" fmla="+- 0 3285 3285"/>
                                <a:gd name="T1" fmla="*/ T0 w 15"/>
                                <a:gd name="T2" fmla="+- 0 3300 328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5" name="Group 2712"/>
                        <wpg:cNvGrpSpPr>
                          <a:grpSpLocks/>
                        </wpg:cNvGrpSpPr>
                        <wpg:grpSpPr bwMode="auto">
                          <a:xfrm>
                            <a:off x="3315" y="7"/>
                            <a:ext cx="15" cy="2"/>
                            <a:chOff x="3315" y="7"/>
                            <a:chExt cx="15" cy="2"/>
                          </a:xfrm>
                        </wpg:grpSpPr>
                        <wps:wsp>
                          <wps:cNvPr id="2796" name="Freeform 2713"/>
                          <wps:cNvSpPr>
                            <a:spLocks/>
                          </wps:cNvSpPr>
                          <wps:spPr bwMode="auto">
                            <a:xfrm>
                              <a:off x="3315" y="7"/>
                              <a:ext cx="15" cy="2"/>
                            </a:xfrm>
                            <a:custGeom>
                              <a:avLst/>
                              <a:gdLst>
                                <a:gd name="T0" fmla="+- 0 3315 3315"/>
                                <a:gd name="T1" fmla="*/ T0 w 15"/>
                                <a:gd name="T2" fmla="+- 0 3330 331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7" name="Group 2710"/>
                        <wpg:cNvGrpSpPr>
                          <a:grpSpLocks/>
                        </wpg:cNvGrpSpPr>
                        <wpg:grpSpPr bwMode="auto">
                          <a:xfrm>
                            <a:off x="3344" y="7"/>
                            <a:ext cx="15" cy="2"/>
                            <a:chOff x="3344" y="7"/>
                            <a:chExt cx="15" cy="2"/>
                          </a:xfrm>
                        </wpg:grpSpPr>
                        <wps:wsp>
                          <wps:cNvPr id="2798" name="Freeform 2711"/>
                          <wps:cNvSpPr>
                            <a:spLocks/>
                          </wps:cNvSpPr>
                          <wps:spPr bwMode="auto">
                            <a:xfrm>
                              <a:off x="3344" y="7"/>
                              <a:ext cx="15" cy="2"/>
                            </a:xfrm>
                            <a:custGeom>
                              <a:avLst/>
                              <a:gdLst>
                                <a:gd name="T0" fmla="+- 0 3344 3344"/>
                                <a:gd name="T1" fmla="*/ T0 w 15"/>
                                <a:gd name="T2" fmla="+- 0 3359 334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9" name="Group 2708"/>
                        <wpg:cNvGrpSpPr>
                          <a:grpSpLocks/>
                        </wpg:cNvGrpSpPr>
                        <wpg:grpSpPr bwMode="auto">
                          <a:xfrm>
                            <a:off x="3374" y="7"/>
                            <a:ext cx="15" cy="2"/>
                            <a:chOff x="3374" y="7"/>
                            <a:chExt cx="15" cy="2"/>
                          </a:xfrm>
                        </wpg:grpSpPr>
                        <wps:wsp>
                          <wps:cNvPr id="2800" name="Freeform 2709"/>
                          <wps:cNvSpPr>
                            <a:spLocks/>
                          </wps:cNvSpPr>
                          <wps:spPr bwMode="auto">
                            <a:xfrm>
                              <a:off x="3374" y="7"/>
                              <a:ext cx="15" cy="2"/>
                            </a:xfrm>
                            <a:custGeom>
                              <a:avLst/>
                              <a:gdLst>
                                <a:gd name="T0" fmla="+- 0 3374 3374"/>
                                <a:gd name="T1" fmla="*/ T0 w 15"/>
                                <a:gd name="T2" fmla="+- 0 3389 337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1" name="Group 2706"/>
                        <wpg:cNvGrpSpPr>
                          <a:grpSpLocks/>
                        </wpg:cNvGrpSpPr>
                        <wpg:grpSpPr bwMode="auto">
                          <a:xfrm>
                            <a:off x="3404" y="7"/>
                            <a:ext cx="15" cy="2"/>
                            <a:chOff x="3404" y="7"/>
                            <a:chExt cx="15" cy="2"/>
                          </a:xfrm>
                        </wpg:grpSpPr>
                        <wps:wsp>
                          <wps:cNvPr id="2802" name="Freeform 2707"/>
                          <wps:cNvSpPr>
                            <a:spLocks/>
                          </wps:cNvSpPr>
                          <wps:spPr bwMode="auto">
                            <a:xfrm>
                              <a:off x="3404" y="7"/>
                              <a:ext cx="15" cy="2"/>
                            </a:xfrm>
                            <a:custGeom>
                              <a:avLst/>
                              <a:gdLst>
                                <a:gd name="T0" fmla="+- 0 3404 3404"/>
                                <a:gd name="T1" fmla="*/ T0 w 15"/>
                                <a:gd name="T2" fmla="+- 0 3418 340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3" name="Group 2704"/>
                        <wpg:cNvGrpSpPr>
                          <a:grpSpLocks/>
                        </wpg:cNvGrpSpPr>
                        <wpg:grpSpPr bwMode="auto">
                          <a:xfrm>
                            <a:off x="3433" y="7"/>
                            <a:ext cx="15" cy="2"/>
                            <a:chOff x="3433" y="7"/>
                            <a:chExt cx="15" cy="2"/>
                          </a:xfrm>
                        </wpg:grpSpPr>
                        <wps:wsp>
                          <wps:cNvPr id="2804" name="Freeform 2705"/>
                          <wps:cNvSpPr>
                            <a:spLocks/>
                          </wps:cNvSpPr>
                          <wps:spPr bwMode="auto">
                            <a:xfrm>
                              <a:off x="3433" y="7"/>
                              <a:ext cx="15" cy="2"/>
                            </a:xfrm>
                            <a:custGeom>
                              <a:avLst/>
                              <a:gdLst>
                                <a:gd name="T0" fmla="+- 0 3433 3433"/>
                                <a:gd name="T1" fmla="*/ T0 w 15"/>
                                <a:gd name="T2" fmla="+- 0 3448 343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5" name="Group 2702"/>
                        <wpg:cNvGrpSpPr>
                          <a:grpSpLocks/>
                        </wpg:cNvGrpSpPr>
                        <wpg:grpSpPr bwMode="auto">
                          <a:xfrm>
                            <a:off x="3463" y="7"/>
                            <a:ext cx="15" cy="2"/>
                            <a:chOff x="3463" y="7"/>
                            <a:chExt cx="15" cy="2"/>
                          </a:xfrm>
                        </wpg:grpSpPr>
                        <wps:wsp>
                          <wps:cNvPr id="2806" name="Freeform 2703"/>
                          <wps:cNvSpPr>
                            <a:spLocks/>
                          </wps:cNvSpPr>
                          <wps:spPr bwMode="auto">
                            <a:xfrm>
                              <a:off x="3463" y="7"/>
                              <a:ext cx="15" cy="2"/>
                            </a:xfrm>
                            <a:custGeom>
                              <a:avLst/>
                              <a:gdLst>
                                <a:gd name="T0" fmla="+- 0 3463 3463"/>
                                <a:gd name="T1" fmla="*/ T0 w 15"/>
                                <a:gd name="T2" fmla="+- 0 3477 346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7" name="Group 2700"/>
                        <wpg:cNvGrpSpPr>
                          <a:grpSpLocks/>
                        </wpg:cNvGrpSpPr>
                        <wpg:grpSpPr bwMode="auto">
                          <a:xfrm>
                            <a:off x="3492" y="7"/>
                            <a:ext cx="15" cy="2"/>
                            <a:chOff x="3492" y="7"/>
                            <a:chExt cx="15" cy="2"/>
                          </a:xfrm>
                        </wpg:grpSpPr>
                        <wps:wsp>
                          <wps:cNvPr id="2808" name="Freeform 2701"/>
                          <wps:cNvSpPr>
                            <a:spLocks/>
                          </wps:cNvSpPr>
                          <wps:spPr bwMode="auto">
                            <a:xfrm>
                              <a:off x="3492" y="7"/>
                              <a:ext cx="15" cy="2"/>
                            </a:xfrm>
                            <a:custGeom>
                              <a:avLst/>
                              <a:gdLst>
                                <a:gd name="T0" fmla="+- 0 3492 3492"/>
                                <a:gd name="T1" fmla="*/ T0 w 15"/>
                                <a:gd name="T2" fmla="+- 0 3507 349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9" name="Group 2698"/>
                        <wpg:cNvGrpSpPr>
                          <a:grpSpLocks/>
                        </wpg:cNvGrpSpPr>
                        <wpg:grpSpPr bwMode="auto">
                          <a:xfrm>
                            <a:off x="3522" y="7"/>
                            <a:ext cx="15" cy="2"/>
                            <a:chOff x="3522" y="7"/>
                            <a:chExt cx="15" cy="2"/>
                          </a:xfrm>
                        </wpg:grpSpPr>
                        <wps:wsp>
                          <wps:cNvPr id="2810" name="Freeform 2699"/>
                          <wps:cNvSpPr>
                            <a:spLocks/>
                          </wps:cNvSpPr>
                          <wps:spPr bwMode="auto">
                            <a:xfrm>
                              <a:off x="3522" y="7"/>
                              <a:ext cx="15" cy="2"/>
                            </a:xfrm>
                            <a:custGeom>
                              <a:avLst/>
                              <a:gdLst>
                                <a:gd name="T0" fmla="+- 0 3522 3522"/>
                                <a:gd name="T1" fmla="*/ T0 w 15"/>
                                <a:gd name="T2" fmla="+- 0 3536 352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1" name="Group 2696"/>
                        <wpg:cNvGrpSpPr>
                          <a:grpSpLocks/>
                        </wpg:cNvGrpSpPr>
                        <wpg:grpSpPr bwMode="auto">
                          <a:xfrm>
                            <a:off x="3551" y="7"/>
                            <a:ext cx="15" cy="2"/>
                            <a:chOff x="3551" y="7"/>
                            <a:chExt cx="15" cy="2"/>
                          </a:xfrm>
                        </wpg:grpSpPr>
                        <wps:wsp>
                          <wps:cNvPr id="2812" name="Freeform 2697"/>
                          <wps:cNvSpPr>
                            <a:spLocks/>
                          </wps:cNvSpPr>
                          <wps:spPr bwMode="auto">
                            <a:xfrm>
                              <a:off x="3551" y="7"/>
                              <a:ext cx="15" cy="2"/>
                            </a:xfrm>
                            <a:custGeom>
                              <a:avLst/>
                              <a:gdLst>
                                <a:gd name="T0" fmla="+- 0 3551 3551"/>
                                <a:gd name="T1" fmla="*/ T0 w 15"/>
                                <a:gd name="T2" fmla="+- 0 3566 355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3" name="Group 2694"/>
                        <wpg:cNvGrpSpPr>
                          <a:grpSpLocks/>
                        </wpg:cNvGrpSpPr>
                        <wpg:grpSpPr bwMode="auto">
                          <a:xfrm>
                            <a:off x="3581" y="7"/>
                            <a:ext cx="15" cy="2"/>
                            <a:chOff x="3581" y="7"/>
                            <a:chExt cx="15" cy="2"/>
                          </a:xfrm>
                        </wpg:grpSpPr>
                        <wps:wsp>
                          <wps:cNvPr id="2814" name="Freeform 2695"/>
                          <wps:cNvSpPr>
                            <a:spLocks/>
                          </wps:cNvSpPr>
                          <wps:spPr bwMode="auto">
                            <a:xfrm>
                              <a:off x="3581" y="7"/>
                              <a:ext cx="15" cy="2"/>
                            </a:xfrm>
                            <a:custGeom>
                              <a:avLst/>
                              <a:gdLst>
                                <a:gd name="T0" fmla="+- 0 3581 3581"/>
                                <a:gd name="T1" fmla="*/ T0 w 15"/>
                                <a:gd name="T2" fmla="+- 0 3596 358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5" name="Group 2692"/>
                        <wpg:cNvGrpSpPr>
                          <a:grpSpLocks/>
                        </wpg:cNvGrpSpPr>
                        <wpg:grpSpPr bwMode="auto">
                          <a:xfrm>
                            <a:off x="3610" y="7"/>
                            <a:ext cx="15" cy="2"/>
                            <a:chOff x="3610" y="7"/>
                            <a:chExt cx="15" cy="2"/>
                          </a:xfrm>
                        </wpg:grpSpPr>
                        <wps:wsp>
                          <wps:cNvPr id="2816" name="Freeform 2693"/>
                          <wps:cNvSpPr>
                            <a:spLocks/>
                          </wps:cNvSpPr>
                          <wps:spPr bwMode="auto">
                            <a:xfrm>
                              <a:off x="3610" y="7"/>
                              <a:ext cx="15" cy="2"/>
                            </a:xfrm>
                            <a:custGeom>
                              <a:avLst/>
                              <a:gdLst>
                                <a:gd name="T0" fmla="+- 0 3610 3610"/>
                                <a:gd name="T1" fmla="*/ T0 w 15"/>
                                <a:gd name="T2" fmla="+- 0 3625 361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7" name="Group 2690"/>
                        <wpg:cNvGrpSpPr>
                          <a:grpSpLocks/>
                        </wpg:cNvGrpSpPr>
                        <wpg:grpSpPr bwMode="auto">
                          <a:xfrm>
                            <a:off x="3640" y="7"/>
                            <a:ext cx="15" cy="2"/>
                            <a:chOff x="3640" y="7"/>
                            <a:chExt cx="15" cy="2"/>
                          </a:xfrm>
                        </wpg:grpSpPr>
                        <wps:wsp>
                          <wps:cNvPr id="2818" name="Freeform 2691"/>
                          <wps:cNvSpPr>
                            <a:spLocks/>
                          </wps:cNvSpPr>
                          <wps:spPr bwMode="auto">
                            <a:xfrm>
                              <a:off x="3640" y="7"/>
                              <a:ext cx="15" cy="2"/>
                            </a:xfrm>
                            <a:custGeom>
                              <a:avLst/>
                              <a:gdLst>
                                <a:gd name="T0" fmla="+- 0 3640 3640"/>
                                <a:gd name="T1" fmla="*/ T0 w 15"/>
                                <a:gd name="T2" fmla="+- 0 3655 364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9" name="Group 2688"/>
                        <wpg:cNvGrpSpPr>
                          <a:grpSpLocks/>
                        </wpg:cNvGrpSpPr>
                        <wpg:grpSpPr bwMode="auto">
                          <a:xfrm>
                            <a:off x="3669" y="7"/>
                            <a:ext cx="15" cy="2"/>
                            <a:chOff x="3669" y="7"/>
                            <a:chExt cx="15" cy="2"/>
                          </a:xfrm>
                        </wpg:grpSpPr>
                        <wps:wsp>
                          <wps:cNvPr id="2820" name="Freeform 2689"/>
                          <wps:cNvSpPr>
                            <a:spLocks/>
                          </wps:cNvSpPr>
                          <wps:spPr bwMode="auto">
                            <a:xfrm>
                              <a:off x="3669" y="7"/>
                              <a:ext cx="15" cy="2"/>
                            </a:xfrm>
                            <a:custGeom>
                              <a:avLst/>
                              <a:gdLst>
                                <a:gd name="T0" fmla="+- 0 3669 3669"/>
                                <a:gd name="T1" fmla="*/ T0 w 15"/>
                                <a:gd name="T2" fmla="+- 0 3684 366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1" name="Group 2686"/>
                        <wpg:cNvGrpSpPr>
                          <a:grpSpLocks/>
                        </wpg:cNvGrpSpPr>
                        <wpg:grpSpPr bwMode="auto">
                          <a:xfrm>
                            <a:off x="3699" y="7"/>
                            <a:ext cx="15" cy="2"/>
                            <a:chOff x="3699" y="7"/>
                            <a:chExt cx="15" cy="2"/>
                          </a:xfrm>
                        </wpg:grpSpPr>
                        <wps:wsp>
                          <wps:cNvPr id="2822" name="Freeform 2687"/>
                          <wps:cNvSpPr>
                            <a:spLocks/>
                          </wps:cNvSpPr>
                          <wps:spPr bwMode="auto">
                            <a:xfrm>
                              <a:off x="3699" y="7"/>
                              <a:ext cx="15" cy="2"/>
                            </a:xfrm>
                            <a:custGeom>
                              <a:avLst/>
                              <a:gdLst>
                                <a:gd name="T0" fmla="+- 0 3699 3699"/>
                                <a:gd name="T1" fmla="*/ T0 w 15"/>
                                <a:gd name="T2" fmla="+- 0 3714 369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3" name="Group 2684"/>
                        <wpg:cNvGrpSpPr>
                          <a:grpSpLocks/>
                        </wpg:cNvGrpSpPr>
                        <wpg:grpSpPr bwMode="auto">
                          <a:xfrm>
                            <a:off x="3728" y="7"/>
                            <a:ext cx="15" cy="2"/>
                            <a:chOff x="3728" y="7"/>
                            <a:chExt cx="15" cy="2"/>
                          </a:xfrm>
                        </wpg:grpSpPr>
                        <wps:wsp>
                          <wps:cNvPr id="2824" name="Freeform 2685"/>
                          <wps:cNvSpPr>
                            <a:spLocks/>
                          </wps:cNvSpPr>
                          <wps:spPr bwMode="auto">
                            <a:xfrm>
                              <a:off x="3728" y="7"/>
                              <a:ext cx="15" cy="2"/>
                            </a:xfrm>
                            <a:custGeom>
                              <a:avLst/>
                              <a:gdLst>
                                <a:gd name="T0" fmla="+- 0 3728 3728"/>
                                <a:gd name="T1" fmla="*/ T0 w 15"/>
                                <a:gd name="T2" fmla="+- 0 3743 372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5" name="Group 2682"/>
                        <wpg:cNvGrpSpPr>
                          <a:grpSpLocks/>
                        </wpg:cNvGrpSpPr>
                        <wpg:grpSpPr bwMode="auto">
                          <a:xfrm>
                            <a:off x="3758" y="7"/>
                            <a:ext cx="15" cy="2"/>
                            <a:chOff x="3758" y="7"/>
                            <a:chExt cx="15" cy="2"/>
                          </a:xfrm>
                        </wpg:grpSpPr>
                        <wps:wsp>
                          <wps:cNvPr id="2826" name="Freeform 2683"/>
                          <wps:cNvSpPr>
                            <a:spLocks/>
                          </wps:cNvSpPr>
                          <wps:spPr bwMode="auto">
                            <a:xfrm>
                              <a:off x="3758" y="7"/>
                              <a:ext cx="15" cy="2"/>
                            </a:xfrm>
                            <a:custGeom>
                              <a:avLst/>
                              <a:gdLst>
                                <a:gd name="T0" fmla="+- 0 3758 3758"/>
                                <a:gd name="T1" fmla="*/ T0 w 15"/>
                                <a:gd name="T2" fmla="+- 0 3773 375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7" name="Group 2680"/>
                        <wpg:cNvGrpSpPr>
                          <a:grpSpLocks/>
                        </wpg:cNvGrpSpPr>
                        <wpg:grpSpPr bwMode="auto">
                          <a:xfrm>
                            <a:off x="3787" y="7"/>
                            <a:ext cx="15" cy="2"/>
                            <a:chOff x="3787" y="7"/>
                            <a:chExt cx="15" cy="2"/>
                          </a:xfrm>
                        </wpg:grpSpPr>
                        <wps:wsp>
                          <wps:cNvPr id="2828" name="Freeform 2681"/>
                          <wps:cNvSpPr>
                            <a:spLocks/>
                          </wps:cNvSpPr>
                          <wps:spPr bwMode="auto">
                            <a:xfrm>
                              <a:off x="3787" y="7"/>
                              <a:ext cx="15" cy="2"/>
                            </a:xfrm>
                            <a:custGeom>
                              <a:avLst/>
                              <a:gdLst>
                                <a:gd name="T0" fmla="+- 0 3787 3787"/>
                                <a:gd name="T1" fmla="*/ T0 w 15"/>
                                <a:gd name="T2" fmla="+- 0 3802 378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9" name="Group 2678"/>
                        <wpg:cNvGrpSpPr>
                          <a:grpSpLocks/>
                        </wpg:cNvGrpSpPr>
                        <wpg:grpSpPr bwMode="auto">
                          <a:xfrm>
                            <a:off x="3817" y="7"/>
                            <a:ext cx="15" cy="2"/>
                            <a:chOff x="3817" y="7"/>
                            <a:chExt cx="15" cy="2"/>
                          </a:xfrm>
                        </wpg:grpSpPr>
                        <wps:wsp>
                          <wps:cNvPr id="2830" name="Freeform 2679"/>
                          <wps:cNvSpPr>
                            <a:spLocks/>
                          </wps:cNvSpPr>
                          <wps:spPr bwMode="auto">
                            <a:xfrm>
                              <a:off x="3817" y="7"/>
                              <a:ext cx="15" cy="2"/>
                            </a:xfrm>
                            <a:custGeom>
                              <a:avLst/>
                              <a:gdLst>
                                <a:gd name="T0" fmla="+- 0 3817 3817"/>
                                <a:gd name="T1" fmla="*/ T0 w 15"/>
                                <a:gd name="T2" fmla="+- 0 3832 381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1" name="Group 2676"/>
                        <wpg:cNvGrpSpPr>
                          <a:grpSpLocks/>
                        </wpg:cNvGrpSpPr>
                        <wpg:grpSpPr bwMode="auto">
                          <a:xfrm>
                            <a:off x="3847" y="7"/>
                            <a:ext cx="15" cy="2"/>
                            <a:chOff x="3847" y="7"/>
                            <a:chExt cx="15" cy="2"/>
                          </a:xfrm>
                        </wpg:grpSpPr>
                        <wps:wsp>
                          <wps:cNvPr id="2832" name="Freeform 2677"/>
                          <wps:cNvSpPr>
                            <a:spLocks/>
                          </wps:cNvSpPr>
                          <wps:spPr bwMode="auto">
                            <a:xfrm>
                              <a:off x="3847" y="7"/>
                              <a:ext cx="15" cy="2"/>
                            </a:xfrm>
                            <a:custGeom>
                              <a:avLst/>
                              <a:gdLst>
                                <a:gd name="T0" fmla="+- 0 3847 3847"/>
                                <a:gd name="T1" fmla="*/ T0 w 15"/>
                                <a:gd name="T2" fmla="+- 0 3861 384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3" name="Group 2674"/>
                        <wpg:cNvGrpSpPr>
                          <a:grpSpLocks/>
                        </wpg:cNvGrpSpPr>
                        <wpg:grpSpPr bwMode="auto">
                          <a:xfrm>
                            <a:off x="3876" y="7"/>
                            <a:ext cx="15" cy="2"/>
                            <a:chOff x="3876" y="7"/>
                            <a:chExt cx="15" cy="2"/>
                          </a:xfrm>
                        </wpg:grpSpPr>
                        <wps:wsp>
                          <wps:cNvPr id="2834" name="Freeform 2675"/>
                          <wps:cNvSpPr>
                            <a:spLocks/>
                          </wps:cNvSpPr>
                          <wps:spPr bwMode="auto">
                            <a:xfrm>
                              <a:off x="3876" y="7"/>
                              <a:ext cx="15" cy="2"/>
                            </a:xfrm>
                            <a:custGeom>
                              <a:avLst/>
                              <a:gdLst>
                                <a:gd name="T0" fmla="+- 0 3876 3876"/>
                                <a:gd name="T1" fmla="*/ T0 w 15"/>
                                <a:gd name="T2" fmla="+- 0 3891 387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5" name="Group 2672"/>
                        <wpg:cNvGrpSpPr>
                          <a:grpSpLocks/>
                        </wpg:cNvGrpSpPr>
                        <wpg:grpSpPr bwMode="auto">
                          <a:xfrm>
                            <a:off x="3906" y="7"/>
                            <a:ext cx="15" cy="2"/>
                            <a:chOff x="3906" y="7"/>
                            <a:chExt cx="15" cy="2"/>
                          </a:xfrm>
                        </wpg:grpSpPr>
                        <wps:wsp>
                          <wps:cNvPr id="2836" name="Freeform 2673"/>
                          <wps:cNvSpPr>
                            <a:spLocks/>
                          </wps:cNvSpPr>
                          <wps:spPr bwMode="auto">
                            <a:xfrm>
                              <a:off x="3906" y="7"/>
                              <a:ext cx="15" cy="2"/>
                            </a:xfrm>
                            <a:custGeom>
                              <a:avLst/>
                              <a:gdLst>
                                <a:gd name="T0" fmla="+- 0 3906 3906"/>
                                <a:gd name="T1" fmla="*/ T0 w 15"/>
                                <a:gd name="T2" fmla="+- 0 3920 390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7" name="Group 2670"/>
                        <wpg:cNvGrpSpPr>
                          <a:grpSpLocks/>
                        </wpg:cNvGrpSpPr>
                        <wpg:grpSpPr bwMode="auto">
                          <a:xfrm>
                            <a:off x="3935" y="7"/>
                            <a:ext cx="15" cy="2"/>
                            <a:chOff x="3935" y="7"/>
                            <a:chExt cx="15" cy="2"/>
                          </a:xfrm>
                        </wpg:grpSpPr>
                        <wps:wsp>
                          <wps:cNvPr id="2838" name="Freeform 2671"/>
                          <wps:cNvSpPr>
                            <a:spLocks/>
                          </wps:cNvSpPr>
                          <wps:spPr bwMode="auto">
                            <a:xfrm>
                              <a:off x="3935" y="7"/>
                              <a:ext cx="15" cy="2"/>
                            </a:xfrm>
                            <a:custGeom>
                              <a:avLst/>
                              <a:gdLst>
                                <a:gd name="T0" fmla="+- 0 3935 3935"/>
                                <a:gd name="T1" fmla="*/ T0 w 15"/>
                                <a:gd name="T2" fmla="+- 0 3950 393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9" name="Group 2668"/>
                        <wpg:cNvGrpSpPr>
                          <a:grpSpLocks/>
                        </wpg:cNvGrpSpPr>
                        <wpg:grpSpPr bwMode="auto">
                          <a:xfrm>
                            <a:off x="3965" y="7"/>
                            <a:ext cx="15" cy="2"/>
                            <a:chOff x="3965" y="7"/>
                            <a:chExt cx="15" cy="2"/>
                          </a:xfrm>
                        </wpg:grpSpPr>
                        <wps:wsp>
                          <wps:cNvPr id="2840" name="Freeform 2669"/>
                          <wps:cNvSpPr>
                            <a:spLocks/>
                          </wps:cNvSpPr>
                          <wps:spPr bwMode="auto">
                            <a:xfrm>
                              <a:off x="3965" y="7"/>
                              <a:ext cx="15" cy="2"/>
                            </a:xfrm>
                            <a:custGeom>
                              <a:avLst/>
                              <a:gdLst>
                                <a:gd name="T0" fmla="+- 0 3965 3965"/>
                                <a:gd name="T1" fmla="*/ T0 w 15"/>
                                <a:gd name="T2" fmla="+- 0 3979 396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1" name="Group 2666"/>
                        <wpg:cNvGrpSpPr>
                          <a:grpSpLocks/>
                        </wpg:cNvGrpSpPr>
                        <wpg:grpSpPr bwMode="auto">
                          <a:xfrm>
                            <a:off x="3994" y="7"/>
                            <a:ext cx="15" cy="2"/>
                            <a:chOff x="3994" y="7"/>
                            <a:chExt cx="15" cy="2"/>
                          </a:xfrm>
                        </wpg:grpSpPr>
                        <wps:wsp>
                          <wps:cNvPr id="2842" name="Freeform 2667"/>
                          <wps:cNvSpPr>
                            <a:spLocks/>
                          </wps:cNvSpPr>
                          <wps:spPr bwMode="auto">
                            <a:xfrm>
                              <a:off x="3994" y="7"/>
                              <a:ext cx="15" cy="2"/>
                            </a:xfrm>
                            <a:custGeom>
                              <a:avLst/>
                              <a:gdLst>
                                <a:gd name="T0" fmla="+- 0 3994 3994"/>
                                <a:gd name="T1" fmla="*/ T0 w 15"/>
                                <a:gd name="T2" fmla="+- 0 4009 399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3" name="Group 2664"/>
                        <wpg:cNvGrpSpPr>
                          <a:grpSpLocks/>
                        </wpg:cNvGrpSpPr>
                        <wpg:grpSpPr bwMode="auto">
                          <a:xfrm>
                            <a:off x="4024" y="7"/>
                            <a:ext cx="15" cy="2"/>
                            <a:chOff x="4024" y="7"/>
                            <a:chExt cx="15" cy="2"/>
                          </a:xfrm>
                        </wpg:grpSpPr>
                        <wps:wsp>
                          <wps:cNvPr id="2844" name="Freeform 2665"/>
                          <wps:cNvSpPr>
                            <a:spLocks/>
                          </wps:cNvSpPr>
                          <wps:spPr bwMode="auto">
                            <a:xfrm>
                              <a:off x="4024" y="7"/>
                              <a:ext cx="15" cy="2"/>
                            </a:xfrm>
                            <a:custGeom>
                              <a:avLst/>
                              <a:gdLst>
                                <a:gd name="T0" fmla="+- 0 4024 4024"/>
                                <a:gd name="T1" fmla="*/ T0 w 15"/>
                                <a:gd name="T2" fmla="+- 0 4039 402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5" name="Group 2662"/>
                        <wpg:cNvGrpSpPr>
                          <a:grpSpLocks/>
                        </wpg:cNvGrpSpPr>
                        <wpg:grpSpPr bwMode="auto">
                          <a:xfrm>
                            <a:off x="4053" y="7"/>
                            <a:ext cx="15" cy="2"/>
                            <a:chOff x="4053" y="7"/>
                            <a:chExt cx="15" cy="2"/>
                          </a:xfrm>
                        </wpg:grpSpPr>
                        <wps:wsp>
                          <wps:cNvPr id="2846" name="Freeform 2663"/>
                          <wps:cNvSpPr>
                            <a:spLocks/>
                          </wps:cNvSpPr>
                          <wps:spPr bwMode="auto">
                            <a:xfrm>
                              <a:off x="4053" y="7"/>
                              <a:ext cx="15" cy="2"/>
                            </a:xfrm>
                            <a:custGeom>
                              <a:avLst/>
                              <a:gdLst>
                                <a:gd name="T0" fmla="+- 0 4053 4053"/>
                                <a:gd name="T1" fmla="*/ T0 w 15"/>
                                <a:gd name="T2" fmla="+- 0 4068 405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7" name="Group 2660"/>
                        <wpg:cNvGrpSpPr>
                          <a:grpSpLocks/>
                        </wpg:cNvGrpSpPr>
                        <wpg:grpSpPr bwMode="auto">
                          <a:xfrm>
                            <a:off x="4083" y="7"/>
                            <a:ext cx="15" cy="2"/>
                            <a:chOff x="4083" y="7"/>
                            <a:chExt cx="15" cy="2"/>
                          </a:xfrm>
                        </wpg:grpSpPr>
                        <wps:wsp>
                          <wps:cNvPr id="2848" name="Freeform 2661"/>
                          <wps:cNvSpPr>
                            <a:spLocks/>
                          </wps:cNvSpPr>
                          <wps:spPr bwMode="auto">
                            <a:xfrm>
                              <a:off x="4083" y="7"/>
                              <a:ext cx="15" cy="2"/>
                            </a:xfrm>
                            <a:custGeom>
                              <a:avLst/>
                              <a:gdLst>
                                <a:gd name="T0" fmla="+- 0 4083 4083"/>
                                <a:gd name="T1" fmla="*/ T0 w 15"/>
                                <a:gd name="T2" fmla="+- 0 4098 408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9" name="Group 2658"/>
                        <wpg:cNvGrpSpPr>
                          <a:grpSpLocks/>
                        </wpg:cNvGrpSpPr>
                        <wpg:grpSpPr bwMode="auto">
                          <a:xfrm>
                            <a:off x="4112" y="7"/>
                            <a:ext cx="15" cy="2"/>
                            <a:chOff x="4112" y="7"/>
                            <a:chExt cx="15" cy="2"/>
                          </a:xfrm>
                        </wpg:grpSpPr>
                        <wps:wsp>
                          <wps:cNvPr id="2850" name="Freeform 2659"/>
                          <wps:cNvSpPr>
                            <a:spLocks/>
                          </wps:cNvSpPr>
                          <wps:spPr bwMode="auto">
                            <a:xfrm>
                              <a:off x="4112" y="7"/>
                              <a:ext cx="15" cy="2"/>
                            </a:xfrm>
                            <a:custGeom>
                              <a:avLst/>
                              <a:gdLst>
                                <a:gd name="T0" fmla="+- 0 4112 4112"/>
                                <a:gd name="T1" fmla="*/ T0 w 15"/>
                                <a:gd name="T2" fmla="+- 0 4127 411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1" name="Group 2656"/>
                        <wpg:cNvGrpSpPr>
                          <a:grpSpLocks/>
                        </wpg:cNvGrpSpPr>
                        <wpg:grpSpPr bwMode="auto">
                          <a:xfrm>
                            <a:off x="4142" y="7"/>
                            <a:ext cx="15" cy="2"/>
                            <a:chOff x="4142" y="7"/>
                            <a:chExt cx="15" cy="2"/>
                          </a:xfrm>
                        </wpg:grpSpPr>
                        <wps:wsp>
                          <wps:cNvPr id="2852" name="Freeform 2657"/>
                          <wps:cNvSpPr>
                            <a:spLocks/>
                          </wps:cNvSpPr>
                          <wps:spPr bwMode="auto">
                            <a:xfrm>
                              <a:off x="4142" y="7"/>
                              <a:ext cx="15" cy="2"/>
                            </a:xfrm>
                            <a:custGeom>
                              <a:avLst/>
                              <a:gdLst>
                                <a:gd name="T0" fmla="+- 0 4142 4142"/>
                                <a:gd name="T1" fmla="*/ T0 w 15"/>
                                <a:gd name="T2" fmla="+- 0 4157 414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3" name="Group 2654"/>
                        <wpg:cNvGrpSpPr>
                          <a:grpSpLocks/>
                        </wpg:cNvGrpSpPr>
                        <wpg:grpSpPr bwMode="auto">
                          <a:xfrm>
                            <a:off x="4171" y="7"/>
                            <a:ext cx="15" cy="2"/>
                            <a:chOff x="4171" y="7"/>
                            <a:chExt cx="15" cy="2"/>
                          </a:xfrm>
                        </wpg:grpSpPr>
                        <wps:wsp>
                          <wps:cNvPr id="2854" name="Freeform 2655"/>
                          <wps:cNvSpPr>
                            <a:spLocks/>
                          </wps:cNvSpPr>
                          <wps:spPr bwMode="auto">
                            <a:xfrm>
                              <a:off x="4171" y="7"/>
                              <a:ext cx="15" cy="2"/>
                            </a:xfrm>
                            <a:custGeom>
                              <a:avLst/>
                              <a:gdLst>
                                <a:gd name="T0" fmla="+- 0 4171 4171"/>
                                <a:gd name="T1" fmla="*/ T0 w 15"/>
                                <a:gd name="T2" fmla="+- 0 4186 417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5" name="Group 2652"/>
                        <wpg:cNvGrpSpPr>
                          <a:grpSpLocks/>
                        </wpg:cNvGrpSpPr>
                        <wpg:grpSpPr bwMode="auto">
                          <a:xfrm>
                            <a:off x="4201" y="7"/>
                            <a:ext cx="15" cy="2"/>
                            <a:chOff x="4201" y="7"/>
                            <a:chExt cx="15" cy="2"/>
                          </a:xfrm>
                        </wpg:grpSpPr>
                        <wps:wsp>
                          <wps:cNvPr id="2856" name="Freeform 2653"/>
                          <wps:cNvSpPr>
                            <a:spLocks/>
                          </wps:cNvSpPr>
                          <wps:spPr bwMode="auto">
                            <a:xfrm>
                              <a:off x="4201" y="7"/>
                              <a:ext cx="15" cy="2"/>
                            </a:xfrm>
                            <a:custGeom>
                              <a:avLst/>
                              <a:gdLst>
                                <a:gd name="T0" fmla="+- 0 4201 4201"/>
                                <a:gd name="T1" fmla="*/ T0 w 15"/>
                                <a:gd name="T2" fmla="+- 0 4216 420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7" name="Group 2650"/>
                        <wpg:cNvGrpSpPr>
                          <a:grpSpLocks/>
                        </wpg:cNvGrpSpPr>
                        <wpg:grpSpPr bwMode="auto">
                          <a:xfrm>
                            <a:off x="4230" y="7"/>
                            <a:ext cx="15" cy="2"/>
                            <a:chOff x="4230" y="7"/>
                            <a:chExt cx="15" cy="2"/>
                          </a:xfrm>
                        </wpg:grpSpPr>
                        <wps:wsp>
                          <wps:cNvPr id="2858" name="Freeform 2651"/>
                          <wps:cNvSpPr>
                            <a:spLocks/>
                          </wps:cNvSpPr>
                          <wps:spPr bwMode="auto">
                            <a:xfrm>
                              <a:off x="4230" y="7"/>
                              <a:ext cx="15" cy="2"/>
                            </a:xfrm>
                            <a:custGeom>
                              <a:avLst/>
                              <a:gdLst>
                                <a:gd name="T0" fmla="+- 0 4230 4230"/>
                                <a:gd name="T1" fmla="*/ T0 w 15"/>
                                <a:gd name="T2" fmla="+- 0 4245 423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9" name="Group 2648"/>
                        <wpg:cNvGrpSpPr>
                          <a:grpSpLocks/>
                        </wpg:cNvGrpSpPr>
                        <wpg:grpSpPr bwMode="auto">
                          <a:xfrm>
                            <a:off x="4260" y="7"/>
                            <a:ext cx="15" cy="2"/>
                            <a:chOff x="4260" y="7"/>
                            <a:chExt cx="15" cy="2"/>
                          </a:xfrm>
                        </wpg:grpSpPr>
                        <wps:wsp>
                          <wps:cNvPr id="2860" name="Freeform 2649"/>
                          <wps:cNvSpPr>
                            <a:spLocks/>
                          </wps:cNvSpPr>
                          <wps:spPr bwMode="auto">
                            <a:xfrm>
                              <a:off x="4260" y="7"/>
                              <a:ext cx="15" cy="2"/>
                            </a:xfrm>
                            <a:custGeom>
                              <a:avLst/>
                              <a:gdLst>
                                <a:gd name="T0" fmla="+- 0 4260 4260"/>
                                <a:gd name="T1" fmla="*/ T0 w 15"/>
                                <a:gd name="T2" fmla="+- 0 4275 426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1" name="Group 2646"/>
                        <wpg:cNvGrpSpPr>
                          <a:grpSpLocks/>
                        </wpg:cNvGrpSpPr>
                        <wpg:grpSpPr bwMode="auto">
                          <a:xfrm>
                            <a:off x="4290" y="7"/>
                            <a:ext cx="15" cy="2"/>
                            <a:chOff x="4290" y="7"/>
                            <a:chExt cx="15" cy="2"/>
                          </a:xfrm>
                        </wpg:grpSpPr>
                        <wps:wsp>
                          <wps:cNvPr id="2862" name="Freeform 2647"/>
                          <wps:cNvSpPr>
                            <a:spLocks/>
                          </wps:cNvSpPr>
                          <wps:spPr bwMode="auto">
                            <a:xfrm>
                              <a:off x="4290" y="7"/>
                              <a:ext cx="15" cy="2"/>
                            </a:xfrm>
                            <a:custGeom>
                              <a:avLst/>
                              <a:gdLst>
                                <a:gd name="T0" fmla="+- 0 4290 4290"/>
                                <a:gd name="T1" fmla="*/ T0 w 15"/>
                                <a:gd name="T2" fmla="+- 0 4304 429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3" name="Group 2644"/>
                        <wpg:cNvGrpSpPr>
                          <a:grpSpLocks/>
                        </wpg:cNvGrpSpPr>
                        <wpg:grpSpPr bwMode="auto">
                          <a:xfrm>
                            <a:off x="4319" y="7"/>
                            <a:ext cx="15" cy="2"/>
                            <a:chOff x="4319" y="7"/>
                            <a:chExt cx="15" cy="2"/>
                          </a:xfrm>
                        </wpg:grpSpPr>
                        <wps:wsp>
                          <wps:cNvPr id="2864" name="Freeform 2645"/>
                          <wps:cNvSpPr>
                            <a:spLocks/>
                          </wps:cNvSpPr>
                          <wps:spPr bwMode="auto">
                            <a:xfrm>
                              <a:off x="4319" y="7"/>
                              <a:ext cx="15" cy="2"/>
                            </a:xfrm>
                            <a:custGeom>
                              <a:avLst/>
                              <a:gdLst>
                                <a:gd name="T0" fmla="+- 0 4319 4319"/>
                                <a:gd name="T1" fmla="*/ T0 w 15"/>
                                <a:gd name="T2" fmla="+- 0 4334 431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5" name="Group 2642"/>
                        <wpg:cNvGrpSpPr>
                          <a:grpSpLocks/>
                        </wpg:cNvGrpSpPr>
                        <wpg:grpSpPr bwMode="auto">
                          <a:xfrm>
                            <a:off x="4349" y="7"/>
                            <a:ext cx="15" cy="2"/>
                            <a:chOff x="4349" y="7"/>
                            <a:chExt cx="15" cy="2"/>
                          </a:xfrm>
                        </wpg:grpSpPr>
                        <wps:wsp>
                          <wps:cNvPr id="2866" name="Freeform 2643"/>
                          <wps:cNvSpPr>
                            <a:spLocks/>
                          </wps:cNvSpPr>
                          <wps:spPr bwMode="auto">
                            <a:xfrm>
                              <a:off x="4349" y="7"/>
                              <a:ext cx="15" cy="2"/>
                            </a:xfrm>
                            <a:custGeom>
                              <a:avLst/>
                              <a:gdLst>
                                <a:gd name="T0" fmla="+- 0 4349 4349"/>
                                <a:gd name="T1" fmla="*/ T0 w 15"/>
                                <a:gd name="T2" fmla="+- 0 4363 434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7" name="Group 2640"/>
                        <wpg:cNvGrpSpPr>
                          <a:grpSpLocks/>
                        </wpg:cNvGrpSpPr>
                        <wpg:grpSpPr bwMode="auto">
                          <a:xfrm>
                            <a:off x="4378" y="7"/>
                            <a:ext cx="15" cy="2"/>
                            <a:chOff x="4378" y="7"/>
                            <a:chExt cx="15" cy="2"/>
                          </a:xfrm>
                        </wpg:grpSpPr>
                        <wps:wsp>
                          <wps:cNvPr id="2868" name="Freeform 2641"/>
                          <wps:cNvSpPr>
                            <a:spLocks/>
                          </wps:cNvSpPr>
                          <wps:spPr bwMode="auto">
                            <a:xfrm>
                              <a:off x="4378" y="7"/>
                              <a:ext cx="15" cy="2"/>
                            </a:xfrm>
                            <a:custGeom>
                              <a:avLst/>
                              <a:gdLst>
                                <a:gd name="T0" fmla="+- 0 4378 4378"/>
                                <a:gd name="T1" fmla="*/ T0 w 15"/>
                                <a:gd name="T2" fmla="+- 0 4393 437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9" name="Group 2638"/>
                        <wpg:cNvGrpSpPr>
                          <a:grpSpLocks/>
                        </wpg:cNvGrpSpPr>
                        <wpg:grpSpPr bwMode="auto">
                          <a:xfrm>
                            <a:off x="4408" y="7"/>
                            <a:ext cx="15" cy="2"/>
                            <a:chOff x="4408" y="7"/>
                            <a:chExt cx="15" cy="2"/>
                          </a:xfrm>
                        </wpg:grpSpPr>
                        <wps:wsp>
                          <wps:cNvPr id="2870" name="Freeform 2639"/>
                          <wps:cNvSpPr>
                            <a:spLocks/>
                          </wps:cNvSpPr>
                          <wps:spPr bwMode="auto">
                            <a:xfrm>
                              <a:off x="4408" y="7"/>
                              <a:ext cx="15" cy="2"/>
                            </a:xfrm>
                            <a:custGeom>
                              <a:avLst/>
                              <a:gdLst>
                                <a:gd name="T0" fmla="+- 0 4408 4408"/>
                                <a:gd name="T1" fmla="*/ T0 w 15"/>
                                <a:gd name="T2" fmla="+- 0 4422 440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1" name="Group 2636"/>
                        <wpg:cNvGrpSpPr>
                          <a:grpSpLocks/>
                        </wpg:cNvGrpSpPr>
                        <wpg:grpSpPr bwMode="auto">
                          <a:xfrm>
                            <a:off x="4437" y="7"/>
                            <a:ext cx="15" cy="2"/>
                            <a:chOff x="4437" y="7"/>
                            <a:chExt cx="15" cy="2"/>
                          </a:xfrm>
                        </wpg:grpSpPr>
                        <wps:wsp>
                          <wps:cNvPr id="2872" name="Freeform 2637"/>
                          <wps:cNvSpPr>
                            <a:spLocks/>
                          </wps:cNvSpPr>
                          <wps:spPr bwMode="auto">
                            <a:xfrm>
                              <a:off x="4437" y="7"/>
                              <a:ext cx="15" cy="2"/>
                            </a:xfrm>
                            <a:custGeom>
                              <a:avLst/>
                              <a:gdLst>
                                <a:gd name="T0" fmla="+- 0 4437 4437"/>
                                <a:gd name="T1" fmla="*/ T0 w 15"/>
                                <a:gd name="T2" fmla="+- 0 4452 443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3" name="Group 2634"/>
                        <wpg:cNvGrpSpPr>
                          <a:grpSpLocks/>
                        </wpg:cNvGrpSpPr>
                        <wpg:grpSpPr bwMode="auto">
                          <a:xfrm>
                            <a:off x="4467" y="7"/>
                            <a:ext cx="15" cy="2"/>
                            <a:chOff x="4467" y="7"/>
                            <a:chExt cx="15" cy="2"/>
                          </a:xfrm>
                        </wpg:grpSpPr>
                        <wps:wsp>
                          <wps:cNvPr id="2874" name="Freeform 2635"/>
                          <wps:cNvSpPr>
                            <a:spLocks/>
                          </wps:cNvSpPr>
                          <wps:spPr bwMode="auto">
                            <a:xfrm>
                              <a:off x="4467" y="7"/>
                              <a:ext cx="15" cy="2"/>
                            </a:xfrm>
                            <a:custGeom>
                              <a:avLst/>
                              <a:gdLst>
                                <a:gd name="T0" fmla="+- 0 4467 4467"/>
                                <a:gd name="T1" fmla="*/ T0 w 15"/>
                                <a:gd name="T2" fmla="+- 0 4481 446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5" name="Group 2632"/>
                        <wpg:cNvGrpSpPr>
                          <a:grpSpLocks/>
                        </wpg:cNvGrpSpPr>
                        <wpg:grpSpPr bwMode="auto">
                          <a:xfrm>
                            <a:off x="4496" y="7"/>
                            <a:ext cx="15" cy="2"/>
                            <a:chOff x="4496" y="7"/>
                            <a:chExt cx="15" cy="2"/>
                          </a:xfrm>
                        </wpg:grpSpPr>
                        <wps:wsp>
                          <wps:cNvPr id="2876" name="Freeform 2633"/>
                          <wps:cNvSpPr>
                            <a:spLocks/>
                          </wps:cNvSpPr>
                          <wps:spPr bwMode="auto">
                            <a:xfrm>
                              <a:off x="4496" y="7"/>
                              <a:ext cx="15" cy="2"/>
                            </a:xfrm>
                            <a:custGeom>
                              <a:avLst/>
                              <a:gdLst>
                                <a:gd name="T0" fmla="+- 0 4496 4496"/>
                                <a:gd name="T1" fmla="*/ T0 w 15"/>
                                <a:gd name="T2" fmla="+- 0 4511 449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7" name="Group 2630"/>
                        <wpg:cNvGrpSpPr>
                          <a:grpSpLocks/>
                        </wpg:cNvGrpSpPr>
                        <wpg:grpSpPr bwMode="auto">
                          <a:xfrm>
                            <a:off x="4526" y="7"/>
                            <a:ext cx="15" cy="2"/>
                            <a:chOff x="4526" y="7"/>
                            <a:chExt cx="15" cy="2"/>
                          </a:xfrm>
                        </wpg:grpSpPr>
                        <wps:wsp>
                          <wps:cNvPr id="2878" name="Freeform 2631"/>
                          <wps:cNvSpPr>
                            <a:spLocks/>
                          </wps:cNvSpPr>
                          <wps:spPr bwMode="auto">
                            <a:xfrm>
                              <a:off x="4526" y="7"/>
                              <a:ext cx="15" cy="2"/>
                            </a:xfrm>
                            <a:custGeom>
                              <a:avLst/>
                              <a:gdLst>
                                <a:gd name="T0" fmla="+- 0 4526 4526"/>
                                <a:gd name="T1" fmla="*/ T0 w 15"/>
                                <a:gd name="T2" fmla="+- 0 4541 452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9" name="Group 2628"/>
                        <wpg:cNvGrpSpPr>
                          <a:grpSpLocks/>
                        </wpg:cNvGrpSpPr>
                        <wpg:grpSpPr bwMode="auto">
                          <a:xfrm>
                            <a:off x="4555" y="7"/>
                            <a:ext cx="15" cy="2"/>
                            <a:chOff x="4555" y="7"/>
                            <a:chExt cx="15" cy="2"/>
                          </a:xfrm>
                        </wpg:grpSpPr>
                        <wps:wsp>
                          <wps:cNvPr id="2880" name="Freeform 2629"/>
                          <wps:cNvSpPr>
                            <a:spLocks/>
                          </wps:cNvSpPr>
                          <wps:spPr bwMode="auto">
                            <a:xfrm>
                              <a:off x="4555" y="7"/>
                              <a:ext cx="15" cy="2"/>
                            </a:xfrm>
                            <a:custGeom>
                              <a:avLst/>
                              <a:gdLst>
                                <a:gd name="T0" fmla="+- 0 4555 4555"/>
                                <a:gd name="T1" fmla="*/ T0 w 15"/>
                                <a:gd name="T2" fmla="+- 0 4570 455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1" name="Group 2626"/>
                        <wpg:cNvGrpSpPr>
                          <a:grpSpLocks/>
                        </wpg:cNvGrpSpPr>
                        <wpg:grpSpPr bwMode="auto">
                          <a:xfrm>
                            <a:off x="4585" y="7"/>
                            <a:ext cx="15" cy="2"/>
                            <a:chOff x="4585" y="7"/>
                            <a:chExt cx="15" cy="2"/>
                          </a:xfrm>
                        </wpg:grpSpPr>
                        <wps:wsp>
                          <wps:cNvPr id="2882" name="Freeform 2627"/>
                          <wps:cNvSpPr>
                            <a:spLocks/>
                          </wps:cNvSpPr>
                          <wps:spPr bwMode="auto">
                            <a:xfrm>
                              <a:off x="4585" y="7"/>
                              <a:ext cx="15" cy="2"/>
                            </a:xfrm>
                            <a:custGeom>
                              <a:avLst/>
                              <a:gdLst>
                                <a:gd name="T0" fmla="+- 0 4585 4585"/>
                                <a:gd name="T1" fmla="*/ T0 w 15"/>
                                <a:gd name="T2" fmla="+- 0 4600 458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3" name="Group 2624"/>
                        <wpg:cNvGrpSpPr>
                          <a:grpSpLocks/>
                        </wpg:cNvGrpSpPr>
                        <wpg:grpSpPr bwMode="auto">
                          <a:xfrm>
                            <a:off x="4614" y="7"/>
                            <a:ext cx="15" cy="2"/>
                            <a:chOff x="4614" y="7"/>
                            <a:chExt cx="15" cy="2"/>
                          </a:xfrm>
                        </wpg:grpSpPr>
                        <wps:wsp>
                          <wps:cNvPr id="2884" name="Freeform 2625"/>
                          <wps:cNvSpPr>
                            <a:spLocks/>
                          </wps:cNvSpPr>
                          <wps:spPr bwMode="auto">
                            <a:xfrm>
                              <a:off x="4614" y="7"/>
                              <a:ext cx="15" cy="2"/>
                            </a:xfrm>
                            <a:custGeom>
                              <a:avLst/>
                              <a:gdLst>
                                <a:gd name="T0" fmla="+- 0 4614 4614"/>
                                <a:gd name="T1" fmla="*/ T0 w 15"/>
                                <a:gd name="T2" fmla="+- 0 4629 461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5" name="Group 2622"/>
                        <wpg:cNvGrpSpPr>
                          <a:grpSpLocks/>
                        </wpg:cNvGrpSpPr>
                        <wpg:grpSpPr bwMode="auto">
                          <a:xfrm>
                            <a:off x="4644" y="7"/>
                            <a:ext cx="15" cy="2"/>
                            <a:chOff x="4644" y="7"/>
                            <a:chExt cx="15" cy="2"/>
                          </a:xfrm>
                        </wpg:grpSpPr>
                        <wps:wsp>
                          <wps:cNvPr id="2886" name="Freeform 2623"/>
                          <wps:cNvSpPr>
                            <a:spLocks/>
                          </wps:cNvSpPr>
                          <wps:spPr bwMode="auto">
                            <a:xfrm>
                              <a:off x="4644" y="7"/>
                              <a:ext cx="15" cy="2"/>
                            </a:xfrm>
                            <a:custGeom>
                              <a:avLst/>
                              <a:gdLst>
                                <a:gd name="T0" fmla="+- 0 4644 4644"/>
                                <a:gd name="T1" fmla="*/ T0 w 15"/>
                                <a:gd name="T2" fmla="+- 0 4659 464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7" name="Group 2620"/>
                        <wpg:cNvGrpSpPr>
                          <a:grpSpLocks/>
                        </wpg:cNvGrpSpPr>
                        <wpg:grpSpPr bwMode="auto">
                          <a:xfrm>
                            <a:off x="4673" y="7"/>
                            <a:ext cx="15" cy="2"/>
                            <a:chOff x="4673" y="7"/>
                            <a:chExt cx="15" cy="2"/>
                          </a:xfrm>
                        </wpg:grpSpPr>
                        <wps:wsp>
                          <wps:cNvPr id="2888" name="Freeform 2621"/>
                          <wps:cNvSpPr>
                            <a:spLocks/>
                          </wps:cNvSpPr>
                          <wps:spPr bwMode="auto">
                            <a:xfrm>
                              <a:off x="4673" y="7"/>
                              <a:ext cx="15" cy="2"/>
                            </a:xfrm>
                            <a:custGeom>
                              <a:avLst/>
                              <a:gdLst>
                                <a:gd name="T0" fmla="+- 0 4673 4673"/>
                                <a:gd name="T1" fmla="*/ T0 w 15"/>
                                <a:gd name="T2" fmla="+- 0 4688 467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9" name="Group 2618"/>
                        <wpg:cNvGrpSpPr>
                          <a:grpSpLocks/>
                        </wpg:cNvGrpSpPr>
                        <wpg:grpSpPr bwMode="auto">
                          <a:xfrm>
                            <a:off x="4703" y="7"/>
                            <a:ext cx="15" cy="2"/>
                            <a:chOff x="4703" y="7"/>
                            <a:chExt cx="15" cy="2"/>
                          </a:xfrm>
                        </wpg:grpSpPr>
                        <wps:wsp>
                          <wps:cNvPr id="2890" name="Freeform 2619"/>
                          <wps:cNvSpPr>
                            <a:spLocks/>
                          </wps:cNvSpPr>
                          <wps:spPr bwMode="auto">
                            <a:xfrm>
                              <a:off x="4703" y="7"/>
                              <a:ext cx="15" cy="2"/>
                            </a:xfrm>
                            <a:custGeom>
                              <a:avLst/>
                              <a:gdLst>
                                <a:gd name="T0" fmla="+- 0 4703 4703"/>
                                <a:gd name="T1" fmla="*/ T0 w 15"/>
                                <a:gd name="T2" fmla="+- 0 4718 470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1" name="Group 2616"/>
                        <wpg:cNvGrpSpPr>
                          <a:grpSpLocks/>
                        </wpg:cNvGrpSpPr>
                        <wpg:grpSpPr bwMode="auto">
                          <a:xfrm>
                            <a:off x="4733" y="7"/>
                            <a:ext cx="15" cy="2"/>
                            <a:chOff x="4733" y="7"/>
                            <a:chExt cx="15" cy="2"/>
                          </a:xfrm>
                        </wpg:grpSpPr>
                        <wps:wsp>
                          <wps:cNvPr id="2892" name="Freeform 2617"/>
                          <wps:cNvSpPr>
                            <a:spLocks/>
                          </wps:cNvSpPr>
                          <wps:spPr bwMode="auto">
                            <a:xfrm>
                              <a:off x="4733" y="7"/>
                              <a:ext cx="15" cy="2"/>
                            </a:xfrm>
                            <a:custGeom>
                              <a:avLst/>
                              <a:gdLst>
                                <a:gd name="T0" fmla="+- 0 4733 4733"/>
                                <a:gd name="T1" fmla="*/ T0 w 15"/>
                                <a:gd name="T2" fmla="+- 0 4747 473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3" name="Group 2614"/>
                        <wpg:cNvGrpSpPr>
                          <a:grpSpLocks/>
                        </wpg:cNvGrpSpPr>
                        <wpg:grpSpPr bwMode="auto">
                          <a:xfrm>
                            <a:off x="4762" y="7"/>
                            <a:ext cx="15" cy="2"/>
                            <a:chOff x="4762" y="7"/>
                            <a:chExt cx="15" cy="2"/>
                          </a:xfrm>
                        </wpg:grpSpPr>
                        <wps:wsp>
                          <wps:cNvPr id="2894" name="Freeform 2615"/>
                          <wps:cNvSpPr>
                            <a:spLocks/>
                          </wps:cNvSpPr>
                          <wps:spPr bwMode="auto">
                            <a:xfrm>
                              <a:off x="4762" y="7"/>
                              <a:ext cx="15" cy="2"/>
                            </a:xfrm>
                            <a:custGeom>
                              <a:avLst/>
                              <a:gdLst>
                                <a:gd name="T0" fmla="+- 0 4762 4762"/>
                                <a:gd name="T1" fmla="*/ T0 w 15"/>
                                <a:gd name="T2" fmla="+- 0 4777 476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5" name="Group 2612"/>
                        <wpg:cNvGrpSpPr>
                          <a:grpSpLocks/>
                        </wpg:cNvGrpSpPr>
                        <wpg:grpSpPr bwMode="auto">
                          <a:xfrm>
                            <a:off x="4792" y="7"/>
                            <a:ext cx="15" cy="2"/>
                            <a:chOff x="4792" y="7"/>
                            <a:chExt cx="15" cy="2"/>
                          </a:xfrm>
                        </wpg:grpSpPr>
                        <wps:wsp>
                          <wps:cNvPr id="2896" name="Freeform 2613"/>
                          <wps:cNvSpPr>
                            <a:spLocks/>
                          </wps:cNvSpPr>
                          <wps:spPr bwMode="auto">
                            <a:xfrm>
                              <a:off x="4792" y="7"/>
                              <a:ext cx="15" cy="2"/>
                            </a:xfrm>
                            <a:custGeom>
                              <a:avLst/>
                              <a:gdLst>
                                <a:gd name="T0" fmla="+- 0 4792 4792"/>
                                <a:gd name="T1" fmla="*/ T0 w 15"/>
                                <a:gd name="T2" fmla="+- 0 4806 479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7" name="Group 2610"/>
                        <wpg:cNvGrpSpPr>
                          <a:grpSpLocks/>
                        </wpg:cNvGrpSpPr>
                        <wpg:grpSpPr bwMode="auto">
                          <a:xfrm>
                            <a:off x="4821" y="7"/>
                            <a:ext cx="15" cy="2"/>
                            <a:chOff x="4821" y="7"/>
                            <a:chExt cx="15" cy="2"/>
                          </a:xfrm>
                        </wpg:grpSpPr>
                        <wps:wsp>
                          <wps:cNvPr id="2898" name="Freeform 2611"/>
                          <wps:cNvSpPr>
                            <a:spLocks/>
                          </wps:cNvSpPr>
                          <wps:spPr bwMode="auto">
                            <a:xfrm>
                              <a:off x="4821" y="7"/>
                              <a:ext cx="15" cy="2"/>
                            </a:xfrm>
                            <a:custGeom>
                              <a:avLst/>
                              <a:gdLst>
                                <a:gd name="T0" fmla="+- 0 4821 4821"/>
                                <a:gd name="T1" fmla="*/ T0 w 15"/>
                                <a:gd name="T2" fmla="+- 0 4836 482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9" name="Group 2608"/>
                        <wpg:cNvGrpSpPr>
                          <a:grpSpLocks/>
                        </wpg:cNvGrpSpPr>
                        <wpg:grpSpPr bwMode="auto">
                          <a:xfrm>
                            <a:off x="4851" y="7"/>
                            <a:ext cx="15" cy="2"/>
                            <a:chOff x="4851" y="7"/>
                            <a:chExt cx="15" cy="2"/>
                          </a:xfrm>
                        </wpg:grpSpPr>
                        <wps:wsp>
                          <wps:cNvPr id="2900" name="Freeform 2609"/>
                          <wps:cNvSpPr>
                            <a:spLocks/>
                          </wps:cNvSpPr>
                          <wps:spPr bwMode="auto">
                            <a:xfrm>
                              <a:off x="4851" y="7"/>
                              <a:ext cx="15" cy="2"/>
                            </a:xfrm>
                            <a:custGeom>
                              <a:avLst/>
                              <a:gdLst>
                                <a:gd name="T0" fmla="+- 0 4851 4851"/>
                                <a:gd name="T1" fmla="*/ T0 w 15"/>
                                <a:gd name="T2" fmla="+- 0 4865 485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1" name="Group 2606"/>
                        <wpg:cNvGrpSpPr>
                          <a:grpSpLocks/>
                        </wpg:cNvGrpSpPr>
                        <wpg:grpSpPr bwMode="auto">
                          <a:xfrm>
                            <a:off x="4880" y="7"/>
                            <a:ext cx="15" cy="2"/>
                            <a:chOff x="4880" y="7"/>
                            <a:chExt cx="15" cy="2"/>
                          </a:xfrm>
                        </wpg:grpSpPr>
                        <wps:wsp>
                          <wps:cNvPr id="2902" name="Freeform 2607"/>
                          <wps:cNvSpPr>
                            <a:spLocks/>
                          </wps:cNvSpPr>
                          <wps:spPr bwMode="auto">
                            <a:xfrm>
                              <a:off x="4880" y="7"/>
                              <a:ext cx="15" cy="2"/>
                            </a:xfrm>
                            <a:custGeom>
                              <a:avLst/>
                              <a:gdLst>
                                <a:gd name="T0" fmla="+- 0 4880 4880"/>
                                <a:gd name="T1" fmla="*/ T0 w 15"/>
                                <a:gd name="T2" fmla="+- 0 4895 488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3" name="Group 2604"/>
                        <wpg:cNvGrpSpPr>
                          <a:grpSpLocks/>
                        </wpg:cNvGrpSpPr>
                        <wpg:grpSpPr bwMode="auto">
                          <a:xfrm>
                            <a:off x="4910" y="7"/>
                            <a:ext cx="15" cy="2"/>
                            <a:chOff x="4910" y="7"/>
                            <a:chExt cx="15" cy="2"/>
                          </a:xfrm>
                        </wpg:grpSpPr>
                        <wps:wsp>
                          <wps:cNvPr id="2904" name="Freeform 2605"/>
                          <wps:cNvSpPr>
                            <a:spLocks/>
                          </wps:cNvSpPr>
                          <wps:spPr bwMode="auto">
                            <a:xfrm>
                              <a:off x="4910" y="7"/>
                              <a:ext cx="15" cy="2"/>
                            </a:xfrm>
                            <a:custGeom>
                              <a:avLst/>
                              <a:gdLst>
                                <a:gd name="T0" fmla="+- 0 4910 4910"/>
                                <a:gd name="T1" fmla="*/ T0 w 15"/>
                                <a:gd name="T2" fmla="+- 0 4924 491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5" name="Group 2602"/>
                        <wpg:cNvGrpSpPr>
                          <a:grpSpLocks/>
                        </wpg:cNvGrpSpPr>
                        <wpg:grpSpPr bwMode="auto">
                          <a:xfrm>
                            <a:off x="4939" y="7"/>
                            <a:ext cx="15" cy="2"/>
                            <a:chOff x="4939" y="7"/>
                            <a:chExt cx="15" cy="2"/>
                          </a:xfrm>
                        </wpg:grpSpPr>
                        <wps:wsp>
                          <wps:cNvPr id="2906" name="Freeform 2603"/>
                          <wps:cNvSpPr>
                            <a:spLocks/>
                          </wps:cNvSpPr>
                          <wps:spPr bwMode="auto">
                            <a:xfrm>
                              <a:off x="4939" y="7"/>
                              <a:ext cx="15" cy="2"/>
                            </a:xfrm>
                            <a:custGeom>
                              <a:avLst/>
                              <a:gdLst>
                                <a:gd name="T0" fmla="+- 0 4939 4939"/>
                                <a:gd name="T1" fmla="*/ T0 w 15"/>
                                <a:gd name="T2" fmla="+- 0 4954 493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7" name="Group 2600"/>
                        <wpg:cNvGrpSpPr>
                          <a:grpSpLocks/>
                        </wpg:cNvGrpSpPr>
                        <wpg:grpSpPr bwMode="auto">
                          <a:xfrm>
                            <a:off x="4969" y="7"/>
                            <a:ext cx="15" cy="2"/>
                            <a:chOff x="4969" y="7"/>
                            <a:chExt cx="15" cy="2"/>
                          </a:xfrm>
                        </wpg:grpSpPr>
                        <wps:wsp>
                          <wps:cNvPr id="2908" name="Freeform 2601"/>
                          <wps:cNvSpPr>
                            <a:spLocks/>
                          </wps:cNvSpPr>
                          <wps:spPr bwMode="auto">
                            <a:xfrm>
                              <a:off x="4969" y="7"/>
                              <a:ext cx="15" cy="2"/>
                            </a:xfrm>
                            <a:custGeom>
                              <a:avLst/>
                              <a:gdLst>
                                <a:gd name="T0" fmla="+- 0 4969 4969"/>
                                <a:gd name="T1" fmla="*/ T0 w 15"/>
                                <a:gd name="T2" fmla="+- 0 4984 496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9" name="Group 2598"/>
                        <wpg:cNvGrpSpPr>
                          <a:grpSpLocks/>
                        </wpg:cNvGrpSpPr>
                        <wpg:grpSpPr bwMode="auto">
                          <a:xfrm>
                            <a:off x="4998" y="7"/>
                            <a:ext cx="15" cy="2"/>
                            <a:chOff x="4998" y="7"/>
                            <a:chExt cx="15" cy="2"/>
                          </a:xfrm>
                        </wpg:grpSpPr>
                        <wps:wsp>
                          <wps:cNvPr id="2910" name="Freeform 2599"/>
                          <wps:cNvSpPr>
                            <a:spLocks/>
                          </wps:cNvSpPr>
                          <wps:spPr bwMode="auto">
                            <a:xfrm>
                              <a:off x="4998" y="7"/>
                              <a:ext cx="15" cy="2"/>
                            </a:xfrm>
                            <a:custGeom>
                              <a:avLst/>
                              <a:gdLst>
                                <a:gd name="T0" fmla="+- 0 4998 4998"/>
                                <a:gd name="T1" fmla="*/ T0 w 15"/>
                                <a:gd name="T2" fmla="+- 0 5013 499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1" name="Group 2596"/>
                        <wpg:cNvGrpSpPr>
                          <a:grpSpLocks/>
                        </wpg:cNvGrpSpPr>
                        <wpg:grpSpPr bwMode="auto">
                          <a:xfrm>
                            <a:off x="5028" y="7"/>
                            <a:ext cx="15" cy="2"/>
                            <a:chOff x="5028" y="7"/>
                            <a:chExt cx="15" cy="2"/>
                          </a:xfrm>
                        </wpg:grpSpPr>
                        <wps:wsp>
                          <wps:cNvPr id="2912" name="Freeform 2597"/>
                          <wps:cNvSpPr>
                            <a:spLocks/>
                          </wps:cNvSpPr>
                          <wps:spPr bwMode="auto">
                            <a:xfrm>
                              <a:off x="5028" y="7"/>
                              <a:ext cx="15" cy="2"/>
                            </a:xfrm>
                            <a:custGeom>
                              <a:avLst/>
                              <a:gdLst>
                                <a:gd name="T0" fmla="+- 0 5028 5028"/>
                                <a:gd name="T1" fmla="*/ T0 w 15"/>
                                <a:gd name="T2" fmla="+- 0 5043 502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3" name="Group 2594"/>
                        <wpg:cNvGrpSpPr>
                          <a:grpSpLocks/>
                        </wpg:cNvGrpSpPr>
                        <wpg:grpSpPr bwMode="auto">
                          <a:xfrm>
                            <a:off x="5057" y="7"/>
                            <a:ext cx="15" cy="2"/>
                            <a:chOff x="5057" y="7"/>
                            <a:chExt cx="15" cy="2"/>
                          </a:xfrm>
                        </wpg:grpSpPr>
                        <wps:wsp>
                          <wps:cNvPr id="2914" name="Freeform 2595"/>
                          <wps:cNvSpPr>
                            <a:spLocks/>
                          </wps:cNvSpPr>
                          <wps:spPr bwMode="auto">
                            <a:xfrm>
                              <a:off x="5057" y="7"/>
                              <a:ext cx="15" cy="2"/>
                            </a:xfrm>
                            <a:custGeom>
                              <a:avLst/>
                              <a:gdLst>
                                <a:gd name="T0" fmla="+- 0 5057 5057"/>
                                <a:gd name="T1" fmla="*/ T0 w 15"/>
                                <a:gd name="T2" fmla="+- 0 5072 505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5" name="Group 2592"/>
                        <wpg:cNvGrpSpPr>
                          <a:grpSpLocks/>
                        </wpg:cNvGrpSpPr>
                        <wpg:grpSpPr bwMode="auto">
                          <a:xfrm>
                            <a:off x="5087" y="7"/>
                            <a:ext cx="15" cy="2"/>
                            <a:chOff x="5087" y="7"/>
                            <a:chExt cx="15" cy="2"/>
                          </a:xfrm>
                        </wpg:grpSpPr>
                        <wps:wsp>
                          <wps:cNvPr id="2916" name="Freeform 2593"/>
                          <wps:cNvSpPr>
                            <a:spLocks/>
                          </wps:cNvSpPr>
                          <wps:spPr bwMode="auto">
                            <a:xfrm>
                              <a:off x="5087" y="7"/>
                              <a:ext cx="15" cy="2"/>
                            </a:xfrm>
                            <a:custGeom>
                              <a:avLst/>
                              <a:gdLst>
                                <a:gd name="T0" fmla="+- 0 5087 5087"/>
                                <a:gd name="T1" fmla="*/ T0 w 15"/>
                                <a:gd name="T2" fmla="+- 0 5102 508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7" name="Group 2590"/>
                        <wpg:cNvGrpSpPr>
                          <a:grpSpLocks/>
                        </wpg:cNvGrpSpPr>
                        <wpg:grpSpPr bwMode="auto">
                          <a:xfrm>
                            <a:off x="5116" y="7"/>
                            <a:ext cx="15" cy="2"/>
                            <a:chOff x="5116" y="7"/>
                            <a:chExt cx="15" cy="2"/>
                          </a:xfrm>
                        </wpg:grpSpPr>
                        <wps:wsp>
                          <wps:cNvPr id="2918" name="Freeform 2591"/>
                          <wps:cNvSpPr>
                            <a:spLocks/>
                          </wps:cNvSpPr>
                          <wps:spPr bwMode="auto">
                            <a:xfrm>
                              <a:off x="5116" y="7"/>
                              <a:ext cx="15" cy="2"/>
                            </a:xfrm>
                            <a:custGeom>
                              <a:avLst/>
                              <a:gdLst>
                                <a:gd name="T0" fmla="+- 0 5116 5116"/>
                                <a:gd name="T1" fmla="*/ T0 w 15"/>
                                <a:gd name="T2" fmla="+- 0 5131 511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9" name="Group 2588"/>
                        <wpg:cNvGrpSpPr>
                          <a:grpSpLocks/>
                        </wpg:cNvGrpSpPr>
                        <wpg:grpSpPr bwMode="auto">
                          <a:xfrm>
                            <a:off x="5146" y="7"/>
                            <a:ext cx="15" cy="2"/>
                            <a:chOff x="5146" y="7"/>
                            <a:chExt cx="15" cy="2"/>
                          </a:xfrm>
                        </wpg:grpSpPr>
                        <wps:wsp>
                          <wps:cNvPr id="2920" name="Freeform 2589"/>
                          <wps:cNvSpPr>
                            <a:spLocks/>
                          </wps:cNvSpPr>
                          <wps:spPr bwMode="auto">
                            <a:xfrm>
                              <a:off x="5146" y="7"/>
                              <a:ext cx="15" cy="2"/>
                            </a:xfrm>
                            <a:custGeom>
                              <a:avLst/>
                              <a:gdLst>
                                <a:gd name="T0" fmla="+- 0 5146 5146"/>
                                <a:gd name="T1" fmla="*/ T0 w 15"/>
                                <a:gd name="T2" fmla="+- 0 5161 514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1" name="Group 2586"/>
                        <wpg:cNvGrpSpPr>
                          <a:grpSpLocks/>
                        </wpg:cNvGrpSpPr>
                        <wpg:grpSpPr bwMode="auto">
                          <a:xfrm>
                            <a:off x="5175" y="7"/>
                            <a:ext cx="15" cy="2"/>
                            <a:chOff x="5175" y="7"/>
                            <a:chExt cx="15" cy="2"/>
                          </a:xfrm>
                        </wpg:grpSpPr>
                        <wps:wsp>
                          <wps:cNvPr id="2922" name="Freeform 2587"/>
                          <wps:cNvSpPr>
                            <a:spLocks/>
                          </wps:cNvSpPr>
                          <wps:spPr bwMode="auto">
                            <a:xfrm>
                              <a:off x="5175" y="7"/>
                              <a:ext cx="15" cy="2"/>
                            </a:xfrm>
                            <a:custGeom>
                              <a:avLst/>
                              <a:gdLst>
                                <a:gd name="T0" fmla="+- 0 5175 5175"/>
                                <a:gd name="T1" fmla="*/ T0 w 15"/>
                                <a:gd name="T2" fmla="+- 0 5190 517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3" name="Group 2584"/>
                        <wpg:cNvGrpSpPr>
                          <a:grpSpLocks/>
                        </wpg:cNvGrpSpPr>
                        <wpg:grpSpPr bwMode="auto">
                          <a:xfrm>
                            <a:off x="5205" y="7"/>
                            <a:ext cx="15" cy="2"/>
                            <a:chOff x="5205" y="7"/>
                            <a:chExt cx="15" cy="2"/>
                          </a:xfrm>
                        </wpg:grpSpPr>
                        <wps:wsp>
                          <wps:cNvPr id="2924" name="Freeform 2585"/>
                          <wps:cNvSpPr>
                            <a:spLocks/>
                          </wps:cNvSpPr>
                          <wps:spPr bwMode="auto">
                            <a:xfrm>
                              <a:off x="5205" y="7"/>
                              <a:ext cx="15" cy="2"/>
                            </a:xfrm>
                            <a:custGeom>
                              <a:avLst/>
                              <a:gdLst>
                                <a:gd name="T0" fmla="+- 0 5205 5205"/>
                                <a:gd name="T1" fmla="*/ T0 w 15"/>
                                <a:gd name="T2" fmla="+- 0 5220 520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5" name="Group 2582"/>
                        <wpg:cNvGrpSpPr>
                          <a:grpSpLocks/>
                        </wpg:cNvGrpSpPr>
                        <wpg:grpSpPr bwMode="auto">
                          <a:xfrm>
                            <a:off x="5235" y="7"/>
                            <a:ext cx="15" cy="2"/>
                            <a:chOff x="5235" y="7"/>
                            <a:chExt cx="15" cy="2"/>
                          </a:xfrm>
                        </wpg:grpSpPr>
                        <wps:wsp>
                          <wps:cNvPr id="2926" name="Freeform 2583"/>
                          <wps:cNvSpPr>
                            <a:spLocks/>
                          </wps:cNvSpPr>
                          <wps:spPr bwMode="auto">
                            <a:xfrm>
                              <a:off x="5235" y="7"/>
                              <a:ext cx="15" cy="2"/>
                            </a:xfrm>
                            <a:custGeom>
                              <a:avLst/>
                              <a:gdLst>
                                <a:gd name="T0" fmla="+- 0 5235 5235"/>
                                <a:gd name="T1" fmla="*/ T0 w 15"/>
                                <a:gd name="T2" fmla="+- 0 5249 523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7" name="Group 2580"/>
                        <wpg:cNvGrpSpPr>
                          <a:grpSpLocks/>
                        </wpg:cNvGrpSpPr>
                        <wpg:grpSpPr bwMode="auto">
                          <a:xfrm>
                            <a:off x="5264" y="7"/>
                            <a:ext cx="15" cy="2"/>
                            <a:chOff x="5264" y="7"/>
                            <a:chExt cx="15" cy="2"/>
                          </a:xfrm>
                        </wpg:grpSpPr>
                        <wps:wsp>
                          <wps:cNvPr id="2928" name="Freeform 2581"/>
                          <wps:cNvSpPr>
                            <a:spLocks/>
                          </wps:cNvSpPr>
                          <wps:spPr bwMode="auto">
                            <a:xfrm>
                              <a:off x="5264" y="7"/>
                              <a:ext cx="15" cy="2"/>
                            </a:xfrm>
                            <a:custGeom>
                              <a:avLst/>
                              <a:gdLst>
                                <a:gd name="T0" fmla="+- 0 5264 5264"/>
                                <a:gd name="T1" fmla="*/ T0 w 15"/>
                                <a:gd name="T2" fmla="+- 0 5279 526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9" name="Group 2578"/>
                        <wpg:cNvGrpSpPr>
                          <a:grpSpLocks/>
                        </wpg:cNvGrpSpPr>
                        <wpg:grpSpPr bwMode="auto">
                          <a:xfrm>
                            <a:off x="5367" y="7"/>
                            <a:ext cx="15" cy="2"/>
                            <a:chOff x="5367" y="7"/>
                            <a:chExt cx="15" cy="2"/>
                          </a:xfrm>
                        </wpg:grpSpPr>
                        <wps:wsp>
                          <wps:cNvPr id="2930" name="Freeform 2579"/>
                          <wps:cNvSpPr>
                            <a:spLocks/>
                          </wps:cNvSpPr>
                          <wps:spPr bwMode="auto">
                            <a:xfrm>
                              <a:off x="5367" y="7"/>
                              <a:ext cx="15" cy="2"/>
                            </a:xfrm>
                            <a:custGeom>
                              <a:avLst/>
                              <a:gdLst>
                                <a:gd name="T0" fmla="+- 0 5367 5367"/>
                                <a:gd name="T1" fmla="*/ T0 w 15"/>
                                <a:gd name="T2" fmla="+- 0 5382 536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1" name="Group 2576"/>
                        <wpg:cNvGrpSpPr>
                          <a:grpSpLocks/>
                        </wpg:cNvGrpSpPr>
                        <wpg:grpSpPr bwMode="auto">
                          <a:xfrm>
                            <a:off x="5294" y="7"/>
                            <a:ext cx="15" cy="2"/>
                            <a:chOff x="5294" y="7"/>
                            <a:chExt cx="15" cy="2"/>
                          </a:xfrm>
                        </wpg:grpSpPr>
                        <wps:wsp>
                          <wps:cNvPr id="2932" name="Freeform 2577"/>
                          <wps:cNvSpPr>
                            <a:spLocks/>
                          </wps:cNvSpPr>
                          <wps:spPr bwMode="auto">
                            <a:xfrm>
                              <a:off x="5294" y="7"/>
                              <a:ext cx="15" cy="2"/>
                            </a:xfrm>
                            <a:custGeom>
                              <a:avLst/>
                              <a:gdLst>
                                <a:gd name="T0" fmla="+- 0 5294 5294"/>
                                <a:gd name="T1" fmla="*/ T0 w 15"/>
                                <a:gd name="T2" fmla="+- 0 5308 529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3" name="Group 2574"/>
                        <wpg:cNvGrpSpPr>
                          <a:grpSpLocks/>
                        </wpg:cNvGrpSpPr>
                        <wpg:grpSpPr bwMode="auto">
                          <a:xfrm>
                            <a:off x="5323" y="7"/>
                            <a:ext cx="15" cy="2"/>
                            <a:chOff x="5323" y="7"/>
                            <a:chExt cx="15" cy="2"/>
                          </a:xfrm>
                        </wpg:grpSpPr>
                        <wps:wsp>
                          <wps:cNvPr id="2934" name="Freeform 2575"/>
                          <wps:cNvSpPr>
                            <a:spLocks/>
                          </wps:cNvSpPr>
                          <wps:spPr bwMode="auto">
                            <a:xfrm>
                              <a:off x="5323" y="7"/>
                              <a:ext cx="15" cy="2"/>
                            </a:xfrm>
                            <a:custGeom>
                              <a:avLst/>
                              <a:gdLst>
                                <a:gd name="T0" fmla="+- 0 5323 5323"/>
                                <a:gd name="T1" fmla="*/ T0 w 15"/>
                                <a:gd name="T2" fmla="+- 0 5338 532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5" name="Group 2572"/>
                        <wpg:cNvGrpSpPr>
                          <a:grpSpLocks/>
                        </wpg:cNvGrpSpPr>
                        <wpg:grpSpPr bwMode="auto">
                          <a:xfrm>
                            <a:off x="5353" y="7"/>
                            <a:ext cx="15" cy="2"/>
                            <a:chOff x="5353" y="7"/>
                            <a:chExt cx="15" cy="2"/>
                          </a:xfrm>
                        </wpg:grpSpPr>
                        <wps:wsp>
                          <wps:cNvPr id="2936" name="Freeform 2573"/>
                          <wps:cNvSpPr>
                            <a:spLocks/>
                          </wps:cNvSpPr>
                          <wps:spPr bwMode="auto">
                            <a:xfrm>
                              <a:off x="5353" y="7"/>
                              <a:ext cx="15" cy="2"/>
                            </a:xfrm>
                            <a:custGeom>
                              <a:avLst/>
                              <a:gdLst>
                                <a:gd name="T0" fmla="+- 0 5353 5353"/>
                                <a:gd name="T1" fmla="*/ T0 w 15"/>
                                <a:gd name="T2" fmla="+- 0 5367 535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719E29D" id="Group 2571" o:spid="_x0000_s1026" style="width:269.5pt;height:.75pt;mso-position-horizontal-relative:char;mso-position-vertical-relative:line" coordsize="539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">
                <v:group id="Group 2936" o:spid="_x0000_s1027" style="position:absolute;left:7;top:7;width:15;height:2" coordorigin="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">
                  <v:shape id="Freeform 2937" o:spid="_x0000_s1028" style="position:absolute;left: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" path="m,l15,e" filled="f" strokecolor="#333" strokeweight=".26044mm">
                    <v:path arrowok="t" o:connecttype="custom" o:connectlocs="0,0;15,0" o:connectangles="0,0"/>
                  </v:shape>
                </v:group>
                <v:group id="Group 2934" o:spid="_x0000_s1029" style="position:absolute;left:37;top:7;width:15;height:2" coordorigin="3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lr8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xPR/B8E56AXDwAAAD//wMAUEsBAi0AFAAGAAgAAAAhANvh9svuAAAAhQEAABMAAAAAAAAA&#10;AAAAAAAAAAAAAFtDb250ZW50X1R5cGVzXS54bWxQSwECLQAUAAYACAAAACEAWvQsW78AAAAVAQAA&#10;CwAAAAAAAAAAAAAAAAAfAQAAX3JlbHMvLnJlbHNQSwECLQAUAAYACAAAACEA00pa/MYAAADdAAAA&#10;DwAAAAAAAAAAAAAAAAAHAgAAZHJzL2Rvd25yZXYueG1sUEsFBgAAAAADAAMAtwAAAPoCAAAAAA==&#10;">
                  <v:shape id="Freeform 2935" o:spid="_x0000_s1030" style="position:absolute;left:3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" path="m,l15,e" filled="f" strokecolor="#333" strokeweight=".26044mm">
                    <v:path arrowok="t" o:connecttype="custom" o:connectlocs="0,0;15,0" o:connectangles="0,0"/>
                  </v:shape>
                </v:group>
                <v:group id="Group 2932" o:spid="_x0000_s1031" style="position:absolute;left:66;top:7;width:15;height:2" coordorigin="6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">
                  <v:shape id="Freeform 2933" o:spid="_x0000_s1032" style="position:absolute;left:6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" path="m,l15,e" filled="f" strokecolor="#333" strokeweight=".26044mm">
                    <v:path arrowok="t" o:connecttype="custom" o:connectlocs="0,0;15,0" o:connectangles="0,0"/>
                  </v:shape>
                </v:group>
                <v:group id="Group 2930" o:spid="_x0000_s1033" style="position:absolute;left:96;top:7;width:15;height:2" coordorigin="9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">
                  <v:shape id="Freeform 2931" o:spid="_x0000_s1034" style="position:absolute;left:9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" path="m,l15,e" filled="f" strokecolor="#333" strokeweight=".26044mm">
                    <v:path arrowok="t" o:connecttype="custom" o:connectlocs="0,0;15,0" o:connectangles="0,0"/>
                  </v:shape>
                </v:group>
                <v:group id="Group 2928" o:spid="_x0000_s1035" style="position:absolute;left:126;top:7;width:15;height:2" coordorigin="12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">
                  <v:shape id="Freeform 2929" o:spid="_x0000_s1036" style="position:absolute;left:12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" path="m,l14,e" filled="f" strokecolor="#333" strokeweight=".26044mm">
                    <v:path arrowok="t" o:connecttype="custom" o:connectlocs="0,0;14,0" o:connectangles="0,0"/>
                  </v:shape>
                </v:group>
                <v:group id="Group 2926" o:spid="_x0000_s1037" style="position:absolute;left:155;top:7;width:15;height:2" coordorigin="15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RE3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JGsP/m/AE5PoPAAD//wMAUEsBAi0AFAAGAAgAAAAhANvh9svuAAAAhQEAABMAAAAAAAAA&#10;AAAAAAAAAAAAAFtDb250ZW50X1R5cGVzXS54bWxQSwECLQAUAAYACAAAACEAWvQsW78AAAAVAQAA&#10;CwAAAAAAAAAAAAAAAAAfAQAAX3JlbHMvLnJlbHNQSwECLQAUAAYACAAAACEAeQERN8YAAADdAAAA&#10;DwAAAAAAAAAAAAAAAAAHAgAAZHJzL2Rvd25yZXYueG1sUEsFBgAAAAADAAMAtwAAAPoCAAAAAA==&#10;">
                  <v:shape id="Freeform 2927" o:spid="_x0000_s1038" style="position:absolute;left:15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" path="m,l15,e" filled="f" strokecolor="#333" strokeweight=".26044mm">
                    <v:path arrowok="t" o:connecttype="custom" o:connectlocs="0,0;15,0" o:connectangles="0,0"/>
                  </v:shape>
                </v:group>
                <v:group id="Group 2924" o:spid="_x0000_s1039" style="position:absolute;left:185;top:7;width:15;height:2" coordorigin="18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">
                  <v:shape id="Freeform 2925" o:spid="_x0000_s1040" style="position:absolute;left:18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" path="m,l14,e" filled="f" strokecolor="#333" strokeweight=".26044mm">
                    <v:path arrowok="t" o:connecttype="custom" o:connectlocs="0,0;14,0" o:connectangles="0,0"/>
                  </v:shape>
                </v:group>
                <v:group id="Group 2922" o:spid="_x0000_s1041" style="position:absolute;left:214;top:7;width:15;height:2" coordorigin="21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">
                  <v:shape id="Freeform 2923" o:spid="_x0000_s1042" style="position:absolute;left:21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" path="m,l15,e" filled="f" strokecolor="#333" strokeweight=".26044mm">
                    <v:path arrowok="t" o:connecttype="custom" o:connectlocs="0,0;15,0" o:connectangles="0,0"/>
                  </v:shape>
                </v:group>
                <v:group id="Group 2920" o:spid="_x0000_s1043" style="position:absolute;left:244;top:7;width:15;height:2" coordorigin="24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">
                  <v:shape id="Freeform 2921" o:spid="_x0000_s1044" style="position:absolute;left:24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" path="m,l14,e" filled="f" strokecolor="#333" strokeweight=".26044mm">
                    <v:path arrowok="t" o:connecttype="custom" o:connectlocs="0,0;14,0" o:connectangles="0,0"/>
                  </v:shape>
                </v:group>
                <v:group id="Group 2918" o:spid="_x0000_s1045" style="position:absolute;left:273;top:7;width:15;height:2" coordorigin="27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">
                  <v:shape id="Freeform 2919" o:spid="_x0000_s1046" style="position:absolute;left:27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" path="m,l15,e" filled="f" strokecolor="#333" strokeweight=".26044mm">
                    <v:path arrowok="t" o:connecttype="custom" o:connectlocs="0,0;15,0" o:connectangles="0,0"/>
                  </v:shape>
                </v:group>
                <v:group id="Group 2916" o:spid="_x0000_s1047" style="position:absolute;left:303;top:7;width:15;height:2" coordorigin="30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">
                  <v:shape id="Freeform 2917" o:spid="_x0000_s1048" style="position:absolute;left:30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" path="m,l14,e" filled="f" strokecolor="#333" strokeweight=".26044mm">
                    <v:path arrowok="t" o:connecttype="custom" o:connectlocs="0,0;14,0" o:connectangles="0,0"/>
                  </v:shape>
                </v:group>
                <v:group id="Group 2914" o:spid="_x0000_s1049" style="position:absolute;left:332;top:7;width:15;height:2" coordorigin="33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">
                  <v:shape id="Freeform 2915" o:spid="_x0000_s1050" style="position:absolute;left:33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" path="m,l15,e" filled="f" strokecolor="#333" strokeweight=".26044mm">
                    <v:path arrowok="t" o:connecttype="custom" o:connectlocs="0,0;15,0" o:connectangles="0,0"/>
                  </v:shape>
                </v:group>
                <v:group id="Group 2912" o:spid="_x0000_s1051" style="position:absolute;left:362;top:7;width:15;height:2" coordorigin="36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">
                  <v:shape id="Freeform 2913" o:spid="_x0000_s1052" style="position:absolute;left:36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" path="m,l15,e" filled="f" strokecolor="#333" strokeweight=".26044mm">
                    <v:path arrowok="t" o:connecttype="custom" o:connectlocs="0,0;15,0" o:connectangles="0,0"/>
                  </v:shape>
                </v:group>
                <v:group id="Group 2910" o:spid="_x0000_s1053" style="position:absolute;left:391;top:7;width:15;height:2" coordorigin="39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">
                  <v:shape id="Freeform 2911" o:spid="_x0000_s1054" style="position:absolute;left:39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" path="m,l15,e" filled="f" strokecolor="#333" strokeweight=".26044mm">
                    <v:path arrowok="t" o:connecttype="custom" o:connectlocs="0,0;15,0" o:connectangles="0,0"/>
                  </v:shape>
                </v:group>
                <v:group id="Group 2908" o:spid="_x0000_s1055" style="position:absolute;left:421;top:7;width:15;height:2" coordorigin="42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">
                  <v:shape id="Freeform 2909" o:spid="_x0000_s1056" style="position:absolute;left:42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" path="m,l15,e" filled="f" strokecolor="#333" strokeweight=".26044mm">
                    <v:path arrowok="t" o:connecttype="custom" o:connectlocs="0,0;15,0" o:connectangles="0,0"/>
                  </v:shape>
                </v:group>
                <v:group id="Group 2906" o:spid="_x0000_s1057" style="position:absolute;left:450;top:7;width:15;height:2" coordorigin="45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">
                  <v:shape id="Freeform 2907" o:spid="_x0000_s1058" style="position:absolute;left:45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" path="m,l15,e" filled="f" strokecolor="#333" strokeweight=".26044mm">
                    <v:path arrowok="t" o:connecttype="custom" o:connectlocs="0,0;15,0" o:connectangles="0,0"/>
                  </v:shape>
                </v:group>
                <v:group id="Group 2904" o:spid="_x0000_s1059" style="position:absolute;left:480;top:7;width:15;height:2" coordorigin="48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">
                  <v:shape id="Freeform 2905" o:spid="_x0000_s1060" style="position:absolute;left:48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" path="m,l15,e" filled="f" strokecolor="#333" strokeweight=".26044mm">
                    <v:path arrowok="t" o:connecttype="custom" o:connectlocs="0,0;15,0" o:connectangles="0,0"/>
                  </v:shape>
                </v:group>
                <v:group id="Group 2902" o:spid="_x0000_s1061" style="position:absolute;left:509;top:7;width:15;height:2" coordorigin="50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">
                  <v:shape id="Freeform 2903" o:spid="_x0000_s1062" style="position:absolute;left:50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" path="m,l15,e" filled="f" strokecolor="#333" strokeweight=".26044mm">
                    <v:path arrowok="t" o:connecttype="custom" o:connectlocs="0,0;15,0" o:connectangles="0,0"/>
                  </v:shape>
                </v:group>
                <v:group id="Group 2900" o:spid="_x0000_s1063" style="position:absolute;left:539;top:7;width:15;height:2" coordorigin="53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k7+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k8Sv8vglPQK5/AAAA//8DAFBLAQItABQABgAIAAAAIQDb4fbL7gAAAIUBAAATAAAAAAAA&#10;AAAAAAAAAAAAAABbQ29udGVudF9UeXBlc10ueG1sUEsBAi0AFAAGAAgAAAAhAFr0LFu/AAAAFQEA&#10;AAsAAAAAAAAAAAAAAAAAHwEAAF9yZWxzLy5yZWxzUEsBAi0AFAAGAAgAAAAhAC9STv7HAAAA3QAA&#10;AA8AAAAAAAAAAAAAAAAABwIAAGRycy9kb3ducmV2LnhtbFBLBQYAAAAAAwADALcAAAD7AgAAAAA=&#10;">
                  <v:shape id="Freeform 2901" o:spid="_x0000_s1064" style="position:absolute;left:53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" path="m,l15,e" filled="f" strokecolor="#333" strokeweight=".26044mm">
                    <v:path arrowok="t" o:connecttype="custom" o:connectlocs="0,0;15,0" o:connectangles="0,0"/>
                  </v:shape>
                </v:group>
                <v:group id="Group 2898" o:spid="_x0000_s1065" style="position:absolute;left:568;top:7;width:15;height:2" coordorigin="56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X8X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4yX8vglPQK5/AAAA//8DAFBLAQItABQABgAIAAAAIQDb4fbL7gAAAIUBAAATAAAAAAAA&#10;AAAAAAAAAAAAAABbQ29udGVudF9UeXBlc10ueG1sUEsBAi0AFAAGAAgAAAAhAFr0LFu/AAAAFQEA&#10;AAsAAAAAAAAAAAAAAAAAHwEAAF9yZWxzLy5yZWxzUEsBAi0AFAAGAAgAAAAhADGBfxfHAAAA3QAA&#10;AA8AAAAAAAAAAAAAAAAABwIAAGRycy9kb3ducmV2LnhtbFBLBQYAAAAAAwADALcAAAD7AgAAAAA=&#10;">
                  <v:shape id="Freeform 2899" o:spid="_x0000_s1066" style="position:absolute;left:56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" path="m,l15,e" filled="f" strokecolor="#333" strokeweight=".26044mm">
                    <v:path arrowok="t" o:connecttype="custom" o:connectlocs="0,0;15,0" o:connectangles="0,0"/>
                  </v:shape>
                </v:group>
                <v:group id="Group 2896" o:spid="_x0000_s1067" style="position:absolute;left:598;top:7;width:15;height:2" coordorigin="59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">
                  <v:shape id="Freeform 2897" o:spid="_x0000_s1068" style="position:absolute;left:59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" path="m,l15,e" filled="f" strokecolor="#333" strokeweight=".26044mm">
                    <v:path arrowok="t" o:connecttype="custom" o:connectlocs="0,0;15,0" o:connectangles="0,0"/>
                  </v:shape>
                </v:group>
                <v:group id="Group 2894" o:spid="_x0000_s1069" style="position:absolute;left:628;top:7;width:15;height:2" coordorigin="62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">
                  <v:shape id="Freeform 2895" o:spid="_x0000_s1070" style="position:absolute;left:62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" path="m,l14,e" filled="f" strokecolor="#333" strokeweight=".26044mm">
                    <v:path arrowok="t" o:connecttype="custom" o:connectlocs="0,0;14,0" o:connectangles="0,0"/>
                  </v:shape>
                </v:group>
                <v:group id="Group 2892" o:spid="_x0000_s1071" style="position:absolute;left:657;top:7;width:15;height:2" coordorigin="65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">
                  <v:shape id="Freeform 2893" o:spid="_x0000_s1072" style="position:absolute;left:65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" path="m,l15,e" filled="f" strokecolor="#333" strokeweight=".26044mm">
                    <v:path arrowok="t" o:connecttype="custom" o:connectlocs="0,0;15,0" o:connectangles="0,0"/>
                  </v:shape>
                </v:group>
                <v:group id="Group 2890" o:spid="_x0000_s1073" style="position:absolute;left:687;top:7;width:15;height:2" coordorigin="68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9gj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kySv8vglPQK5/AAAA//8DAFBLAQItABQABgAIAAAAIQDb4fbL7gAAAIUBAAATAAAAAAAA&#10;AAAAAAAAAAAAAABbQ29udGVudF9UeXBlc10ueG1sUEsBAi0AFAAGAAgAAAAhAFr0LFu/AAAAFQEA&#10;AAsAAAAAAAAAAAAAAAAAHwEAAF9yZWxzLy5yZWxzUEsBAi0AFAAGAAgAAAAhAKqL2CPHAAAA3QAA&#10;AA8AAAAAAAAAAAAAAAAABwIAAGRycy9kb3ducmV2LnhtbFBLBQYAAAAAAwADALcAAAD7AgAAAAA=&#10;">
                  <v:shape id="Freeform 2891" o:spid="_x0000_s1074" style="position:absolute;left:68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" path="m,l14,e" filled="f" strokecolor="#333" strokeweight=".26044mm">
                    <v:path arrowok="t" o:connecttype="custom" o:connectlocs="0,0;14,0" o:connectangles="0,0"/>
                  </v:shape>
                </v:group>
                <v:group id="Group 2888" o:spid="_x0000_s1075" style="position:absolute;left:716;top:7;width:15;height:2" coordorigin="71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OnK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kyX8vglPQK5/AAAA//8DAFBLAQItABQABgAIAAAAIQDb4fbL7gAAAIUBAAATAAAAAAAA&#10;AAAAAAAAAAAAAABbQ29udGVudF9UeXBlc10ueG1sUEsBAi0AFAAGAAgAAAAhAFr0LFu/AAAAFQEA&#10;AAsAAAAAAAAAAAAAAAAAHwEAAF9yZWxzLy5yZWxzUEsBAi0AFAAGAAgAAAAhALRY6crHAAAA3QAA&#10;AA8AAAAAAAAAAAAAAAAABwIAAGRycy9kb3ducmV2LnhtbFBLBQYAAAAAAwADALcAAAD7AgAAAAA=&#10;">
                  <v:shape id="Freeform 2889" o:spid="_x0000_s1076" style="position:absolute;left:71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" path="m,l15,e" filled="f" strokecolor="#333" strokeweight=".26044mm">
                    <v:path arrowok="t" o:connecttype="custom" o:connectlocs="0,0;15,0" o:connectangles="0,0"/>
                  </v:shape>
                </v:group>
                <v:group id="Group 2886" o:spid="_x0000_s1077" style="position:absolute;left:746;top:7;width:15;height:2" coordorigin="74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">
                  <v:shape id="Freeform 2887" o:spid="_x0000_s1078" style="position:absolute;left:74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" path="m,l14,e" filled="f" strokecolor="#333" strokeweight=".26044mm">
                    <v:path arrowok="t" o:connecttype="custom" o:connectlocs="0,0;14,0" o:connectangles="0,0"/>
                  </v:shape>
                </v:group>
                <v:group id="Group 2884" o:spid="_x0000_s1079" style="position:absolute;left:775;top:7;width:15;height:2" coordorigin="77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">
                  <v:shape id="Freeform 2885" o:spid="_x0000_s1080" style="position:absolute;left:77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" path="m,l15,e" filled="f" strokecolor="#333" strokeweight=".26044mm">
                    <v:path arrowok="t" o:connecttype="custom" o:connectlocs="0,0;15,0" o:connectangles="0,0"/>
                  </v:shape>
                </v:group>
                <v:group id="Group 2882" o:spid="_x0000_s1081" style="position:absolute;left:805;top:7;width:15;height:2" coordorigin="80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">
                  <v:shape id="Freeform 2883" o:spid="_x0000_s1082" style="position:absolute;left:80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" path="m,l15,e" filled="f" strokecolor="#333" strokeweight=".26044mm">
                    <v:path arrowok="t" o:connecttype="custom" o:connectlocs="0,0;15,0" o:connectangles="0,0"/>
                  </v:shape>
                </v:group>
                <v:group id="Group 2880" o:spid="_x0000_s1083" style="position:absolute;left:834;top:7;width:15;height:2" coordorigin="83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">
                  <v:shape id="Freeform 2881" o:spid="_x0000_s1084" style="position:absolute;left:83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" path="m,l15,e" filled="f" strokecolor="#333" strokeweight=".26044mm">
                    <v:path arrowok="t" o:connecttype="custom" o:connectlocs="0,0;15,0" o:connectangles="0,0"/>
                  </v:shape>
                </v:group>
                <v:group id="Group 2878" o:spid="_x0000_s1085" style="position:absolute;left:864;top:7;width:15;height:2" coordorigin="86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">
                  <v:shape id="Freeform 2879" o:spid="_x0000_s1086" style="position:absolute;left:86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" path="m,l15,e" filled="f" strokecolor="#333" strokeweight=".26044mm">
                    <v:path arrowok="t" o:connecttype="custom" o:connectlocs="0,0;15,0" o:connectangles="0,0"/>
                  </v:shape>
                </v:group>
                <v:group id="Group 2876" o:spid="_x0000_s1087" style="position:absolute;left:893;top:7;width:15;height:2" coordorigin="89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">
                  <v:shape id="Freeform 2877" o:spid="_x0000_s1088" style="position:absolute;left:89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" path="m,l15,e" filled="f" strokecolor="#333" strokeweight=".26044mm">
                    <v:path arrowok="t" o:connecttype="custom" o:connectlocs="0,0;15,0" o:connectangles="0,0"/>
                  </v:shape>
                </v:group>
                <v:group id="Group 2874" o:spid="_x0000_s1089" style="position:absolute;left:923;top:7;width:15;height:2" coordorigin="92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">
                  <v:shape id="Freeform 2875" o:spid="_x0000_s1090" style="position:absolute;left:92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" path="m,l15,e" filled="f" strokecolor="#333" strokeweight=".26044mm">
                    <v:path arrowok="t" o:connecttype="custom" o:connectlocs="0,0;15,0" o:connectangles="0,0"/>
                  </v:shape>
                </v:group>
                <v:group id="Group 2872" o:spid="_x0000_s1091" style="position:absolute;left:952;top:7;width:15;height:2" coordorigin="95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">
                  <v:shape id="Freeform 2873" o:spid="_x0000_s1092" style="position:absolute;left:95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" path="m,l15,e" filled="f" strokecolor="#333" strokeweight=".26044mm">
                    <v:path arrowok="t" o:connecttype="custom" o:connectlocs="0,0;15,0" o:connectangles="0,0"/>
                  </v:shape>
                </v:group>
                <v:group id="Group 2870" o:spid="_x0000_s1093" style="position:absolute;left:982;top:7;width:15;height:2" coordorigin="98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oRD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yMpvB6E56AXDwBAAD//wMAUEsBAi0AFAAGAAgAAAAhANvh9svuAAAAhQEAABMAAAAAAAAA&#10;AAAAAAAAAAAAAFtDb250ZW50X1R5cGVzXS54bWxQSwECLQAUAAYACAAAACEAWvQsW78AAAAVAQAA&#10;CwAAAAAAAAAAAAAAAAAfAQAAX3JlbHMvLnJlbHNQSwECLQAUAAYACAAAACEA4T6EQ8YAAADdAAAA&#10;DwAAAAAAAAAAAAAAAAAHAgAAZHJzL2Rvd25yZXYueG1sUEsFBgAAAAADAAMAtwAAAPoCAAAAAA==&#10;">
                  <v:shape id="Freeform 2871" o:spid="_x0000_s1094" style="position:absolute;left:98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" path="m,l15,e" filled="f" strokecolor="#333" strokeweight=".26044mm">
                    <v:path arrowok="t" o:connecttype="custom" o:connectlocs="0,0;15,0" o:connectangles="0,0"/>
                  </v:shape>
                </v:group>
                <v:group id="Group 2868" o:spid="_x0000_s1095" style="position:absolute;left:1011;top:7;width:15;height:2" coordorigin="101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">
                  <v:shape id="Freeform 2869" o:spid="_x0000_s1096" style="position:absolute;left:101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" path="m,l15,e" filled="f" strokecolor="#333" strokeweight=".26044mm">
                    <v:path arrowok="t" o:connecttype="custom" o:connectlocs="0,0;15,0" o:connectangles="0,0"/>
                  </v:shape>
                </v:group>
                <v:group id="Group 2866" o:spid="_x0000_s1097" style="position:absolute;left:1041;top:7;width:15;height:2" coordorigin="104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">
                  <v:shape id="Freeform 2867" o:spid="_x0000_s1098" style="position:absolute;left:104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" path="m,l15,e" filled="f" strokecolor="#333" strokeweight=".26044mm">
                    <v:path arrowok="t" o:connecttype="custom" o:connectlocs="0,0;15,0" o:connectangles="0,0"/>
                  </v:shape>
                </v:group>
                <v:group id="Group 2864" o:spid="_x0000_s1099" style="position:absolute;left:1071;top:7;width:15;height:2" coordorigin="107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E9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dj+D5JjwBuXgAAAD//wMAUEsBAi0AFAAGAAgAAAAhANvh9svuAAAAhQEAABMAAAAAAAAA&#10;AAAAAAAAAAAAAFtDb250ZW50X1R5cGVzXS54bWxQSwECLQAUAAYACAAAACEAWvQsW78AAAAVAQAA&#10;CwAAAAAAAAAAAAAAAAAfAQAAX3JlbHMvLnJlbHNQSwECLQAUAAYACAAAACEAxgPxPcYAAADdAAAA&#10;DwAAAAAAAAAAAAAAAAAHAgAAZHJzL2Rvd25yZXYueG1sUEsFBgAAAAADAAMAtwAAAPoCAAAAAA==&#10;">
                  <v:shape id="Freeform 2865" o:spid="_x0000_s1100" style="position:absolute;left:107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" path="m,l14,e" filled="f" strokecolor="#333" strokeweight=".26044mm">
                    <v:path arrowok="t" o:connecttype="custom" o:connectlocs="0,0;14,0" o:connectangles="0,0"/>
                  </v:shape>
                </v:group>
                <v:group id="Group 2862" o:spid="_x0000_s1101" style="position:absolute;left:1100;top:7;width:15;height:2" coordorigin="110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">
                  <v:shape id="Freeform 2863" o:spid="_x0000_s1102" style="position:absolute;left:110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" path="m,l15,e" filled="f" strokecolor="#333" strokeweight=".26044mm">
                    <v:path arrowok="t" o:connecttype="custom" o:connectlocs="0,0;15,0" o:connectangles="0,0"/>
                  </v:shape>
                </v:group>
                <v:group id="Group 2860" o:spid="_x0000_s1103" style="position:absolute;left:1130;top:7;width:15;height:2" coordorigin="113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">
                  <v:shape id="Freeform 2861" o:spid="_x0000_s1104" style="position:absolute;left:113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" path="m,l14,e" filled="f" strokecolor="#333" strokeweight=".26044mm">
                    <v:path arrowok="t" o:connecttype="custom" o:connectlocs="0,0;14,0" o:connectangles="0,0"/>
                  </v:shape>
                </v:group>
                <v:group id="Group 2858" o:spid="_x0000_s1105" style="position:absolute;left:1159;top:7;width:15;height:2" coordorigin="115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">
                  <v:shape id="Freeform 2859" o:spid="_x0000_s1106" style="position:absolute;left:115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" path="m,l15,e" filled="f" strokecolor="#333" strokeweight=".26044mm">
                    <v:path arrowok="t" o:connecttype="custom" o:connectlocs="0,0;15,0" o:connectangles="0,0"/>
                  </v:shape>
                </v:group>
                <v:group id="Group 2856" o:spid="_x0000_s1107" style="position:absolute;left:1189;top:7;width:15;height:2" coordorigin="118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">
                  <v:shape id="Freeform 2857" o:spid="_x0000_s1108" style="position:absolute;left:118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" path="m,l14,e" filled="f" strokecolor="#333" strokeweight=".26044mm">
                    <v:path arrowok="t" o:connecttype="custom" o:connectlocs="0,0;14,0" o:connectangles="0,0"/>
                  </v:shape>
                </v:group>
                <v:group id="Group 2854" o:spid="_x0000_s1109" style="position:absolute;left:1218;top:7;width:15;height:2" coordorigin="121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">
                  <v:shape id="Freeform 2855" o:spid="_x0000_s1110" style="position:absolute;left:121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" path="m,l15,e" filled="f" strokecolor="#333" strokeweight=".26044mm">
                    <v:path arrowok="t" o:connecttype="custom" o:connectlocs="0,0;15,0" o:connectangles="0,0"/>
                  </v:shape>
                </v:group>
                <v:group id="Group 2852" o:spid="_x0000_s1111" style="position:absolute;left:1248;top:7;width:15;height:2" coordorigin="124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">
                  <v:shape id="Freeform 2853" o:spid="_x0000_s1112" style="position:absolute;left:124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" path="m,l14,e" filled="f" strokecolor="#333" strokeweight=".26044mm">
                    <v:path arrowok="t" o:connecttype="custom" o:connectlocs="0,0;14,0" o:connectangles="0,0"/>
                  </v:shape>
                </v:group>
                <v:group id="Group 2850" o:spid="_x0000_s1113" style="position:absolute;left:1277;top:7;width:15;height:2" coordorigin="127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">
                  <v:shape id="Freeform 2851" o:spid="_x0000_s1114" style="position:absolute;left:127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" path="m,l15,e" filled="f" strokecolor="#333" strokeweight=".26044mm">
                    <v:path arrowok="t" o:connecttype="custom" o:connectlocs="0,0;15,0" o:connectangles="0,0"/>
                  </v:shape>
                </v:group>
                <v:group id="Group 2848" o:spid="_x0000_s1115" style="position:absolute;left:1307;top:7;width:15;height:2" coordorigin="130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">
                  <v:shape id="Freeform 2849" o:spid="_x0000_s1116" style="position:absolute;left:130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" path="m,l15,e" filled="f" strokecolor="#333" strokeweight=".26044mm">
                    <v:path arrowok="t" o:connecttype="custom" o:connectlocs="0,0;15,0" o:connectangles="0,0"/>
                  </v:shape>
                </v:group>
                <v:group id="Group 2846" o:spid="_x0000_s1117" style="position:absolute;left:1336;top:7;width:15;height:2" coordorigin="133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">
                  <v:shape id="Freeform 2847" o:spid="_x0000_s1118" style="position:absolute;left:133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" path="m,l15,e" filled="f" strokecolor="#333" strokeweight=".26044mm">
                    <v:path arrowok="t" o:connecttype="custom" o:connectlocs="0,0;15,0" o:connectangles="0,0"/>
                  </v:shape>
                </v:group>
                <v:group id="Group 2844" o:spid="_x0000_s1119" style="position:absolute;left:1366;top:7;width:15;height:2" coordorigin="136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">
                  <v:shape id="Freeform 2845" o:spid="_x0000_s1120" style="position:absolute;left:136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" path="m,l15,e" filled="f" strokecolor="#333" strokeweight=".26044mm">
                    <v:path arrowok="t" o:connecttype="custom" o:connectlocs="0,0;15,0" o:connectangles="0,0"/>
                  </v:shape>
                </v:group>
                <v:group id="Group 2842" o:spid="_x0000_s1121" style="position:absolute;left:1395;top:7;width:15;height:2" coordorigin="139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">
                  <v:shape id="Freeform 2843" o:spid="_x0000_s1122" style="position:absolute;left:139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" path="m,l15,e" filled="f" strokecolor="#333" strokeweight=".26044mm">
                    <v:path arrowok="t" o:connecttype="custom" o:connectlocs="0,0;15,0" o:connectangles="0,0"/>
                  </v:shape>
                </v:group>
                <v:group id="Group 2840" o:spid="_x0000_s1123" style="position:absolute;left:1425;top:7;width:15;height:2" coordorigin="142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">
                  <v:shape id="Freeform 2841" o:spid="_x0000_s1124" style="position:absolute;left:142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" path="m,l15,e" filled="f" strokecolor="#333" strokeweight=".26044mm">
                    <v:path arrowok="t" o:connecttype="custom" o:connectlocs="0,0;15,0" o:connectangles="0,0"/>
                  </v:shape>
                </v:group>
                <v:group id="Group 2838" o:spid="_x0000_s1125" style="position:absolute;left:1454;top:7;width:15;height:2" coordorigin="145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">
                  <v:shape id="Freeform 2839" o:spid="_x0000_s1126" style="position:absolute;left:145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" path="m,l15,e" filled="f" strokecolor="#333" strokeweight=".26044mm">
                    <v:path arrowok="t" o:connecttype="custom" o:connectlocs="0,0;15,0" o:connectangles="0,0"/>
                  </v:shape>
                </v:group>
                <v:group id="Group 2836" o:spid="_x0000_s1127" style="position:absolute;left:1484;top:7;width:15;height:2" coordorigin="148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QBs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krwn8vglPQK5/AAAA//8DAFBLAQItABQABgAIAAAAIQDb4fbL7gAAAIUBAAATAAAAAAAA&#10;AAAAAAAAAAAAAABbQ29udGVudF9UeXBlc10ueG1sUEsBAi0AFAAGAAgAAAAhAFr0LFu/AAAAFQEA&#10;AAsAAAAAAAAAAAAAAAAAHwEAAF9yZWxzLy5yZWxzUEsBAi0AFAAGAAgAAAAhAJfxAGzHAAAA3QAA&#10;AA8AAAAAAAAAAAAAAAAABwIAAGRycy9kb3ducmV2LnhtbFBLBQYAAAAAAwADALcAAAD7AgAAAAA=&#10;">
                  <v:shape id="Freeform 2837" o:spid="_x0000_s1128" style="position:absolute;left:148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" path="m,l15,e" filled="f" strokecolor="#333" strokeweight=".26044mm">
                    <v:path arrowok="t" o:connecttype="custom" o:connectlocs="0,0;15,0" o:connectangles="0,0"/>
                  </v:shape>
                </v:group>
                <v:group id="Group 2834" o:spid="_x0000_s1129" style="position:absolute;left:1514;top:7;width:15;height:2" coordorigin="151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zuA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xMR/B6E56AXDwBAAD//wMAUEsBAi0AFAAGAAgAAAAhANvh9svuAAAAhQEAABMAAAAAAAAA&#10;AAAAAAAAAAAAAFtDb250ZW50X1R5cGVzXS54bWxQSwECLQAUAAYACAAAACEAWvQsW78AAAAVAQAA&#10;CwAAAAAAAAAAAAAAAAAfAQAAX3JlbHMvLnJlbHNQSwECLQAUAAYACAAAACEACG87gMYAAADdAAAA&#10;DwAAAAAAAAAAAAAAAAAHAgAAZHJzL2Rvd25yZXYueG1sUEsFBgAAAAADAAMAtwAAAPoCAAAAAA==&#10;">
                  <v:shape id="Freeform 2835" o:spid="_x0000_s1130" style="position:absolute;left:151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" path="m,l14,e" filled="f" strokecolor="#333" strokeweight=".26044mm">
                    <v:path arrowok="t" o:connecttype="custom" o:connectlocs="0,0;14,0" o:connectangles="0,0"/>
                  </v:shape>
                </v:group>
                <v:group id="Group 2832" o:spid="_x0000_s1131" style="position:absolute;left:1543;top:7;width:15;height:2" coordorigin="154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">
                  <v:shape id="Freeform 2833" o:spid="_x0000_s1132" style="position:absolute;left:154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" path="m,l15,e" filled="f" strokecolor="#333" strokeweight=".26044mm">
                    <v:path arrowok="t" o:connecttype="custom" o:connectlocs="0,0;15,0" o:connectangles="0,0"/>
                  </v:shape>
                </v:group>
                <v:group id="Group 2830" o:spid="_x0000_s1133" style="position:absolute;left:1573;top:7;width:15;height:2" coordorigin="157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">
                  <v:shape id="Freeform 2831" o:spid="_x0000_s1134" style="position:absolute;left:157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" path="m,l14,e" filled="f" strokecolor="#333" strokeweight=".26044mm">
                    <v:path arrowok="t" o:connecttype="custom" o:connectlocs="0,0;14,0" o:connectangles="0,0"/>
                  </v:shape>
                </v:group>
                <v:group id="Group 2828" o:spid="_x0000_s1135" style="position:absolute;left:1602;top:7;width:15;height:2" coordorigin="160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">
                  <v:shape id="Freeform 2829" o:spid="_x0000_s1136" style="position:absolute;left:160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" path="m,l15,e" filled="f" strokecolor="#333" strokeweight=".26044mm">
                    <v:path arrowok="t" o:connecttype="custom" o:connectlocs="0,0;15,0" o:connectangles="0,0"/>
                  </v:shape>
                </v:group>
                <v:group id="Group 2826" o:spid="_x0000_s1137" style="position:absolute;left:1632;top:7;width:15;height:2" coordorigin="163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">
                  <v:shape id="Freeform 2827" o:spid="_x0000_s1138" style="position:absolute;left:163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" path="m,l14,e" filled="f" strokecolor="#333" strokeweight=".26044mm">
                    <v:path arrowok="t" o:connecttype="custom" o:connectlocs="0,0;14,0" o:connectangles="0,0"/>
                  </v:shape>
                </v:group>
                <v:group id="Group 2824" o:spid="_x0000_s1139" style="position:absolute;left:1661;top:7;width:15;height:2" coordorigin="166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">
                  <v:shape id="Freeform 2825" o:spid="_x0000_s1140" style="position:absolute;left:166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" path="m,l15,e" filled="f" strokecolor="#333" strokeweight=".26044mm">
                    <v:path arrowok="t" o:connecttype="custom" o:connectlocs="0,0;15,0" o:connectangles="0,0"/>
                  </v:shape>
                </v:group>
                <v:group id="Group 2822" o:spid="_x0000_s1141" style="position:absolute;left:1691;top:7;width:15;height:2" coordorigin="169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">
                  <v:shape id="Freeform 2823" o:spid="_x0000_s1142" style="position:absolute;left:169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" path="m,l14,e" filled="f" strokecolor="#333" strokeweight=".26044mm">
                    <v:path arrowok="t" o:connecttype="custom" o:connectlocs="0,0;14,0" o:connectangles="0,0"/>
                  </v:shape>
                </v:group>
                <v:group id="Group 2820" o:spid="_x0000_s1143" style="position:absolute;left:1720;top:7;width:15;height:2" coordorigin="172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">
                  <v:shape id="Freeform 2821" o:spid="_x0000_s1144" style="position:absolute;left:172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" path="m,l15,e" filled="f" strokecolor="#333" strokeweight=".26044mm">
                    <v:path arrowok="t" o:connecttype="custom" o:connectlocs="0,0;15,0" o:connectangles="0,0"/>
                  </v:shape>
                </v:group>
                <v:group id="Group 2818" o:spid="_x0000_s1145" style="position:absolute;left:1750;top:7;width:15;height:2" coordorigin="175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">
                  <v:shape id="Freeform 2819" o:spid="_x0000_s1146" style="position:absolute;left:175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" path="m,l15,e" filled="f" strokecolor="#333" strokeweight=".26044mm">
                    <v:path arrowok="t" o:connecttype="custom" o:connectlocs="0,0;15,0" o:connectangles="0,0"/>
                  </v:shape>
                </v:group>
                <v:group id="Group 2816" o:spid="_x0000_s1147" style="position:absolute;left:1779;top:7;width:15;height:2" coordorigin="177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aW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lwn8vglPQK5/AAAA//8DAFBLAQItABQABgAIAAAAIQDb4fbL7gAAAIUBAAATAAAAAAAA&#10;AAAAAAAAAAAAAABbQ29udGVudF9UeXBlc10ueG1sUEsBAi0AFAAGAAgAAAAhAFr0LFu/AAAAFQEA&#10;AAsAAAAAAAAAAAAAAAAAHwEAAF9yZWxzLy5yZWxzUEsBAi0AFAAGAAgAAAAhACf95pbHAAAA3QAA&#10;AA8AAAAAAAAAAAAAAAAABwIAAGRycy9kb3ducmV2LnhtbFBLBQYAAAAAAwADALcAAAD7AgAAAAA=&#10;">
                  <v:shape id="Freeform 2817" o:spid="_x0000_s1148" style="position:absolute;left:177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" path="m,l15,e" filled="f" strokecolor="#333" strokeweight=".26044mm">
                    <v:path arrowok="t" o:connecttype="custom" o:connectlocs="0,0;15,0" o:connectangles="0,0"/>
                  </v:shape>
                </v:group>
                <v:group id="Group 2814" o:spid="_x0000_s1149" style="position:absolute;left:1809;top:7;width:15;height:2" coordorigin="180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">
                  <v:shape id="Freeform 2815" o:spid="_x0000_s1150" style="position:absolute;left:180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" path="m,l15,e" filled="f" strokecolor="#333" strokeweight=".26044mm">
                    <v:path arrowok="t" o:connecttype="custom" o:connectlocs="0,0;15,0" o:connectangles="0,0"/>
                  </v:shape>
                </v:group>
                <v:group id="Group 2812" o:spid="_x0000_s1151" style="position:absolute;left:1838;top:7;width:15;height:2" coordorigin="183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">
                  <v:shape id="Freeform 2813" o:spid="_x0000_s1152" style="position:absolute;left:183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" path="m,l15,e" filled="f" strokecolor="#333" strokeweight=".26044mm">
                    <v:path arrowok="t" o:connecttype="custom" o:connectlocs="0,0;15,0" o:connectangles="0,0"/>
                  </v:shape>
                </v:group>
                <v:group id="Group 2810" o:spid="_x0000_s1153" style="position:absolute;left:1868;top:7;width:15;height:2" coordorigin="186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">
                  <v:shape id="Freeform 2811" o:spid="_x0000_s1154" style="position:absolute;left:186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" path="m,l15,e" filled="f" strokecolor="#333" strokeweight=".26044mm">
                    <v:path arrowok="t" o:connecttype="custom" o:connectlocs="0,0;15,0" o:connectangles="0,0"/>
                  </v:shape>
                </v:group>
                <v:group id="Group 2808" o:spid="_x0000_s1155" style="position:absolute;left:1897;top:7;width:15;height:2" coordorigin="189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">
                  <v:shape id="Freeform 2809" o:spid="_x0000_s1156" style="position:absolute;left:189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" path="m,l15,e" filled="f" strokecolor="#333" strokeweight=".26044mm">
                    <v:path arrowok="t" o:connecttype="custom" o:connectlocs="0,0;15,0" o:connectangles="0,0"/>
                  </v:shape>
                </v:group>
                <v:group id="Group 2806" o:spid="_x0000_s1157" style="position:absolute;left:1927;top:7;width:15;height:2" coordorigin="192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">
                  <v:shape id="Freeform 2807" o:spid="_x0000_s1158" style="position:absolute;left:192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" path="m,l15,e" filled="f" strokecolor="#333" strokeweight=".26044mm">
                    <v:path arrowok="t" o:connecttype="custom" o:connectlocs="0,0;15,0" o:connectangles="0,0"/>
                  </v:shape>
                </v:group>
                <v:group id="Group 2804" o:spid="_x0000_s1159" style="position:absolute;left:1956;top:7;width:15;height:2" coordorigin="195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">
                  <v:shape id="Freeform 2805" o:spid="_x0000_s1160" style="position:absolute;left:195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" path="m,l15,e" filled="f" strokecolor="#333" strokeweight=".26044mm">
                    <v:path arrowok="t" o:connecttype="custom" o:connectlocs="0,0;15,0" o:connectangles="0,0"/>
                  </v:shape>
                </v:group>
                <v:group id="Group 2802" o:spid="_x0000_s1161" style="position:absolute;left:1986;top:7;width:15;height:2" coordorigin="198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">
                  <v:shape id="Freeform 2803" o:spid="_x0000_s1162" style="position:absolute;left:198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" path="m,l15,e" filled="f" strokecolor="#333" strokeweight=".26044mm">
                    <v:path arrowok="t" o:connecttype="custom" o:connectlocs="0,0;15,0" o:connectangles="0,0"/>
                  </v:shape>
                </v:group>
                <v:group id="Group 2800" o:spid="_x0000_s1163" style="position:absolute;left:2016;top:7;width:15;height:2" coordorigin="201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">
                  <v:shape id="Freeform 2801" o:spid="_x0000_s1164" style="position:absolute;left:201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" path="m,l14,e" filled="f" strokecolor="#333" strokeweight=".26044mm">
                    <v:path arrowok="t" o:connecttype="custom" o:connectlocs="0,0;14,0" o:connectangles="0,0"/>
                  </v:shape>
                </v:group>
                <v:group id="Group 2798" o:spid="_x0000_s1165" style="position:absolute;left:2045;top:7;width:15;height:2" coordorigin="204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">
                  <v:shape id="Freeform 2799" o:spid="_x0000_s1166" style="position:absolute;left:204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" path="m,l15,e" filled="f" strokecolor="#333" strokeweight=".26044mm">
                    <v:path arrowok="t" o:connecttype="custom" o:connectlocs="0,0;15,0" o:connectangles="0,0"/>
                  </v:shape>
                </v:group>
                <v:group id="Group 2796" o:spid="_x0000_s1167" style="position:absolute;left:2075;top:7;width:15;height:2" coordorigin="207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">
                  <v:shape id="Freeform 2797" o:spid="_x0000_s1168" style="position:absolute;left:207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" path="m,l14,e" filled="f" strokecolor="#333" strokeweight=".26044mm">
                    <v:path arrowok="t" o:connecttype="custom" o:connectlocs="0,0;14,0" o:connectangles="0,0"/>
                  </v:shape>
                </v:group>
                <v:group id="Group 2794" o:spid="_x0000_s1169" style="position:absolute;left:2104;top:7;width:15;height:2" coordorigin="210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">
                  <v:shape id="Freeform 2795" o:spid="_x0000_s1170" style="position:absolute;left:210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" path="m,l15,e" filled="f" strokecolor="#333" strokeweight=".26044mm">
                    <v:path arrowok="t" o:connecttype="custom" o:connectlocs="0,0;15,0" o:connectangles="0,0"/>
                  </v:shape>
                </v:group>
                <v:group id="Group 2792" o:spid="_x0000_s1171" style="position:absolute;left:2134;top:7;width:15;height:2" coordorigin="213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">
                  <v:shape id="Freeform 2793" o:spid="_x0000_s1172" style="position:absolute;left:213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" path="m,l14,e" filled="f" strokecolor="#333" strokeweight=".26044mm">
                    <v:path arrowok="t" o:connecttype="custom" o:connectlocs="0,0;14,0" o:connectangles="0,0"/>
                  </v:shape>
                </v:group>
                <v:group id="Group 2790" o:spid="_x0000_s1173" style="position:absolute;left:2163;top:7;width:15;height:2" coordorigin="216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">
                  <v:shape id="Freeform 2791" o:spid="_x0000_s1174" style="position:absolute;left:216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" path="m,l15,e" filled="f" strokecolor="#333" strokeweight=".26044mm">
                    <v:path arrowok="t" o:connecttype="custom" o:connectlocs="0,0;15,0" o:connectangles="0,0"/>
                  </v:shape>
                </v:group>
                <v:group id="Group 2788" o:spid="_x0000_s1175" style="position:absolute;left:2193;top:7;width:15;height:2" coordorigin="219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">
                  <v:shape id="Freeform 2789" o:spid="_x0000_s1176" style="position:absolute;left:219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" path="m,l15,e" filled="f" strokecolor="#333" strokeweight=".26044mm">
                    <v:path arrowok="t" o:connecttype="custom" o:connectlocs="0,0;15,0" o:connectangles="0,0"/>
                  </v:shape>
                </v:group>
                <v:group id="Group 2786" o:spid="_x0000_s1177" style="position:absolute;left:2222;top:7;width:15;height:2" coordorigin="222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">
                  <v:shape id="Freeform 2787" o:spid="_x0000_s1178" style="position:absolute;left:222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" path="m,l15,e" filled="f" strokecolor="#333" strokeweight=".26044mm">
                    <v:path arrowok="t" o:connecttype="custom" o:connectlocs="0,0;15,0" o:connectangles="0,0"/>
                  </v:shape>
                </v:group>
                <v:group id="Group 2784" o:spid="_x0000_s1179" style="position:absolute;left:2252;top:7;width:15;height:2" coordorigin="225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">
                  <v:shape id="Freeform 2785" o:spid="_x0000_s1180" style="position:absolute;left:225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" path="m,l15,e" filled="f" strokecolor="#333" strokeweight=".26044mm">
                    <v:path arrowok="t" o:connecttype="custom" o:connectlocs="0,0;15,0" o:connectangles="0,0"/>
                  </v:shape>
                </v:group>
                <v:group id="Group 2782" o:spid="_x0000_s1181" style="position:absolute;left:2281;top:7;width:15;height:2" coordorigin="228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">
                  <v:shape id="Freeform 2783" o:spid="_x0000_s1182" style="position:absolute;left:228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" path="m,l15,e" filled="f" strokecolor="#333" strokeweight=".26044mm">
                    <v:path arrowok="t" o:connecttype="custom" o:connectlocs="0,0;15,0" o:connectangles="0,0"/>
                  </v:shape>
                </v:group>
                <v:group id="Group 2780" o:spid="_x0000_s1183" style="position:absolute;left:2311;top:7;width:15;height:2" coordorigin="231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">
                  <v:shape id="Freeform 2781" o:spid="_x0000_s1184" style="position:absolute;left:231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" path="m,l15,e" filled="f" strokecolor="#333" strokeweight=".26044mm">
                    <v:path arrowok="t" o:connecttype="custom" o:connectlocs="0,0;15,0" o:connectangles="0,0"/>
                  </v:shape>
                </v:group>
                <v:group id="Group 2778" o:spid="_x0000_s1185" style="position:absolute;left:2340;top:7;width:15;height:2" coordorigin="234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">
                  <v:shape id="Freeform 2779" o:spid="_x0000_s1186" style="position:absolute;left:234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" path="m,l15,e" filled="f" strokecolor="#333" strokeweight=".26044mm">
                    <v:path arrowok="t" o:connecttype="custom" o:connectlocs="0,0;15,0" o:connectangles="0,0"/>
                  </v:shape>
                </v:group>
                <v:group id="Group 2776" o:spid="_x0000_s1187" style="position:absolute;left:2370;top:7;width:15;height:2" coordorigin="237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">
                  <v:shape id="Freeform 2777" o:spid="_x0000_s1188" style="position:absolute;left:237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" path="m,l15,e" filled="f" strokecolor="#333" strokeweight=".26044mm">
                    <v:path arrowok="t" o:connecttype="custom" o:connectlocs="0,0;15,0" o:connectangles="0,0"/>
                  </v:shape>
                </v:group>
                <v:group id="Group 2774" o:spid="_x0000_s1189" style="position:absolute;left:2399;top:7;width:15;height:2" coordorigin="239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">
                  <v:shape id="Freeform 2775" o:spid="_x0000_s1190" style="position:absolute;left:239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" path="m,l15,e" filled="f" strokecolor="#333" strokeweight=".26044mm">
                    <v:path arrowok="t" o:connecttype="custom" o:connectlocs="0,0;15,0" o:connectangles="0,0"/>
                  </v:shape>
                </v:group>
                <v:group id="Group 2772" o:spid="_x0000_s1191" style="position:absolute;left:2429;top:7;width:15;height:2" coordorigin="242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Ay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xvB8E56AXDwAAAD//wMAUEsBAi0AFAAGAAgAAAAhANvh9svuAAAAhQEAABMAAAAAAAAA&#10;AAAAAAAAAAAAAFtDb250ZW50X1R5cGVzXS54bWxQSwECLQAUAAYACAAAACEAWvQsW78AAAAVAQAA&#10;CwAAAAAAAAAAAAAAAAAfAQAAX3JlbHMvLnJlbHNQSwECLQAUAAYACAAAACEACEGwMsYAAADdAAAA&#10;DwAAAAAAAAAAAAAAAAAHAgAAZHJzL2Rvd25yZXYueG1sUEsFBgAAAAADAAMAtwAAAPoCAAAAAA==&#10;">
                  <v:shape id="Freeform 2773" o:spid="_x0000_s1192" style="position:absolute;left:242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" path="m,l15,e" filled="f" strokecolor="#333" strokeweight=".26044mm">
                    <v:path arrowok="t" o:connecttype="custom" o:connectlocs="0,0;15,0" o:connectangles="0,0"/>
                  </v:shape>
                </v:group>
                <v:group id="Group 2770" o:spid="_x0000_s1193" style="position:absolute;left:2459;top:7;width:15;height:2" coordorigin="245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4ve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pvB8E56AXDwAAAD//wMAUEsBAi0AFAAGAAgAAAAhANvh9svuAAAAhQEAABMAAAAAAAAA&#10;AAAAAAAAAAAAAFtDb250ZW50X1R5cGVzXS54bWxQSwECLQAUAAYACAAAACEAWvQsW78AAAAVAQAA&#10;CwAAAAAAAAAAAAAAAAAfAQAAX3JlbHMvLnJlbHNQSwECLQAUAAYACAAAACEAl9+L3sYAAADdAAAA&#10;DwAAAAAAAAAAAAAAAAAHAgAAZHJzL2Rvd25yZXYueG1sUEsFBgAAAAADAAMAtwAAAPoCAAAAAA==&#10;">
                  <v:shape id="Freeform 2771" o:spid="_x0000_s1194" style="position:absolute;left:245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" path="m,l14,e" filled="f" strokecolor="#333" strokeweight=".26044mm">
                    <v:path arrowok="t" o:connecttype="custom" o:connectlocs="0,0;14,0" o:connectangles="0,0"/>
                  </v:shape>
                </v:group>
                <v:group id="Group 2768" o:spid="_x0000_s1195" style="position:absolute;left:2488;top:7;width:15;height:2" coordorigin="248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">
                  <v:shape id="Freeform 2769" o:spid="_x0000_s1196" style="position:absolute;left:248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" path="m,l15,e" filled="f" strokecolor="#333" strokeweight=".26044mm">
                    <v:path arrowok="t" o:connecttype="custom" o:connectlocs="0,0;15,0" o:connectangles="0,0"/>
                  </v:shape>
                </v:group>
                <v:group id="Group 2766" o:spid="_x0000_s1197" style="position:absolute;left:2518;top:7;width:15;height:2" coordorigin="251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">
                  <v:shape id="Freeform 2767" o:spid="_x0000_s1198" style="position:absolute;left:251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" path="m,l14,e" filled="f" strokecolor="#333" strokeweight=".26044mm">
                    <v:path arrowok="t" o:connecttype="custom" o:connectlocs="0,0;14,0" o:connectangles="0,0"/>
                  </v:shape>
                </v:group>
                <v:group id="Group 2764" o:spid="_x0000_s1199" style="position:absolute;left:2547;top:7;width:15;height:2" coordorigin="254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">
                  <v:shape id="Freeform 2765" o:spid="_x0000_s1200" style="position:absolute;left:254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" path="m,l15,e" filled="f" strokecolor="#333" strokeweight=".26044mm">
                    <v:path arrowok="t" o:connecttype="custom" o:connectlocs="0,0;15,0" o:connectangles="0,0"/>
                  </v:shape>
                </v:group>
                <v:group id="Group 2762" o:spid="_x0000_s1201" style="position:absolute;left:2577;top:7;width:15;height:2" coordorigin="257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">
                  <v:shape id="Freeform 2763" o:spid="_x0000_s1202" style="position:absolute;left:257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" path="m,l14,e" filled="f" strokecolor="#333" strokeweight=".26044mm">
                    <v:path arrowok="t" o:connecttype="custom" o:connectlocs="0,0;14,0" o:connectangles="0,0"/>
                  </v:shape>
                </v:group>
                <v:group id="Group 2760" o:spid="_x0000_s1203" style="position:absolute;left:2606;top:7;width:15;height:2" coordorigin="260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">
                  <v:shape id="Freeform 2761" o:spid="_x0000_s1204" style="position:absolute;left:260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" path="m,l15,e" filled="f" strokecolor="#333" strokeweight=".26044mm">
                    <v:path arrowok="t" o:connecttype="custom" o:connectlocs="0,0;15,0" o:connectangles="0,0"/>
                  </v:shape>
                </v:group>
                <v:group id="Group 2758" o:spid="_x0000_s1205" style="position:absolute;left:2636;top:7;width:15;height:2" coordorigin="263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">
                  <v:shape id="Freeform 2759" o:spid="_x0000_s1206" style="position:absolute;left:263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" path="m,l14,e" filled="f" strokecolor="#333" strokeweight=".26044mm">
                    <v:path arrowok="t" o:connecttype="custom" o:connectlocs="0,0;14,0" o:connectangles="0,0"/>
                  </v:shape>
                </v:group>
                <v:group id="Group 2756" o:spid="_x0000_s1207" style="position:absolute;left:2665;top:7;width:15;height:2" coordorigin="266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">
                  <v:shape id="Freeform 2757" o:spid="_x0000_s1208" style="position:absolute;left:266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" path="m,l15,e" filled="f" strokecolor="#333" strokeweight=".26044mm">
                    <v:path arrowok="t" o:connecttype="custom" o:connectlocs="0,0;15,0" o:connectangles="0,0"/>
                  </v:shape>
                </v:group>
                <v:group id="Group 2754" o:spid="_x0000_s1209" style="position:absolute;left:2695;top:7;width:15;height:2" coordorigin="269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2h9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R/B8E56AXDwAAAD//wMAUEsBAi0AFAAGAAgAAAAhANvh9svuAAAAhQEAABMAAAAAAAAA&#10;AAAAAAAAAAAAAFtDb250ZW50X1R5cGVzXS54bWxQSwECLQAUAAYACAAAACEAWvQsW78AAAAVAQAA&#10;CwAAAAAAAAAAAAAAAAAfAQAAX3JlbHMvLnJlbHNQSwECLQAUAAYACAAAACEANTtofcYAAADdAAAA&#10;DwAAAAAAAAAAAAAAAAAHAgAAZHJzL2Rvd25yZXYueG1sUEsFBgAAAAADAAMAtwAAAPoCAAAAAA==&#10;">
                  <v:shape id="Freeform 2755" o:spid="_x0000_s1210" style="position:absolute;left:269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" path="m,l15,e" filled="f" strokecolor="#333" strokeweight=".26044mm">
                    <v:path arrowok="t" o:connecttype="custom" o:connectlocs="0,0;15,0" o:connectangles="0,0"/>
                  </v:shape>
                </v:group>
                <v:group id="Group 2752" o:spid="_x0000_s1211" style="position:absolute;left:2724;top:7;width:15;height:2" coordorigin="272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">
                  <v:shape id="Freeform 2753" o:spid="_x0000_s1212" style="position:absolute;left:272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" path="m,l15,e" filled="f" strokecolor="#333" strokeweight=".26044mm">
                    <v:path arrowok="t" o:connecttype="custom" o:connectlocs="0,0;15,0" o:connectangles="0,0"/>
                  </v:shape>
                </v:group>
                <v:group id="Group 2750" o:spid="_x0000_s1213" style="position:absolute;left:2754;top:7;width:15;height:2" coordorigin="275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">
                  <v:shape id="Freeform 2751" o:spid="_x0000_s1214" style="position:absolute;left:275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" path="m,l15,e" filled="f" strokecolor="#333" strokeweight=".26044mm">
                    <v:path arrowok="t" o:connecttype="custom" o:connectlocs="0,0;15,0" o:connectangles="0,0"/>
                  </v:shape>
                </v:group>
                <v:group id="Group 2748" o:spid="_x0000_s1215" style="position:absolute;left:2783;top:7;width:15;height:2" coordorigin="278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">
                  <v:shape id="Freeform 2749" o:spid="_x0000_s1216" style="position:absolute;left:278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" path="m,l15,e" filled="f" strokecolor="#333" strokeweight=".26044mm">
                    <v:path arrowok="t" o:connecttype="custom" o:connectlocs="0,0;15,0" o:connectangles="0,0"/>
                  </v:shape>
                </v:group>
                <v:group id="Group 2746" o:spid="_x0000_s1217" style="position:absolute;left:2813;top:7;width:15;height:2" coordorigin="281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ks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8pgn8vglPQK5/AAAA//8DAFBLAQItABQABgAIAAAAIQDb4fbL7gAAAIUBAAATAAAAAAAA&#10;AAAAAAAAAAAAAABbQ29udGVudF9UeXBlc10ueG1sUEsBAi0AFAAGAAgAAAAhAFr0LFu/AAAAFQEA&#10;AAsAAAAAAAAAAAAAAAAAHwEAAF9yZWxzLy5yZWxzUEsBAi0AFAAGAAgAAAAhAGTJmSzHAAAA3QAA&#10;AA8AAAAAAAAAAAAAAAAABwIAAGRycy9kb3ducmV2LnhtbFBLBQYAAAAAAwADALcAAAD7AgAAAAA=&#10;">
                  <v:shape id="Freeform 2747" o:spid="_x0000_s1218" style="position:absolute;left:281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" path="m,l15,e" filled="f" strokecolor="#333" strokeweight=".26044mm">
                    <v:path arrowok="t" o:connecttype="custom" o:connectlocs="0,0;15,0" o:connectangles="0,0"/>
                  </v:shape>
                </v:group>
                <v:group id="Group 2744" o:spid="_x0000_s1219" style="position:absolute;left:2842;top:7;width:15;height:2" coordorigin="284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6LA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xORvB6E56AXDwBAAD//wMAUEsBAi0AFAAGAAgAAAAhANvh9svuAAAAhQEAABMAAAAAAAAA&#10;AAAAAAAAAAAAAFtDb250ZW50X1R5cGVzXS54bWxQSwECLQAUAAYACAAAACEAWvQsW78AAAAVAQAA&#10;CwAAAAAAAAAAAAAAAAAfAQAAX3JlbHMvLnJlbHNQSwECLQAUAAYACAAAACEA+1eiwMYAAADdAAAA&#10;DwAAAAAAAAAAAAAAAAAHAgAAZHJzL2Rvd25yZXYueG1sUEsFBgAAAAADAAMAtwAAAPoCAAAAAA==&#10;">
                  <v:shape id="Freeform 2745" o:spid="_x0000_s1220" style="position:absolute;left:284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" path="m,l15,e" filled="f" strokecolor="#333" strokeweight=".26044mm">
                    <v:path arrowok="t" o:connecttype="custom" o:connectlocs="0,0;15,0" o:connectangles="0,0"/>
                  </v:shape>
                </v:group>
                <v:group id="Group 2742" o:spid="_x0000_s1221" style="position:absolute;left:2872;top:7;width:15;height:2" coordorigin="287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">
                  <v:shape id="Freeform 2743" o:spid="_x0000_s1222" style="position:absolute;left:287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" path="m,l15,e" filled="f" strokecolor="#333" strokeweight=".26044mm">
                    <v:path arrowok="t" o:connecttype="custom" o:connectlocs="0,0;15,0" o:connectangles="0,0"/>
                  </v:shape>
                </v:group>
                <v:group id="Group 2740" o:spid="_x0000_s1223" style="position:absolute;left:2902;top:7;width:15;height:2" coordorigin="290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">
                  <v:shape id="Freeform 2741" o:spid="_x0000_s1224" style="position:absolute;left:290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" path="m,l14,e" filled="f" strokecolor="#333" strokeweight=".26044mm">
                    <v:path arrowok="t" o:connecttype="custom" o:connectlocs="0,0;14,0" o:connectangles="0,0"/>
                  </v:shape>
                </v:group>
                <v:group id="Group 2738" o:spid="_x0000_s1225" style="position:absolute;left:2931;top:7;width:15;height:2" coordorigin="293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">
                  <v:shape id="Freeform 2739" o:spid="_x0000_s1226" style="position:absolute;left:293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" path="m,l15,e" filled="f" strokecolor="#333" strokeweight=".26044mm">
                    <v:path arrowok="t" o:connecttype="custom" o:connectlocs="0,0;15,0" o:connectangles="0,0"/>
                  </v:shape>
                </v:group>
                <v:group id="Group 2736" o:spid="_x0000_s1227" style="position:absolute;left:2961;top:7;width:15;height:2" coordorigin="296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">
                  <v:shape id="Freeform 2737" o:spid="_x0000_s1228" style="position:absolute;left:296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" path="m,l14,e" filled="f" strokecolor="#333" strokeweight=".26044mm">
                    <v:path arrowok="t" o:connecttype="custom" o:connectlocs="0,0;14,0" o:connectangles="0,0"/>
                  </v:shape>
                </v:group>
                <v:group id="Group 2734" o:spid="_x0000_s1229" style="position:absolute;left:2990;top:7;width:15;height:2" coordorigin="299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Qd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xOR/B8E56AXDwAAAD//wMAUEsBAi0AFAAGAAgAAAAhANvh9svuAAAAhQEAABMAAAAAAAAA&#10;AAAAAAAAAAAAAFtDb250ZW50X1R5cGVzXS54bWxQSwECLQAUAAYACAAAACEAWvQsW78AAAAVAQAA&#10;CwAAAAAAAAAAAAAAAAAfAQAAX3JlbHMvLnJlbHNQSwECLQAUAAYACAAAACEAfo40HcYAAADdAAAA&#10;DwAAAAAAAAAAAAAAAAAHAgAAZHJzL2Rvd25yZXYueG1sUEsFBgAAAAADAAMAtwAAAPoCAAAAAA==&#10;">
                  <v:shape id="Freeform 2735" o:spid="_x0000_s1230" style="position:absolute;left:299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" path="m,l15,e" filled="f" strokecolor="#333" strokeweight=".26044mm">
                    <v:path arrowok="t" o:connecttype="custom" o:connectlocs="0,0;15,0" o:connectangles="0,0"/>
                  </v:shape>
                </v:group>
                <v:group id="Group 2732" o:spid="_x0000_s1231" style="position:absolute;left:3020;top:7;width:15;height:2" coordorigin="302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">
                  <v:shape id="Freeform 2733" o:spid="_x0000_s1232" style="position:absolute;left:302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" path="m,l14,e" filled="f" strokecolor="#333" strokeweight=".26044mm">
                    <v:path arrowok="t" o:connecttype="custom" o:connectlocs="0,0;14,0" o:connectangles="0,0"/>
                  </v:shape>
                </v:group>
                <v:group id="Group 2730" o:spid="_x0000_s1233" style="position:absolute;left:3049;top:7;width:15;height:2" coordorigin="304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">
                  <v:shape id="Freeform 2731" o:spid="_x0000_s1234" style="position:absolute;left:304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" path="m,l15,e" filled="f" strokecolor="#333" strokeweight=".26044mm">
                    <v:path arrowok="t" o:connecttype="custom" o:connectlocs="0,0;15,0" o:connectangles="0,0"/>
                  </v:shape>
                </v:group>
                <v:group id="Group 2728" o:spid="_x0000_s1235" style="position:absolute;left:3079;top:7;width:15;height:2" coordorigin="307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">
                  <v:shape id="Freeform 2729" o:spid="_x0000_s1236" style="position:absolute;left:307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" path="m,l14,e" filled="f" strokecolor="#333" strokeweight=".26044mm">
                    <v:path arrowok="t" o:connecttype="custom" o:connectlocs="0,0;14,0" o:connectangles="0,0"/>
                  </v:shape>
                </v:group>
                <v:group id="Group 2726" o:spid="_x0000_s1237" style="position:absolute;left:3108;top:7;width:15;height:2" coordorigin="310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">
                  <v:shape id="Freeform 2727" o:spid="_x0000_s1238" style="position:absolute;left:310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" path="m,l15,e" filled="f" strokecolor="#333" strokeweight=".26044mm">
                    <v:path arrowok="t" o:connecttype="custom" o:connectlocs="0,0;15,0" o:connectangles="0,0"/>
                  </v:shape>
                </v:group>
                <v:group id="Group 2724" o:spid="_x0000_s1239" style="position:absolute;left:3138;top:7;width:15;height:2" coordorigin="313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">
                  <v:shape id="Freeform 2725" o:spid="_x0000_s1240" style="position:absolute;left:313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" path="m,l15,e" filled="f" strokecolor="#333" strokeweight=".26044mm">
                    <v:path arrowok="t" o:connecttype="custom" o:connectlocs="0,0;15,0" o:connectangles="0,0"/>
                  </v:shape>
                </v:group>
                <v:group id="Group 2722" o:spid="_x0000_s1241" style="position:absolute;left:3167;top:7;width:15;height:2" coordorigin="316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">
                  <v:shape id="Freeform 2723" o:spid="_x0000_s1242" style="position:absolute;left:316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" path="m,l15,e" filled="f" strokecolor="#333" strokeweight=".26044mm">
                    <v:path arrowok="t" o:connecttype="custom" o:connectlocs="0,0;15,0" o:connectangles="0,0"/>
                  </v:shape>
                </v:group>
                <v:group id="Group 2720" o:spid="_x0000_s1243" style="position:absolute;left:3197;top:7;width:15;height:2" coordorigin="319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">
                  <v:shape id="Freeform 2721" o:spid="_x0000_s1244" style="position:absolute;left:319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" path="m,l15,e" filled="f" strokecolor="#333" strokeweight=".26044mm">
                    <v:path arrowok="t" o:connecttype="custom" o:connectlocs="0,0;15,0" o:connectangles="0,0"/>
                  </v:shape>
                </v:group>
                <v:group id="Group 2718" o:spid="_x0000_s1245" style="position:absolute;left:3226;top:7;width:15;height:2" coordorigin="322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">
                  <v:shape id="Freeform 2719" o:spid="_x0000_s1246" style="position:absolute;left:322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" path="m,l15,e" filled="f" strokecolor="#333" strokeweight=".26044mm">
                    <v:path arrowok="t" o:connecttype="custom" o:connectlocs="0,0;15,0" o:connectangles="0,0"/>
                  </v:shape>
                </v:group>
                <v:group id="Group 2716" o:spid="_x0000_s1247" style="position:absolute;left:3256;top:7;width:15;height:2" coordorigin="325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">
                  <v:shape id="Freeform 2717" o:spid="_x0000_s1248" style="position:absolute;left:325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" path="m,l15,e" filled="f" strokecolor="#333" strokeweight=".26044mm">
                    <v:path arrowok="t" o:connecttype="custom" o:connectlocs="0,0;15,0" o:connectangles="0,0"/>
                  </v:shape>
                </v:group>
                <v:group id="Group 2714" o:spid="_x0000_s1249" style="position:absolute;left:3285;top:7;width:15;height:2" coordorigin="328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">
                  <v:shape id="Freeform 2715" o:spid="_x0000_s1250" style="position:absolute;left:328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" path="m,l15,e" filled="f" strokecolor="#333" strokeweight=".26044mm">
                    <v:path arrowok="t" o:connecttype="custom" o:connectlocs="0,0;15,0" o:connectangles="0,0"/>
                  </v:shape>
                </v:group>
                <v:group id="Group 2712" o:spid="_x0000_s1251" style="position:absolute;left:3315;top:7;width:15;height:2" coordorigin="331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">
                  <v:shape id="Freeform 2713" o:spid="_x0000_s1252" style="position:absolute;left:331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" path="m,l15,e" filled="f" strokecolor="#333" strokeweight=".26044mm">
                    <v:path arrowok="t" o:connecttype="custom" o:connectlocs="0,0;15,0" o:connectangles="0,0"/>
                  </v:shape>
                </v:group>
                <v:group id="Group 2710" o:spid="_x0000_s1253" style="position:absolute;left:3344;top:7;width:15;height:2" coordorigin="334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">
                  <v:shape id="Freeform 2711" o:spid="_x0000_s1254" style="position:absolute;left:334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" path="m,l15,e" filled="f" strokecolor="#333" strokeweight=".26044mm">
                    <v:path arrowok="t" o:connecttype="custom" o:connectlocs="0,0;15,0" o:connectangles="0,0"/>
                  </v:shape>
                </v:group>
                <v:group id="Group 2708" o:spid="_x0000_s1255" style="position:absolute;left:3374;top:7;width:15;height:2" coordorigin="337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">
                  <v:shape id="Freeform 2709" o:spid="_x0000_s1256" style="position:absolute;left:337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" path="m,l15,e" filled="f" strokecolor="#333" strokeweight=".26044mm">
                    <v:path arrowok="t" o:connecttype="custom" o:connectlocs="0,0;15,0" o:connectangles="0,0"/>
                  </v:shape>
                </v:group>
                <v:group id="Group 2706" o:spid="_x0000_s1257" style="position:absolute;left:3404;top:7;width:15;height:2" coordorigin="340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">
                  <v:shape id="Freeform 2707" o:spid="_x0000_s1258" style="position:absolute;left:340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" path="m,l14,e" filled="f" strokecolor="#333" strokeweight=".26044mm">
                    <v:path arrowok="t" o:connecttype="custom" o:connectlocs="0,0;14,0" o:connectangles="0,0"/>
                  </v:shape>
                </v:group>
                <v:group id="Group 2704" o:spid="_x0000_s1259" style="position:absolute;left:3433;top:7;width:15;height:2" coordorigin="343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">
                  <v:shape id="Freeform 2705" o:spid="_x0000_s1260" style="position:absolute;left:343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" path="m,l15,e" filled="f" strokecolor="#333" strokeweight=".26044mm">
                    <v:path arrowok="t" o:connecttype="custom" o:connectlocs="0,0;15,0" o:connectangles="0,0"/>
                  </v:shape>
                </v:group>
                <v:group id="Group 2702" o:spid="_x0000_s1261" style="position:absolute;left:3463;top:7;width:15;height:2" coordorigin="346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">
                  <v:shape id="Freeform 2703" o:spid="_x0000_s1262" style="position:absolute;left:346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" path="m,l14,e" filled="f" strokecolor="#333" strokeweight=".26044mm">
                    <v:path arrowok="t" o:connecttype="custom" o:connectlocs="0,0;14,0" o:connectangles="0,0"/>
                  </v:shape>
                </v:group>
                <v:group id="Group 2700" o:spid="_x0000_s1263" style="position:absolute;left:3492;top:7;width:15;height:2" coordorigin="349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">
                  <v:shape id="Freeform 2701" o:spid="_x0000_s1264" style="position:absolute;left:349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" path="m,l15,e" filled="f" strokecolor="#333" strokeweight=".26044mm">
                    <v:path arrowok="t" o:connecttype="custom" o:connectlocs="0,0;15,0" o:connectangles="0,0"/>
                  </v:shape>
                </v:group>
                <v:group id="Group 2698" o:spid="_x0000_s1265" style="position:absolute;left:3522;top:7;width:15;height:2" coordorigin="352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">
                  <v:shape id="Freeform 2699" o:spid="_x0000_s1266" style="position:absolute;left:352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" path="m,l14,e" filled="f" strokecolor="#333" strokeweight=".26044mm">
                    <v:path arrowok="t" o:connecttype="custom" o:connectlocs="0,0;14,0" o:connectangles="0,0"/>
                  </v:shape>
                </v:group>
                <v:group id="Group 2696" o:spid="_x0000_s1267" style="position:absolute;left:3551;top:7;width:15;height:2" coordorigin="355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">
                  <v:shape id="Freeform 2697" o:spid="_x0000_s1268" style="position:absolute;left:355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" path="m,l15,e" filled="f" strokecolor="#333" strokeweight=".26044mm">
                    <v:path arrowok="t" o:connecttype="custom" o:connectlocs="0,0;15,0" o:connectangles="0,0"/>
                  </v:shape>
                </v:group>
                <v:group id="Group 2694" o:spid="_x0000_s1269" style="position:absolute;left:3581;top:7;width:15;height:2" coordorigin="358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">
                  <v:shape id="Freeform 2695" o:spid="_x0000_s1270" style="position:absolute;left:358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" path="m,l15,e" filled="f" strokecolor="#333" strokeweight=".26044mm">
                    <v:path arrowok="t" o:connecttype="custom" o:connectlocs="0,0;15,0" o:connectangles="0,0"/>
                  </v:shape>
                </v:group>
                <v:group id="Group 2692" o:spid="_x0000_s1271" style="position:absolute;left:3610;top:7;width:15;height:2" coordorigin="361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HgE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pnMD/m/AE5PoPAAD//wMAUEsBAi0AFAAGAAgAAAAhANvh9svuAAAAhQEAABMAAAAAAAAA&#10;AAAAAAAAAAAAAFtDb250ZW50X1R5cGVzXS54bWxQSwECLQAUAAYACAAAACEAWvQsW78AAAAVAQAA&#10;CwAAAAAAAAAAAAAAAAAfAQAAX3JlbHMvLnJlbHNQSwECLQAUAAYACAAAACEAtUB4BMYAAADdAAAA&#10;DwAAAAAAAAAAAAAAAAAHAgAAZHJzL2Rvd25yZXYueG1sUEsFBgAAAAADAAMAtwAAAPoCAAAAAA==&#10;">
                  <v:shape id="Freeform 2693" o:spid="_x0000_s1272" style="position:absolute;left:361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" path="m,l15,e" filled="f" strokecolor="#333" strokeweight=".26044mm">
                    <v:path arrowok="t" o:connecttype="custom" o:connectlocs="0,0;15,0" o:connectangles="0,0"/>
                  </v:shape>
                </v:group>
                <v:group id="Group 2690" o:spid="_x0000_s1273" style="position:absolute;left:3640;top:7;width:15;height:2" coordorigin="364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">
                  <v:shape id="Freeform 2691" o:spid="_x0000_s1274" style="position:absolute;left:364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" path="m,l15,e" filled="f" strokecolor="#333" strokeweight=".26044mm">
                    <v:path arrowok="t" o:connecttype="custom" o:connectlocs="0,0;15,0" o:connectangles="0,0"/>
                  </v:shape>
                </v:group>
                <v:group id="Group 2688" o:spid="_x0000_s1275" style="position:absolute;left:3669;top:7;width:15;height:2" coordorigin="366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">
                  <v:shape id="Freeform 2689" o:spid="_x0000_s1276" style="position:absolute;left:366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" path="m,l15,e" filled="f" strokecolor="#333" strokeweight=".26044mm">
                    <v:path arrowok="t" o:connecttype="custom" o:connectlocs="0,0;15,0" o:connectangles="0,0"/>
                  </v:shape>
                </v:group>
                <v:group id="Group 2686" o:spid="_x0000_s1277" style="position:absolute;left:3699;top:7;width:15;height:2" coordorigin="369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">
                  <v:shape id="Freeform 2687" o:spid="_x0000_s1278" style="position:absolute;left:369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" path="m,l15,e" filled="f" strokecolor="#333" strokeweight=".26044mm">
                    <v:path arrowok="t" o:connecttype="custom" o:connectlocs="0,0;15,0" o:connectangles="0,0"/>
                  </v:shape>
                </v:group>
                <v:group id="Group 2684" o:spid="_x0000_s1279" style="position:absolute;left:3728;top:7;width:15;height:2" coordorigin="372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">
                  <v:shape id="Freeform 2685" o:spid="_x0000_s1280" style="position:absolute;left:372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" path="m,l15,e" filled="f" strokecolor="#333" strokeweight=".26044mm">
                    <v:path arrowok="t" o:connecttype="custom" o:connectlocs="0,0;15,0" o:connectangles="0,0"/>
                  </v:shape>
                </v:group>
                <v:group id="Group 2682" o:spid="_x0000_s1281" style="position:absolute;left:3758;top:7;width:15;height:2" coordorigin="375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">
                  <v:shape id="Freeform 2683" o:spid="_x0000_s1282" style="position:absolute;left:375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" path="m,l15,e" filled="f" strokecolor="#333" strokeweight=".26044mm">
                    <v:path arrowok="t" o:connecttype="custom" o:connectlocs="0,0;15,0" o:connectangles="0,0"/>
                  </v:shape>
                </v:group>
                <v:group id="Group 2680" o:spid="_x0000_s1283" style="position:absolute;left:3787;top:7;width:15;height:2" coordorigin="378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">
                  <v:shape id="Freeform 2681" o:spid="_x0000_s1284" style="position:absolute;left:378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" path="m,l15,e" filled="f" strokecolor="#333" strokeweight=".26044mm">
                    <v:path arrowok="t" o:connecttype="custom" o:connectlocs="0,0;15,0" o:connectangles="0,0"/>
                  </v:shape>
                </v:group>
                <v:group id="Group 2678" o:spid="_x0000_s1285" style="position:absolute;left:3817;top:7;width:15;height:2" coordorigin="381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">
                  <v:shape id="Freeform 2679" o:spid="_x0000_s1286" style="position:absolute;left:381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" path="m,l15,e" filled="f" strokecolor="#333" strokeweight=".26044mm">
                    <v:path arrowok="t" o:connecttype="custom" o:connectlocs="0,0;15,0" o:connectangles="0,0"/>
                  </v:shape>
                </v:group>
                <v:group id="Group 2676" o:spid="_x0000_s1287" style="position:absolute;left:3847;top:7;width:15;height:2" coordorigin="384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">
                  <v:shape id="Freeform 2677" o:spid="_x0000_s1288" style="position:absolute;left:384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" path="m,l14,e" filled="f" strokecolor="#333" strokeweight=".26044mm">
                    <v:path arrowok="t" o:connecttype="custom" o:connectlocs="0,0;14,0" o:connectangles="0,0"/>
                  </v:shape>
                </v:group>
                <v:group id="Group 2674" o:spid="_x0000_s1289" style="position:absolute;left:3876;top:7;width:15;height:2" coordorigin="387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">
                  <v:shape id="Freeform 2675" o:spid="_x0000_s1290" style="position:absolute;left:387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" path="m,l15,e" filled="f" strokecolor="#333" strokeweight=".26044mm">
                    <v:path arrowok="t" o:connecttype="custom" o:connectlocs="0,0;15,0" o:connectangles="0,0"/>
                  </v:shape>
                </v:group>
                <v:group id="Group 2672" o:spid="_x0000_s1291" style="position:absolute;left:3906;top:7;width:15;height:2" coordorigin="390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">
                  <v:shape id="Freeform 2673" o:spid="_x0000_s1292" style="position:absolute;left:390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" path="m,l14,e" filled="f" strokecolor="#333" strokeweight=".26044mm">
                    <v:path arrowok="t" o:connecttype="custom" o:connectlocs="0,0;14,0" o:connectangles="0,0"/>
                  </v:shape>
                </v:group>
                <v:group id="Group 2670" o:spid="_x0000_s1293" style="position:absolute;left:3935;top:7;width:15;height:2" coordorigin="393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">
                  <v:shape id="Freeform 2671" o:spid="_x0000_s1294" style="position:absolute;left:393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" path="m,l15,e" filled="f" strokecolor="#333" strokeweight=".26044mm">
                    <v:path arrowok="t" o:connecttype="custom" o:connectlocs="0,0;15,0" o:connectangles="0,0"/>
                  </v:shape>
                </v:group>
                <v:group id="Group 2668" o:spid="_x0000_s1295" style="position:absolute;left:3965;top:7;width:15;height:2" coordorigin="396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">
                  <v:shape id="Freeform 2669" o:spid="_x0000_s1296" style="position:absolute;left:396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" path="m,l14,e" filled="f" strokecolor="#333" strokeweight=".26044mm">
                    <v:path arrowok="t" o:connecttype="custom" o:connectlocs="0,0;14,0" o:connectangles="0,0"/>
                  </v:shape>
                </v:group>
                <v:group id="Group 2666" o:spid="_x0000_s1297" style="position:absolute;left:3994;top:7;width:15;height:2" coordorigin="399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">
                  <v:shape id="Freeform 2667" o:spid="_x0000_s1298" style="position:absolute;left:399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" path="m,l15,e" filled="f" strokecolor="#333" strokeweight=".26044mm">
                    <v:path arrowok="t" o:connecttype="custom" o:connectlocs="0,0;15,0" o:connectangles="0,0"/>
                  </v:shape>
                </v:group>
                <v:group id="Group 2664" o:spid="_x0000_s1299" style="position:absolute;left:4024;top:7;width:15;height:2" coordorigin="402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">
                  <v:shape id="Freeform 2665" o:spid="_x0000_s1300" style="position:absolute;left:402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" path="m,l15,e" filled="f" strokecolor="#333" strokeweight=".26044mm">
                    <v:path arrowok="t" o:connecttype="custom" o:connectlocs="0,0;15,0" o:connectangles="0,0"/>
                  </v:shape>
                </v:group>
                <v:group id="Group 2662" o:spid="_x0000_s1301" style="position:absolute;left:4053;top:7;width:15;height:2" coordorigin="405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">
                  <v:shape id="Freeform 2663" o:spid="_x0000_s1302" style="position:absolute;left:405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" path="m,l15,e" filled="f" strokecolor="#333" strokeweight=".26044mm">
                    <v:path arrowok="t" o:connecttype="custom" o:connectlocs="0,0;15,0" o:connectangles="0,0"/>
                  </v:shape>
                </v:group>
                <v:group id="Group 2660" o:spid="_x0000_s1303" style="position:absolute;left:4083;top:7;width:15;height:2" coordorigin="408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Wz1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Jx8jeH5JjwBOX8AAAD//wMAUEsBAi0AFAAGAAgAAAAhANvh9svuAAAAhQEAABMAAAAAAAAA&#10;AAAAAAAAAAAAAFtDb250ZW50X1R5cGVzXS54bWxQSwECLQAUAAYACAAAACEAWvQsW78AAAAVAQAA&#10;CwAAAAAAAAAAAAAAAAAfAQAAX3JlbHMvLnJlbHNQSwECLQAUAAYACAAAACEAOW1s9cYAAADdAAAA&#10;DwAAAAAAAAAAAAAAAAAHAgAAZHJzL2Rvd25yZXYueG1sUEsFBgAAAAADAAMAtwAAAPoCAAAAAA==&#10;">
                  <v:shape id="Freeform 2661" o:spid="_x0000_s1304" style="position:absolute;left:408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" path="m,l15,e" filled="f" strokecolor="#333" strokeweight=".26044mm">
                    <v:path arrowok="t" o:connecttype="custom" o:connectlocs="0,0;15,0" o:connectangles="0,0"/>
                  </v:shape>
                </v:group>
                <v:group id="Group 2658" o:spid="_x0000_s1305" style="position:absolute;left:4112;top:7;width:15;height:2" coordorigin="411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">
                  <v:shape id="Freeform 2659" o:spid="_x0000_s1306" style="position:absolute;left:411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" path="m,l15,e" filled="f" strokecolor="#333" strokeweight=".26044mm">
                    <v:path arrowok="t" o:connecttype="custom" o:connectlocs="0,0;15,0" o:connectangles="0,0"/>
                  </v:shape>
                </v:group>
                <v:group id="Group 2656" o:spid="_x0000_s1307" style="position:absolute;left:4142;top:7;width:15;height:2" coordorigin="414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cfH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pEsP/m/AE5PoPAAD//wMAUEsBAi0AFAAGAAgAAAAhANvh9svuAAAAhQEAABMAAAAAAAAA&#10;AAAAAAAAAAAAAFtDb250ZW50X1R5cGVzXS54bWxQSwECLQAUAAYACAAAACEAWvQsW78AAAAVAQAA&#10;CwAAAAAAAAAAAAAAAAAfAQAAX3JlbHMvLnJlbHNQSwECLQAUAAYACAAAACEAXBHHx8YAAADdAAAA&#10;DwAAAAAAAAAAAAAAAAAHAgAAZHJzL2Rvd25yZXYueG1sUEsFBgAAAAADAAMAtwAAAPoCAAAAAA==&#10;">
                  <v:shape id="Freeform 2657" o:spid="_x0000_s1308" style="position:absolute;left:414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" path="m,l15,e" filled="f" strokecolor="#333" strokeweight=".26044mm">
                    <v:path arrowok="t" o:connecttype="custom" o:connectlocs="0,0;15,0" o:connectangles="0,0"/>
                  </v:shape>
                </v:group>
                <v:group id="Group 2654" o:spid="_x0000_s1309" style="position:absolute;left:4171;top:7;width:15;height:2" coordorigin="417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">
                  <v:shape id="Freeform 2655" o:spid="_x0000_s1310" style="position:absolute;left:417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" path="m,l15,e" filled="f" strokecolor="#333" strokeweight=".26044mm">
                    <v:path arrowok="t" o:connecttype="custom" o:connectlocs="0,0;15,0" o:connectangles="0,0"/>
                  </v:shape>
                </v:group>
                <v:group id="Group 2652" o:spid="_x0000_s1311" style="position:absolute;left:4201;top:7;width:15;height:2" coordorigin="420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">
                  <v:shape id="Freeform 2653" o:spid="_x0000_s1312" style="position:absolute;left:420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" path="m,l15,e" filled="f" strokecolor="#333" strokeweight=".26044mm">
                    <v:path arrowok="t" o:connecttype="custom" o:connectlocs="0,0;15,0" o:connectangles="0,0"/>
                  </v:shape>
                </v:group>
                <v:group id="Group 2650" o:spid="_x0000_s1313" style="position:absolute;left:4230;top:7;width:15;height:2" coordorigin="423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">
                  <v:shape id="Freeform 2651" o:spid="_x0000_s1314" style="position:absolute;left:423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" path="m,l15,e" filled="f" strokecolor="#333" strokeweight=".26044mm">
                    <v:path arrowok="t" o:connecttype="custom" o:connectlocs="0,0;15,0" o:connectangles="0,0"/>
                  </v:shape>
                </v:group>
                <v:group id="Group 2648" o:spid="_x0000_s1315" style="position:absolute;left:4260;top:7;width:15;height:2" coordorigin="426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">
                  <v:shape id="Freeform 2649" o:spid="_x0000_s1316" style="position:absolute;left:426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" path="m,l15,e" filled="f" strokecolor="#333" strokeweight=".26044mm">
                    <v:path arrowok="t" o:connecttype="custom" o:connectlocs="0,0;15,0" o:connectangles="0,0"/>
                  </v:shape>
                </v:group>
                <v:group id="Group 2646" o:spid="_x0000_s1317" style="position:absolute;left:4290;top:7;width:15;height:2" coordorigin="429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">
                  <v:shape id="Freeform 2647" o:spid="_x0000_s1318" style="position:absolute;left:429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" path="m,l14,e" filled="f" strokecolor="#333" strokeweight=".26044mm">
                    <v:path arrowok="t" o:connecttype="custom" o:connectlocs="0,0;14,0" o:connectangles="0,0"/>
                  </v:shape>
                </v:group>
                <v:group id="Group 2644" o:spid="_x0000_s1319" style="position:absolute;left:4319;top:7;width:15;height:2" coordorigin="431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">
                  <v:shape id="Freeform 2645" o:spid="_x0000_s1320" style="position:absolute;left:431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" path="m,l15,e" filled="f" strokecolor="#333" strokeweight=".26044mm">
                    <v:path arrowok="t" o:connecttype="custom" o:connectlocs="0,0;15,0" o:connectangles="0,0"/>
                  </v:shape>
                </v:group>
                <v:group id="Group 2642" o:spid="_x0000_s1321" style="position:absolute;left:4349;top:7;width:15;height:2" coordorigin="434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">
                  <v:shape id="Freeform 2643" o:spid="_x0000_s1322" style="position:absolute;left:434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" path="m,l14,e" filled="f" strokecolor="#333" strokeweight=".26044mm">
                    <v:path arrowok="t" o:connecttype="custom" o:connectlocs="0,0;14,0" o:connectangles="0,0"/>
                  </v:shape>
                </v:group>
                <v:group id="Group 2640" o:spid="_x0000_s1323" style="position:absolute;left:4378;top:7;width:15;height:2" coordorigin="437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">
                  <v:shape id="Freeform 2641" o:spid="_x0000_s1324" style="position:absolute;left:437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" path="m,l15,e" filled="f" strokecolor="#333" strokeweight=".26044mm">
                    <v:path arrowok="t" o:connecttype="custom" o:connectlocs="0,0;15,0" o:connectangles="0,0"/>
                  </v:shape>
                </v:group>
                <v:group id="Group 2638" o:spid="_x0000_s1325" style="position:absolute;left:4408;top:7;width:15;height:2" coordorigin="440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">
                  <v:shape id="Freeform 2639" o:spid="_x0000_s1326" style="position:absolute;left:440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" path="m,l14,e" filled="f" strokecolor="#333" strokeweight=".26044mm">
                    <v:path arrowok="t" o:connecttype="custom" o:connectlocs="0,0;14,0" o:connectangles="0,0"/>
                  </v:shape>
                </v:group>
                <v:group id="Group 2636" o:spid="_x0000_s1327" style="position:absolute;left:4437;top:7;width:15;height:2" coordorigin="443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">
                  <v:shape id="Freeform 2637" o:spid="_x0000_s1328" style="position:absolute;left:443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" path="m,l15,e" filled="f" strokecolor="#333" strokeweight=".26044mm">
                    <v:path arrowok="t" o:connecttype="custom" o:connectlocs="0,0;15,0" o:connectangles="0,0"/>
                  </v:shape>
                </v:group>
                <v:group id="Group 2634" o:spid="_x0000_s1329" style="position:absolute;left:4467;top:7;width:15;height:2" coordorigin="446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">
                  <v:shape id="Freeform 2635" o:spid="_x0000_s1330" style="position:absolute;left:446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" path="m,l14,e" filled="f" strokecolor="#333" strokeweight=".26044mm">
                    <v:path arrowok="t" o:connecttype="custom" o:connectlocs="0,0;14,0" o:connectangles="0,0"/>
                  </v:shape>
                </v:group>
                <v:group id="Group 2632" o:spid="_x0000_s1331" style="position:absolute;left:4496;top:7;width:15;height:2" coordorigin="449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">
                  <v:shape id="Freeform 2633" o:spid="_x0000_s1332" style="position:absolute;left:449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" path="m,l15,e" filled="f" strokecolor="#333" strokeweight=".26044mm">
                    <v:path arrowok="t" o:connecttype="custom" o:connectlocs="0,0;15,0" o:connectangles="0,0"/>
                  </v:shape>
                </v:group>
                <v:group id="Group 2630" o:spid="_x0000_s1333" style="position:absolute;left:4526;top:7;width:15;height:2" coordorigin="452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">
                  <v:shape id="Freeform 2631" o:spid="_x0000_s1334" style="position:absolute;left:452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" path="m,l15,e" filled="f" strokecolor="#333" strokeweight=".26044mm">
                    <v:path arrowok="t" o:connecttype="custom" o:connectlocs="0,0;15,0" o:connectangles="0,0"/>
                  </v:shape>
                </v:group>
                <v:group id="Group 2628" o:spid="_x0000_s1335" style="position:absolute;left:4555;top:7;width:15;height:2" coordorigin="455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">
                  <v:shape id="Freeform 2629" o:spid="_x0000_s1336" style="position:absolute;left:455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" path="m,l15,e" filled="f" strokecolor="#333" strokeweight=".26044mm">
                    <v:path arrowok="t" o:connecttype="custom" o:connectlocs="0,0;15,0" o:connectangles="0,0"/>
                  </v:shape>
                </v:group>
                <v:group id="Group 2626" o:spid="_x0000_s1337" style="position:absolute;left:4585;top:7;width:15;height:2" coordorigin="458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">
                  <v:shape id="Freeform 2627" o:spid="_x0000_s1338" style="position:absolute;left:458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" path="m,l15,e" filled="f" strokecolor="#333" strokeweight=".26044mm">
                    <v:path arrowok="t" o:connecttype="custom" o:connectlocs="0,0;15,0" o:connectangles="0,0"/>
                  </v:shape>
                </v:group>
                <v:group id="Group 2624" o:spid="_x0000_s1339" style="position:absolute;left:4614;top:7;width:15;height:2" coordorigin="461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">
                  <v:shape id="Freeform 2625" o:spid="_x0000_s1340" style="position:absolute;left:461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" path="m,l15,e" filled="f" strokecolor="#333" strokeweight=".26044mm">
                    <v:path arrowok="t" o:connecttype="custom" o:connectlocs="0,0;15,0" o:connectangles="0,0"/>
                  </v:shape>
                </v:group>
                <v:group id="Group 2622" o:spid="_x0000_s1341" style="position:absolute;left:4644;top:7;width:15;height:2" coordorigin="464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">
                  <v:shape id="Freeform 2623" o:spid="_x0000_s1342" style="position:absolute;left:464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" path="m,l15,e" filled="f" strokecolor="#333" strokeweight=".26044mm">
                    <v:path arrowok="t" o:connecttype="custom" o:connectlocs="0,0;15,0" o:connectangles="0,0"/>
                  </v:shape>
                </v:group>
                <v:group id="Group 2620" o:spid="_x0000_s1343" style="position:absolute;left:4673;top:7;width:15;height:2" coordorigin="467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">
                  <v:shape id="Freeform 2621" o:spid="_x0000_s1344" style="position:absolute;left:467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" path="m,l15,e" filled="f" strokecolor="#333" strokeweight=".26044mm">
                    <v:path arrowok="t" o:connecttype="custom" o:connectlocs="0,0;15,0" o:connectangles="0,0"/>
                  </v:shape>
                </v:group>
                <v:group id="Group 2618" o:spid="_x0000_s1345" style="position:absolute;left:4703;top:7;width:15;height:2" coordorigin="470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">
                  <v:shape id="Freeform 2619" o:spid="_x0000_s1346" style="position:absolute;left:470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" path="m,l15,e" filled="f" strokecolor="#333" strokeweight=".26044mm">
                    <v:path arrowok="t" o:connecttype="custom" o:connectlocs="0,0;15,0" o:connectangles="0,0"/>
                  </v:shape>
                </v:group>
                <v:group id="Group 2616" o:spid="_x0000_s1347" style="position:absolute;left:4733;top:7;width:15;height:2" coordorigin="473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">
                  <v:shape id="Freeform 2617" o:spid="_x0000_s1348" style="position:absolute;left:473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" path="m,l14,e" filled="f" strokecolor="#333" strokeweight=".26044mm">
                    <v:path arrowok="t" o:connecttype="custom" o:connectlocs="0,0;14,0" o:connectangles="0,0"/>
                  </v:shape>
                </v:group>
                <v:group id="Group 2614" o:spid="_x0000_s1349" style="position:absolute;left:4762;top:7;width:15;height:2" coordorigin="476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">
                  <v:shape id="Freeform 2615" o:spid="_x0000_s1350" style="position:absolute;left:476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" path="m,l15,e" filled="f" strokecolor="#333" strokeweight=".26044mm">
                    <v:path arrowok="t" o:connecttype="custom" o:connectlocs="0,0;15,0" o:connectangles="0,0"/>
                  </v:shape>
                </v:group>
                <v:group id="Group 2612" o:spid="_x0000_s1351" style="position:absolute;left:4792;top:7;width:15;height:2" coordorigin="479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">
                  <v:shape id="Freeform 2613" o:spid="_x0000_s1352" style="position:absolute;left:479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" path="m,l14,e" filled="f" strokecolor="#333" strokeweight=".26044mm">
                    <v:path arrowok="t" o:connecttype="custom" o:connectlocs="0,0;14,0" o:connectangles="0,0"/>
                  </v:shape>
                </v:group>
                <v:group id="Group 2610" o:spid="_x0000_s1353" style="position:absolute;left:4821;top:7;width:15;height:2" coordorigin="482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">
                  <v:shape id="Freeform 2611" o:spid="_x0000_s1354" style="position:absolute;left:482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" path="m,l15,e" filled="f" strokecolor="#333" strokeweight=".26044mm">
                    <v:path arrowok="t" o:connecttype="custom" o:connectlocs="0,0;15,0" o:connectangles="0,0"/>
                  </v:shape>
                </v:group>
                <v:group id="Group 2608" o:spid="_x0000_s1355" style="position:absolute;left:4851;top:7;width:15;height:2" coordorigin="485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">
                  <v:shape id="Freeform 2609" o:spid="_x0000_s1356" style="position:absolute;left:485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" path="m,l14,e" filled="f" strokecolor="#333" strokeweight=".26044mm">
                    <v:path arrowok="t" o:connecttype="custom" o:connectlocs="0,0;14,0" o:connectangles="0,0"/>
                  </v:shape>
                </v:group>
                <v:group id="Group 2606" o:spid="_x0000_s1357" style="position:absolute;left:4880;top:7;width:15;height:2" coordorigin="488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">
                  <v:shape id="Freeform 2607" o:spid="_x0000_s1358" style="position:absolute;left:488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" path="m,l15,e" filled="f" strokecolor="#333" strokeweight=".26044mm">
                    <v:path arrowok="t" o:connecttype="custom" o:connectlocs="0,0;15,0" o:connectangles="0,0"/>
                  </v:shape>
                </v:group>
                <v:group id="Group 2604" o:spid="_x0000_s1359" style="position:absolute;left:4910;top:7;width:15;height:2" coordorigin="491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">
                  <v:shape id="Freeform 2605" o:spid="_x0000_s1360" style="position:absolute;left:491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" path="m,l14,e" filled="f" strokecolor="#333" strokeweight=".26044mm">
                    <v:path arrowok="t" o:connecttype="custom" o:connectlocs="0,0;14,0" o:connectangles="0,0"/>
                  </v:shape>
                </v:group>
                <v:group id="Group 2602" o:spid="_x0000_s1361" style="position:absolute;left:4939;top:7;width:15;height:2" coordorigin="493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OFE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BYxSn8vglPQK5/AAAA//8DAFBLAQItABQABgAIAAAAIQDb4fbL7gAAAIUBAAATAAAAAAAA&#10;AAAAAAAAAAAAAABbQ29udGVudF9UeXBlc10ueG1sUEsBAi0AFAAGAAgAAAAhAFr0LFu/AAAAFQEA&#10;AAsAAAAAAAAAAAAAAAAAHwEAAF9yZWxzLy5yZWxzUEsBAi0AFAAGAAgAAAAhAEZ44UTHAAAA3QAA&#10;AA8AAAAAAAAAAAAAAAAABwIAAGRycy9kb3ducmV2LnhtbFBLBQYAAAAAAwADALcAAAD7AgAAAAA=&#10;">
                  <v:shape id="Freeform 2603" o:spid="_x0000_s1362" style="position:absolute;left:493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" path="m,l15,e" filled="f" strokecolor="#333" strokeweight=".26044mm">
                    <v:path arrowok="t" o:connecttype="custom" o:connectlocs="0,0;15,0" o:connectangles="0,0"/>
                  </v:shape>
                </v:group>
                <v:group id="Group 2600" o:spid="_x0000_s1363" style="position:absolute;left:4969;top:7;width:15;height:2" coordorigin="496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">
                  <v:shape id="Freeform 2601" o:spid="_x0000_s1364" style="position:absolute;left:496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" path="m,l15,e" filled="f" strokecolor="#333" strokeweight=".26044mm">
                    <v:path arrowok="t" o:connecttype="custom" o:connectlocs="0,0;15,0" o:connectangles="0,0"/>
                  </v:shape>
                </v:group>
                <v:group id="Group 2598" o:spid="_x0000_s1365" style="position:absolute;left:4998;top:7;width:15;height:2" coordorigin="499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">
                  <v:shape id="Freeform 2599" o:spid="_x0000_s1366" style="position:absolute;left:499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" path="m,l15,e" filled="f" strokecolor="#333" strokeweight=".26044mm">
                    <v:path arrowok="t" o:connecttype="custom" o:connectlocs="0,0;15,0" o:connectangles="0,0"/>
                  </v:shape>
                </v:group>
                <v:group id="Group 2596" o:spid="_x0000_s1367" style="position:absolute;left:5028;top:7;width:15;height:2" coordorigin="502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">
                  <v:shape id="Freeform 2597" o:spid="_x0000_s1368" style="position:absolute;left:502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" path="m,l15,e" filled="f" strokecolor="#333" strokeweight=".26044mm">
                    <v:path arrowok="t" o:connecttype="custom" o:connectlocs="0,0;15,0" o:connectangles="0,0"/>
                  </v:shape>
                </v:group>
                <v:group id="Group 2594" o:spid="_x0000_s1369" style="position:absolute;left:5057;top:7;width:15;height:2" coordorigin="505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">
                  <v:shape id="Freeform 2595" o:spid="_x0000_s1370" style="position:absolute;left:505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" path="m,l15,e" filled="f" strokecolor="#333" strokeweight=".26044mm">
                    <v:path arrowok="t" o:connecttype="custom" o:connectlocs="0,0;15,0" o:connectangles="0,0"/>
                  </v:shape>
                </v:group>
                <v:group id="Group 2592" o:spid="_x0000_s1371" style="position:absolute;left:5087;top:7;width:15;height:2" coordorigin="508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">
                  <v:shape id="Freeform 2593" o:spid="_x0000_s1372" style="position:absolute;left:508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" path="m,l15,e" filled="f" strokecolor="#333" strokeweight=".26044mm">
                    <v:path arrowok="t" o:connecttype="custom" o:connectlocs="0,0;15,0" o:connectangles="0,0"/>
                  </v:shape>
                </v:group>
                <v:group id="Group 2590" o:spid="_x0000_s1373" style="position:absolute;left:5116;top:7;width:15;height:2" coordorigin="511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">
                  <v:shape id="Freeform 2591" o:spid="_x0000_s1374" style="position:absolute;left:511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" path="m,l15,e" filled="f" strokecolor="#333" strokeweight=".26044mm">
                    <v:path arrowok="t" o:connecttype="custom" o:connectlocs="0,0;15,0" o:connectangles="0,0"/>
                  </v:shape>
                </v:group>
                <v:group id="Group 2588" o:spid="_x0000_s1375" style="position:absolute;left:5146;top:7;width:15;height:2" coordorigin="514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">
                  <v:shape id="Freeform 2589" o:spid="_x0000_s1376" style="position:absolute;left:514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" path="m,l15,e" filled="f" strokecolor="#333" strokeweight=".26044mm">
                    <v:path arrowok="t" o:connecttype="custom" o:connectlocs="0,0;15,0" o:connectangles="0,0"/>
                  </v:shape>
                </v:group>
                <v:group id="Group 2586" o:spid="_x0000_s1377" style="position:absolute;left:5175;top:7;width:15;height:2" coordorigin="517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">
                  <v:shape id="Freeform 2587" o:spid="_x0000_s1378" style="position:absolute;left:517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" path="m,l15,e" filled="f" strokecolor="#333" strokeweight=".26044mm">
                    <v:path arrowok="t" o:connecttype="custom" o:connectlocs="0,0;15,0" o:connectangles="0,0"/>
                  </v:shape>
                </v:group>
                <v:group id="Group 2584" o:spid="_x0000_s1379" style="position:absolute;left:5205;top:7;width:15;height:2" coordorigin="520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">
                  <v:shape id="Freeform 2585" o:spid="_x0000_s1380" style="position:absolute;left:520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" path="m,l15,e" filled="f" strokecolor="#333" strokeweight=".26044mm">
                    <v:path arrowok="t" o:connecttype="custom" o:connectlocs="0,0;15,0" o:connectangles="0,0"/>
                  </v:shape>
                </v:group>
                <v:group id="Group 2582" o:spid="_x0000_s1381" style="position:absolute;left:5235;top:7;width:15;height:2" coordorigin="523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">
                  <v:shape id="Freeform 2583" o:spid="_x0000_s1382" style="position:absolute;left:523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" path="m,l14,e" filled="f" strokecolor="#333" strokeweight=".26044mm">
                    <v:path arrowok="t" o:connecttype="custom" o:connectlocs="0,0;14,0" o:connectangles="0,0"/>
                  </v:shape>
                </v:group>
                <v:group id="Group 2580" o:spid="_x0000_s1383" style="position:absolute;left:5264;top:7;width:15;height:2" coordorigin="526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">
                  <v:shape id="Freeform 2581" o:spid="_x0000_s1384" style="position:absolute;left:526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" path="m,l15,e" filled="f" strokecolor="#333" strokeweight=".26044mm">
                    <v:path arrowok="t" o:connecttype="custom" o:connectlocs="0,0;15,0" o:connectangles="0,0"/>
                  </v:shape>
                </v:group>
                <v:group id="Group 2578" o:spid="_x0000_s1385" style="position:absolute;left:5367;top:7;width:15;height:2" coordorigin="536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">
                  <v:shape id="Freeform 2579" o:spid="_x0000_s1386" style="position:absolute;left:536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" path="m,l15,e" filled="f" strokecolor="#333" strokeweight=".26044mm">
                    <v:path arrowok="t" o:connecttype="custom" o:connectlocs="0,0;15,0" o:connectangles="0,0"/>
                  </v:shape>
                </v:group>
                <v:group id="Group 2576" o:spid="_x0000_s1387" style="position:absolute;left:5294;top:7;width:15;height:2" coordorigin="529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">
                  <v:shape id="Freeform 2577" o:spid="_x0000_s1388" style="position:absolute;left:529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" path="m,l14,e" filled="f" strokecolor="#333" strokeweight=".26044mm">
                    <v:path arrowok="t" o:connecttype="custom" o:connectlocs="0,0;14,0" o:connectangles="0,0"/>
                  </v:shape>
                </v:group>
                <v:group id="Group 2574" o:spid="_x0000_s1389" style="position:absolute;left:5323;top:7;width:15;height:2" coordorigin="532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">
                  <v:shape id="Freeform 2575" o:spid="_x0000_s1390" style="position:absolute;left:532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" path="m,l15,e" filled="f" strokecolor="#333" strokeweight=".26044mm">
                    <v:path arrowok="t" o:connecttype="custom" o:connectlocs="0,0;15,0" o:connectangles="0,0"/>
                  </v:shape>
                </v:group>
                <v:group id="Group 2572" o:spid="_x0000_s1391" style="position:absolute;left:5353;top:7;width:15;height:2" coordorigin="535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">
                  <v:shape id="Freeform 2573" o:spid="_x0000_s1392" style="position:absolute;left:535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" path="m,l14,e" filled="f" strokecolor="#333" strokeweight=".26044mm">
                    <v:path arrowok="t" o:connecttype="custom" o:connectlocs="0,0;14,0" o:connectangles="0,0"/>
                  </v:shape>
                </v:group>
                <w10:anchorlock/>
              </v:group>
            </w:pict>
          </mc:Fallback>
        </mc:AlternateContent>
      </w:r>
    </w:p>
    <w:p w14:paraId="358F33FC" w14:textId="77777777" w:rsidR="001F5A56" w:rsidRDefault="001F5A56" w:rsidP="001F5A56">
      <w:pPr>
        <w:spacing w:before="2"/>
        <w:rPr>
          <w:rFonts w:ascii="Open Sans" w:eastAsia="Open Sans" w:hAnsi="Open Sans" w:cs="Open Sans"/>
          <w:i/>
          <w:sz w:val="20"/>
          <w:szCs w:val="20"/>
        </w:rPr>
      </w:pPr>
      <w:bookmarkStart w:id="0" w:name="_GoBack"/>
      <w:bookmarkEnd w:id="0"/>
    </w:p>
    <w:p w14:paraId="51CA2D14" w14:textId="77777777" w:rsidR="001F5A56" w:rsidRPr="00995DDF" w:rsidRDefault="001F5A56" w:rsidP="001F5A56">
      <w:pPr>
        <w:pStyle w:val="Plattetekst"/>
        <w:ind w:right="5"/>
        <w:rPr>
          <w:lang w:val="nl-NL"/>
        </w:rPr>
      </w:pPr>
      <w:r>
        <w:rPr>
          <w:noProof/>
          <w:lang w:val="nl-NL" w:eastAsia="nl-NL"/>
        </w:rPr>
        <mc:AlternateContent>
          <mc:Choice Requires="wpg">
            <w:drawing>
              <wp:anchor distT="0" distB="0" distL="114300" distR="114300" simplePos="0" relativeHeight="251726336" behindDoc="0" locked="0" layoutInCell="1" allowOverlap="1" wp14:anchorId="30EB2416" wp14:editId="47D42141">
                <wp:simplePos x="0" y="0"/>
                <wp:positionH relativeFrom="page">
                  <wp:posOffset>3326765</wp:posOffset>
                </wp:positionH>
                <wp:positionV relativeFrom="paragraph">
                  <wp:posOffset>135890</wp:posOffset>
                </wp:positionV>
                <wp:extent cx="3422650" cy="9525"/>
                <wp:effectExtent l="2540" t="2540" r="3810" b="6985"/>
                <wp:wrapNone/>
                <wp:docPr id="2203" name="Group 2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2650" cy="9525"/>
                          <a:chOff x="5239" y="214"/>
                          <a:chExt cx="5390" cy="15"/>
                        </a:xfrm>
                      </wpg:grpSpPr>
                      <wpg:grpSp>
                        <wpg:cNvPr id="2204" name="Group 2569"/>
                        <wpg:cNvGrpSpPr>
                          <a:grpSpLocks/>
                        </wpg:cNvGrpSpPr>
                        <wpg:grpSpPr bwMode="auto">
                          <a:xfrm>
                            <a:off x="5246" y="221"/>
                            <a:ext cx="15" cy="2"/>
                            <a:chOff x="5246" y="221"/>
                            <a:chExt cx="15" cy="2"/>
                          </a:xfrm>
                        </wpg:grpSpPr>
                        <wps:wsp>
                          <wps:cNvPr id="2205" name="Freeform 2570"/>
                          <wps:cNvSpPr>
                            <a:spLocks/>
                          </wps:cNvSpPr>
                          <wps:spPr bwMode="auto">
                            <a:xfrm>
                              <a:off x="5246" y="221"/>
                              <a:ext cx="15" cy="2"/>
                            </a:xfrm>
                            <a:custGeom>
                              <a:avLst/>
                              <a:gdLst>
                                <a:gd name="T0" fmla="+- 0 5246 5246"/>
                                <a:gd name="T1" fmla="*/ T0 w 15"/>
                                <a:gd name="T2" fmla="+- 0 5261 524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6" name="Group 2567"/>
                        <wpg:cNvGrpSpPr>
                          <a:grpSpLocks/>
                        </wpg:cNvGrpSpPr>
                        <wpg:grpSpPr bwMode="auto">
                          <a:xfrm>
                            <a:off x="5276" y="221"/>
                            <a:ext cx="15" cy="2"/>
                            <a:chOff x="5276" y="221"/>
                            <a:chExt cx="15" cy="2"/>
                          </a:xfrm>
                        </wpg:grpSpPr>
                        <wps:wsp>
                          <wps:cNvPr id="2207" name="Freeform 2568"/>
                          <wps:cNvSpPr>
                            <a:spLocks/>
                          </wps:cNvSpPr>
                          <wps:spPr bwMode="auto">
                            <a:xfrm>
                              <a:off x="5276" y="221"/>
                              <a:ext cx="15" cy="2"/>
                            </a:xfrm>
                            <a:custGeom>
                              <a:avLst/>
                              <a:gdLst>
                                <a:gd name="T0" fmla="+- 0 5276 5276"/>
                                <a:gd name="T1" fmla="*/ T0 w 15"/>
                                <a:gd name="T2" fmla="+- 0 5290 527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8" name="Group 2565"/>
                        <wpg:cNvGrpSpPr>
                          <a:grpSpLocks/>
                        </wpg:cNvGrpSpPr>
                        <wpg:grpSpPr bwMode="auto">
                          <a:xfrm>
                            <a:off x="5305" y="221"/>
                            <a:ext cx="15" cy="2"/>
                            <a:chOff x="5305" y="221"/>
                            <a:chExt cx="15" cy="2"/>
                          </a:xfrm>
                        </wpg:grpSpPr>
                        <wps:wsp>
                          <wps:cNvPr id="2209" name="Freeform 2566"/>
                          <wps:cNvSpPr>
                            <a:spLocks/>
                          </wps:cNvSpPr>
                          <wps:spPr bwMode="auto">
                            <a:xfrm>
                              <a:off x="5305" y="221"/>
                              <a:ext cx="15" cy="2"/>
                            </a:xfrm>
                            <a:custGeom>
                              <a:avLst/>
                              <a:gdLst>
                                <a:gd name="T0" fmla="+- 0 5305 5305"/>
                                <a:gd name="T1" fmla="*/ T0 w 15"/>
                                <a:gd name="T2" fmla="+- 0 5320 530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0" name="Group 2563"/>
                        <wpg:cNvGrpSpPr>
                          <a:grpSpLocks/>
                        </wpg:cNvGrpSpPr>
                        <wpg:grpSpPr bwMode="auto">
                          <a:xfrm>
                            <a:off x="5335" y="221"/>
                            <a:ext cx="15" cy="2"/>
                            <a:chOff x="5335" y="221"/>
                            <a:chExt cx="15" cy="2"/>
                          </a:xfrm>
                        </wpg:grpSpPr>
                        <wps:wsp>
                          <wps:cNvPr id="2211" name="Freeform 2564"/>
                          <wps:cNvSpPr>
                            <a:spLocks/>
                          </wps:cNvSpPr>
                          <wps:spPr bwMode="auto">
                            <a:xfrm>
                              <a:off x="5335" y="221"/>
                              <a:ext cx="15" cy="2"/>
                            </a:xfrm>
                            <a:custGeom>
                              <a:avLst/>
                              <a:gdLst>
                                <a:gd name="T0" fmla="+- 0 5335 5335"/>
                                <a:gd name="T1" fmla="*/ T0 w 15"/>
                                <a:gd name="T2" fmla="+- 0 5349 533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2" name="Group 2561"/>
                        <wpg:cNvGrpSpPr>
                          <a:grpSpLocks/>
                        </wpg:cNvGrpSpPr>
                        <wpg:grpSpPr bwMode="auto">
                          <a:xfrm>
                            <a:off x="5364" y="221"/>
                            <a:ext cx="15" cy="2"/>
                            <a:chOff x="5364" y="221"/>
                            <a:chExt cx="15" cy="2"/>
                          </a:xfrm>
                        </wpg:grpSpPr>
                        <wps:wsp>
                          <wps:cNvPr id="2213" name="Freeform 2562"/>
                          <wps:cNvSpPr>
                            <a:spLocks/>
                          </wps:cNvSpPr>
                          <wps:spPr bwMode="auto">
                            <a:xfrm>
                              <a:off x="5364" y="221"/>
                              <a:ext cx="15" cy="2"/>
                            </a:xfrm>
                            <a:custGeom>
                              <a:avLst/>
                              <a:gdLst>
                                <a:gd name="T0" fmla="+- 0 5364 5364"/>
                                <a:gd name="T1" fmla="*/ T0 w 15"/>
                                <a:gd name="T2" fmla="+- 0 5379 536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4" name="Group 2559"/>
                        <wpg:cNvGrpSpPr>
                          <a:grpSpLocks/>
                        </wpg:cNvGrpSpPr>
                        <wpg:grpSpPr bwMode="auto">
                          <a:xfrm>
                            <a:off x="5394" y="221"/>
                            <a:ext cx="15" cy="2"/>
                            <a:chOff x="5394" y="221"/>
                            <a:chExt cx="15" cy="2"/>
                          </a:xfrm>
                        </wpg:grpSpPr>
                        <wps:wsp>
                          <wps:cNvPr id="2215" name="Freeform 2560"/>
                          <wps:cNvSpPr>
                            <a:spLocks/>
                          </wps:cNvSpPr>
                          <wps:spPr bwMode="auto">
                            <a:xfrm>
                              <a:off x="5394" y="221"/>
                              <a:ext cx="15" cy="2"/>
                            </a:xfrm>
                            <a:custGeom>
                              <a:avLst/>
                              <a:gdLst>
                                <a:gd name="T0" fmla="+- 0 5394 5394"/>
                                <a:gd name="T1" fmla="*/ T0 w 15"/>
                                <a:gd name="T2" fmla="+- 0 5408 539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6" name="Group 2557"/>
                        <wpg:cNvGrpSpPr>
                          <a:grpSpLocks/>
                        </wpg:cNvGrpSpPr>
                        <wpg:grpSpPr bwMode="auto">
                          <a:xfrm>
                            <a:off x="5423" y="221"/>
                            <a:ext cx="15" cy="2"/>
                            <a:chOff x="5423" y="221"/>
                            <a:chExt cx="15" cy="2"/>
                          </a:xfrm>
                        </wpg:grpSpPr>
                        <wps:wsp>
                          <wps:cNvPr id="2217" name="Freeform 2558"/>
                          <wps:cNvSpPr>
                            <a:spLocks/>
                          </wps:cNvSpPr>
                          <wps:spPr bwMode="auto">
                            <a:xfrm>
                              <a:off x="5423" y="221"/>
                              <a:ext cx="15" cy="2"/>
                            </a:xfrm>
                            <a:custGeom>
                              <a:avLst/>
                              <a:gdLst>
                                <a:gd name="T0" fmla="+- 0 5423 5423"/>
                                <a:gd name="T1" fmla="*/ T0 w 15"/>
                                <a:gd name="T2" fmla="+- 0 5438 542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8" name="Group 2555"/>
                        <wpg:cNvGrpSpPr>
                          <a:grpSpLocks/>
                        </wpg:cNvGrpSpPr>
                        <wpg:grpSpPr bwMode="auto">
                          <a:xfrm>
                            <a:off x="5453" y="221"/>
                            <a:ext cx="15" cy="2"/>
                            <a:chOff x="5453" y="221"/>
                            <a:chExt cx="15" cy="2"/>
                          </a:xfrm>
                        </wpg:grpSpPr>
                        <wps:wsp>
                          <wps:cNvPr id="2219" name="Freeform 2556"/>
                          <wps:cNvSpPr>
                            <a:spLocks/>
                          </wps:cNvSpPr>
                          <wps:spPr bwMode="auto">
                            <a:xfrm>
                              <a:off x="5453" y="221"/>
                              <a:ext cx="15" cy="2"/>
                            </a:xfrm>
                            <a:custGeom>
                              <a:avLst/>
                              <a:gdLst>
                                <a:gd name="T0" fmla="+- 0 5453 5453"/>
                                <a:gd name="T1" fmla="*/ T0 w 15"/>
                                <a:gd name="T2" fmla="+- 0 5468 545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0" name="Group 2553"/>
                        <wpg:cNvGrpSpPr>
                          <a:grpSpLocks/>
                        </wpg:cNvGrpSpPr>
                        <wpg:grpSpPr bwMode="auto">
                          <a:xfrm>
                            <a:off x="5482" y="221"/>
                            <a:ext cx="15" cy="2"/>
                            <a:chOff x="5482" y="221"/>
                            <a:chExt cx="15" cy="2"/>
                          </a:xfrm>
                        </wpg:grpSpPr>
                        <wps:wsp>
                          <wps:cNvPr id="2221" name="Freeform 2554"/>
                          <wps:cNvSpPr>
                            <a:spLocks/>
                          </wps:cNvSpPr>
                          <wps:spPr bwMode="auto">
                            <a:xfrm>
                              <a:off x="5482" y="221"/>
                              <a:ext cx="15" cy="2"/>
                            </a:xfrm>
                            <a:custGeom>
                              <a:avLst/>
                              <a:gdLst>
                                <a:gd name="T0" fmla="+- 0 5482 5482"/>
                                <a:gd name="T1" fmla="*/ T0 w 15"/>
                                <a:gd name="T2" fmla="+- 0 5497 548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2" name="Group 2551"/>
                        <wpg:cNvGrpSpPr>
                          <a:grpSpLocks/>
                        </wpg:cNvGrpSpPr>
                        <wpg:grpSpPr bwMode="auto">
                          <a:xfrm>
                            <a:off x="5512" y="221"/>
                            <a:ext cx="15" cy="2"/>
                            <a:chOff x="5512" y="221"/>
                            <a:chExt cx="15" cy="2"/>
                          </a:xfrm>
                        </wpg:grpSpPr>
                        <wps:wsp>
                          <wps:cNvPr id="2223" name="Freeform 2552"/>
                          <wps:cNvSpPr>
                            <a:spLocks/>
                          </wps:cNvSpPr>
                          <wps:spPr bwMode="auto">
                            <a:xfrm>
                              <a:off x="5512" y="221"/>
                              <a:ext cx="15" cy="2"/>
                            </a:xfrm>
                            <a:custGeom>
                              <a:avLst/>
                              <a:gdLst>
                                <a:gd name="T0" fmla="+- 0 5512 5512"/>
                                <a:gd name="T1" fmla="*/ T0 w 15"/>
                                <a:gd name="T2" fmla="+- 0 5527 551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4" name="Group 2549"/>
                        <wpg:cNvGrpSpPr>
                          <a:grpSpLocks/>
                        </wpg:cNvGrpSpPr>
                        <wpg:grpSpPr bwMode="auto">
                          <a:xfrm>
                            <a:off x="5541" y="221"/>
                            <a:ext cx="15" cy="2"/>
                            <a:chOff x="5541" y="221"/>
                            <a:chExt cx="15" cy="2"/>
                          </a:xfrm>
                        </wpg:grpSpPr>
                        <wps:wsp>
                          <wps:cNvPr id="2225" name="Freeform 2550"/>
                          <wps:cNvSpPr>
                            <a:spLocks/>
                          </wps:cNvSpPr>
                          <wps:spPr bwMode="auto">
                            <a:xfrm>
                              <a:off x="5541" y="221"/>
                              <a:ext cx="15" cy="2"/>
                            </a:xfrm>
                            <a:custGeom>
                              <a:avLst/>
                              <a:gdLst>
                                <a:gd name="T0" fmla="+- 0 5541 5541"/>
                                <a:gd name="T1" fmla="*/ T0 w 15"/>
                                <a:gd name="T2" fmla="+- 0 5556 554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6" name="Group 2547"/>
                        <wpg:cNvGrpSpPr>
                          <a:grpSpLocks/>
                        </wpg:cNvGrpSpPr>
                        <wpg:grpSpPr bwMode="auto">
                          <a:xfrm>
                            <a:off x="5571" y="221"/>
                            <a:ext cx="15" cy="2"/>
                            <a:chOff x="5571" y="221"/>
                            <a:chExt cx="15" cy="2"/>
                          </a:xfrm>
                        </wpg:grpSpPr>
                        <wps:wsp>
                          <wps:cNvPr id="2227" name="Freeform 2548"/>
                          <wps:cNvSpPr>
                            <a:spLocks/>
                          </wps:cNvSpPr>
                          <wps:spPr bwMode="auto">
                            <a:xfrm>
                              <a:off x="5571" y="221"/>
                              <a:ext cx="15" cy="2"/>
                            </a:xfrm>
                            <a:custGeom>
                              <a:avLst/>
                              <a:gdLst>
                                <a:gd name="T0" fmla="+- 0 5571 5571"/>
                                <a:gd name="T1" fmla="*/ T0 w 15"/>
                                <a:gd name="T2" fmla="+- 0 5586 557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8" name="Group 2545"/>
                        <wpg:cNvGrpSpPr>
                          <a:grpSpLocks/>
                        </wpg:cNvGrpSpPr>
                        <wpg:grpSpPr bwMode="auto">
                          <a:xfrm>
                            <a:off x="5600" y="221"/>
                            <a:ext cx="15" cy="2"/>
                            <a:chOff x="5600" y="221"/>
                            <a:chExt cx="15" cy="2"/>
                          </a:xfrm>
                        </wpg:grpSpPr>
                        <wps:wsp>
                          <wps:cNvPr id="2229" name="Freeform 2546"/>
                          <wps:cNvSpPr>
                            <a:spLocks/>
                          </wps:cNvSpPr>
                          <wps:spPr bwMode="auto">
                            <a:xfrm>
                              <a:off x="5600" y="221"/>
                              <a:ext cx="15" cy="2"/>
                            </a:xfrm>
                            <a:custGeom>
                              <a:avLst/>
                              <a:gdLst>
                                <a:gd name="T0" fmla="+- 0 5600 5600"/>
                                <a:gd name="T1" fmla="*/ T0 w 15"/>
                                <a:gd name="T2" fmla="+- 0 5615 560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0" name="Group 2543"/>
                        <wpg:cNvGrpSpPr>
                          <a:grpSpLocks/>
                        </wpg:cNvGrpSpPr>
                        <wpg:grpSpPr bwMode="auto">
                          <a:xfrm>
                            <a:off x="5630" y="221"/>
                            <a:ext cx="15" cy="2"/>
                            <a:chOff x="5630" y="221"/>
                            <a:chExt cx="15" cy="2"/>
                          </a:xfrm>
                        </wpg:grpSpPr>
                        <wps:wsp>
                          <wps:cNvPr id="2231" name="Freeform 2544"/>
                          <wps:cNvSpPr>
                            <a:spLocks/>
                          </wps:cNvSpPr>
                          <wps:spPr bwMode="auto">
                            <a:xfrm>
                              <a:off x="5630" y="221"/>
                              <a:ext cx="15" cy="2"/>
                            </a:xfrm>
                            <a:custGeom>
                              <a:avLst/>
                              <a:gdLst>
                                <a:gd name="T0" fmla="+- 0 5630 5630"/>
                                <a:gd name="T1" fmla="*/ T0 w 15"/>
                                <a:gd name="T2" fmla="+- 0 5645 563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2" name="Group 2541"/>
                        <wpg:cNvGrpSpPr>
                          <a:grpSpLocks/>
                        </wpg:cNvGrpSpPr>
                        <wpg:grpSpPr bwMode="auto">
                          <a:xfrm>
                            <a:off x="5660" y="221"/>
                            <a:ext cx="15" cy="2"/>
                            <a:chOff x="5660" y="221"/>
                            <a:chExt cx="15" cy="2"/>
                          </a:xfrm>
                        </wpg:grpSpPr>
                        <wps:wsp>
                          <wps:cNvPr id="2233" name="Freeform 2542"/>
                          <wps:cNvSpPr>
                            <a:spLocks/>
                          </wps:cNvSpPr>
                          <wps:spPr bwMode="auto">
                            <a:xfrm>
                              <a:off x="5660" y="221"/>
                              <a:ext cx="15" cy="2"/>
                            </a:xfrm>
                            <a:custGeom>
                              <a:avLst/>
                              <a:gdLst>
                                <a:gd name="T0" fmla="+- 0 5660 5660"/>
                                <a:gd name="T1" fmla="*/ T0 w 15"/>
                                <a:gd name="T2" fmla="+- 0 5674 566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4" name="Group 2539"/>
                        <wpg:cNvGrpSpPr>
                          <a:grpSpLocks/>
                        </wpg:cNvGrpSpPr>
                        <wpg:grpSpPr bwMode="auto">
                          <a:xfrm>
                            <a:off x="5689" y="221"/>
                            <a:ext cx="15" cy="2"/>
                            <a:chOff x="5689" y="221"/>
                            <a:chExt cx="15" cy="2"/>
                          </a:xfrm>
                        </wpg:grpSpPr>
                        <wps:wsp>
                          <wps:cNvPr id="2235" name="Freeform 2540"/>
                          <wps:cNvSpPr>
                            <a:spLocks/>
                          </wps:cNvSpPr>
                          <wps:spPr bwMode="auto">
                            <a:xfrm>
                              <a:off x="5689" y="221"/>
                              <a:ext cx="15" cy="2"/>
                            </a:xfrm>
                            <a:custGeom>
                              <a:avLst/>
                              <a:gdLst>
                                <a:gd name="T0" fmla="+- 0 5689 5689"/>
                                <a:gd name="T1" fmla="*/ T0 w 15"/>
                                <a:gd name="T2" fmla="+- 0 5704 568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6" name="Group 2537"/>
                        <wpg:cNvGrpSpPr>
                          <a:grpSpLocks/>
                        </wpg:cNvGrpSpPr>
                        <wpg:grpSpPr bwMode="auto">
                          <a:xfrm>
                            <a:off x="5719" y="221"/>
                            <a:ext cx="15" cy="2"/>
                            <a:chOff x="5719" y="221"/>
                            <a:chExt cx="15" cy="2"/>
                          </a:xfrm>
                        </wpg:grpSpPr>
                        <wps:wsp>
                          <wps:cNvPr id="2237" name="Freeform 2538"/>
                          <wps:cNvSpPr>
                            <a:spLocks/>
                          </wps:cNvSpPr>
                          <wps:spPr bwMode="auto">
                            <a:xfrm>
                              <a:off x="5719" y="221"/>
                              <a:ext cx="15" cy="2"/>
                            </a:xfrm>
                            <a:custGeom>
                              <a:avLst/>
                              <a:gdLst>
                                <a:gd name="T0" fmla="+- 0 5719 5719"/>
                                <a:gd name="T1" fmla="*/ T0 w 15"/>
                                <a:gd name="T2" fmla="+- 0 5733 571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8" name="Group 2535"/>
                        <wpg:cNvGrpSpPr>
                          <a:grpSpLocks/>
                        </wpg:cNvGrpSpPr>
                        <wpg:grpSpPr bwMode="auto">
                          <a:xfrm>
                            <a:off x="5748" y="221"/>
                            <a:ext cx="15" cy="2"/>
                            <a:chOff x="5748" y="221"/>
                            <a:chExt cx="15" cy="2"/>
                          </a:xfrm>
                        </wpg:grpSpPr>
                        <wps:wsp>
                          <wps:cNvPr id="2239" name="Freeform 2536"/>
                          <wps:cNvSpPr>
                            <a:spLocks/>
                          </wps:cNvSpPr>
                          <wps:spPr bwMode="auto">
                            <a:xfrm>
                              <a:off x="5748" y="221"/>
                              <a:ext cx="15" cy="2"/>
                            </a:xfrm>
                            <a:custGeom>
                              <a:avLst/>
                              <a:gdLst>
                                <a:gd name="T0" fmla="+- 0 5748 5748"/>
                                <a:gd name="T1" fmla="*/ T0 w 15"/>
                                <a:gd name="T2" fmla="+- 0 5763 574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0" name="Group 2533"/>
                        <wpg:cNvGrpSpPr>
                          <a:grpSpLocks/>
                        </wpg:cNvGrpSpPr>
                        <wpg:grpSpPr bwMode="auto">
                          <a:xfrm>
                            <a:off x="5778" y="221"/>
                            <a:ext cx="15" cy="2"/>
                            <a:chOff x="5778" y="221"/>
                            <a:chExt cx="15" cy="2"/>
                          </a:xfrm>
                        </wpg:grpSpPr>
                        <wps:wsp>
                          <wps:cNvPr id="2241" name="Freeform 2534"/>
                          <wps:cNvSpPr>
                            <a:spLocks/>
                          </wps:cNvSpPr>
                          <wps:spPr bwMode="auto">
                            <a:xfrm>
                              <a:off x="5778" y="221"/>
                              <a:ext cx="15" cy="2"/>
                            </a:xfrm>
                            <a:custGeom>
                              <a:avLst/>
                              <a:gdLst>
                                <a:gd name="T0" fmla="+- 0 5778 5778"/>
                                <a:gd name="T1" fmla="*/ T0 w 15"/>
                                <a:gd name="T2" fmla="+- 0 5792 577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2" name="Group 2531"/>
                        <wpg:cNvGrpSpPr>
                          <a:grpSpLocks/>
                        </wpg:cNvGrpSpPr>
                        <wpg:grpSpPr bwMode="auto">
                          <a:xfrm>
                            <a:off x="5807" y="221"/>
                            <a:ext cx="15" cy="2"/>
                            <a:chOff x="5807" y="221"/>
                            <a:chExt cx="15" cy="2"/>
                          </a:xfrm>
                        </wpg:grpSpPr>
                        <wps:wsp>
                          <wps:cNvPr id="2243" name="Freeform 2532"/>
                          <wps:cNvSpPr>
                            <a:spLocks/>
                          </wps:cNvSpPr>
                          <wps:spPr bwMode="auto">
                            <a:xfrm>
                              <a:off x="5807" y="221"/>
                              <a:ext cx="15" cy="2"/>
                            </a:xfrm>
                            <a:custGeom>
                              <a:avLst/>
                              <a:gdLst>
                                <a:gd name="T0" fmla="+- 0 5807 5807"/>
                                <a:gd name="T1" fmla="*/ T0 w 15"/>
                                <a:gd name="T2" fmla="+- 0 5822 580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4" name="Group 2529"/>
                        <wpg:cNvGrpSpPr>
                          <a:grpSpLocks/>
                        </wpg:cNvGrpSpPr>
                        <wpg:grpSpPr bwMode="auto">
                          <a:xfrm>
                            <a:off x="5837" y="221"/>
                            <a:ext cx="15" cy="2"/>
                            <a:chOff x="5837" y="221"/>
                            <a:chExt cx="15" cy="2"/>
                          </a:xfrm>
                        </wpg:grpSpPr>
                        <wps:wsp>
                          <wps:cNvPr id="2245" name="Freeform 2530"/>
                          <wps:cNvSpPr>
                            <a:spLocks/>
                          </wps:cNvSpPr>
                          <wps:spPr bwMode="auto">
                            <a:xfrm>
                              <a:off x="5837" y="221"/>
                              <a:ext cx="15" cy="2"/>
                            </a:xfrm>
                            <a:custGeom>
                              <a:avLst/>
                              <a:gdLst>
                                <a:gd name="T0" fmla="+- 0 5837 5837"/>
                                <a:gd name="T1" fmla="*/ T0 w 15"/>
                                <a:gd name="T2" fmla="+- 0 5851 583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6" name="Group 2527"/>
                        <wpg:cNvGrpSpPr>
                          <a:grpSpLocks/>
                        </wpg:cNvGrpSpPr>
                        <wpg:grpSpPr bwMode="auto">
                          <a:xfrm>
                            <a:off x="5866" y="221"/>
                            <a:ext cx="15" cy="2"/>
                            <a:chOff x="5866" y="221"/>
                            <a:chExt cx="15" cy="2"/>
                          </a:xfrm>
                        </wpg:grpSpPr>
                        <wps:wsp>
                          <wps:cNvPr id="2247" name="Freeform 2528"/>
                          <wps:cNvSpPr>
                            <a:spLocks/>
                          </wps:cNvSpPr>
                          <wps:spPr bwMode="auto">
                            <a:xfrm>
                              <a:off x="5866" y="221"/>
                              <a:ext cx="15" cy="2"/>
                            </a:xfrm>
                            <a:custGeom>
                              <a:avLst/>
                              <a:gdLst>
                                <a:gd name="T0" fmla="+- 0 5866 5866"/>
                                <a:gd name="T1" fmla="*/ T0 w 15"/>
                                <a:gd name="T2" fmla="+- 0 5881 586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8" name="Group 2525"/>
                        <wpg:cNvGrpSpPr>
                          <a:grpSpLocks/>
                        </wpg:cNvGrpSpPr>
                        <wpg:grpSpPr bwMode="auto">
                          <a:xfrm>
                            <a:off x="5896" y="221"/>
                            <a:ext cx="15" cy="2"/>
                            <a:chOff x="5896" y="221"/>
                            <a:chExt cx="15" cy="2"/>
                          </a:xfrm>
                        </wpg:grpSpPr>
                        <wps:wsp>
                          <wps:cNvPr id="2249" name="Freeform 2526"/>
                          <wps:cNvSpPr>
                            <a:spLocks/>
                          </wps:cNvSpPr>
                          <wps:spPr bwMode="auto">
                            <a:xfrm>
                              <a:off x="5896" y="221"/>
                              <a:ext cx="15" cy="2"/>
                            </a:xfrm>
                            <a:custGeom>
                              <a:avLst/>
                              <a:gdLst>
                                <a:gd name="T0" fmla="+- 0 5896 5896"/>
                                <a:gd name="T1" fmla="*/ T0 w 15"/>
                                <a:gd name="T2" fmla="+- 0 5911 589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0" name="Group 2523"/>
                        <wpg:cNvGrpSpPr>
                          <a:grpSpLocks/>
                        </wpg:cNvGrpSpPr>
                        <wpg:grpSpPr bwMode="auto">
                          <a:xfrm>
                            <a:off x="5925" y="221"/>
                            <a:ext cx="15" cy="2"/>
                            <a:chOff x="5925" y="221"/>
                            <a:chExt cx="15" cy="2"/>
                          </a:xfrm>
                        </wpg:grpSpPr>
                        <wps:wsp>
                          <wps:cNvPr id="2251" name="Freeform 2524"/>
                          <wps:cNvSpPr>
                            <a:spLocks/>
                          </wps:cNvSpPr>
                          <wps:spPr bwMode="auto">
                            <a:xfrm>
                              <a:off x="5925" y="221"/>
                              <a:ext cx="15" cy="2"/>
                            </a:xfrm>
                            <a:custGeom>
                              <a:avLst/>
                              <a:gdLst>
                                <a:gd name="T0" fmla="+- 0 5925 5925"/>
                                <a:gd name="T1" fmla="*/ T0 w 15"/>
                                <a:gd name="T2" fmla="+- 0 5940 592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2" name="Group 2521"/>
                        <wpg:cNvGrpSpPr>
                          <a:grpSpLocks/>
                        </wpg:cNvGrpSpPr>
                        <wpg:grpSpPr bwMode="auto">
                          <a:xfrm>
                            <a:off x="5955" y="221"/>
                            <a:ext cx="15" cy="2"/>
                            <a:chOff x="5955" y="221"/>
                            <a:chExt cx="15" cy="2"/>
                          </a:xfrm>
                        </wpg:grpSpPr>
                        <wps:wsp>
                          <wps:cNvPr id="2253" name="Freeform 2522"/>
                          <wps:cNvSpPr>
                            <a:spLocks/>
                          </wps:cNvSpPr>
                          <wps:spPr bwMode="auto">
                            <a:xfrm>
                              <a:off x="5955" y="221"/>
                              <a:ext cx="15" cy="2"/>
                            </a:xfrm>
                            <a:custGeom>
                              <a:avLst/>
                              <a:gdLst>
                                <a:gd name="T0" fmla="+- 0 5955 5955"/>
                                <a:gd name="T1" fmla="*/ T0 w 15"/>
                                <a:gd name="T2" fmla="+- 0 5970 595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4" name="Group 2519"/>
                        <wpg:cNvGrpSpPr>
                          <a:grpSpLocks/>
                        </wpg:cNvGrpSpPr>
                        <wpg:grpSpPr bwMode="auto">
                          <a:xfrm>
                            <a:off x="5984" y="221"/>
                            <a:ext cx="15" cy="2"/>
                            <a:chOff x="5984" y="221"/>
                            <a:chExt cx="15" cy="2"/>
                          </a:xfrm>
                        </wpg:grpSpPr>
                        <wps:wsp>
                          <wps:cNvPr id="2255" name="Freeform 2520"/>
                          <wps:cNvSpPr>
                            <a:spLocks/>
                          </wps:cNvSpPr>
                          <wps:spPr bwMode="auto">
                            <a:xfrm>
                              <a:off x="5984" y="221"/>
                              <a:ext cx="15" cy="2"/>
                            </a:xfrm>
                            <a:custGeom>
                              <a:avLst/>
                              <a:gdLst>
                                <a:gd name="T0" fmla="+- 0 5984 5984"/>
                                <a:gd name="T1" fmla="*/ T0 w 15"/>
                                <a:gd name="T2" fmla="+- 0 5999 598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6" name="Group 2517"/>
                        <wpg:cNvGrpSpPr>
                          <a:grpSpLocks/>
                        </wpg:cNvGrpSpPr>
                        <wpg:grpSpPr bwMode="auto">
                          <a:xfrm>
                            <a:off x="6014" y="221"/>
                            <a:ext cx="15" cy="2"/>
                            <a:chOff x="6014" y="221"/>
                            <a:chExt cx="15" cy="2"/>
                          </a:xfrm>
                        </wpg:grpSpPr>
                        <wps:wsp>
                          <wps:cNvPr id="2257" name="Freeform 2518"/>
                          <wps:cNvSpPr>
                            <a:spLocks/>
                          </wps:cNvSpPr>
                          <wps:spPr bwMode="auto">
                            <a:xfrm>
                              <a:off x="6014" y="221"/>
                              <a:ext cx="15" cy="2"/>
                            </a:xfrm>
                            <a:custGeom>
                              <a:avLst/>
                              <a:gdLst>
                                <a:gd name="T0" fmla="+- 0 6014 6014"/>
                                <a:gd name="T1" fmla="*/ T0 w 15"/>
                                <a:gd name="T2" fmla="+- 0 6029 601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8" name="Group 2515"/>
                        <wpg:cNvGrpSpPr>
                          <a:grpSpLocks/>
                        </wpg:cNvGrpSpPr>
                        <wpg:grpSpPr bwMode="auto">
                          <a:xfrm>
                            <a:off x="6043" y="221"/>
                            <a:ext cx="15" cy="2"/>
                            <a:chOff x="6043" y="221"/>
                            <a:chExt cx="15" cy="2"/>
                          </a:xfrm>
                        </wpg:grpSpPr>
                        <wps:wsp>
                          <wps:cNvPr id="2259" name="Freeform 2516"/>
                          <wps:cNvSpPr>
                            <a:spLocks/>
                          </wps:cNvSpPr>
                          <wps:spPr bwMode="auto">
                            <a:xfrm>
                              <a:off x="6043" y="221"/>
                              <a:ext cx="15" cy="2"/>
                            </a:xfrm>
                            <a:custGeom>
                              <a:avLst/>
                              <a:gdLst>
                                <a:gd name="T0" fmla="+- 0 6043 6043"/>
                                <a:gd name="T1" fmla="*/ T0 w 15"/>
                                <a:gd name="T2" fmla="+- 0 6058 604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0" name="Group 2513"/>
                        <wpg:cNvGrpSpPr>
                          <a:grpSpLocks/>
                        </wpg:cNvGrpSpPr>
                        <wpg:grpSpPr bwMode="auto">
                          <a:xfrm>
                            <a:off x="6073" y="221"/>
                            <a:ext cx="15" cy="2"/>
                            <a:chOff x="6073" y="221"/>
                            <a:chExt cx="15" cy="2"/>
                          </a:xfrm>
                        </wpg:grpSpPr>
                        <wps:wsp>
                          <wps:cNvPr id="2261" name="Freeform 2514"/>
                          <wps:cNvSpPr>
                            <a:spLocks/>
                          </wps:cNvSpPr>
                          <wps:spPr bwMode="auto">
                            <a:xfrm>
                              <a:off x="6073" y="221"/>
                              <a:ext cx="15" cy="2"/>
                            </a:xfrm>
                            <a:custGeom>
                              <a:avLst/>
                              <a:gdLst>
                                <a:gd name="T0" fmla="+- 0 6073 6073"/>
                                <a:gd name="T1" fmla="*/ T0 w 15"/>
                                <a:gd name="T2" fmla="+- 0 6088 607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2" name="Group 2511"/>
                        <wpg:cNvGrpSpPr>
                          <a:grpSpLocks/>
                        </wpg:cNvGrpSpPr>
                        <wpg:grpSpPr bwMode="auto">
                          <a:xfrm>
                            <a:off x="6102" y="221"/>
                            <a:ext cx="15" cy="2"/>
                            <a:chOff x="6102" y="221"/>
                            <a:chExt cx="15" cy="2"/>
                          </a:xfrm>
                        </wpg:grpSpPr>
                        <wps:wsp>
                          <wps:cNvPr id="2263" name="Freeform 2512"/>
                          <wps:cNvSpPr>
                            <a:spLocks/>
                          </wps:cNvSpPr>
                          <wps:spPr bwMode="auto">
                            <a:xfrm>
                              <a:off x="6102" y="221"/>
                              <a:ext cx="15" cy="2"/>
                            </a:xfrm>
                            <a:custGeom>
                              <a:avLst/>
                              <a:gdLst>
                                <a:gd name="T0" fmla="+- 0 6102 6102"/>
                                <a:gd name="T1" fmla="*/ T0 w 15"/>
                                <a:gd name="T2" fmla="+- 0 6117 610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4" name="Group 2509"/>
                        <wpg:cNvGrpSpPr>
                          <a:grpSpLocks/>
                        </wpg:cNvGrpSpPr>
                        <wpg:grpSpPr bwMode="auto">
                          <a:xfrm>
                            <a:off x="6132" y="221"/>
                            <a:ext cx="15" cy="2"/>
                            <a:chOff x="6132" y="221"/>
                            <a:chExt cx="15" cy="2"/>
                          </a:xfrm>
                        </wpg:grpSpPr>
                        <wps:wsp>
                          <wps:cNvPr id="2265" name="Freeform 2510"/>
                          <wps:cNvSpPr>
                            <a:spLocks/>
                          </wps:cNvSpPr>
                          <wps:spPr bwMode="auto">
                            <a:xfrm>
                              <a:off x="6132" y="221"/>
                              <a:ext cx="15" cy="2"/>
                            </a:xfrm>
                            <a:custGeom>
                              <a:avLst/>
                              <a:gdLst>
                                <a:gd name="T0" fmla="+- 0 6132 6132"/>
                                <a:gd name="T1" fmla="*/ T0 w 15"/>
                                <a:gd name="T2" fmla="+- 0 6147 613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6" name="Group 2507"/>
                        <wpg:cNvGrpSpPr>
                          <a:grpSpLocks/>
                        </wpg:cNvGrpSpPr>
                        <wpg:grpSpPr bwMode="auto">
                          <a:xfrm>
                            <a:off x="6162" y="221"/>
                            <a:ext cx="15" cy="2"/>
                            <a:chOff x="6162" y="221"/>
                            <a:chExt cx="15" cy="2"/>
                          </a:xfrm>
                        </wpg:grpSpPr>
                        <wps:wsp>
                          <wps:cNvPr id="2267" name="Freeform 2508"/>
                          <wps:cNvSpPr>
                            <a:spLocks/>
                          </wps:cNvSpPr>
                          <wps:spPr bwMode="auto">
                            <a:xfrm>
                              <a:off x="6162" y="221"/>
                              <a:ext cx="15" cy="2"/>
                            </a:xfrm>
                            <a:custGeom>
                              <a:avLst/>
                              <a:gdLst>
                                <a:gd name="T0" fmla="+- 0 6162 6162"/>
                                <a:gd name="T1" fmla="*/ T0 w 15"/>
                                <a:gd name="T2" fmla="+- 0 6176 616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8" name="Group 2505"/>
                        <wpg:cNvGrpSpPr>
                          <a:grpSpLocks/>
                        </wpg:cNvGrpSpPr>
                        <wpg:grpSpPr bwMode="auto">
                          <a:xfrm>
                            <a:off x="6191" y="221"/>
                            <a:ext cx="15" cy="2"/>
                            <a:chOff x="6191" y="221"/>
                            <a:chExt cx="15" cy="2"/>
                          </a:xfrm>
                        </wpg:grpSpPr>
                        <wps:wsp>
                          <wps:cNvPr id="2269" name="Freeform 2506"/>
                          <wps:cNvSpPr>
                            <a:spLocks/>
                          </wps:cNvSpPr>
                          <wps:spPr bwMode="auto">
                            <a:xfrm>
                              <a:off x="6191" y="221"/>
                              <a:ext cx="15" cy="2"/>
                            </a:xfrm>
                            <a:custGeom>
                              <a:avLst/>
                              <a:gdLst>
                                <a:gd name="T0" fmla="+- 0 6191 6191"/>
                                <a:gd name="T1" fmla="*/ T0 w 15"/>
                                <a:gd name="T2" fmla="+- 0 6206 619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0" name="Group 2503"/>
                        <wpg:cNvGrpSpPr>
                          <a:grpSpLocks/>
                        </wpg:cNvGrpSpPr>
                        <wpg:grpSpPr bwMode="auto">
                          <a:xfrm>
                            <a:off x="6221" y="221"/>
                            <a:ext cx="15" cy="2"/>
                            <a:chOff x="6221" y="221"/>
                            <a:chExt cx="15" cy="2"/>
                          </a:xfrm>
                        </wpg:grpSpPr>
                        <wps:wsp>
                          <wps:cNvPr id="2271" name="Freeform 2504"/>
                          <wps:cNvSpPr>
                            <a:spLocks/>
                          </wps:cNvSpPr>
                          <wps:spPr bwMode="auto">
                            <a:xfrm>
                              <a:off x="6221" y="221"/>
                              <a:ext cx="15" cy="2"/>
                            </a:xfrm>
                            <a:custGeom>
                              <a:avLst/>
                              <a:gdLst>
                                <a:gd name="T0" fmla="+- 0 6221 6221"/>
                                <a:gd name="T1" fmla="*/ T0 w 15"/>
                                <a:gd name="T2" fmla="+- 0 6235 622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2" name="Group 2501"/>
                        <wpg:cNvGrpSpPr>
                          <a:grpSpLocks/>
                        </wpg:cNvGrpSpPr>
                        <wpg:grpSpPr bwMode="auto">
                          <a:xfrm>
                            <a:off x="6250" y="221"/>
                            <a:ext cx="15" cy="2"/>
                            <a:chOff x="6250" y="221"/>
                            <a:chExt cx="15" cy="2"/>
                          </a:xfrm>
                        </wpg:grpSpPr>
                        <wps:wsp>
                          <wps:cNvPr id="2273" name="Freeform 2502"/>
                          <wps:cNvSpPr>
                            <a:spLocks/>
                          </wps:cNvSpPr>
                          <wps:spPr bwMode="auto">
                            <a:xfrm>
                              <a:off x="6250" y="221"/>
                              <a:ext cx="15" cy="2"/>
                            </a:xfrm>
                            <a:custGeom>
                              <a:avLst/>
                              <a:gdLst>
                                <a:gd name="T0" fmla="+- 0 6250 6250"/>
                                <a:gd name="T1" fmla="*/ T0 w 15"/>
                                <a:gd name="T2" fmla="+- 0 6265 625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4" name="Group 2499"/>
                        <wpg:cNvGrpSpPr>
                          <a:grpSpLocks/>
                        </wpg:cNvGrpSpPr>
                        <wpg:grpSpPr bwMode="auto">
                          <a:xfrm>
                            <a:off x="6280" y="221"/>
                            <a:ext cx="15" cy="2"/>
                            <a:chOff x="6280" y="221"/>
                            <a:chExt cx="15" cy="2"/>
                          </a:xfrm>
                        </wpg:grpSpPr>
                        <wps:wsp>
                          <wps:cNvPr id="2275" name="Freeform 2500"/>
                          <wps:cNvSpPr>
                            <a:spLocks/>
                          </wps:cNvSpPr>
                          <wps:spPr bwMode="auto">
                            <a:xfrm>
                              <a:off x="6280" y="221"/>
                              <a:ext cx="15" cy="2"/>
                            </a:xfrm>
                            <a:custGeom>
                              <a:avLst/>
                              <a:gdLst>
                                <a:gd name="T0" fmla="+- 0 6280 6280"/>
                                <a:gd name="T1" fmla="*/ T0 w 15"/>
                                <a:gd name="T2" fmla="+- 0 6294 628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6" name="Group 2497"/>
                        <wpg:cNvGrpSpPr>
                          <a:grpSpLocks/>
                        </wpg:cNvGrpSpPr>
                        <wpg:grpSpPr bwMode="auto">
                          <a:xfrm>
                            <a:off x="6309" y="221"/>
                            <a:ext cx="15" cy="2"/>
                            <a:chOff x="6309" y="221"/>
                            <a:chExt cx="15" cy="2"/>
                          </a:xfrm>
                        </wpg:grpSpPr>
                        <wps:wsp>
                          <wps:cNvPr id="2277" name="Freeform 2498"/>
                          <wps:cNvSpPr>
                            <a:spLocks/>
                          </wps:cNvSpPr>
                          <wps:spPr bwMode="auto">
                            <a:xfrm>
                              <a:off x="6309" y="221"/>
                              <a:ext cx="15" cy="2"/>
                            </a:xfrm>
                            <a:custGeom>
                              <a:avLst/>
                              <a:gdLst>
                                <a:gd name="T0" fmla="+- 0 6309 6309"/>
                                <a:gd name="T1" fmla="*/ T0 w 15"/>
                                <a:gd name="T2" fmla="+- 0 6324 630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8" name="Group 2495"/>
                        <wpg:cNvGrpSpPr>
                          <a:grpSpLocks/>
                        </wpg:cNvGrpSpPr>
                        <wpg:grpSpPr bwMode="auto">
                          <a:xfrm>
                            <a:off x="6339" y="221"/>
                            <a:ext cx="15" cy="2"/>
                            <a:chOff x="6339" y="221"/>
                            <a:chExt cx="15" cy="2"/>
                          </a:xfrm>
                        </wpg:grpSpPr>
                        <wps:wsp>
                          <wps:cNvPr id="2279" name="Freeform 2496"/>
                          <wps:cNvSpPr>
                            <a:spLocks/>
                          </wps:cNvSpPr>
                          <wps:spPr bwMode="auto">
                            <a:xfrm>
                              <a:off x="6339" y="221"/>
                              <a:ext cx="15" cy="2"/>
                            </a:xfrm>
                            <a:custGeom>
                              <a:avLst/>
                              <a:gdLst>
                                <a:gd name="T0" fmla="+- 0 6339 6339"/>
                                <a:gd name="T1" fmla="*/ T0 w 15"/>
                                <a:gd name="T2" fmla="+- 0 6354 633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0" name="Group 2493"/>
                        <wpg:cNvGrpSpPr>
                          <a:grpSpLocks/>
                        </wpg:cNvGrpSpPr>
                        <wpg:grpSpPr bwMode="auto">
                          <a:xfrm>
                            <a:off x="6368" y="221"/>
                            <a:ext cx="15" cy="2"/>
                            <a:chOff x="6368" y="221"/>
                            <a:chExt cx="15" cy="2"/>
                          </a:xfrm>
                        </wpg:grpSpPr>
                        <wps:wsp>
                          <wps:cNvPr id="2281" name="Freeform 2494"/>
                          <wps:cNvSpPr>
                            <a:spLocks/>
                          </wps:cNvSpPr>
                          <wps:spPr bwMode="auto">
                            <a:xfrm>
                              <a:off x="6368" y="221"/>
                              <a:ext cx="15" cy="2"/>
                            </a:xfrm>
                            <a:custGeom>
                              <a:avLst/>
                              <a:gdLst>
                                <a:gd name="T0" fmla="+- 0 6368 6368"/>
                                <a:gd name="T1" fmla="*/ T0 w 15"/>
                                <a:gd name="T2" fmla="+- 0 6383 636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2" name="Group 2491"/>
                        <wpg:cNvGrpSpPr>
                          <a:grpSpLocks/>
                        </wpg:cNvGrpSpPr>
                        <wpg:grpSpPr bwMode="auto">
                          <a:xfrm>
                            <a:off x="6398" y="221"/>
                            <a:ext cx="15" cy="2"/>
                            <a:chOff x="6398" y="221"/>
                            <a:chExt cx="15" cy="2"/>
                          </a:xfrm>
                        </wpg:grpSpPr>
                        <wps:wsp>
                          <wps:cNvPr id="2283" name="Freeform 2492"/>
                          <wps:cNvSpPr>
                            <a:spLocks/>
                          </wps:cNvSpPr>
                          <wps:spPr bwMode="auto">
                            <a:xfrm>
                              <a:off x="6398" y="221"/>
                              <a:ext cx="15" cy="2"/>
                            </a:xfrm>
                            <a:custGeom>
                              <a:avLst/>
                              <a:gdLst>
                                <a:gd name="T0" fmla="+- 0 6398 6398"/>
                                <a:gd name="T1" fmla="*/ T0 w 15"/>
                                <a:gd name="T2" fmla="+- 0 6413 639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4" name="Group 2489"/>
                        <wpg:cNvGrpSpPr>
                          <a:grpSpLocks/>
                        </wpg:cNvGrpSpPr>
                        <wpg:grpSpPr bwMode="auto">
                          <a:xfrm>
                            <a:off x="6427" y="221"/>
                            <a:ext cx="15" cy="2"/>
                            <a:chOff x="6427" y="221"/>
                            <a:chExt cx="15" cy="2"/>
                          </a:xfrm>
                        </wpg:grpSpPr>
                        <wps:wsp>
                          <wps:cNvPr id="2285" name="Freeform 2490"/>
                          <wps:cNvSpPr>
                            <a:spLocks/>
                          </wps:cNvSpPr>
                          <wps:spPr bwMode="auto">
                            <a:xfrm>
                              <a:off x="6427" y="221"/>
                              <a:ext cx="15" cy="2"/>
                            </a:xfrm>
                            <a:custGeom>
                              <a:avLst/>
                              <a:gdLst>
                                <a:gd name="T0" fmla="+- 0 6427 6427"/>
                                <a:gd name="T1" fmla="*/ T0 w 15"/>
                                <a:gd name="T2" fmla="+- 0 6442 642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6" name="Group 2487"/>
                        <wpg:cNvGrpSpPr>
                          <a:grpSpLocks/>
                        </wpg:cNvGrpSpPr>
                        <wpg:grpSpPr bwMode="auto">
                          <a:xfrm>
                            <a:off x="6457" y="221"/>
                            <a:ext cx="15" cy="2"/>
                            <a:chOff x="6457" y="221"/>
                            <a:chExt cx="15" cy="2"/>
                          </a:xfrm>
                        </wpg:grpSpPr>
                        <wps:wsp>
                          <wps:cNvPr id="2287" name="Freeform 2488"/>
                          <wps:cNvSpPr>
                            <a:spLocks/>
                          </wps:cNvSpPr>
                          <wps:spPr bwMode="auto">
                            <a:xfrm>
                              <a:off x="6457" y="221"/>
                              <a:ext cx="15" cy="2"/>
                            </a:xfrm>
                            <a:custGeom>
                              <a:avLst/>
                              <a:gdLst>
                                <a:gd name="T0" fmla="+- 0 6457 6457"/>
                                <a:gd name="T1" fmla="*/ T0 w 15"/>
                                <a:gd name="T2" fmla="+- 0 6472 645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8" name="Group 2485"/>
                        <wpg:cNvGrpSpPr>
                          <a:grpSpLocks/>
                        </wpg:cNvGrpSpPr>
                        <wpg:grpSpPr bwMode="auto">
                          <a:xfrm>
                            <a:off x="6486" y="221"/>
                            <a:ext cx="15" cy="2"/>
                            <a:chOff x="6486" y="221"/>
                            <a:chExt cx="15" cy="2"/>
                          </a:xfrm>
                        </wpg:grpSpPr>
                        <wps:wsp>
                          <wps:cNvPr id="2289" name="Freeform 2486"/>
                          <wps:cNvSpPr>
                            <a:spLocks/>
                          </wps:cNvSpPr>
                          <wps:spPr bwMode="auto">
                            <a:xfrm>
                              <a:off x="6486" y="221"/>
                              <a:ext cx="15" cy="2"/>
                            </a:xfrm>
                            <a:custGeom>
                              <a:avLst/>
                              <a:gdLst>
                                <a:gd name="T0" fmla="+- 0 6486 6486"/>
                                <a:gd name="T1" fmla="*/ T0 w 15"/>
                                <a:gd name="T2" fmla="+- 0 6501 648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0" name="Group 2483"/>
                        <wpg:cNvGrpSpPr>
                          <a:grpSpLocks/>
                        </wpg:cNvGrpSpPr>
                        <wpg:grpSpPr bwMode="auto">
                          <a:xfrm>
                            <a:off x="6516" y="221"/>
                            <a:ext cx="15" cy="2"/>
                            <a:chOff x="6516" y="221"/>
                            <a:chExt cx="15" cy="2"/>
                          </a:xfrm>
                        </wpg:grpSpPr>
                        <wps:wsp>
                          <wps:cNvPr id="2291" name="Freeform 2484"/>
                          <wps:cNvSpPr>
                            <a:spLocks/>
                          </wps:cNvSpPr>
                          <wps:spPr bwMode="auto">
                            <a:xfrm>
                              <a:off x="6516" y="221"/>
                              <a:ext cx="15" cy="2"/>
                            </a:xfrm>
                            <a:custGeom>
                              <a:avLst/>
                              <a:gdLst>
                                <a:gd name="T0" fmla="+- 0 6516 6516"/>
                                <a:gd name="T1" fmla="*/ T0 w 15"/>
                                <a:gd name="T2" fmla="+- 0 6531 651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2" name="Group 2481"/>
                        <wpg:cNvGrpSpPr>
                          <a:grpSpLocks/>
                        </wpg:cNvGrpSpPr>
                        <wpg:grpSpPr bwMode="auto">
                          <a:xfrm>
                            <a:off x="6545" y="221"/>
                            <a:ext cx="15" cy="2"/>
                            <a:chOff x="6545" y="221"/>
                            <a:chExt cx="15" cy="2"/>
                          </a:xfrm>
                        </wpg:grpSpPr>
                        <wps:wsp>
                          <wps:cNvPr id="2293" name="Freeform 2482"/>
                          <wps:cNvSpPr>
                            <a:spLocks/>
                          </wps:cNvSpPr>
                          <wps:spPr bwMode="auto">
                            <a:xfrm>
                              <a:off x="6545" y="221"/>
                              <a:ext cx="15" cy="2"/>
                            </a:xfrm>
                            <a:custGeom>
                              <a:avLst/>
                              <a:gdLst>
                                <a:gd name="T0" fmla="+- 0 6545 6545"/>
                                <a:gd name="T1" fmla="*/ T0 w 15"/>
                                <a:gd name="T2" fmla="+- 0 6560 654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4" name="Group 2479"/>
                        <wpg:cNvGrpSpPr>
                          <a:grpSpLocks/>
                        </wpg:cNvGrpSpPr>
                        <wpg:grpSpPr bwMode="auto">
                          <a:xfrm>
                            <a:off x="6575" y="221"/>
                            <a:ext cx="15" cy="2"/>
                            <a:chOff x="6575" y="221"/>
                            <a:chExt cx="15" cy="2"/>
                          </a:xfrm>
                        </wpg:grpSpPr>
                        <wps:wsp>
                          <wps:cNvPr id="2295" name="Freeform 2480"/>
                          <wps:cNvSpPr>
                            <a:spLocks/>
                          </wps:cNvSpPr>
                          <wps:spPr bwMode="auto">
                            <a:xfrm>
                              <a:off x="6575" y="221"/>
                              <a:ext cx="15" cy="2"/>
                            </a:xfrm>
                            <a:custGeom>
                              <a:avLst/>
                              <a:gdLst>
                                <a:gd name="T0" fmla="+- 0 6575 6575"/>
                                <a:gd name="T1" fmla="*/ T0 w 15"/>
                                <a:gd name="T2" fmla="+- 0 6590 657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6" name="Group 2477"/>
                        <wpg:cNvGrpSpPr>
                          <a:grpSpLocks/>
                        </wpg:cNvGrpSpPr>
                        <wpg:grpSpPr bwMode="auto">
                          <a:xfrm>
                            <a:off x="6605" y="221"/>
                            <a:ext cx="15" cy="2"/>
                            <a:chOff x="6605" y="221"/>
                            <a:chExt cx="15" cy="2"/>
                          </a:xfrm>
                        </wpg:grpSpPr>
                        <wps:wsp>
                          <wps:cNvPr id="2297" name="Freeform 2478"/>
                          <wps:cNvSpPr>
                            <a:spLocks/>
                          </wps:cNvSpPr>
                          <wps:spPr bwMode="auto">
                            <a:xfrm>
                              <a:off x="6605" y="221"/>
                              <a:ext cx="15" cy="2"/>
                            </a:xfrm>
                            <a:custGeom>
                              <a:avLst/>
                              <a:gdLst>
                                <a:gd name="T0" fmla="+- 0 6605 6605"/>
                                <a:gd name="T1" fmla="*/ T0 w 15"/>
                                <a:gd name="T2" fmla="+- 0 6619 660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8" name="Group 2475"/>
                        <wpg:cNvGrpSpPr>
                          <a:grpSpLocks/>
                        </wpg:cNvGrpSpPr>
                        <wpg:grpSpPr bwMode="auto">
                          <a:xfrm>
                            <a:off x="6634" y="221"/>
                            <a:ext cx="15" cy="2"/>
                            <a:chOff x="6634" y="221"/>
                            <a:chExt cx="15" cy="2"/>
                          </a:xfrm>
                        </wpg:grpSpPr>
                        <wps:wsp>
                          <wps:cNvPr id="2299" name="Freeform 2476"/>
                          <wps:cNvSpPr>
                            <a:spLocks/>
                          </wps:cNvSpPr>
                          <wps:spPr bwMode="auto">
                            <a:xfrm>
                              <a:off x="6634" y="221"/>
                              <a:ext cx="15" cy="2"/>
                            </a:xfrm>
                            <a:custGeom>
                              <a:avLst/>
                              <a:gdLst>
                                <a:gd name="T0" fmla="+- 0 6634 6634"/>
                                <a:gd name="T1" fmla="*/ T0 w 15"/>
                                <a:gd name="T2" fmla="+- 0 6649 663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0" name="Group 2473"/>
                        <wpg:cNvGrpSpPr>
                          <a:grpSpLocks/>
                        </wpg:cNvGrpSpPr>
                        <wpg:grpSpPr bwMode="auto">
                          <a:xfrm>
                            <a:off x="6664" y="221"/>
                            <a:ext cx="15" cy="2"/>
                            <a:chOff x="6664" y="221"/>
                            <a:chExt cx="15" cy="2"/>
                          </a:xfrm>
                        </wpg:grpSpPr>
                        <wps:wsp>
                          <wps:cNvPr id="2301" name="Freeform 2474"/>
                          <wps:cNvSpPr>
                            <a:spLocks/>
                          </wps:cNvSpPr>
                          <wps:spPr bwMode="auto">
                            <a:xfrm>
                              <a:off x="6664" y="221"/>
                              <a:ext cx="15" cy="2"/>
                            </a:xfrm>
                            <a:custGeom>
                              <a:avLst/>
                              <a:gdLst>
                                <a:gd name="T0" fmla="+- 0 6664 6664"/>
                                <a:gd name="T1" fmla="*/ T0 w 15"/>
                                <a:gd name="T2" fmla="+- 0 6678 666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2" name="Group 2471"/>
                        <wpg:cNvGrpSpPr>
                          <a:grpSpLocks/>
                        </wpg:cNvGrpSpPr>
                        <wpg:grpSpPr bwMode="auto">
                          <a:xfrm>
                            <a:off x="6693" y="221"/>
                            <a:ext cx="15" cy="2"/>
                            <a:chOff x="6693" y="221"/>
                            <a:chExt cx="15" cy="2"/>
                          </a:xfrm>
                        </wpg:grpSpPr>
                        <wps:wsp>
                          <wps:cNvPr id="2303" name="Freeform 2472"/>
                          <wps:cNvSpPr>
                            <a:spLocks/>
                          </wps:cNvSpPr>
                          <wps:spPr bwMode="auto">
                            <a:xfrm>
                              <a:off x="6693" y="221"/>
                              <a:ext cx="15" cy="2"/>
                            </a:xfrm>
                            <a:custGeom>
                              <a:avLst/>
                              <a:gdLst>
                                <a:gd name="T0" fmla="+- 0 6693 6693"/>
                                <a:gd name="T1" fmla="*/ T0 w 15"/>
                                <a:gd name="T2" fmla="+- 0 6708 669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4" name="Group 2469"/>
                        <wpg:cNvGrpSpPr>
                          <a:grpSpLocks/>
                        </wpg:cNvGrpSpPr>
                        <wpg:grpSpPr bwMode="auto">
                          <a:xfrm>
                            <a:off x="6723" y="221"/>
                            <a:ext cx="15" cy="2"/>
                            <a:chOff x="6723" y="221"/>
                            <a:chExt cx="15" cy="2"/>
                          </a:xfrm>
                        </wpg:grpSpPr>
                        <wps:wsp>
                          <wps:cNvPr id="2305" name="Freeform 2470"/>
                          <wps:cNvSpPr>
                            <a:spLocks/>
                          </wps:cNvSpPr>
                          <wps:spPr bwMode="auto">
                            <a:xfrm>
                              <a:off x="6723" y="221"/>
                              <a:ext cx="15" cy="2"/>
                            </a:xfrm>
                            <a:custGeom>
                              <a:avLst/>
                              <a:gdLst>
                                <a:gd name="T0" fmla="+- 0 6723 6723"/>
                                <a:gd name="T1" fmla="*/ T0 w 15"/>
                                <a:gd name="T2" fmla="+- 0 6737 672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6" name="Group 2467"/>
                        <wpg:cNvGrpSpPr>
                          <a:grpSpLocks/>
                        </wpg:cNvGrpSpPr>
                        <wpg:grpSpPr bwMode="auto">
                          <a:xfrm>
                            <a:off x="6752" y="221"/>
                            <a:ext cx="15" cy="2"/>
                            <a:chOff x="6752" y="221"/>
                            <a:chExt cx="15" cy="2"/>
                          </a:xfrm>
                        </wpg:grpSpPr>
                        <wps:wsp>
                          <wps:cNvPr id="2307" name="Freeform 2468"/>
                          <wps:cNvSpPr>
                            <a:spLocks/>
                          </wps:cNvSpPr>
                          <wps:spPr bwMode="auto">
                            <a:xfrm>
                              <a:off x="6752" y="221"/>
                              <a:ext cx="15" cy="2"/>
                            </a:xfrm>
                            <a:custGeom>
                              <a:avLst/>
                              <a:gdLst>
                                <a:gd name="T0" fmla="+- 0 6752 6752"/>
                                <a:gd name="T1" fmla="*/ T0 w 15"/>
                                <a:gd name="T2" fmla="+- 0 6767 675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8" name="Group 2465"/>
                        <wpg:cNvGrpSpPr>
                          <a:grpSpLocks/>
                        </wpg:cNvGrpSpPr>
                        <wpg:grpSpPr bwMode="auto">
                          <a:xfrm>
                            <a:off x="6782" y="221"/>
                            <a:ext cx="15" cy="2"/>
                            <a:chOff x="6782" y="221"/>
                            <a:chExt cx="15" cy="2"/>
                          </a:xfrm>
                        </wpg:grpSpPr>
                        <wps:wsp>
                          <wps:cNvPr id="2309" name="Freeform 2466"/>
                          <wps:cNvSpPr>
                            <a:spLocks/>
                          </wps:cNvSpPr>
                          <wps:spPr bwMode="auto">
                            <a:xfrm>
                              <a:off x="6782" y="221"/>
                              <a:ext cx="15" cy="2"/>
                            </a:xfrm>
                            <a:custGeom>
                              <a:avLst/>
                              <a:gdLst>
                                <a:gd name="T0" fmla="+- 0 6782 6782"/>
                                <a:gd name="T1" fmla="*/ T0 w 15"/>
                                <a:gd name="T2" fmla="+- 0 6796 678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0" name="Group 2463"/>
                        <wpg:cNvGrpSpPr>
                          <a:grpSpLocks/>
                        </wpg:cNvGrpSpPr>
                        <wpg:grpSpPr bwMode="auto">
                          <a:xfrm>
                            <a:off x="6811" y="221"/>
                            <a:ext cx="15" cy="2"/>
                            <a:chOff x="6811" y="221"/>
                            <a:chExt cx="15" cy="2"/>
                          </a:xfrm>
                        </wpg:grpSpPr>
                        <wps:wsp>
                          <wps:cNvPr id="2311" name="Freeform 2464"/>
                          <wps:cNvSpPr>
                            <a:spLocks/>
                          </wps:cNvSpPr>
                          <wps:spPr bwMode="auto">
                            <a:xfrm>
                              <a:off x="6811" y="221"/>
                              <a:ext cx="15" cy="2"/>
                            </a:xfrm>
                            <a:custGeom>
                              <a:avLst/>
                              <a:gdLst>
                                <a:gd name="T0" fmla="+- 0 6811 6811"/>
                                <a:gd name="T1" fmla="*/ T0 w 15"/>
                                <a:gd name="T2" fmla="+- 0 6826 681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2" name="Group 2461"/>
                        <wpg:cNvGrpSpPr>
                          <a:grpSpLocks/>
                        </wpg:cNvGrpSpPr>
                        <wpg:grpSpPr bwMode="auto">
                          <a:xfrm>
                            <a:off x="6841" y="221"/>
                            <a:ext cx="15" cy="2"/>
                            <a:chOff x="6841" y="221"/>
                            <a:chExt cx="15" cy="2"/>
                          </a:xfrm>
                        </wpg:grpSpPr>
                        <wps:wsp>
                          <wps:cNvPr id="2313" name="Freeform 2462"/>
                          <wps:cNvSpPr>
                            <a:spLocks/>
                          </wps:cNvSpPr>
                          <wps:spPr bwMode="auto">
                            <a:xfrm>
                              <a:off x="6841" y="221"/>
                              <a:ext cx="15" cy="2"/>
                            </a:xfrm>
                            <a:custGeom>
                              <a:avLst/>
                              <a:gdLst>
                                <a:gd name="T0" fmla="+- 0 6841 6841"/>
                                <a:gd name="T1" fmla="*/ T0 w 15"/>
                                <a:gd name="T2" fmla="+- 0 6856 684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4" name="Group 2459"/>
                        <wpg:cNvGrpSpPr>
                          <a:grpSpLocks/>
                        </wpg:cNvGrpSpPr>
                        <wpg:grpSpPr bwMode="auto">
                          <a:xfrm>
                            <a:off x="6870" y="221"/>
                            <a:ext cx="15" cy="2"/>
                            <a:chOff x="6870" y="221"/>
                            <a:chExt cx="15" cy="2"/>
                          </a:xfrm>
                        </wpg:grpSpPr>
                        <wps:wsp>
                          <wps:cNvPr id="2315" name="Freeform 2460"/>
                          <wps:cNvSpPr>
                            <a:spLocks/>
                          </wps:cNvSpPr>
                          <wps:spPr bwMode="auto">
                            <a:xfrm>
                              <a:off x="6870" y="221"/>
                              <a:ext cx="15" cy="2"/>
                            </a:xfrm>
                            <a:custGeom>
                              <a:avLst/>
                              <a:gdLst>
                                <a:gd name="T0" fmla="+- 0 6870 6870"/>
                                <a:gd name="T1" fmla="*/ T0 w 15"/>
                                <a:gd name="T2" fmla="+- 0 6885 687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6" name="Group 2457"/>
                        <wpg:cNvGrpSpPr>
                          <a:grpSpLocks/>
                        </wpg:cNvGrpSpPr>
                        <wpg:grpSpPr bwMode="auto">
                          <a:xfrm>
                            <a:off x="6900" y="221"/>
                            <a:ext cx="15" cy="2"/>
                            <a:chOff x="6900" y="221"/>
                            <a:chExt cx="15" cy="2"/>
                          </a:xfrm>
                        </wpg:grpSpPr>
                        <wps:wsp>
                          <wps:cNvPr id="2317" name="Freeform 2458"/>
                          <wps:cNvSpPr>
                            <a:spLocks/>
                          </wps:cNvSpPr>
                          <wps:spPr bwMode="auto">
                            <a:xfrm>
                              <a:off x="6900" y="221"/>
                              <a:ext cx="15" cy="2"/>
                            </a:xfrm>
                            <a:custGeom>
                              <a:avLst/>
                              <a:gdLst>
                                <a:gd name="T0" fmla="+- 0 6900 6900"/>
                                <a:gd name="T1" fmla="*/ T0 w 15"/>
                                <a:gd name="T2" fmla="+- 0 6915 690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8" name="Group 2455"/>
                        <wpg:cNvGrpSpPr>
                          <a:grpSpLocks/>
                        </wpg:cNvGrpSpPr>
                        <wpg:grpSpPr bwMode="auto">
                          <a:xfrm>
                            <a:off x="6929" y="221"/>
                            <a:ext cx="15" cy="2"/>
                            <a:chOff x="6929" y="221"/>
                            <a:chExt cx="15" cy="2"/>
                          </a:xfrm>
                        </wpg:grpSpPr>
                        <wps:wsp>
                          <wps:cNvPr id="2319" name="Freeform 2456"/>
                          <wps:cNvSpPr>
                            <a:spLocks/>
                          </wps:cNvSpPr>
                          <wps:spPr bwMode="auto">
                            <a:xfrm>
                              <a:off x="6929" y="221"/>
                              <a:ext cx="15" cy="2"/>
                            </a:xfrm>
                            <a:custGeom>
                              <a:avLst/>
                              <a:gdLst>
                                <a:gd name="T0" fmla="+- 0 6929 6929"/>
                                <a:gd name="T1" fmla="*/ T0 w 15"/>
                                <a:gd name="T2" fmla="+- 0 6944 692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0" name="Group 2453"/>
                        <wpg:cNvGrpSpPr>
                          <a:grpSpLocks/>
                        </wpg:cNvGrpSpPr>
                        <wpg:grpSpPr bwMode="auto">
                          <a:xfrm>
                            <a:off x="6959" y="221"/>
                            <a:ext cx="15" cy="2"/>
                            <a:chOff x="6959" y="221"/>
                            <a:chExt cx="15" cy="2"/>
                          </a:xfrm>
                        </wpg:grpSpPr>
                        <wps:wsp>
                          <wps:cNvPr id="2321" name="Freeform 2454"/>
                          <wps:cNvSpPr>
                            <a:spLocks/>
                          </wps:cNvSpPr>
                          <wps:spPr bwMode="auto">
                            <a:xfrm>
                              <a:off x="6959" y="221"/>
                              <a:ext cx="15" cy="2"/>
                            </a:xfrm>
                            <a:custGeom>
                              <a:avLst/>
                              <a:gdLst>
                                <a:gd name="T0" fmla="+- 0 6959 6959"/>
                                <a:gd name="T1" fmla="*/ T0 w 15"/>
                                <a:gd name="T2" fmla="+- 0 6974 695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2" name="Group 2451"/>
                        <wpg:cNvGrpSpPr>
                          <a:grpSpLocks/>
                        </wpg:cNvGrpSpPr>
                        <wpg:grpSpPr bwMode="auto">
                          <a:xfrm>
                            <a:off x="6988" y="221"/>
                            <a:ext cx="15" cy="2"/>
                            <a:chOff x="6988" y="221"/>
                            <a:chExt cx="15" cy="2"/>
                          </a:xfrm>
                        </wpg:grpSpPr>
                        <wps:wsp>
                          <wps:cNvPr id="2323" name="Freeform 2452"/>
                          <wps:cNvSpPr>
                            <a:spLocks/>
                          </wps:cNvSpPr>
                          <wps:spPr bwMode="auto">
                            <a:xfrm>
                              <a:off x="6988" y="221"/>
                              <a:ext cx="15" cy="2"/>
                            </a:xfrm>
                            <a:custGeom>
                              <a:avLst/>
                              <a:gdLst>
                                <a:gd name="T0" fmla="+- 0 6988 6988"/>
                                <a:gd name="T1" fmla="*/ T0 w 15"/>
                                <a:gd name="T2" fmla="+- 0 7003 698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4" name="Group 2449"/>
                        <wpg:cNvGrpSpPr>
                          <a:grpSpLocks/>
                        </wpg:cNvGrpSpPr>
                        <wpg:grpSpPr bwMode="auto">
                          <a:xfrm>
                            <a:off x="7018" y="221"/>
                            <a:ext cx="15" cy="2"/>
                            <a:chOff x="7018" y="221"/>
                            <a:chExt cx="15" cy="2"/>
                          </a:xfrm>
                        </wpg:grpSpPr>
                        <wps:wsp>
                          <wps:cNvPr id="2325" name="Freeform 2450"/>
                          <wps:cNvSpPr>
                            <a:spLocks/>
                          </wps:cNvSpPr>
                          <wps:spPr bwMode="auto">
                            <a:xfrm>
                              <a:off x="7018" y="221"/>
                              <a:ext cx="15" cy="2"/>
                            </a:xfrm>
                            <a:custGeom>
                              <a:avLst/>
                              <a:gdLst>
                                <a:gd name="T0" fmla="+- 0 7018 7018"/>
                                <a:gd name="T1" fmla="*/ T0 w 15"/>
                                <a:gd name="T2" fmla="+- 0 7033 701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6" name="Group 2447"/>
                        <wpg:cNvGrpSpPr>
                          <a:grpSpLocks/>
                        </wpg:cNvGrpSpPr>
                        <wpg:grpSpPr bwMode="auto">
                          <a:xfrm>
                            <a:off x="7048" y="221"/>
                            <a:ext cx="15" cy="2"/>
                            <a:chOff x="7048" y="221"/>
                            <a:chExt cx="15" cy="2"/>
                          </a:xfrm>
                        </wpg:grpSpPr>
                        <wps:wsp>
                          <wps:cNvPr id="2327" name="Freeform 2448"/>
                          <wps:cNvSpPr>
                            <a:spLocks/>
                          </wps:cNvSpPr>
                          <wps:spPr bwMode="auto">
                            <a:xfrm>
                              <a:off x="7048" y="221"/>
                              <a:ext cx="15" cy="2"/>
                            </a:xfrm>
                            <a:custGeom>
                              <a:avLst/>
                              <a:gdLst>
                                <a:gd name="T0" fmla="+- 0 7048 7048"/>
                                <a:gd name="T1" fmla="*/ T0 w 15"/>
                                <a:gd name="T2" fmla="+- 0 7062 704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8" name="Group 2445"/>
                        <wpg:cNvGrpSpPr>
                          <a:grpSpLocks/>
                        </wpg:cNvGrpSpPr>
                        <wpg:grpSpPr bwMode="auto">
                          <a:xfrm>
                            <a:off x="7077" y="221"/>
                            <a:ext cx="15" cy="2"/>
                            <a:chOff x="7077" y="221"/>
                            <a:chExt cx="15" cy="2"/>
                          </a:xfrm>
                        </wpg:grpSpPr>
                        <wps:wsp>
                          <wps:cNvPr id="2329" name="Freeform 2446"/>
                          <wps:cNvSpPr>
                            <a:spLocks/>
                          </wps:cNvSpPr>
                          <wps:spPr bwMode="auto">
                            <a:xfrm>
                              <a:off x="7077" y="221"/>
                              <a:ext cx="15" cy="2"/>
                            </a:xfrm>
                            <a:custGeom>
                              <a:avLst/>
                              <a:gdLst>
                                <a:gd name="T0" fmla="+- 0 7077 7077"/>
                                <a:gd name="T1" fmla="*/ T0 w 15"/>
                                <a:gd name="T2" fmla="+- 0 7092 707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0" name="Group 2443"/>
                        <wpg:cNvGrpSpPr>
                          <a:grpSpLocks/>
                        </wpg:cNvGrpSpPr>
                        <wpg:grpSpPr bwMode="auto">
                          <a:xfrm>
                            <a:off x="7107" y="221"/>
                            <a:ext cx="15" cy="2"/>
                            <a:chOff x="7107" y="221"/>
                            <a:chExt cx="15" cy="2"/>
                          </a:xfrm>
                        </wpg:grpSpPr>
                        <wps:wsp>
                          <wps:cNvPr id="2331" name="Freeform 2444"/>
                          <wps:cNvSpPr>
                            <a:spLocks/>
                          </wps:cNvSpPr>
                          <wps:spPr bwMode="auto">
                            <a:xfrm>
                              <a:off x="7107" y="221"/>
                              <a:ext cx="15" cy="2"/>
                            </a:xfrm>
                            <a:custGeom>
                              <a:avLst/>
                              <a:gdLst>
                                <a:gd name="T0" fmla="+- 0 7107 7107"/>
                                <a:gd name="T1" fmla="*/ T0 w 15"/>
                                <a:gd name="T2" fmla="+- 0 7121 710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2" name="Group 2441"/>
                        <wpg:cNvGrpSpPr>
                          <a:grpSpLocks/>
                        </wpg:cNvGrpSpPr>
                        <wpg:grpSpPr bwMode="auto">
                          <a:xfrm>
                            <a:off x="7136" y="221"/>
                            <a:ext cx="15" cy="2"/>
                            <a:chOff x="7136" y="221"/>
                            <a:chExt cx="15" cy="2"/>
                          </a:xfrm>
                        </wpg:grpSpPr>
                        <wps:wsp>
                          <wps:cNvPr id="2333" name="Freeform 2442"/>
                          <wps:cNvSpPr>
                            <a:spLocks/>
                          </wps:cNvSpPr>
                          <wps:spPr bwMode="auto">
                            <a:xfrm>
                              <a:off x="7136" y="221"/>
                              <a:ext cx="15" cy="2"/>
                            </a:xfrm>
                            <a:custGeom>
                              <a:avLst/>
                              <a:gdLst>
                                <a:gd name="T0" fmla="+- 0 7136 7136"/>
                                <a:gd name="T1" fmla="*/ T0 w 15"/>
                                <a:gd name="T2" fmla="+- 0 7151 713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4" name="Group 2439"/>
                        <wpg:cNvGrpSpPr>
                          <a:grpSpLocks/>
                        </wpg:cNvGrpSpPr>
                        <wpg:grpSpPr bwMode="auto">
                          <a:xfrm>
                            <a:off x="7166" y="221"/>
                            <a:ext cx="15" cy="2"/>
                            <a:chOff x="7166" y="221"/>
                            <a:chExt cx="15" cy="2"/>
                          </a:xfrm>
                        </wpg:grpSpPr>
                        <wps:wsp>
                          <wps:cNvPr id="2335" name="Freeform 2440"/>
                          <wps:cNvSpPr>
                            <a:spLocks/>
                          </wps:cNvSpPr>
                          <wps:spPr bwMode="auto">
                            <a:xfrm>
                              <a:off x="7166" y="221"/>
                              <a:ext cx="15" cy="2"/>
                            </a:xfrm>
                            <a:custGeom>
                              <a:avLst/>
                              <a:gdLst>
                                <a:gd name="T0" fmla="+- 0 7166 7166"/>
                                <a:gd name="T1" fmla="*/ T0 w 15"/>
                                <a:gd name="T2" fmla="+- 0 7180 716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6" name="Group 2437"/>
                        <wpg:cNvGrpSpPr>
                          <a:grpSpLocks/>
                        </wpg:cNvGrpSpPr>
                        <wpg:grpSpPr bwMode="auto">
                          <a:xfrm>
                            <a:off x="7195" y="221"/>
                            <a:ext cx="15" cy="2"/>
                            <a:chOff x="7195" y="221"/>
                            <a:chExt cx="15" cy="2"/>
                          </a:xfrm>
                        </wpg:grpSpPr>
                        <wps:wsp>
                          <wps:cNvPr id="2337" name="Freeform 2438"/>
                          <wps:cNvSpPr>
                            <a:spLocks/>
                          </wps:cNvSpPr>
                          <wps:spPr bwMode="auto">
                            <a:xfrm>
                              <a:off x="7195" y="221"/>
                              <a:ext cx="15" cy="2"/>
                            </a:xfrm>
                            <a:custGeom>
                              <a:avLst/>
                              <a:gdLst>
                                <a:gd name="T0" fmla="+- 0 7195 7195"/>
                                <a:gd name="T1" fmla="*/ T0 w 15"/>
                                <a:gd name="T2" fmla="+- 0 7210 719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8" name="Group 2435"/>
                        <wpg:cNvGrpSpPr>
                          <a:grpSpLocks/>
                        </wpg:cNvGrpSpPr>
                        <wpg:grpSpPr bwMode="auto">
                          <a:xfrm>
                            <a:off x="7225" y="221"/>
                            <a:ext cx="15" cy="2"/>
                            <a:chOff x="7225" y="221"/>
                            <a:chExt cx="15" cy="2"/>
                          </a:xfrm>
                        </wpg:grpSpPr>
                        <wps:wsp>
                          <wps:cNvPr id="2339" name="Freeform 2436"/>
                          <wps:cNvSpPr>
                            <a:spLocks/>
                          </wps:cNvSpPr>
                          <wps:spPr bwMode="auto">
                            <a:xfrm>
                              <a:off x="7225" y="221"/>
                              <a:ext cx="15" cy="2"/>
                            </a:xfrm>
                            <a:custGeom>
                              <a:avLst/>
                              <a:gdLst>
                                <a:gd name="T0" fmla="+- 0 7225 7225"/>
                                <a:gd name="T1" fmla="*/ T0 w 15"/>
                                <a:gd name="T2" fmla="+- 0 7239 722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0" name="Group 2433"/>
                        <wpg:cNvGrpSpPr>
                          <a:grpSpLocks/>
                        </wpg:cNvGrpSpPr>
                        <wpg:grpSpPr bwMode="auto">
                          <a:xfrm>
                            <a:off x="7254" y="221"/>
                            <a:ext cx="15" cy="2"/>
                            <a:chOff x="7254" y="221"/>
                            <a:chExt cx="15" cy="2"/>
                          </a:xfrm>
                        </wpg:grpSpPr>
                        <wps:wsp>
                          <wps:cNvPr id="2341" name="Freeform 2434"/>
                          <wps:cNvSpPr>
                            <a:spLocks/>
                          </wps:cNvSpPr>
                          <wps:spPr bwMode="auto">
                            <a:xfrm>
                              <a:off x="7254" y="221"/>
                              <a:ext cx="15" cy="2"/>
                            </a:xfrm>
                            <a:custGeom>
                              <a:avLst/>
                              <a:gdLst>
                                <a:gd name="T0" fmla="+- 0 7254 7254"/>
                                <a:gd name="T1" fmla="*/ T0 w 15"/>
                                <a:gd name="T2" fmla="+- 0 7269 725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2" name="Group 2431"/>
                        <wpg:cNvGrpSpPr>
                          <a:grpSpLocks/>
                        </wpg:cNvGrpSpPr>
                        <wpg:grpSpPr bwMode="auto">
                          <a:xfrm>
                            <a:off x="7284" y="221"/>
                            <a:ext cx="15" cy="2"/>
                            <a:chOff x="7284" y="221"/>
                            <a:chExt cx="15" cy="2"/>
                          </a:xfrm>
                        </wpg:grpSpPr>
                        <wps:wsp>
                          <wps:cNvPr id="2343" name="Freeform 2432"/>
                          <wps:cNvSpPr>
                            <a:spLocks/>
                          </wps:cNvSpPr>
                          <wps:spPr bwMode="auto">
                            <a:xfrm>
                              <a:off x="7284" y="221"/>
                              <a:ext cx="15" cy="2"/>
                            </a:xfrm>
                            <a:custGeom>
                              <a:avLst/>
                              <a:gdLst>
                                <a:gd name="T0" fmla="+- 0 7284 7284"/>
                                <a:gd name="T1" fmla="*/ T0 w 15"/>
                                <a:gd name="T2" fmla="+- 0 7299 728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4" name="Group 2429"/>
                        <wpg:cNvGrpSpPr>
                          <a:grpSpLocks/>
                        </wpg:cNvGrpSpPr>
                        <wpg:grpSpPr bwMode="auto">
                          <a:xfrm>
                            <a:off x="7313" y="221"/>
                            <a:ext cx="15" cy="2"/>
                            <a:chOff x="7313" y="221"/>
                            <a:chExt cx="15" cy="2"/>
                          </a:xfrm>
                        </wpg:grpSpPr>
                        <wps:wsp>
                          <wps:cNvPr id="2345" name="Freeform 2430"/>
                          <wps:cNvSpPr>
                            <a:spLocks/>
                          </wps:cNvSpPr>
                          <wps:spPr bwMode="auto">
                            <a:xfrm>
                              <a:off x="7313" y="221"/>
                              <a:ext cx="15" cy="2"/>
                            </a:xfrm>
                            <a:custGeom>
                              <a:avLst/>
                              <a:gdLst>
                                <a:gd name="T0" fmla="+- 0 7313 7313"/>
                                <a:gd name="T1" fmla="*/ T0 w 15"/>
                                <a:gd name="T2" fmla="+- 0 7328 731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6" name="Group 2427"/>
                        <wpg:cNvGrpSpPr>
                          <a:grpSpLocks/>
                        </wpg:cNvGrpSpPr>
                        <wpg:grpSpPr bwMode="auto">
                          <a:xfrm>
                            <a:off x="7343" y="221"/>
                            <a:ext cx="15" cy="2"/>
                            <a:chOff x="7343" y="221"/>
                            <a:chExt cx="15" cy="2"/>
                          </a:xfrm>
                        </wpg:grpSpPr>
                        <wps:wsp>
                          <wps:cNvPr id="2347" name="Freeform 2428"/>
                          <wps:cNvSpPr>
                            <a:spLocks/>
                          </wps:cNvSpPr>
                          <wps:spPr bwMode="auto">
                            <a:xfrm>
                              <a:off x="7343" y="221"/>
                              <a:ext cx="15" cy="2"/>
                            </a:xfrm>
                            <a:custGeom>
                              <a:avLst/>
                              <a:gdLst>
                                <a:gd name="T0" fmla="+- 0 7343 7343"/>
                                <a:gd name="T1" fmla="*/ T0 w 15"/>
                                <a:gd name="T2" fmla="+- 0 7358 734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8" name="Group 2425"/>
                        <wpg:cNvGrpSpPr>
                          <a:grpSpLocks/>
                        </wpg:cNvGrpSpPr>
                        <wpg:grpSpPr bwMode="auto">
                          <a:xfrm>
                            <a:off x="7372" y="221"/>
                            <a:ext cx="15" cy="2"/>
                            <a:chOff x="7372" y="221"/>
                            <a:chExt cx="15" cy="2"/>
                          </a:xfrm>
                        </wpg:grpSpPr>
                        <wps:wsp>
                          <wps:cNvPr id="2349" name="Freeform 2426"/>
                          <wps:cNvSpPr>
                            <a:spLocks/>
                          </wps:cNvSpPr>
                          <wps:spPr bwMode="auto">
                            <a:xfrm>
                              <a:off x="7372" y="221"/>
                              <a:ext cx="15" cy="2"/>
                            </a:xfrm>
                            <a:custGeom>
                              <a:avLst/>
                              <a:gdLst>
                                <a:gd name="T0" fmla="+- 0 7372 7372"/>
                                <a:gd name="T1" fmla="*/ T0 w 15"/>
                                <a:gd name="T2" fmla="+- 0 7387 737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0" name="Group 2423"/>
                        <wpg:cNvGrpSpPr>
                          <a:grpSpLocks/>
                        </wpg:cNvGrpSpPr>
                        <wpg:grpSpPr bwMode="auto">
                          <a:xfrm>
                            <a:off x="7402" y="221"/>
                            <a:ext cx="15" cy="2"/>
                            <a:chOff x="7402" y="221"/>
                            <a:chExt cx="15" cy="2"/>
                          </a:xfrm>
                        </wpg:grpSpPr>
                        <wps:wsp>
                          <wps:cNvPr id="2351" name="Freeform 2424"/>
                          <wps:cNvSpPr>
                            <a:spLocks/>
                          </wps:cNvSpPr>
                          <wps:spPr bwMode="auto">
                            <a:xfrm>
                              <a:off x="7402" y="221"/>
                              <a:ext cx="15" cy="2"/>
                            </a:xfrm>
                            <a:custGeom>
                              <a:avLst/>
                              <a:gdLst>
                                <a:gd name="T0" fmla="+- 0 7402 7402"/>
                                <a:gd name="T1" fmla="*/ T0 w 15"/>
                                <a:gd name="T2" fmla="+- 0 7417 740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2" name="Group 2421"/>
                        <wpg:cNvGrpSpPr>
                          <a:grpSpLocks/>
                        </wpg:cNvGrpSpPr>
                        <wpg:grpSpPr bwMode="auto">
                          <a:xfrm>
                            <a:off x="7431" y="221"/>
                            <a:ext cx="15" cy="2"/>
                            <a:chOff x="7431" y="221"/>
                            <a:chExt cx="15" cy="2"/>
                          </a:xfrm>
                        </wpg:grpSpPr>
                        <wps:wsp>
                          <wps:cNvPr id="2353" name="Freeform 2422"/>
                          <wps:cNvSpPr>
                            <a:spLocks/>
                          </wps:cNvSpPr>
                          <wps:spPr bwMode="auto">
                            <a:xfrm>
                              <a:off x="7431" y="221"/>
                              <a:ext cx="15" cy="2"/>
                            </a:xfrm>
                            <a:custGeom>
                              <a:avLst/>
                              <a:gdLst>
                                <a:gd name="T0" fmla="+- 0 7431 7431"/>
                                <a:gd name="T1" fmla="*/ T0 w 15"/>
                                <a:gd name="T2" fmla="+- 0 7446 743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4" name="Group 2419"/>
                        <wpg:cNvGrpSpPr>
                          <a:grpSpLocks/>
                        </wpg:cNvGrpSpPr>
                        <wpg:grpSpPr bwMode="auto">
                          <a:xfrm>
                            <a:off x="7461" y="221"/>
                            <a:ext cx="15" cy="2"/>
                            <a:chOff x="7461" y="221"/>
                            <a:chExt cx="15" cy="2"/>
                          </a:xfrm>
                        </wpg:grpSpPr>
                        <wps:wsp>
                          <wps:cNvPr id="2355" name="Freeform 2420"/>
                          <wps:cNvSpPr>
                            <a:spLocks/>
                          </wps:cNvSpPr>
                          <wps:spPr bwMode="auto">
                            <a:xfrm>
                              <a:off x="7461" y="221"/>
                              <a:ext cx="15" cy="2"/>
                            </a:xfrm>
                            <a:custGeom>
                              <a:avLst/>
                              <a:gdLst>
                                <a:gd name="T0" fmla="+- 0 7461 7461"/>
                                <a:gd name="T1" fmla="*/ T0 w 15"/>
                                <a:gd name="T2" fmla="+- 0 7476 746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6" name="Group 2417"/>
                        <wpg:cNvGrpSpPr>
                          <a:grpSpLocks/>
                        </wpg:cNvGrpSpPr>
                        <wpg:grpSpPr bwMode="auto">
                          <a:xfrm>
                            <a:off x="7490" y="221"/>
                            <a:ext cx="15" cy="2"/>
                            <a:chOff x="7490" y="221"/>
                            <a:chExt cx="15" cy="2"/>
                          </a:xfrm>
                        </wpg:grpSpPr>
                        <wps:wsp>
                          <wps:cNvPr id="2357" name="Freeform 2418"/>
                          <wps:cNvSpPr>
                            <a:spLocks/>
                          </wps:cNvSpPr>
                          <wps:spPr bwMode="auto">
                            <a:xfrm>
                              <a:off x="7490" y="221"/>
                              <a:ext cx="15" cy="2"/>
                            </a:xfrm>
                            <a:custGeom>
                              <a:avLst/>
                              <a:gdLst>
                                <a:gd name="T0" fmla="+- 0 7490 7490"/>
                                <a:gd name="T1" fmla="*/ T0 w 15"/>
                                <a:gd name="T2" fmla="+- 0 7505 749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8" name="Group 2415"/>
                        <wpg:cNvGrpSpPr>
                          <a:grpSpLocks/>
                        </wpg:cNvGrpSpPr>
                        <wpg:grpSpPr bwMode="auto">
                          <a:xfrm>
                            <a:off x="7520" y="221"/>
                            <a:ext cx="15" cy="2"/>
                            <a:chOff x="7520" y="221"/>
                            <a:chExt cx="15" cy="2"/>
                          </a:xfrm>
                        </wpg:grpSpPr>
                        <wps:wsp>
                          <wps:cNvPr id="2359" name="Freeform 2416"/>
                          <wps:cNvSpPr>
                            <a:spLocks/>
                          </wps:cNvSpPr>
                          <wps:spPr bwMode="auto">
                            <a:xfrm>
                              <a:off x="7520" y="221"/>
                              <a:ext cx="15" cy="2"/>
                            </a:xfrm>
                            <a:custGeom>
                              <a:avLst/>
                              <a:gdLst>
                                <a:gd name="T0" fmla="+- 0 7520 7520"/>
                                <a:gd name="T1" fmla="*/ T0 w 15"/>
                                <a:gd name="T2" fmla="+- 0 7535 752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0" name="Group 2413"/>
                        <wpg:cNvGrpSpPr>
                          <a:grpSpLocks/>
                        </wpg:cNvGrpSpPr>
                        <wpg:grpSpPr bwMode="auto">
                          <a:xfrm>
                            <a:off x="7550" y="221"/>
                            <a:ext cx="15" cy="2"/>
                            <a:chOff x="7550" y="221"/>
                            <a:chExt cx="15" cy="2"/>
                          </a:xfrm>
                        </wpg:grpSpPr>
                        <wps:wsp>
                          <wps:cNvPr id="2361" name="Freeform 2414"/>
                          <wps:cNvSpPr>
                            <a:spLocks/>
                          </wps:cNvSpPr>
                          <wps:spPr bwMode="auto">
                            <a:xfrm>
                              <a:off x="7550" y="221"/>
                              <a:ext cx="15" cy="2"/>
                            </a:xfrm>
                            <a:custGeom>
                              <a:avLst/>
                              <a:gdLst>
                                <a:gd name="T0" fmla="+- 0 7550 7550"/>
                                <a:gd name="T1" fmla="*/ T0 w 15"/>
                                <a:gd name="T2" fmla="+- 0 7564 755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2" name="Group 2411"/>
                        <wpg:cNvGrpSpPr>
                          <a:grpSpLocks/>
                        </wpg:cNvGrpSpPr>
                        <wpg:grpSpPr bwMode="auto">
                          <a:xfrm>
                            <a:off x="7579" y="221"/>
                            <a:ext cx="15" cy="2"/>
                            <a:chOff x="7579" y="221"/>
                            <a:chExt cx="15" cy="2"/>
                          </a:xfrm>
                        </wpg:grpSpPr>
                        <wps:wsp>
                          <wps:cNvPr id="2363" name="Freeform 2412"/>
                          <wps:cNvSpPr>
                            <a:spLocks/>
                          </wps:cNvSpPr>
                          <wps:spPr bwMode="auto">
                            <a:xfrm>
                              <a:off x="7579" y="221"/>
                              <a:ext cx="15" cy="2"/>
                            </a:xfrm>
                            <a:custGeom>
                              <a:avLst/>
                              <a:gdLst>
                                <a:gd name="T0" fmla="+- 0 7579 7579"/>
                                <a:gd name="T1" fmla="*/ T0 w 15"/>
                                <a:gd name="T2" fmla="+- 0 7594 757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4" name="Group 2409"/>
                        <wpg:cNvGrpSpPr>
                          <a:grpSpLocks/>
                        </wpg:cNvGrpSpPr>
                        <wpg:grpSpPr bwMode="auto">
                          <a:xfrm>
                            <a:off x="7609" y="221"/>
                            <a:ext cx="15" cy="2"/>
                            <a:chOff x="7609" y="221"/>
                            <a:chExt cx="15" cy="2"/>
                          </a:xfrm>
                        </wpg:grpSpPr>
                        <wps:wsp>
                          <wps:cNvPr id="2365" name="Freeform 2410"/>
                          <wps:cNvSpPr>
                            <a:spLocks/>
                          </wps:cNvSpPr>
                          <wps:spPr bwMode="auto">
                            <a:xfrm>
                              <a:off x="7609" y="221"/>
                              <a:ext cx="15" cy="2"/>
                            </a:xfrm>
                            <a:custGeom>
                              <a:avLst/>
                              <a:gdLst>
                                <a:gd name="T0" fmla="+- 0 7609 7609"/>
                                <a:gd name="T1" fmla="*/ T0 w 15"/>
                                <a:gd name="T2" fmla="+- 0 7623 760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6" name="Group 2407"/>
                        <wpg:cNvGrpSpPr>
                          <a:grpSpLocks/>
                        </wpg:cNvGrpSpPr>
                        <wpg:grpSpPr bwMode="auto">
                          <a:xfrm>
                            <a:off x="7638" y="221"/>
                            <a:ext cx="15" cy="2"/>
                            <a:chOff x="7638" y="221"/>
                            <a:chExt cx="15" cy="2"/>
                          </a:xfrm>
                        </wpg:grpSpPr>
                        <wps:wsp>
                          <wps:cNvPr id="2367" name="Freeform 2408"/>
                          <wps:cNvSpPr>
                            <a:spLocks/>
                          </wps:cNvSpPr>
                          <wps:spPr bwMode="auto">
                            <a:xfrm>
                              <a:off x="7638" y="221"/>
                              <a:ext cx="15" cy="2"/>
                            </a:xfrm>
                            <a:custGeom>
                              <a:avLst/>
                              <a:gdLst>
                                <a:gd name="T0" fmla="+- 0 7638 7638"/>
                                <a:gd name="T1" fmla="*/ T0 w 15"/>
                                <a:gd name="T2" fmla="+- 0 7653 763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8" name="Group 2405"/>
                        <wpg:cNvGrpSpPr>
                          <a:grpSpLocks/>
                        </wpg:cNvGrpSpPr>
                        <wpg:grpSpPr bwMode="auto">
                          <a:xfrm>
                            <a:off x="7668" y="221"/>
                            <a:ext cx="15" cy="2"/>
                            <a:chOff x="7668" y="221"/>
                            <a:chExt cx="15" cy="2"/>
                          </a:xfrm>
                        </wpg:grpSpPr>
                        <wps:wsp>
                          <wps:cNvPr id="2369" name="Freeform 2406"/>
                          <wps:cNvSpPr>
                            <a:spLocks/>
                          </wps:cNvSpPr>
                          <wps:spPr bwMode="auto">
                            <a:xfrm>
                              <a:off x="7668" y="221"/>
                              <a:ext cx="15" cy="2"/>
                            </a:xfrm>
                            <a:custGeom>
                              <a:avLst/>
                              <a:gdLst>
                                <a:gd name="T0" fmla="+- 0 7668 7668"/>
                                <a:gd name="T1" fmla="*/ T0 w 15"/>
                                <a:gd name="T2" fmla="+- 0 7682 766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0" name="Group 2403"/>
                        <wpg:cNvGrpSpPr>
                          <a:grpSpLocks/>
                        </wpg:cNvGrpSpPr>
                        <wpg:grpSpPr bwMode="auto">
                          <a:xfrm>
                            <a:off x="7697" y="221"/>
                            <a:ext cx="15" cy="2"/>
                            <a:chOff x="7697" y="221"/>
                            <a:chExt cx="15" cy="2"/>
                          </a:xfrm>
                        </wpg:grpSpPr>
                        <wps:wsp>
                          <wps:cNvPr id="2371" name="Freeform 2404"/>
                          <wps:cNvSpPr>
                            <a:spLocks/>
                          </wps:cNvSpPr>
                          <wps:spPr bwMode="auto">
                            <a:xfrm>
                              <a:off x="7697" y="221"/>
                              <a:ext cx="15" cy="2"/>
                            </a:xfrm>
                            <a:custGeom>
                              <a:avLst/>
                              <a:gdLst>
                                <a:gd name="T0" fmla="+- 0 7697 7697"/>
                                <a:gd name="T1" fmla="*/ T0 w 15"/>
                                <a:gd name="T2" fmla="+- 0 7712 769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2" name="Group 2401"/>
                        <wpg:cNvGrpSpPr>
                          <a:grpSpLocks/>
                        </wpg:cNvGrpSpPr>
                        <wpg:grpSpPr bwMode="auto">
                          <a:xfrm>
                            <a:off x="7727" y="221"/>
                            <a:ext cx="15" cy="2"/>
                            <a:chOff x="7727" y="221"/>
                            <a:chExt cx="15" cy="2"/>
                          </a:xfrm>
                        </wpg:grpSpPr>
                        <wps:wsp>
                          <wps:cNvPr id="2373" name="Freeform 2402"/>
                          <wps:cNvSpPr>
                            <a:spLocks/>
                          </wps:cNvSpPr>
                          <wps:spPr bwMode="auto">
                            <a:xfrm>
                              <a:off x="7727" y="221"/>
                              <a:ext cx="15" cy="2"/>
                            </a:xfrm>
                            <a:custGeom>
                              <a:avLst/>
                              <a:gdLst>
                                <a:gd name="T0" fmla="+- 0 7727 7727"/>
                                <a:gd name="T1" fmla="*/ T0 w 15"/>
                                <a:gd name="T2" fmla="+- 0 7742 772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4" name="Group 2399"/>
                        <wpg:cNvGrpSpPr>
                          <a:grpSpLocks/>
                        </wpg:cNvGrpSpPr>
                        <wpg:grpSpPr bwMode="auto">
                          <a:xfrm>
                            <a:off x="7756" y="221"/>
                            <a:ext cx="15" cy="2"/>
                            <a:chOff x="7756" y="221"/>
                            <a:chExt cx="15" cy="2"/>
                          </a:xfrm>
                        </wpg:grpSpPr>
                        <wps:wsp>
                          <wps:cNvPr id="2375" name="Freeform 2400"/>
                          <wps:cNvSpPr>
                            <a:spLocks/>
                          </wps:cNvSpPr>
                          <wps:spPr bwMode="auto">
                            <a:xfrm>
                              <a:off x="7756" y="221"/>
                              <a:ext cx="15" cy="2"/>
                            </a:xfrm>
                            <a:custGeom>
                              <a:avLst/>
                              <a:gdLst>
                                <a:gd name="T0" fmla="+- 0 7756 7756"/>
                                <a:gd name="T1" fmla="*/ T0 w 15"/>
                                <a:gd name="T2" fmla="+- 0 7771 775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6" name="Group 2397"/>
                        <wpg:cNvGrpSpPr>
                          <a:grpSpLocks/>
                        </wpg:cNvGrpSpPr>
                        <wpg:grpSpPr bwMode="auto">
                          <a:xfrm>
                            <a:off x="7786" y="221"/>
                            <a:ext cx="15" cy="2"/>
                            <a:chOff x="7786" y="221"/>
                            <a:chExt cx="15" cy="2"/>
                          </a:xfrm>
                        </wpg:grpSpPr>
                        <wps:wsp>
                          <wps:cNvPr id="2377" name="Freeform 2398"/>
                          <wps:cNvSpPr>
                            <a:spLocks/>
                          </wps:cNvSpPr>
                          <wps:spPr bwMode="auto">
                            <a:xfrm>
                              <a:off x="7786" y="221"/>
                              <a:ext cx="15" cy="2"/>
                            </a:xfrm>
                            <a:custGeom>
                              <a:avLst/>
                              <a:gdLst>
                                <a:gd name="T0" fmla="+- 0 7786 7786"/>
                                <a:gd name="T1" fmla="*/ T0 w 15"/>
                                <a:gd name="T2" fmla="+- 0 7801 778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8" name="Group 2395"/>
                        <wpg:cNvGrpSpPr>
                          <a:grpSpLocks/>
                        </wpg:cNvGrpSpPr>
                        <wpg:grpSpPr bwMode="auto">
                          <a:xfrm>
                            <a:off x="7815" y="221"/>
                            <a:ext cx="15" cy="2"/>
                            <a:chOff x="7815" y="221"/>
                            <a:chExt cx="15" cy="2"/>
                          </a:xfrm>
                        </wpg:grpSpPr>
                        <wps:wsp>
                          <wps:cNvPr id="2379" name="Freeform 2396"/>
                          <wps:cNvSpPr>
                            <a:spLocks/>
                          </wps:cNvSpPr>
                          <wps:spPr bwMode="auto">
                            <a:xfrm>
                              <a:off x="7815" y="221"/>
                              <a:ext cx="15" cy="2"/>
                            </a:xfrm>
                            <a:custGeom>
                              <a:avLst/>
                              <a:gdLst>
                                <a:gd name="T0" fmla="+- 0 7815 7815"/>
                                <a:gd name="T1" fmla="*/ T0 w 15"/>
                                <a:gd name="T2" fmla="+- 0 7830 781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0" name="Group 2393"/>
                        <wpg:cNvGrpSpPr>
                          <a:grpSpLocks/>
                        </wpg:cNvGrpSpPr>
                        <wpg:grpSpPr bwMode="auto">
                          <a:xfrm>
                            <a:off x="7845" y="221"/>
                            <a:ext cx="15" cy="2"/>
                            <a:chOff x="7845" y="221"/>
                            <a:chExt cx="15" cy="2"/>
                          </a:xfrm>
                        </wpg:grpSpPr>
                        <wps:wsp>
                          <wps:cNvPr id="2381" name="Freeform 2394"/>
                          <wps:cNvSpPr>
                            <a:spLocks/>
                          </wps:cNvSpPr>
                          <wps:spPr bwMode="auto">
                            <a:xfrm>
                              <a:off x="7845" y="221"/>
                              <a:ext cx="15" cy="2"/>
                            </a:xfrm>
                            <a:custGeom>
                              <a:avLst/>
                              <a:gdLst>
                                <a:gd name="T0" fmla="+- 0 7845 7845"/>
                                <a:gd name="T1" fmla="*/ T0 w 15"/>
                                <a:gd name="T2" fmla="+- 0 7860 784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2" name="Group 2391"/>
                        <wpg:cNvGrpSpPr>
                          <a:grpSpLocks/>
                        </wpg:cNvGrpSpPr>
                        <wpg:grpSpPr bwMode="auto">
                          <a:xfrm>
                            <a:off x="7874" y="221"/>
                            <a:ext cx="15" cy="2"/>
                            <a:chOff x="7874" y="221"/>
                            <a:chExt cx="15" cy="2"/>
                          </a:xfrm>
                        </wpg:grpSpPr>
                        <wps:wsp>
                          <wps:cNvPr id="2383" name="Freeform 2392"/>
                          <wps:cNvSpPr>
                            <a:spLocks/>
                          </wps:cNvSpPr>
                          <wps:spPr bwMode="auto">
                            <a:xfrm>
                              <a:off x="7874" y="221"/>
                              <a:ext cx="15" cy="2"/>
                            </a:xfrm>
                            <a:custGeom>
                              <a:avLst/>
                              <a:gdLst>
                                <a:gd name="T0" fmla="+- 0 7874 7874"/>
                                <a:gd name="T1" fmla="*/ T0 w 15"/>
                                <a:gd name="T2" fmla="+- 0 7889 787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4" name="Group 2389"/>
                        <wpg:cNvGrpSpPr>
                          <a:grpSpLocks/>
                        </wpg:cNvGrpSpPr>
                        <wpg:grpSpPr bwMode="auto">
                          <a:xfrm>
                            <a:off x="7904" y="221"/>
                            <a:ext cx="15" cy="2"/>
                            <a:chOff x="7904" y="221"/>
                            <a:chExt cx="15" cy="2"/>
                          </a:xfrm>
                        </wpg:grpSpPr>
                        <wps:wsp>
                          <wps:cNvPr id="2385" name="Freeform 2390"/>
                          <wps:cNvSpPr>
                            <a:spLocks/>
                          </wps:cNvSpPr>
                          <wps:spPr bwMode="auto">
                            <a:xfrm>
                              <a:off x="7904" y="221"/>
                              <a:ext cx="15" cy="2"/>
                            </a:xfrm>
                            <a:custGeom>
                              <a:avLst/>
                              <a:gdLst>
                                <a:gd name="T0" fmla="+- 0 7904 7904"/>
                                <a:gd name="T1" fmla="*/ T0 w 15"/>
                                <a:gd name="T2" fmla="+- 0 7919 790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6" name="Group 2387"/>
                        <wpg:cNvGrpSpPr>
                          <a:grpSpLocks/>
                        </wpg:cNvGrpSpPr>
                        <wpg:grpSpPr bwMode="auto">
                          <a:xfrm>
                            <a:off x="7933" y="221"/>
                            <a:ext cx="15" cy="2"/>
                            <a:chOff x="7933" y="221"/>
                            <a:chExt cx="15" cy="2"/>
                          </a:xfrm>
                        </wpg:grpSpPr>
                        <wps:wsp>
                          <wps:cNvPr id="2387" name="Freeform 2388"/>
                          <wps:cNvSpPr>
                            <a:spLocks/>
                          </wps:cNvSpPr>
                          <wps:spPr bwMode="auto">
                            <a:xfrm>
                              <a:off x="7933" y="221"/>
                              <a:ext cx="15" cy="2"/>
                            </a:xfrm>
                            <a:custGeom>
                              <a:avLst/>
                              <a:gdLst>
                                <a:gd name="T0" fmla="+- 0 7933 7933"/>
                                <a:gd name="T1" fmla="*/ T0 w 15"/>
                                <a:gd name="T2" fmla="+- 0 7948 793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8" name="Group 2385"/>
                        <wpg:cNvGrpSpPr>
                          <a:grpSpLocks/>
                        </wpg:cNvGrpSpPr>
                        <wpg:grpSpPr bwMode="auto">
                          <a:xfrm>
                            <a:off x="7963" y="221"/>
                            <a:ext cx="15" cy="2"/>
                            <a:chOff x="7963" y="221"/>
                            <a:chExt cx="15" cy="2"/>
                          </a:xfrm>
                        </wpg:grpSpPr>
                        <wps:wsp>
                          <wps:cNvPr id="2389" name="Freeform 2386"/>
                          <wps:cNvSpPr>
                            <a:spLocks/>
                          </wps:cNvSpPr>
                          <wps:spPr bwMode="auto">
                            <a:xfrm>
                              <a:off x="7963" y="221"/>
                              <a:ext cx="15" cy="2"/>
                            </a:xfrm>
                            <a:custGeom>
                              <a:avLst/>
                              <a:gdLst>
                                <a:gd name="T0" fmla="+- 0 7963 7963"/>
                                <a:gd name="T1" fmla="*/ T0 w 15"/>
                                <a:gd name="T2" fmla="+- 0 7978 796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0" name="Group 2383"/>
                        <wpg:cNvGrpSpPr>
                          <a:grpSpLocks/>
                        </wpg:cNvGrpSpPr>
                        <wpg:grpSpPr bwMode="auto">
                          <a:xfrm>
                            <a:off x="7993" y="221"/>
                            <a:ext cx="15" cy="2"/>
                            <a:chOff x="7993" y="221"/>
                            <a:chExt cx="15" cy="2"/>
                          </a:xfrm>
                        </wpg:grpSpPr>
                        <wps:wsp>
                          <wps:cNvPr id="2391" name="Freeform 2384"/>
                          <wps:cNvSpPr>
                            <a:spLocks/>
                          </wps:cNvSpPr>
                          <wps:spPr bwMode="auto">
                            <a:xfrm>
                              <a:off x="7993" y="221"/>
                              <a:ext cx="15" cy="2"/>
                            </a:xfrm>
                            <a:custGeom>
                              <a:avLst/>
                              <a:gdLst>
                                <a:gd name="T0" fmla="+- 0 7993 7993"/>
                                <a:gd name="T1" fmla="*/ T0 w 15"/>
                                <a:gd name="T2" fmla="+- 0 8007 799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2" name="Group 2381"/>
                        <wpg:cNvGrpSpPr>
                          <a:grpSpLocks/>
                        </wpg:cNvGrpSpPr>
                        <wpg:grpSpPr bwMode="auto">
                          <a:xfrm>
                            <a:off x="8022" y="221"/>
                            <a:ext cx="15" cy="2"/>
                            <a:chOff x="8022" y="221"/>
                            <a:chExt cx="15" cy="2"/>
                          </a:xfrm>
                        </wpg:grpSpPr>
                        <wps:wsp>
                          <wps:cNvPr id="2393" name="Freeform 2382"/>
                          <wps:cNvSpPr>
                            <a:spLocks/>
                          </wps:cNvSpPr>
                          <wps:spPr bwMode="auto">
                            <a:xfrm>
                              <a:off x="8022" y="221"/>
                              <a:ext cx="15" cy="2"/>
                            </a:xfrm>
                            <a:custGeom>
                              <a:avLst/>
                              <a:gdLst>
                                <a:gd name="T0" fmla="+- 0 8022 8022"/>
                                <a:gd name="T1" fmla="*/ T0 w 15"/>
                                <a:gd name="T2" fmla="+- 0 8037 802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4" name="Group 2379"/>
                        <wpg:cNvGrpSpPr>
                          <a:grpSpLocks/>
                        </wpg:cNvGrpSpPr>
                        <wpg:grpSpPr bwMode="auto">
                          <a:xfrm>
                            <a:off x="8052" y="221"/>
                            <a:ext cx="15" cy="2"/>
                            <a:chOff x="8052" y="221"/>
                            <a:chExt cx="15" cy="2"/>
                          </a:xfrm>
                        </wpg:grpSpPr>
                        <wps:wsp>
                          <wps:cNvPr id="2395" name="Freeform 2380"/>
                          <wps:cNvSpPr>
                            <a:spLocks/>
                          </wps:cNvSpPr>
                          <wps:spPr bwMode="auto">
                            <a:xfrm>
                              <a:off x="8052" y="221"/>
                              <a:ext cx="15" cy="2"/>
                            </a:xfrm>
                            <a:custGeom>
                              <a:avLst/>
                              <a:gdLst>
                                <a:gd name="T0" fmla="+- 0 8052 8052"/>
                                <a:gd name="T1" fmla="*/ T0 w 15"/>
                                <a:gd name="T2" fmla="+- 0 8066 805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6" name="Group 2377"/>
                        <wpg:cNvGrpSpPr>
                          <a:grpSpLocks/>
                        </wpg:cNvGrpSpPr>
                        <wpg:grpSpPr bwMode="auto">
                          <a:xfrm>
                            <a:off x="8081" y="221"/>
                            <a:ext cx="15" cy="2"/>
                            <a:chOff x="8081" y="221"/>
                            <a:chExt cx="15" cy="2"/>
                          </a:xfrm>
                        </wpg:grpSpPr>
                        <wps:wsp>
                          <wps:cNvPr id="2397" name="Freeform 2378"/>
                          <wps:cNvSpPr>
                            <a:spLocks/>
                          </wps:cNvSpPr>
                          <wps:spPr bwMode="auto">
                            <a:xfrm>
                              <a:off x="8081" y="221"/>
                              <a:ext cx="15" cy="2"/>
                            </a:xfrm>
                            <a:custGeom>
                              <a:avLst/>
                              <a:gdLst>
                                <a:gd name="T0" fmla="+- 0 8081 8081"/>
                                <a:gd name="T1" fmla="*/ T0 w 15"/>
                                <a:gd name="T2" fmla="+- 0 8096 808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8" name="Group 2375"/>
                        <wpg:cNvGrpSpPr>
                          <a:grpSpLocks/>
                        </wpg:cNvGrpSpPr>
                        <wpg:grpSpPr bwMode="auto">
                          <a:xfrm>
                            <a:off x="8111" y="221"/>
                            <a:ext cx="15" cy="2"/>
                            <a:chOff x="8111" y="221"/>
                            <a:chExt cx="15" cy="2"/>
                          </a:xfrm>
                        </wpg:grpSpPr>
                        <wps:wsp>
                          <wps:cNvPr id="2399" name="Freeform 2376"/>
                          <wps:cNvSpPr>
                            <a:spLocks/>
                          </wps:cNvSpPr>
                          <wps:spPr bwMode="auto">
                            <a:xfrm>
                              <a:off x="8111" y="221"/>
                              <a:ext cx="15" cy="2"/>
                            </a:xfrm>
                            <a:custGeom>
                              <a:avLst/>
                              <a:gdLst>
                                <a:gd name="T0" fmla="+- 0 8111 8111"/>
                                <a:gd name="T1" fmla="*/ T0 w 15"/>
                                <a:gd name="T2" fmla="+- 0 8125 811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0" name="Group 2373"/>
                        <wpg:cNvGrpSpPr>
                          <a:grpSpLocks/>
                        </wpg:cNvGrpSpPr>
                        <wpg:grpSpPr bwMode="auto">
                          <a:xfrm>
                            <a:off x="8140" y="221"/>
                            <a:ext cx="15" cy="2"/>
                            <a:chOff x="8140" y="221"/>
                            <a:chExt cx="15" cy="2"/>
                          </a:xfrm>
                        </wpg:grpSpPr>
                        <wps:wsp>
                          <wps:cNvPr id="2401" name="Freeform 2374"/>
                          <wps:cNvSpPr>
                            <a:spLocks/>
                          </wps:cNvSpPr>
                          <wps:spPr bwMode="auto">
                            <a:xfrm>
                              <a:off x="8140" y="221"/>
                              <a:ext cx="15" cy="2"/>
                            </a:xfrm>
                            <a:custGeom>
                              <a:avLst/>
                              <a:gdLst>
                                <a:gd name="T0" fmla="+- 0 8140 8140"/>
                                <a:gd name="T1" fmla="*/ T0 w 15"/>
                                <a:gd name="T2" fmla="+- 0 8155 814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2" name="Group 2371"/>
                        <wpg:cNvGrpSpPr>
                          <a:grpSpLocks/>
                        </wpg:cNvGrpSpPr>
                        <wpg:grpSpPr bwMode="auto">
                          <a:xfrm>
                            <a:off x="8170" y="221"/>
                            <a:ext cx="15" cy="2"/>
                            <a:chOff x="8170" y="221"/>
                            <a:chExt cx="15" cy="2"/>
                          </a:xfrm>
                        </wpg:grpSpPr>
                        <wps:wsp>
                          <wps:cNvPr id="2403" name="Freeform 2372"/>
                          <wps:cNvSpPr>
                            <a:spLocks/>
                          </wps:cNvSpPr>
                          <wps:spPr bwMode="auto">
                            <a:xfrm>
                              <a:off x="8170" y="221"/>
                              <a:ext cx="15" cy="2"/>
                            </a:xfrm>
                            <a:custGeom>
                              <a:avLst/>
                              <a:gdLst>
                                <a:gd name="T0" fmla="+- 0 8170 8170"/>
                                <a:gd name="T1" fmla="*/ T0 w 15"/>
                                <a:gd name="T2" fmla="+- 0 8184 817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4" name="Group 2369"/>
                        <wpg:cNvGrpSpPr>
                          <a:grpSpLocks/>
                        </wpg:cNvGrpSpPr>
                        <wpg:grpSpPr bwMode="auto">
                          <a:xfrm>
                            <a:off x="8199" y="221"/>
                            <a:ext cx="15" cy="2"/>
                            <a:chOff x="8199" y="221"/>
                            <a:chExt cx="15" cy="2"/>
                          </a:xfrm>
                        </wpg:grpSpPr>
                        <wps:wsp>
                          <wps:cNvPr id="2405" name="Freeform 2370"/>
                          <wps:cNvSpPr>
                            <a:spLocks/>
                          </wps:cNvSpPr>
                          <wps:spPr bwMode="auto">
                            <a:xfrm>
                              <a:off x="8199" y="221"/>
                              <a:ext cx="15" cy="2"/>
                            </a:xfrm>
                            <a:custGeom>
                              <a:avLst/>
                              <a:gdLst>
                                <a:gd name="T0" fmla="+- 0 8199 8199"/>
                                <a:gd name="T1" fmla="*/ T0 w 15"/>
                                <a:gd name="T2" fmla="+- 0 8214 819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6" name="Group 2367"/>
                        <wpg:cNvGrpSpPr>
                          <a:grpSpLocks/>
                        </wpg:cNvGrpSpPr>
                        <wpg:grpSpPr bwMode="auto">
                          <a:xfrm>
                            <a:off x="8229" y="221"/>
                            <a:ext cx="15" cy="2"/>
                            <a:chOff x="8229" y="221"/>
                            <a:chExt cx="15" cy="2"/>
                          </a:xfrm>
                        </wpg:grpSpPr>
                        <wps:wsp>
                          <wps:cNvPr id="2407" name="Freeform 2368"/>
                          <wps:cNvSpPr>
                            <a:spLocks/>
                          </wps:cNvSpPr>
                          <wps:spPr bwMode="auto">
                            <a:xfrm>
                              <a:off x="8229" y="221"/>
                              <a:ext cx="15" cy="2"/>
                            </a:xfrm>
                            <a:custGeom>
                              <a:avLst/>
                              <a:gdLst>
                                <a:gd name="T0" fmla="+- 0 8229 8229"/>
                                <a:gd name="T1" fmla="*/ T0 w 15"/>
                                <a:gd name="T2" fmla="+- 0 8244 822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8" name="Group 2365"/>
                        <wpg:cNvGrpSpPr>
                          <a:grpSpLocks/>
                        </wpg:cNvGrpSpPr>
                        <wpg:grpSpPr bwMode="auto">
                          <a:xfrm>
                            <a:off x="8258" y="221"/>
                            <a:ext cx="15" cy="2"/>
                            <a:chOff x="8258" y="221"/>
                            <a:chExt cx="15" cy="2"/>
                          </a:xfrm>
                        </wpg:grpSpPr>
                        <wps:wsp>
                          <wps:cNvPr id="2409" name="Freeform 2366"/>
                          <wps:cNvSpPr>
                            <a:spLocks/>
                          </wps:cNvSpPr>
                          <wps:spPr bwMode="auto">
                            <a:xfrm>
                              <a:off x="8258" y="221"/>
                              <a:ext cx="15" cy="2"/>
                            </a:xfrm>
                            <a:custGeom>
                              <a:avLst/>
                              <a:gdLst>
                                <a:gd name="T0" fmla="+- 0 8258 8258"/>
                                <a:gd name="T1" fmla="*/ T0 w 15"/>
                                <a:gd name="T2" fmla="+- 0 8273 825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0" name="Group 2363"/>
                        <wpg:cNvGrpSpPr>
                          <a:grpSpLocks/>
                        </wpg:cNvGrpSpPr>
                        <wpg:grpSpPr bwMode="auto">
                          <a:xfrm>
                            <a:off x="8288" y="221"/>
                            <a:ext cx="15" cy="2"/>
                            <a:chOff x="8288" y="221"/>
                            <a:chExt cx="15" cy="2"/>
                          </a:xfrm>
                        </wpg:grpSpPr>
                        <wps:wsp>
                          <wps:cNvPr id="2411" name="Freeform 2364"/>
                          <wps:cNvSpPr>
                            <a:spLocks/>
                          </wps:cNvSpPr>
                          <wps:spPr bwMode="auto">
                            <a:xfrm>
                              <a:off x="8288" y="221"/>
                              <a:ext cx="15" cy="2"/>
                            </a:xfrm>
                            <a:custGeom>
                              <a:avLst/>
                              <a:gdLst>
                                <a:gd name="T0" fmla="+- 0 8288 8288"/>
                                <a:gd name="T1" fmla="*/ T0 w 15"/>
                                <a:gd name="T2" fmla="+- 0 8303 828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2" name="Group 2361"/>
                        <wpg:cNvGrpSpPr>
                          <a:grpSpLocks/>
                        </wpg:cNvGrpSpPr>
                        <wpg:grpSpPr bwMode="auto">
                          <a:xfrm>
                            <a:off x="8317" y="221"/>
                            <a:ext cx="15" cy="2"/>
                            <a:chOff x="8317" y="221"/>
                            <a:chExt cx="15" cy="2"/>
                          </a:xfrm>
                        </wpg:grpSpPr>
                        <wps:wsp>
                          <wps:cNvPr id="2413" name="Freeform 2362"/>
                          <wps:cNvSpPr>
                            <a:spLocks/>
                          </wps:cNvSpPr>
                          <wps:spPr bwMode="auto">
                            <a:xfrm>
                              <a:off x="8317" y="221"/>
                              <a:ext cx="15" cy="2"/>
                            </a:xfrm>
                            <a:custGeom>
                              <a:avLst/>
                              <a:gdLst>
                                <a:gd name="T0" fmla="+- 0 8317 8317"/>
                                <a:gd name="T1" fmla="*/ T0 w 15"/>
                                <a:gd name="T2" fmla="+- 0 8332 831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4" name="Group 2359"/>
                        <wpg:cNvGrpSpPr>
                          <a:grpSpLocks/>
                        </wpg:cNvGrpSpPr>
                        <wpg:grpSpPr bwMode="auto">
                          <a:xfrm>
                            <a:off x="8347" y="221"/>
                            <a:ext cx="15" cy="2"/>
                            <a:chOff x="8347" y="221"/>
                            <a:chExt cx="15" cy="2"/>
                          </a:xfrm>
                        </wpg:grpSpPr>
                        <wps:wsp>
                          <wps:cNvPr id="2415" name="Freeform 2360"/>
                          <wps:cNvSpPr>
                            <a:spLocks/>
                          </wps:cNvSpPr>
                          <wps:spPr bwMode="auto">
                            <a:xfrm>
                              <a:off x="8347" y="221"/>
                              <a:ext cx="15" cy="2"/>
                            </a:xfrm>
                            <a:custGeom>
                              <a:avLst/>
                              <a:gdLst>
                                <a:gd name="T0" fmla="+- 0 8347 8347"/>
                                <a:gd name="T1" fmla="*/ T0 w 15"/>
                                <a:gd name="T2" fmla="+- 0 8362 834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6" name="Group 2357"/>
                        <wpg:cNvGrpSpPr>
                          <a:grpSpLocks/>
                        </wpg:cNvGrpSpPr>
                        <wpg:grpSpPr bwMode="auto">
                          <a:xfrm>
                            <a:off x="8376" y="221"/>
                            <a:ext cx="15" cy="2"/>
                            <a:chOff x="8376" y="221"/>
                            <a:chExt cx="15" cy="2"/>
                          </a:xfrm>
                        </wpg:grpSpPr>
                        <wps:wsp>
                          <wps:cNvPr id="2417" name="Freeform 2358"/>
                          <wps:cNvSpPr>
                            <a:spLocks/>
                          </wps:cNvSpPr>
                          <wps:spPr bwMode="auto">
                            <a:xfrm>
                              <a:off x="8376" y="221"/>
                              <a:ext cx="15" cy="2"/>
                            </a:xfrm>
                            <a:custGeom>
                              <a:avLst/>
                              <a:gdLst>
                                <a:gd name="T0" fmla="+- 0 8376 8376"/>
                                <a:gd name="T1" fmla="*/ T0 w 15"/>
                                <a:gd name="T2" fmla="+- 0 8391 837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8" name="Group 2355"/>
                        <wpg:cNvGrpSpPr>
                          <a:grpSpLocks/>
                        </wpg:cNvGrpSpPr>
                        <wpg:grpSpPr bwMode="auto">
                          <a:xfrm>
                            <a:off x="8406" y="221"/>
                            <a:ext cx="15" cy="2"/>
                            <a:chOff x="8406" y="221"/>
                            <a:chExt cx="15" cy="2"/>
                          </a:xfrm>
                        </wpg:grpSpPr>
                        <wps:wsp>
                          <wps:cNvPr id="2419" name="Freeform 2356"/>
                          <wps:cNvSpPr>
                            <a:spLocks/>
                          </wps:cNvSpPr>
                          <wps:spPr bwMode="auto">
                            <a:xfrm>
                              <a:off x="8406" y="221"/>
                              <a:ext cx="15" cy="2"/>
                            </a:xfrm>
                            <a:custGeom>
                              <a:avLst/>
                              <a:gdLst>
                                <a:gd name="T0" fmla="+- 0 8406 8406"/>
                                <a:gd name="T1" fmla="*/ T0 w 15"/>
                                <a:gd name="T2" fmla="+- 0 8421 840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0" name="Group 2353"/>
                        <wpg:cNvGrpSpPr>
                          <a:grpSpLocks/>
                        </wpg:cNvGrpSpPr>
                        <wpg:grpSpPr bwMode="auto">
                          <a:xfrm>
                            <a:off x="8436" y="221"/>
                            <a:ext cx="15" cy="2"/>
                            <a:chOff x="8436" y="221"/>
                            <a:chExt cx="15" cy="2"/>
                          </a:xfrm>
                        </wpg:grpSpPr>
                        <wps:wsp>
                          <wps:cNvPr id="2421" name="Freeform 2354"/>
                          <wps:cNvSpPr>
                            <a:spLocks/>
                          </wps:cNvSpPr>
                          <wps:spPr bwMode="auto">
                            <a:xfrm>
                              <a:off x="8436" y="221"/>
                              <a:ext cx="15" cy="2"/>
                            </a:xfrm>
                            <a:custGeom>
                              <a:avLst/>
                              <a:gdLst>
                                <a:gd name="T0" fmla="+- 0 8436 8436"/>
                                <a:gd name="T1" fmla="*/ T0 w 15"/>
                                <a:gd name="T2" fmla="+- 0 8450 843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2" name="Group 2351"/>
                        <wpg:cNvGrpSpPr>
                          <a:grpSpLocks/>
                        </wpg:cNvGrpSpPr>
                        <wpg:grpSpPr bwMode="auto">
                          <a:xfrm>
                            <a:off x="8465" y="221"/>
                            <a:ext cx="15" cy="2"/>
                            <a:chOff x="8465" y="221"/>
                            <a:chExt cx="15" cy="2"/>
                          </a:xfrm>
                        </wpg:grpSpPr>
                        <wps:wsp>
                          <wps:cNvPr id="2423" name="Freeform 2352"/>
                          <wps:cNvSpPr>
                            <a:spLocks/>
                          </wps:cNvSpPr>
                          <wps:spPr bwMode="auto">
                            <a:xfrm>
                              <a:off x="8465" y="221"/>
                              <a:ext cx="15" cy="2"/>
                            </a:xfrm>
                            <a:custGeom>
                              <a:avLst/>
                              <a:gdLst>
                                <a:gd name="T0" fmla="+- 0 8465 8465"/>
                                <a:gd name="T1" fmla="*/ T0 w 15"/>
                                <a:gd name="T2" fmla="+- 0 8480 846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4" name="Group 2349"/>
                        <wpg:cNvGrpSpPr>
                          <a:grpSpLocks/>
                        </wpg:cNvGrpSpPr>
                        <wpg:grpSpPr bwMode="auto">
                          <a:xfrm>
                            <a:off x="8495" y="221"/>
                            <a:ext cx="15" cy="2"/>
                            <a:chOff x="8495" y="221"/>
                            <a:chExt cx="15" cy="2"/>
                          </a:xfrm>
                        </wpg:grpSpPr>
                        <wps:wsp>
                          <wps:cNvPr id="2425" name="Freeform 2350"/>
                          <wps:cNvSpPr>
                            <a:spLocks/>
                          </wps:cNvSpPr>
                          <wps:spPr bwMode="auto">
                            <a:xfrm>
                              <a:off x="8495" y="221"/>
                              <a:ext cx="15" cy="2"/>
                            </a:xfrm>
                            <a:custGeom>
                              <a:avLst/>
                              <a:gdLst>
                                <a:gd name="T0" fmla="+- 0 8495 8495"/>
                                <a:gd name="T1" fmla="*/ T0 w 15"/>
                                <a:gd name="T2" fmla="+- 0 8509 849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6" name="Group 2347"/>
                        <wpg:cNvGrpSpPr>
                          <a:grpSpLocks/>
                        </wpg:cNvGrpSpPr>
                        <wpg:grpSpPr bwMode="auto">
                          <a:xfrm>
                            <a:off x="8524" y="221"/>
                            <a:ext cx="15" cy="2"/>
                            <a:chOff x="8524" y="221"/>
                            <a:chExt cx="15" cy="2"/>
                          </a:xfrm>
                        </wpg:grpSpPr>
                        <wps:wsp>
                          <wps:cNvPr id="2427" name="Freeform 2348"/>
                          <wps:cNvSpPr>
                            <a:spLocks/>
                          </wps:cNvSpPr>
                          <wps:spPr bwMode="auto">
                            <a:xfrm>
                              <a:off x="8524" y="221"/>
                              <a:ext cx="15" cy="2"/>
                            </a:xfrm>
                            <a:custGeom>
                              <a:avLst/>
                              <a:gdLst>
                                <a:gd name="T0" fmla="+- 0 8524 8524"/>
                                <a:gd name="T1" fmla="*/ T0 w 15"/>
                                <a:gd name="T2" fmla="+- 0 8539 852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8" name="Group 2345"/>
                        <wpg:cNvGrpSpPr>
                          <a:grpSpLocks/>
                        </wpg:cNvGrpSpPr>
                        <wpg:grpSpPr bwMode="auto">
                          <a:xfrm>
                            <a:off x="8554" y="221"/>
                            <a:ext cx="15" cy="2"/>
                            <a:chOff x="8554" y="221"/>
                            <a:chExt cx="15" cy="2"/>
                          </a:xfrm>
                        </wpg:grpSpPr>
                        <wps:wsp>
                          <wps:cNvPr id="2429" name="Freeform 2346"/>
                          <wps:cNvSpPr>
                            <a:spLocks/>
                          </wps:cNvSpPr>
                          <wps:spPr bwMode="auto">
                            <a:xfrm>
                              <a:off x="8554" y="221"/>
                              <a:ext cx="15" cy="2"/>
                            </a:xfrm>
                            <a:custGeom>
                              <a:avLst/>
                              <a:gdLst>
                                <a:gd name="T0" fmla="+- 0 8554 8554"/>
                                <a:gd name="T1" fmla="*/ T0 w 15"/>
                                <a:gd name="T2" fmla="+- 0 8568 855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0" name="Group 2343"/>
                        <wpg:cNvGrpSpPr>
                          <a:grpSpLocks/>
                        </wpg:cNvGrpSpPr>
                        <wpg:grpSpPr bwMode="auto">
                          <a:xfrm>
                            <a:off x="8583" y="221"/>
                            <a:ext cx="15" cy="2"/>
                            <a:chOff x="8583" y="221"/>
                            <a:chExt cx="15" cy="2"/>
                          </a:xfrm>
                        </wpg:grpSpPr>
                        <wps:wsp>
                          <wps:cNvPr id="2431" name="Freeform 2344"/>
                          <wps:cNvSpPr>
                            <a:spLocks/>
                          </wps:cNvSpPr>
                          <wps:spPr bwMode="auto">
                            <a:xfrm>
                              <a:off x="8583" y="221"/>
                              <a:ext cx="15" cy="2"/>
                            </a:xfrm>
                            <a:custGeom>
                              <a:avLst/>
                              <a:gdLst>
                                <a:gd name="T0" fmla="+- 0 8583 8583"/>
                                <a:gd name="T1" fmla="*/ T0 w 15"/>
                                <a:gd name="T2" fmla="+- 0 8598 858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2" name="Group 2341"/>
                        <wpg:cNvGrpSpPr>
                          <a:grpSpLocks/>
                        </wpg:cNvGrpSpPr>
                        <wpg:grpSpPr bwMode="auto">
                          <a:xfrm>
                            <a:off x="8613" y="221"/>
                            <a:ext cx="15" cy="2"/>
                            <a:chOff x="8613" y="221"/>
                            <a:chExt cx="15" cy="2"/>
                          </a:xfrm>
                        </wpg:grpSpPr>
                        <wps:wsp>
                          <wps:cNvPr id="2433" name="Freeform 2342"/>
                          <wps:cNvSpPr>
                            <a:spLocks/>
                          </wps:cNvSpPr>
                          <wps:spPr bwMode="auto">
                            <a:xfrm>
                              <a:off x="8613" y="221"/>
                              <a:ext cx="15" cy="2"/>
                            </a:xfrm>
                            <a:custGeom>
                              <a:avLst/>
                              <a:gdLst>
                                <a:gd name="T0" fmla="+- 0 8613 8613"/>
                                <a:gd name="T1" fmla="*/ T0 w 15"/>
                                <a:gd name="T2" fmla="+- 0 8627 861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4" name="Group 2339"/>
                        <wpg:cNvGrpSpPr>
                          <a:grpSpLocks/>
                        </wpg:cNvGrpSpPr>
                        <wpg:grpSpPr bwMode="auto">
                          <a:xfrm>
                            <a:off x="8642" y="221"/>
                            <a:ext cx="15" cy="2"/>
                            <a:chOff x="8642" y="221"/>
                            <a:chExt cx="15" cy="2"/>
                          </a:xfrm>
                        </wpg:grpSpPr>
                        <wps:wsp>
                          <wps:cNvPr id="2435" name="Freeform 2340"/>
                          <wps:cNvSpPr>
                            <a:spLocks/>
                          </wps:cNvSpPr>
                          <wps:spPr bwMode="auto">
                            <a:xfrm>
                              <a:off x="8642" y="221"/>
                              <a:ext cx="15" cy="2"/>
                            </a:xfrm>
                            <a:custGeom>
                              <a:avLst/>
                              <a:gdLst>
                                <a:gd name="T0" fmla="+- 0 8642 8642"/>
                                <a:gd name="T1" fmla="*/ T0 w 15"/>
                                <a:gd name="T2" fmla="+- 0 8657 864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6" name="Group 2337"/>
                        <wpg:cNvGrpSpPr>
                          <a:grpSpLocks/>
                        </wpg:cNvGrpSpPr>
                        <wpg:grpSpPr bwMode="auto">
                          <a:xfrm>
                            <a:off x="8672" y="221"/>
                            <a:ext cx="15" cy="2"/>
                            <a:chOff x="8672" y="221"/>
                            <a:chExt cx="15" cy="2"/>
                          </a:xfrm>
                        </wpg:grpSpPr>
                        <wps:wsp>
                          <wps:cNvPr id="2437" name="Freeform 2338"/>
                          <wps:cNvSpPr>
                            <a:spLocks/>
                          </wps:cNvSpPr>
                          <wps:spPr bwMode="auto">
                            <a:xfrm>
                              <a:off x="8672" y="221"/>
                              <a:ext cx="15" cy="2"/>
                            </a:xfrm>
                            <a:custGeom>
                              <a:avLst/>
                              <a:gdLst>
                                <a:gd name="T0" fmla="+- 0 8672 8672"/>
                                <a:gd name="T1" fmla="*/ T0 w 15"/>
                                <a:gd name="T2" fmla="+- 0 8687 867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8" name="Group 2335"/>
                        <wpg:cNvGrpSpPr>
                          <a:grpSpLocks/>
                        </wpg:cNvGrpSpPr>
                        <wpg:grpSpPr bwMode="auto">
                          <a:xfrm>
                            <a:off x="8701" y="221"/>
                            <a:ext cx="15" cy="2"/>
                            <a:chOff x="8701" y="221"/>
                            <a:chExt cx="15" cy="2"/>
                          </a:xfrm>
                        </wpg:grpSpPr>
                        <wps:wsp>
                          <wps:cNvPr id="2439" name="Freeform 2336"/>
                          <wps:cNvSpPr>
                            <a:spLocks/>
                          </wps:cNvSpPr>
                          <wps:spPr bwMode="auto">
                            <a:xfrm>
                              <a:off x="8701" y="221"/>
                              <a:ext cx="15" cy="2"/>
                            </a:xfrm>
                            <a:custGeom>
                              <a:avLst/>
                              <a:gdLst>
                                <a:gd name="T0" fmla="+- 0 8701 8701"/>
                                <a:gd name="T1" fmla="*/ T0 w 15"/>
                                <a:gd name="T2" fmla="+- 0 8716 870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0" name="Group 2333"/>
                        <wpg:cNvGrpSpPr>
                          <a:grpSpLocks/>
                        </wpg:cNvGrpSpPr>
                        <wpg:grpSpPr bwMode="auto">
                          <a:xfrm>
                            <a:off x="8731" y="221"/>
                            <a:ext cx="15" cy="2"/>
                            <a:chOff x="8731" y="221"/>
                            <a:chExt cx="15" cy="2"/>
                          </a:xfrm>
                        </wpg:grpSpPr>
                        <wps:wsp>
                          <wps:cNvPr id="2441" name="Freeform 2334"/>
                          <wps:cNvSpPr>
                            <a:spLocks/>
                          </wps:cNvSpPr>
                          <wps:spPr bwMode="auto">
                            <a:xfrm>
                              <a:off x="8731" y="221"/>
                              <a:ext cx="15" cy="2"/>
                            </a:xfrm>
                            <a:custGeom>
                              <a:avLst/>
                              <a:gdLst>
                                <a:gd name="T0" fmla="+- 0 8731 8731"/>
                                <a:gd name="T1" fmla="*/ T0 w 15"/>
                                <a:gd name="T2" fmla="+- 0 8746 873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2" name="Group 2331"/>
                        <wpg:cNvGrpSpPr>
                          <a:grpSpLocks/>
                        </wpg:cNvGrpSpPr>
                        <wpg:grpSpPr bwMode="auto">
                          <a:xfrm>
                            <a:off x="8760" y="221"/>
                            <a:ext cx="15" cy="2"/>
                            <a:chOff x="8760" y="221"/>
                            <a:chExt cx="15" cy="2"/>
                          </a:xfrm>
                        </wpg:grpSpPr>
                        <wps:wsp>
                          <wps:cNvPr id="2443" name="Freeform 2332"/>
                          <wps:cNvSpPr>
                            <a:spLocks/>
                          </wps:cNvSpPr>
                          <wps:spPr bwMode="auto">
                            <a:xfrm>
                              <a:off x="8760" y="221"/>
                              <a:ext cx="15" cy="2"/>
                            </a:xfrm>
                            <a:custGeom>
                              <a:avLst/>
                              <a:gdLst>
                                <a:gd name="T0" fmla="+- 0 8760 8760"/>
                                <a:gd name="T1" fmla="*/ T0 w 15"/>
                                <a:gd name="T2" fmla="+- 0 8775 876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4" name="Group 2329"/>
                        <wpg:cNvGrpSpPr>
                          <a:grpSpLocks/>
                        </wpg:cNvGrpSpPr>
                        <wpg:grpSpPr bwMode="auto">
                          <a:xfrm>
                            <a:off x="8790" y="221"/>
                            <a:ext cx="15" cy="2"/>
                            <a:chOff x="8790" y="221"/>
                            <a:chExt cx="15" cy="2"/>
                          </a:xfrm>
                        </wpg:grpSpPr>
                        <wps:wsp>
                          <wps:cNvPr id="2445" name="Freeform 2330"/>
                          <wps:cNvSpPr>
                            <a:spLocks/>
                          </wps:cNvSpPr>
                          <wps:spPr bwMode="auto">
                            <a:xfrm>
                              <a:off x="8790" y="221"/>
                              <a:ext cx="15" cy="2"/>
                            </a:xfrm>
                            <a:custGeom>
                              <a:avLst/>
                              <a:gdLst>
                                <a:gd name="T0" fmla="+- 0 8790 8790"/>
                                <a:gd name="T1" fmla="*/ T0 w 15"/>
                                <a:gd name="T2" fmla="+- 0 8805 879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6" name="Group 2327"/>
                        <wpg:cNvGrpSpPr>
                          <a:grpSpLocks/>
                        </wpg:cNvGrpSpPr>
                        <wpg:grpSpPr bwMode="auto">
                          <a:xfrm>
                            <a:off x="8819" y="221"/>
                            <a:ext cx="15" cy="2"/>
                            <a:chOff x="8819" y="221"/>
                            <a:chExt cx="15" cy="2"/>
                          </a:xfrm>
                        </wpg:grpSpPr>
                        <wps:wsp>
                          <wps:cNvPr id="2447" name="Freeform 2328"/>
                          <wps:cNvSpPr>
                            <a:spLocks/>
                          </wps:cNvSpPr>
                          <wps:spPr bwMode="auto">
                            <a:xfrm>
                              <a:off x="8819" y="221"/>
                              <a:ext cx="15" cy="2"/>
                            </a:xfrm>
                            <a:custGeom>
                              <a:avLst/>
                              <a:gdLst>
                                <a:gd name="T0" fmla="+- 0 8819 8819"/>
                                <a:gd name="T1" fmla="*/ T0 w 15"/>
                                <a:gd name="T2" fmla="+- 0 8834 881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8" name="Group 2325"/>
                        <wpg:cNvGrpSpPr>
                          <a:grpSpLocks/>
                        </wpg:cNvGrpSpPr>
                        <wpg:grpSpPr bwMode="auto">
                          <a:xfrm>
                            <a:off x="8849" y="221"/>
                            <a:ext cx="15" cy="2"/>
                            <a:chOff x="8849" y="221"/>
                            <a:chExt cx="15" cy="2"/>
                          </a:xfrm>
                        </wpg:grpSpPr>
                        <wps:wsp>
                          <wps:cNvPr id="2449" name="Freeform 2326"/>
                          <wps:cNvSpPr>
                            <a:spLocks/>
                          </wps:cNvSpPr>
                          <wps:spPr bwMode="auto">
                            <a:xfrm>
                              <a:off x="8849" y="221"/>
                              <a:ext cx="15" cy="2"/>
                            </a:xfrm>
                            <a:custGeom>
                              <a:avLst/>
                              <a:gdLst>
                                <a:gd name="T0" fmla="+- 0 8849 8849"/>
                                <a:gd name="T1" fmla="*/ T0 w 15"/>
                                <a:gd name="T2" fmla="+- 0 8864 884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0" name="Group 2323"/>
                        <wpg:cNvGrpSpPr>
                          <a:grpSpLocks/>
                        </wpg:cNvGrpSpPr>
                        <wpg:grpSpPr bwMode="auto">
                          <a:xfrm>
                            <a:off x="8878" y="221"/>
                            <a:ext cx="15" cy="2"/>
                            <a:chOff x="8878" y="221"/>
                            <a:chExt cx="15" cy="2"/>
                          </a:xfrm>
                        </wpg:grpSpPr>
                        <wps:wsp>
                          <wps:cNvPr id="2451" name="Freeform 2324"/>
                          <wps:cNvSpPr>
                            <a:spLocks/>
                          </wps:cNvSpPr>
                          <wps:spPr bwMode="auto">
                            <a:xfrm>
                              <a:off x="8878" y="221"/>
                              <a:ext cx="15" cy="2"/>
                            </a:xfrm>
                            <a:custGeom>
                              <a:avLst/>
                              <a:gdLst>
                                <a:gd name="T0" fmla="+- 0 8878 8878"/>
                                <a:gd name="T1" fmla="*/ T0 w 15"/>
                                <a:gd name="T2" fmla="+- 0 8893 887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2" name="Group 2321"/>
                        <wpg:cNvGrpSpPr>
                          <a:grpSpLocks/>
                        </wpg:cNvGrpSpPr>
                        <wpg:grpSpPr bwMode="auto">
                          <a:xfrm>
                            <a:off x="8908" y="221"/>
                            <a:ext cx="15" cy="2"/>
                            <a:chOff x="8908" y="221"/>
                            <a:chExt cx="15" cy="2"/>
                          </a:xfrm>
                        </wpg:grpSpPr>
                        <wps:wsp>
                          <wps:cNvPr id="2453" name="Freeform 2322"/>
                          <wps:cNvSpPr>
                            <a:spLocks/>
                          </wps:cNvSpPr>
                          <wps:spPr bwMode="auto">
                            <a:xfrm>
                              <a:off x="8908" y="221"/>
                              <a:ext cx="15" cy="2"/>
                            </a:xfrm>
                            <a:custGeom>
                              <a:avLst/>
                              <a:gdLst>
                                <a:gd name="T0" fmla="+- 0 8908 8908"/>
                                <a:gd name="T1" fmla="*/ T0 w 15"/>
                                <a:gd name="T2" fmla="+- 0 8923 890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4" name="Group 2319"/>
                        <wpg:cNvGrpSpPr>
                          <a:grpSpLocks/>
                        </wpg:cNvGrpSpPr>
                        <wpg:grpSpPr bwMode="auto">
                          <a:xfrm>
                            <a:off x="8938" y="221"/>
                            <a:ext cx="15" cy="2"/>
                            <a:chOff x="8938" y="221"/>
                            <a:chExt cx="15" cy="2"/>
                          </a:xfrm>
                        </wpg:grpSpPr>
                        <wps:wsp>
                          <wps:cNvPr id="2455" name="Freeform 2320"/>
                          <wps:cNvSpPr>
                            <a:spLocks/>
                          </wps:cNvSpPr>
                          <wps:spPr bwMode="auto">
                            <a:xfrm>
                              <a:off x="8938" y="221"/>
                              <a:ext cx="15" cy="2"/>
                            </a:xfrm>
                            <a:custGeom>
                              <a:avLst/>
                              <a:gdLst>
                                <a:gd name="T0" fmla="+- 0 8938 8938"/>
                                <a:gd name="T1" fmla="*/ T0 w 15"/>
                                <a:gd name="T2" fmla="+- 0 8952 893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6" name="Group 2317"/>
                        <wpg:cNvGrpSpPr>
                          <a:grpSpLocks/>
                        </wpg:cNvGrpSpPr>
                        <wpg:grpSpPr bwMode="auto">
                          <a:xfrm>
                            <a:off x="8967" y="221"/>
                            <a:ext cx="15" cy="2"/>
                            <a:chOff x="8967" y="221"/>
                            <a:chExt cx="15" cy="2"/>
                          </a:xfrm>
                        </wpg:grpSpPr>
                        <wps:wsp>
                          <wps:cNvPr id="2457" name="Freeform 2318"/>
                          <wps:cNvSpPr>
                            <a:spLocks/>
                          </wps:cNvSpPr>
                          <wps:spPr bwMode="auto">
                            <a:xfrm>
                              <a:off x="8967" y="221"/>
                              <a:ext cx="15" cy="2"/>
                            </a:xfrm>
                            <a:custGeom>
                              <a:avLst/>
                              <a:gdLst>
                                <a:gd name="T0" fmla="+- 0 8967 8967"/>
                                <a:gd name="T1" fmla="*/ T0 w 15"/>
                                <a:gd name="T2" fmla="+- 0 8982 896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8" name="Group 2315"/>
                        <wpg:cNvGrpSpPr>
                          <a:grpSpLocks/>
                        </wpg:cNvGrpSpPr>
                        <wpg:grpSpPr bwMode="auto">
                          <a:xfrm>
                            <a:off x="8997" y="221"/>
                            <a:ext cx="15" cy="2"/>
                            <a:chOff x="8997" y="221"/>
                            <a:chExt cx="15" cy="2"/>
                          </a:xfrm>
                        </wpg:grpSpPr>
                        <wps:wsp>
                          <wps:cNvPr id="2459" name="Freeform 2316"/>
                          <wps:cNvSpPr>
                            <a:spLocks/>
                          </wps:cNvSpPr>
                          <wps:spPr bwMode="auto">
                            <a:xfrm>
                              <a:off x="8997" y="221"/>
                              <a:ext cx="15" cy="2"/>
                            </a:xfrm>
                            <a:custGeom>
                              <a:avLst/>
                              <a:gdLst>
                                <a:gd name="T0" fmla="+- 0 8997 8997"/>
                                <a:gd name="T1" fmla="*/ T0 w 15"/>
                                <a:gd name="T2" fmla="+- 0 9011 899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0" name="Group 2313"/>
                        <wpg:cNvGrpSpPr>
                          <a:grpSpLocks/>
                        </wpg:cNvGrpSpPr>
                        <wpg:grpSpPr bwMode="auto">
                          <a:xfrm>
                            <a:off x="9026" y="221"/>
                            <a:ext cx="15" cy="2"/>
                            <a:chOff x="9026" y="221"/>
                            <a:chExt cx="15" cy="2"/>
                          </a:xfrm>
                        </wpg:grpSpPr>
                        <wps:wsp>
                          <wps:cNvPr id="2461" name="Freeform 2314"/>
                          <wps:cNvSpPr>
                            <a:spLocks/>
                          </wps:cNvSpPr>
                          <wps:spPr bwMode="auto">
                            <a:xfrm>
                              <a:off x="9026" y="221"/>
                              <a:ext cx="15" cy="2"/>
                            </a:xfrm>
                            <a:custGeom>
                              <a:avLst/>
                              <a:gdLst>
                                <a:gd name="T0" fmla="+- 0 9026 9026"/>
                                <a:gd name="T1" fmla="*/ T0 w 15"/>
                                <a:gd name="T2" fmla="+- 0 9041 902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2" name="Group 2311"/>
                        <wpg:cNvGrpSpPr>
                          <a:grpSpLocks/>
                        </wpg:cNvGrpSpPr>
                        <wpg:grpSpPr bwMode="auto">
                          <a:xfrm>
                            <a:off x="9056" y="221"/>
                            <a:ext cx="15" cy="2"/>
                            <a:chOff x="9056" y="221"/>
                            <a:chExt cx="15" cy="2"/>
                          </a:xfrm>
                        </wpg:grpSpPr>
                        <wps:wsp>
                          <wps:cNvPr id="2463" name="Freeform 2312"/>
                          <wps:cNvSpPr>
                            <a:spLocks/>
                          </wps:cNvSpPr>
                          <wps:spPr bwMode="auto">
                            <a:xfrm>
                              <a:off x="9056" y="221"/>
                              <a:ext cx="15" cy="2"/>
                            </a:xfrm>
                            <a:custGeom>
                              <a:avLst/>
                              <a:gdLst>
                                <a:gd name="T0" fmla="+- 0 9056 9056"/>
                                <a:gd name="T1" fmla="*/ T0 w 15"/>
                                <a:gd name="T2" fmla="+- 0 9070 905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4" name="Group 2309"/>
                        <wpg:cNvGrpSpPr>
                          <a:grpSpLocks/>
                        </wpg:cNvGrpSpPr>
                        <wpg:grpSpPr bwMode="auto">
                          <a:xfrm>
                            <a:off x="9085" y="221"/>
                            <a:ext cx="15" cy="2"/>
                            <a:chOff x="9085" y="221"/>
                            <a:chExt cx="15" cy="2"/>
                          </a:xfrm>
                        </wpg:grpSpPr>
                        <wps:wsp>
                          <wps:cNvPr id="2465" name="Freeform 2310"/>
                          <wps:cNvSpPr>
                            <a:spLocks/>
                          </wps:cNvSpPr>
                          <wps:spPr bwMode="auto">
                            <a:xfrm>
                              <a:off x="9085" y="221"/>
                              <a:ext cx="15" cy="2"/>
                            </a:xfrm>
                            <a:custGeom>
                              <a:avLst/>
                              <a:gdLst>
                                <a:gd name="T0" fmla="+- 0 9085 9085"/>
                                <a:gd name="T1" fmla="*/ T0 w 15"/>
                                <a:gd name="T2" fmla="+- 0 9100 908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6" name="Group 2307"/>
                        <wpg:cNvGrpSpPr>
                          <a:grpSpLocks/>
                        </wpg:cNvGrpSpPr>
                        <wpg:grpSpPr bwMode="auto">
                          <a:xfrm>
                            <a:off x="9115" y="221"/>
                            <a:ext cx="15" cy="2"/>
                            <a:chOff x="9115" y="221"/>
                            <a:chExt cx="15" cy="2"/>
                          </a:xfrm>
                        </wpg:grpSpPr>
                        <wps:wsp>
                          <wps:cNvPr id="2467" name="Freeform 2308"/>
                          <wps:cNvSpPr>
                            <a:spLocks/>
                          </wps:cNvSpPr>
                          <wps:spPr bwMode="auto">
                            <a:xfrm>
                              <a:off x="9115" y="221"/>
                              <a:ext cx="15" cy="2"/>
                            </a:xfrm>
                            <a:custGeom>
                              <a:avLst/>
                              <a:gdLst>
                                <a:gd name="T0" fmla="+- 0 9115 9115"/>
                                <a:gd name="T1" fmla="*/ T0 w 15"/>
                                <a:gd name="T2" fmla="+- 0 9130 911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8" name="Group 2305"/>
                        <wpg:cNvGrpSpPr>
                          <a:grpSpLocks/>
                        </wpg:cNvGrpSpPr>
                        <wpg:grpSpPr bwMode="auto">
                          <a:xfrm>
                            <a:off x="9144" y="221"/>
                            <a:ext cx="15" cy="2"/>
                            <a:chOff x="9144" y="221"/>
                            <a:chExt cx="15" cy="2"/>
                          </a:xfrm>
                        </wpg:grpSpPr>
                        <wps:wsp>
                          <wps:cNvPr id="2469" name="Freeform 2306"/>
                          <wps:cNvSpPr>
                            <a:spLocks/>
                          </wps:cNvSpPr>
                          <wps:spPr bwMode="auto">
                            <a:xfrm>
                              <a:off x="9144" y="221"/>
                              <a:ext cx="15" cy="2"/>
                            </a:xfrm>
                            <a:custGeom>
                              <a:avLst/>
                              <a:gdLst>
                                <a:gd name="T0" fmla="+- 0 9144 9144"/>
                                <a:gd name="T1" fmla="*/ T0 w 15"/>
                                <a:gd name="T2" fmla="+- 0 9159 914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0" name="Group 2303"/>
                        <wpg:cNvGrpSpPr>
                          <a:grpSpLocks/>
                        </wpg:cNvGrpSpPr>
                        <wpg:grpSpPr bwMode="auto">
                          <a:xfrm>
                            <a:off x="9174" y="221"/>
                            <a:ext cx="15" cy="2"/>
                            <a:chOff x="9174" y="221"/>
                            <a:chExt cx="15" cy="2"/>
                          </a:xfrm>
                        </wpg:grpSpPr>
                        <wps:wsp>
                          <wps:cNvPr id="2471" name="Freeform 2304"/>
                          <wps:cNvSpPr>
                            <a:spLocks/>
                          </wps:cNvSpPr>
                          <wps:spPr bwMode="auto">
                            <a:xfrm>
                              <a:off x="9174" y="221"/>
                              <a:ext cx="15" cy="2"/>
                            </a:xfrm>
                            <a:custGeom>
                              <a:avLst/>
                              <a:gdLst>
                                <a:gd name="T0" fmla="+- 0 9174 9174"/>
                                <a:gd name="T1" fmla="*/ T0 w 15"/>
                                <a:gd name="T2" fmla="+- 0 9189 917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2" name="Group 2301"/>
                        <wpg:cNvGrpSpPr>
                          <a:grpSpLocks/>
                        </wpg:cNvGrpSpPr>
                        <wpg:grpSpPr bwMode="auto">
                          <a:xfrm>
                            <a:off x="9203" y="221"/>
                            <a:ext cx="15" cy="2"/>
                            <a:chOff x="9203" y="221"/>
                            <a:chExt cx="15" cy="2"/>
                          </a:xfrm>
                        </wpg:grpSpPr>
                        <wps:wsp>
                          <wps:cNvPr id="2473" name="Freeform 2302"/>
                          <wps:cNvSpPr>
                            <a:spLocks/>
                          </wps:cNvSpPr>
                          <wps:spPr bwMode="auto">
                            <a:xfrm>
                              <a:off x="9203" y="221"/>
                              <a:ext cx="15" cy="2"/>
                            </a:xfrm>
                            <a:custGeom>
                              <a:avLst/>
                              <a:gdLst>
                                <a:gd name="T0" fmla="+- 0 9203 9203"/>
                                <a:gd name="T1" fmla="*/ T0 w 15"/>
                                <a:gd name="T2" fmla="+- 0 9218 920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4" name="Group 2299"/>
                        <wpg:cNvGrpSpPr>
                          <a:grpSpLocks/>
                        </wpg:cNvGrpSpPr>
                        <wpg:grpSpPr bwMode="auto">
                          <a:xfrm>
                            <a:off x="9233" y="221"/>
                            <a:ext cx="15" cy="2"/>
                            <a:chOff x="9233" y="221"/>
                            <a:chExt cx="15" cy="2"/>
                          </a:xfrm>
                        </wpg:grpSpPr>
                        <wps:wsp>
                          <wps:cNvPr id="2475" name="Freeform 2300"/>
                          <wps:cNvSpPr>
                            <a:spLocks/>
                          </wps:cNvSpPr>
                          <wps:spPr bwMode="auto">
                            <a:xfrm>
                              <a:off x="9233" y="221"/>
                              <a:ext cx="15" cy="2"/>
                            </a:xfrm>
                            <a:custGeom>
                              <a:avLst/>
                              <a:gdLst>
                                <a:gd name="T0" fmla="+- 0 9233 9233"/>
                                <a:gd name="T1" fmla="*/ T0 w 15"/>
                                <a:gd name="T2" fmla="+- 0 9248 923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6" name="Group 2297"/>
                        <wpg:cNvGrpSpPr>
                          <a:grpSpLocks/>
                        </wpg:cNvGrpSpPr>
                        <wpg:grpSpPr bwMode="auto">
                          <a:xfrm>
                            <a:off x="9262" y="221"/>
                            <a:ext cx="15" cy="2"/>
                            <a:chOff x="9262" y="221"/>
                            <a:chExt cx="15" cy="2"/>
                          </a:xfrm>
                        </wpg:grpSpPr>
                        <wps:wsp>
                          <wps:cNvPr id="2477" name="Freeform 2298"/>
                          <wps:cNvSpPr>
                            <a:spLocks/>
                          </wps:cNvSpPr>
                          <wps:spPr bwMode="auto">
                            <a:xfrm>
                              <a:off x="9262" y="221"/>
                              <a:ext cx="15" cy="2"/>
                            </a:xfrm>
                            <a:custGeom>
                              <a:avLst/>
                              <a:gdLst>
                                <a:gd name="T0" fmla="+- 0 9262 9262"/>
                                <a:gd name="T1" fmla="*/ T0 w 15"/>
                                <a:gd name="T2" fmla="+- 0 9277 926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8" name="Group 2295"/>
                        <wpg:cNvGrpSpPr>
                          <a:grpSpLocks/>
                        </wpg:cNvGrpSpPr>
                        <wpg:grpSpPr bwMode="auto">
                          <a:xfrm>
                            <a:off x="9292" y="221"/>
                            <a:ext cx="15" cy="2"/>
                            <a:chOff x="9292" y="221"/>
                            <a:chExt cx="15" cy="2"/>
                          </a:xfrm>
                        </wpg:grpSpPr>
                        <wps:wsp>
                          <wps:cNvPr id="2479" name="Freeform 2296"/>
                          <wps:cNvSpPr>
                            <a:spLocks/>
                          </wps:cNvSpPr>
                          <wps:spPr bwMode="auto">
                            <a:xfrm>
                              <a:off x="9292" y="221"/>
                              <a:ext cx="15" cy="2"/>
                            </a:xfrm>
                            <a:custGeom>
                              <a:avLst/>
                              <a:gdLst>
                                <a:gd name="T0" fmla="+- 0 9292 9292"/>
                                <a:gd name="T1" fmla="*/ T0 w 15"/>
                                <a:gd name="T2" fmla="+- 0 9307 929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0" name="Group 2293"/>
                        <wpg:cNvGrpSpPr>
                          <a:grpSpLocks/>
                        </wpg:cNvGrpSpPr>
                        <wpg:grpSpPr bwMode="auto">
                          <a:xfrm>
                            <a:off x="9321" y="221"/>
                            <a:ext cx="15" cy="2"/>
                            <a:chOff x="9321" y="221"/>
                            <a:chExt cx="15" cy="2"/>
                          </a:xfrm>
                        </wpg:grpSpPr>
                        <wps:wsp>
                          <wps:cNvPr id="2481" name="Freeform 2294"/>
                          <wps:cNvSpPr>
                            <a:spLocks/>
                          </wps:cNvSpPr>
                          <wps:spPr bwMode="auto">
                            <a:xfrm>
                              <a:off x="9321" y="221"/>
                              <a:ext cx="15" cy="2"/>
                            </a:xfrm>
                            <a:custGeom>
                              <a:avLst/>
                              <a:gdLst>
                                <a:gd name="T0" fmla="+- 0 9321 9321"/>
                                <a:gd name="T1" fmla="*/ T0 w 15"/>
                                <a:gd name="T2" fmla="+- 0 9336 932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2" name="Group 2291"/>
                        <wpg:cNvGrpSpPr>
                          <a:grpSpLocks/>
                        </wpg:cNvGrpSpPr>
                        <wpg:grpSpPr bwMode="auto">
                          <a:xfrm>
                            <a:off x="9351" y="221"/>
                            <a:ext cx="15" cy="2"/>
                            <a:chOff x="9351" y="221"/>
                            <a:chExt cx="15" cy="2"/>
                          </a:xfrm>
                        </wpg:grpSpPr>
                        <wps:wsp>
                          <wps:cNvPr id="2483" name="Freeform 2292"/>
                          <wps:cNvSpPr>
                            <a:spLocks/>
                          </wps:cNvSpPr>
                          <wps:spPr bwMode="auto">
                            <a:xfrm>
                              <a:off x="9351" y="221"/>
                              <a:ext cx="15" cy="2"/>
                            </a:xfrm>
                            <a:custGeom>
                              <a:avLst/>
                              <a:gdLst>
                                <a:gd name="T0" fmla="+- 0 9351 9351"/>
                                <a:gd name="T1" fmla="*/ T0 w 15"/>
                                <a:gd name="T2" fmla="+- 0 9366 935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4" name="Group 2289"/>
                        <wpg:cNvGrpSpPr>
                          <a:grpSpLocks/>
                        </wpg:cNvGrpSpPr>
                        <wpg:grpSpPr bwMode="auto">
                          <a:xfrm>
                            <a:off x="9381" y="221"/>
                            <a:ext cx="15" cy="2"/>
                            <a:chOff x="9381" y="221"/>
                            <a:chExt cx="15" cy="2"/>
                          </a:xfrm>
                        </wpg:grpSpPr>
                        <wps:wsp>
                          <wps:cNvPr id="2485" name="Freeform 2290"/>
                          <wps:cNvSpPr>
                            <a:spLocks/>
                          </wps:cNvSpPr>
                          <wps:spPr bwMode="auto">
                            <a:xfrm>
                              <a:off x="9381" y="221"/>
                              <a:ext cx="15" cy="2"/>
                            </a:xfrm>
                            <a:custGeom>
                              <a:avLst/>
                              <a:gdLst>
                                <a:gd name="T0" fmla="+- 0 9381 9381"/>
                                <a:gd name="T1" fmla="*/ T0 w 15"/>
                                <a:gd name="T2" fmla="+- 0 9395 938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6" name="Group 2287"/>
                        <wpg:cNvGrpSpPr>
                          <a:grpSpLocks/>
                        </wpg:cNvGrpSpPr>
                        <wpg:grpSpPr bwMode="auto">
                          <a:xfrm>
                            <a:off x="9410" y="221"/>
                            <a:ext cx="15" cy="2"/>
                            <a:chOff x="9410" y="221"/>
                            <a:chExt cx="15" cy="2"/>
                          </a:xfrm>
                        </wpg:grpSpPr>
                        <wps:wsp>
                          <wps:cNvPr id="2487" name="Freeform 2288"/>
                          <wps:cNvSpPr>
                            <a:spLocks/>
                          </wps:cNvSpPr>
                          <wps:spPr bwMode="auto">
                            <a:xfrm>
                              <a:off x="9410" y="221"/>
                              <a:ext cx="15" cy="2"/>
                            </a:xfrm>
                            <a:custGeom>
                              <a:avLst/>
                              <a:gdLst>
                                <a:gd name="T0" fmla="+- 0 9410 9410"/>
                                <a:gd name="T1" fmla="*/ T0 w 15"/>
                                <a:gd name="T2" fmla="+- 0 9425 941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8" name="Group 2285"/>
                        <wpg:cNvGrpSpPr>
                          <a:grpSpLocks/>
                        </wpg:cNvGrpSpPr>
                        <wpg:grpSpPr bwMode="auto">
                          <a:xfrm>
                            <a:off x="9440" y="221"/>
                            <a:ext cx="15" cy="2"/>
                            <a:chOff x="9440" y="221"/>
                            <a:chExt cx="15" cy="2"/>
                          </a:xfrm>
                        </wpg:grpSpPr>
                        <wps:wsp>
                          <wps:cNvPr id="2489" name="Freeform 2286"/>
                          <wps:cNvSpPr>
                            <a:spLocks/>
                          </wps:cNvSpPr>
                          <wps:spPr bwMode="auto">
                            <a:xfrm>
                              <a:off x="9440" y="221"/>
                              <a:ext cx="15" cy="2"/>
                            </a:xfrm>
                            <a:custGeom>
                              <a:avLst/>
                              <a:gdLst>
                                <a:gd name="T0" fmla="+- 0 9440 9440"/>
                                <a:gd name="T1" fmla="*/ T0 w 15"/>
                                <a:gd name="T2" fmla="+- 0 9454 944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0" name="Group 2283"/>
                        <wpg:cNvGrpSpPr>
                          <a:grpSpLocks/>
                        </wpg:cNvGrpSpPr>
                        <wpg:grpSpPr bwMode="auto">
                          <a:xfrm>
                            <a:off x="9469" y="221"/>
                            <a:ext cx="15" cy="2"/>
                            <a:chOff x="9469" y="221"/>
                            <a:chExt cx="15" cy="2"/>
                          </a:xfrm>
                        </wpg:grpSpPr>
                        <wps:wsp>
                          <wps:cNvPr id="2491" name="Freeform 2284"/>
                          <wps:cNvSpPr>
                            <a:spLocks/>
                          </wps:cNvSpPr>
                          <wps:spPr bwMode="auto">
                            <a:xfrm>
                              <a:off x="9469" y="221"/>
                              <a:ext cx="15" cy="2"/>
                            </a:xfrm>
                            <a:custGeom>
                              <a:avLst/>
                              <a:gdLst>
                                <a:gd name="T0" fmla="+- 0 9469 9469"/>
                                <a:gd name="T1" fmla="*/ T0 w 15"/>
                                <a:gd name="T2" fmla="+- 0 9484 946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2" name="Group 2281"/>
                        <wpg:cNvGrpSpPr>
                          <a:grpSpLocks/>
                        </wpg:cNvGrpSpPr>
                        <wpg:grpSpPr bwMode="auto">
                          <a:xfrm>
                            <a:off x="9499" y="221"/>
                            <a:ext cx="15" cy="2"/>
                            <a:chOff x="9499" y="221"/>
                            <a:chExt cx="15" cy="2"/>
                          </a:xfrm>
                        </wpg:grpSpPr>
                        <wps:wsp>
                          <wps:cNvPr id="2493" name="Freeform 2282"/>
                          <wps:cNvSpPr>
                            <a:spLocks/>
                          </wps:cNvSpPr>
                          <wps:spPr bwMode="auto">
                            <a:xfrm>
                              <a:off x="9499" y="221"/>
                              <a:ext cx="15" cy="2"/>
                            </a:xfrm>
                            <a:custGeom>
                              <a:avLst/>
                              <a:gdLst>
                                <a:gd name="T0" fmla="+- 0 9499 9499"/>
                                <a:gd name="T1" fmla="*/ T0 w 15"/>
                                <a:gd name="T2" fmla="+- 0 9513 949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4" name="Group 2279"/>
                        <wpg:cNvGrpSpPr>
                          <a:grpSpLocks/>
                        </wpg:cNvGrpSpPr>
                        <wpg:grpSpPr bwMode="auto">
                          <a:xfrm>
                            <a:off x="9528" y="221"/>
                            <a:ext cx="15" cy="2"/>
                            <a:chOff x="9528" y="221"/>
                            <a:chExt cx="15" cy="2"/>
                          </a:xfrm>
                        </wpg:grpSpPr>
                        <wps:wsp>
                          <wps:cNvPr id="2495" name="Freeform 2280"/>
                          <wps:cNvSpPr>
                            <a:spLocks/>
                          </wps:cNvSpPr>
                          <wps:spPr bwMode="auto">
                            <a:xfrm>
                              <a:off x="9528" y="221"/>
                              <a:ext cx="15" cy="2"/>
                            </a:xfrm>
                            <a:custGeom>
                              <a:avLst/>
                              <a:gdLst>
                                <a:gd name="T0" fmla="+- 0 9528 9528"/>
                                <a:gd name="T1" fmla="*/ T0 w 15"/>
                                <a:gd name="T2" fmla="+- 0 9543 952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6" name="Group 2277"/>
                        <wpg:cNvGrpSpPr>
                          <a:grpSpLocks/>
                        </wpg:cNvGrpSpPr>
                        <wpg:grpSpPr bwMode="auto">
                          <a:xfrm>
                            <a:off x="9558" y="221"/>
                            <a:ext cx="15" cy="2"/>
                            <a:chOff x="9558" y="221"/>
                            <a:chExt cx="15" cy="2"/>
                          </a:xfrm>
                        </wpg:grpSpPr>
                        <wps:wsp>
                          <wps:cNvPr id="2497" name="Freeform 2278"/>
                          <wps:cNvSpPr>
                            <a:spLocks/>
                          </wps:cNvSpPr>
                          <wps:spPr bwMode="auto">
                            <a:xfrm>
                              <a:off x="9558" y="221"/>
                              <a:ext cx="15" cy="2"/>
                            </a:xfrm>
                            <a:custGeom>
                              <a:avLst/>
                              <a:gdLst>
                                <a:gd name="T0" fmla="+- 0 9558 9558"/>
                                <a:gd name="T1" fmla="*/ T0 w 15"/>
                                <a:gd name="T2" fmla="+- 0 9572 955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8" name="Group 2275"/>
                        <wpg:cNvGrpSpPr>
                          <a:grpSpLocks/>
                        </wpg:cNvGrpSpPr>
                        <wpg:grpSpPr bwMode="auto">
                          <a:xfrm>
                            <a:off x="9587" y="221"/>
                            <a:ext cx="15" cy="2"/>
                            <a:chOff x="9587" y="221"/>
                            <a:chExt cx="15" cy="2"/>
                          </a:xfrm>
                        </wpg:grpSpPr>
                        <wps:wsp>
                          <wps:cNvPr id="2499" name="Freeform 2276"/>
                          <wps:cNvSpPr>
                            <a:spLocks/>
                          </wps:cNvSpPr>
                          <wps:spPr bwMode="auto">
                            <a:xfrm>
                              <a:off x="9587" y="221"/>
                              <a:ext cx="15" cy="2"/>
                            </a:xfrm>
                            <a:custGeom>
                              <a:avLst/>
                              <a:gdLst>
                                <a:gd name="T0" fmla="+- 0 9587 9587"/>
                                <a:gd name="T1" fmla="*/ T0 w 15"/>
                                <a:gd name="T2" fmla="+- 0 9602 958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0" name="Group 2273"/>
                        <wpg:cNvGrpSpPr>
                          <a:grpSpLocks/>
                        </wpg:cNvGrpSpPr>
                        <wpg:grpSpPr bwMode="auto">
                          <a:xfrm>
                            <a:off x="9617" y="221"/>
                            <a:ext cx="15" cy="2"/>
                            <a:chOff x="9617" y="221"/>
                            <a:chExt cx="15" cy="2"/>
                          </a:xfrm>
                        </wpg:grpSpPr>
                        <wps:wsp>
                          <wps:cNvPr id="2501" name="Freeform 2274"/>
                          <wps:cNvSpPr>
                            <a:spLocks/>
                          </wps:cNvSpPr>
                          <wps:spPr bwMode="auto">
                            <a:xfrm>
                              <a:off x="9617" y="221"/>
                              <a:ext cx="15" cy="2"/>
                            </a:xfrm>
                            <a:custGeom>
                              <a:avLst/>
                              <a:gdLst>
                                <a:gd name="T0" fmla="+- 0 9617 9617"/>
                                <a:gd name="T1" fmla="*/ T0 w 15"/>
                                <a:gd name="T2" fmla="+- 0 9632 961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2" name="Group 2271"/>
                        <wpg:cNvGrpSpPr>
                          <a:grpSpLocks/>
                        </wpg:cNvGrpSpPr>
                        <wpg:grpSpPr bwMode="auto">
                          <a:xfrm>
                            <a:off x="9646" y="221"/>
                            <a:ext cx="15" cy="2"/>
                            <a:chOff x="9646" y="221"/>
                            <a:chExt cx="15" cy="2"/>
                          </a:xfrm>
                        </wpg:grpSpPr>
                        <wps:wsp>
                          <wps:cNvPr id="2503" name="Freeform 2272"/>
                          <wps:cNvSpPr>
                            <a:spLocks/>
                          </wps:cNvSpPr>
                          <wps:spPr bwMode="auto">
                            <a:xfrm>
                              <a:off x="9646" y="221"/>
                              <a:ext cx="15" cy="2"/>
                            </a:xfrm>
                            <a:custGeom>
                              <a:avLst/>
                              <a:gdLst>
                                <a:gd name="T0" fmla="+- 0 9646 9646"/>
                                <a:gd name="T1" fmla="*/ T0 w 15"/>
                                <a:gd name="T2" fmla="+- 0 9661 964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4" name="Group 2269"/>
                        <wpg:cNvGrpSpPr>
                          <a:grpSpLocks/>
                        </wpg:cNvGrpSpPr>
                        <wpg:grpSpPr bwMode="auto">
                          <a:xfrm>
                            <a:off x="9676" y="221"/>
                            <a:ext cx="15" cy="2"/>
                            <a:chOff x="9676" y="221"/>
                            <a:chExt cx="15" cy="2"/>
                          </a:xfrm>
                        </wpg:grpSpPr>
                        <wps:wsp>
                          <wps:cNvPr id="2505" name="Freeform 2270"/>
                          <wps:cNvSpPr>
                            <a:spLocks/>
                          </wps:cNvSpPr>
                          <wps:spPr bwMode="auto">
                            <a:xfrm>
                              <a:off x="9676" y="221"/>
                              <a:ext cx="15" cy="2"/>
                            </a:xfrm>
                            <a:custGeom>
                              <a:avLst/>
                              <a:gdLst>
                                <a:gd name="T0" fmla="+- 0 9676 9676"/>
                                <a:gd name="T1" fmla="*/ T0 w 15"/>
                                <a:gd name="T2" fmla="+- 0 9691 967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6" name="Group 2267"/>
                        <wpg:cNvGrpSpPr>
                          <a:grpSpLocks/>
                        </wpg:cNvGrpSpPr>
                        <wpg:grpSpPr bwMode="auto">
                          <a:xfrm>
                            <a:off x="9705" y="221"/>
                            <a:ext cx="15" cy="2"/>
                            <a:chOff x="9705" y="221"/>
                            <a:chExt cx="15" cy="2"/>
                          </a:xfrm>
                        </wpg:grpSpPr>
                        <wps:wsp>
                          <wps:cNvPr id="2507" name="Freeform 2268"/>
                          <wps:cNvSpPr>
                            <a:spLocks/>
                          </wps:cNvSpPr>
                          <wps:spPr bwMode="auto">
                            <a:xfrm>
                              <a:off x="9705" y="221"/>
                              <a:ext cx="15" cy="2"/>
                            </a:xfrm>
                            <a:custGeom>
                              <a:avLst/>
                              <a:gdLst>
                                <a:gd name="T0" fmla="+- 0 9705 9705"/>
                                <a:gd name="T1" fmla="*/ T0 w 15"/>
                                <a:gd name="T2" fmla="+- 0 9720 970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8" name="Group 2265"/>
                        <wpg:cNvGrpSpPr>
                          <a:grpSpLocks/>
                        </wpg:cNvGrpSpPr>
                        <wpg:grpSpPr bwMode="auto">
                          <a:xfrm>
                            <a:off x="9735" y="221"/>
                            <a:ext cx="15" cy="2"/>
                            <a:chOff x="9735" y="221"/>
                            <a:chExt cx="15" cy="2"/>
                          </a:xfrm>
                        </wpg:grpSpPr>
                        <wps:wsp>
                          <wps:cNvPr id="2509" name="Freeform 2266"/>
                          <wps:cNvSpPr>
                            <a:spLocks/>
                          </wps:cNvSpPr>
                          <wps:spPr bwMode="auto">
                            <a:xfrm>
                              <a:off x="9735" y="221"/>
                              <a:ext cx="15" cy="2"/>
                            </a:xfrm>
                            <a:custGeom>
                              <a:avLst/>
                              <a:gdLst>
                                <a:gd name="T0" fmla="+- 0 9735 9735"/>
                                <a:gd name="T1" fmla="*/ T0 w 15"/>
                                <a:gd name="T2" fmla="+- 0 9750 973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0" name="Group 2263"/>
                        <wpg:cNvGrpSpPr>
                          <a:grpSpLocks/>
                        </wpg:cNvGrpSpPr>
                        <wpg:grpSpPr bwMode="auto">
                          <a:xfrm>
                            <a:off x="9764" y="221"/>
                            <a:ext cx="15" cy="2"/>
                            <a:chOff x="9764" y="221"/>
                            <a:chExt cx="15" cy="2"/>
                          </a:xfrm>
                        </wpg:grpSpPr>
                        <wps:wsp>
                          <wps:cNvPr id="2511" name="Freeform 2264"/>
                          <wps:cNvSpPr>
                            <a:spLocks/>
                          </wps:cNvSpPr>
                          <wps:spPr bwMode="auto">
                            <a:xfrm>
                              <a:off x="9764" y="221"/>
                              <a:ext cx="15" cy="2"/>
                            </a:xfrm>
                            <a:custGeom>
                              <a:avLst/>
                              <a:gdLst>
                                <a:gd name="T0" fmla="+- 0 9764 9764"/>
                                <a:gd name="T1" fmla="*/ T0 w 15"/>
                                <a:gd name="T2" fmla="+- 0 9779 976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2" name="Group 2261"/>
                        <wpg:cNvGrpSpPr>
                          <a:grpSpLocks/>
                        </wpg:cNvGrpSpPr>
                        <wpg:grpSpPr bwMode="auto">
                          <a:xfrm>
                            <a:off x="9794" y="221"/>
                            <a:ext cx="15" cy="2"/>
                            <a:chOff x="9794" y="221"/>
                            <a:chExt cx="15" cy="2"/>
                          </a:xfrm>
                        </wpg:grpSpPr>
                        <wps:wsp>
                          <wps:cNvPr id="2513" name="Freeform 2262"/>
                          <wps:cNvSpPr>
                            <a:spLocks/>
                          </wps:cNvSpPr>
                          <wps:spPr bwMode="auto">
                            <a:xfrm>
                              <a:off x="9794" y="221"/>
                              <a:ext cx="15" cy="2"/>
                            </a:xfrm>
                            <a:custGeom>
                              <a:avLst/>
                              <a:gdLst>
                                <a:gd name="T0" fmla="+- 0 9794 9794"/>
                                <a:gd name="T1" fmla="*/ T0 w 15"/>
                                <a:gd name="T2" fmla="+- 0 9809 979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4" name="Group 2259"/>
                        <wpg:cNvGrpSpPr>
                          <a:grpSpLocks/>
                        </wpg:cNvGrpSpPr>
                        <wpg:grpSpPr bwMode="auto">
                          <a:xfrm>
                            <a:off x="9824" y="221"/>
                            <a:ext cx="15" cy="2"/>
                            <a:chOff x="9824" y="221"/>
                            <a:chExt cx="15" cy="2"/>
                          </a:xfrm>
                        </wpg:grpSpPr>
                        <wps:wsp>
                          <wps:cNvPr id="2515" name="Freeform 2260"/>
                          <wps:cNvSpPr>
                            <a:spLocks/>
                          </wps:cNvSpPr>
                          <wps:spPr bwMode="auto">
                            <a:xfrm>
                              <a:off x="9824" y="221"/>
                              <a:ext cx="15" cy="2"/>
                            </a:xfrm>
                            <a:custGeom>
                              <a:avLst/>
                              <a:gdLst>
                                <a:gd name="T0" fmla="+- 0 9824 9824"/>
                                <a:gd name="T1" fmla="*/ T0 w 15"/>
                                <a:gd name="T2" fmla="+- 0 9838 982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6" name="Group 2257"/>
                        <wpg:cNvGrpSpPr>
                          <a:grpSpLocks/>
                        </wpg:cNvGrpSpPr>
                        <wpg:grpSpPr bwMode="auto">
                          <a:xfrm>
                            <a:off x="9853" y="221"/>
                            <a:ext cx="15" cy="2"/>
                            <a:chOff x="9853" y="221"/>
                            <a:chExt cx="15" cy="2"/>
                          </a:xfrm>
                        </wpg:grpSpPr>
                        <wps:wsp>
                          <wps:cNvPr id="2517" name="Freeform 2258"/>
                          <wps:cNvSpPr>
                            <a:spLocks/>
                          </wps:cNvSpPr>
                          <wps:spPr bwMode="auto">
                            <a:xfrm>
                              <a:off x="9853" y="221"/>
                              <a:ext cx="15" cy="2"/>
                            </a:xfrm>
                            <a:custGeom>
                              <a:avLst/>
                              <a:gdLst>
                                <a:gd name="T0" fmla="+- 0 9853 9853"/>
                                <a:gd name="T1" fmla="*/ T0 w 15"/>
                                <a:gd name="T2" fmla="+- 0 9868 985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8" name="Group 2255"/>
                        <wpg:cNvGrpSpPr>
                          <a:grpSpLocks/>
                        </wpg:cNvGrpSpPr>
                        <wpg:grpSpPr bwMode="auto">
                          <a:xfrm>
                            <a:off x="9883" y="221"/>
                            <a:ext cx="15" cy="2"/>
                            <a:chOff x="9883" y="221"/>
                            <a:chExt cx="15" cy="2"/>
                          </a:xfrm>
                        </wpg:grpSpPr>
                        <wps:wsp>
                          <wps:cNvPr id="2519" name="Freeform 2256"/>
                          <wps:cNvSpPr>
                            <a:spLocks/>
                          </wps:cNvSpPr>
                          <wps:spPr bwMode="auto">
                            <a:xfrm>
                              <a:off x="9883" y="221"/>
                              <a:ext cx="15" cy="2"/>
                            </a:xfrm>
                            <a:custGeom>
                              <a:avLst/>
                              <a:gdLst>
                                <a:gd name="T0" fmla="+- 0 9883 9883"/>
                                <a:gd name="T1" fmla="*/ T0 w 15"/>
                                <a:gd name="T2" fmla="+- 0 9897 988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0" name="Group 2253"/>
                        <wpg:cNvGrpSpPr>
                          <a:grpSpLocks/>
                        </wpg:cNvGrpSpPr>
                        <wpg:grpSpPr bwMode="auto">
                          <a:xfrm>
                            <a:off x="9912" y="221"/>
                            <a:ext cx="15" cy="2"/>
                            <a:chOff x="9912" y="221"/>
                            <a:chExt cx="15" cy="2"/>
                          </a:xfrm>
                        </wpg:grpSpPr>
                        <wps:wsp>
                          <wps:cNvPr id="2521" name="Freeform 2254"/>
                          <wps:cNvSpPr>
                            <a:spLocks/>
                          </wps:cNvSpPr>
                          <wps:spPr bwMode="auto">
                            <a:xfrm>
                              <a:off x="9912" y="221"/>
                              <a:ext cx="15" cy="2"/>
                            </a:xfrm>
                            <a:custGeom>
                              <a:avLst/>
                              <a:gdLst>
                                <a:gd name="T0" fmla="+- 0 9912 9912"/>
                                <a:gd name="T1" fmla="*/ T0 w 15"/>
                                <a:gd name="T2" fmla="+- 0 9927 991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2" name="Group 2251"/>
                        <wpg:cNvGrpSpPr>
                          <a:grpSpLocks/>
                        </wpg:cNvGrpSpPr>
                        <wpg:grpSpPr bwMode="auto">
                          <a:xfrm>
                            <a:off x="9942" y="221"/>
                            <a:ext cx="15" cy="2"/>
                            <a:chOff x="9942" y="221"/>
                            <a:chExt cx="15" cy="2"/>
                          </a:xfrm>
                        </wpg:grpSpPr>
                        <wps:wsp>
                          <wps:cNvPr id="2523" name="Freeform 2252"/>
                          <wps:cNvSpPr>
                            <a:spLocks/>
                          </wps:cNvSpPr>
                          <wps:spPr bwMode="auto">
                            <a:xfrm>
                              <a:off x="9942" y="221"/>
                              <a:ext cx="15" cy="2"/>
                            </a:xfrm>
                            <a:custGeom>
                              <a:avLst/>
                              <a:gdLst>
                                <a:gd name="T0" fmla="+- 0 9942 9942"/>
                                <a:gd name="T1" fmla="*/ T0 w 15"/>
                                <a:gd name="T2" fmla="+- 0 9956 994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4" name="Group 2249"/>
                        <wpg:cNvGrpSpPr>
                          <a:grpSpLocks/>
                        </wpg:cNvGrpSpPr>
                        <wpg:grpSpPr bwMode="auto">
                          <a:xfrm>
                            <a:off x="9971" y="221"/>
                            <a:ext cx="15" cy="2"/>
                            <a:chOff x="9971" y="221"/>
                            <a:chExt cx="15" cy="2"/>
                          </a:xfrm>
                        </wpg:grpSpPr>
                        <wps:wsp>
                          <wps:cNvPr id="2525" name="Freeform 2250"/>
                          <wps:cNvSpPr>
                            <a:spLocks/>
                          </wps:cNvSpPr>
                          <wps:spPr bwMode="auto">
                            <a:xfrm>
                              <a:off x="9971" y="221"/>
                              <a:ext cx="15" cy="2"/>
                            </a:xfrm>
                            <a:custGeom>
                              <a:avLst/>
                              <a:gdLst>
                                <a:gd name="T0" fmla="+- 0 9971 9971"/>
                                <a:gd name="T1" fmla="*/ T0 w 15"/>
                                <a:gd name="T2" fmla="+- 0 9986 997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6" name="Group 2247"/>
                        <wpg:cNvGrpSpPr>
                          <a:grpSpLocks/>
                        </wpg:cNvGrpSpPr>
                        <wpg:grpSpPr bwMode="auto">
                          <a:xfrm>
                            <a:off x="10001" y="221"/>
                            <a:ext cx="15" cy="2"/>
                            <a:chOff x="10001" y="221"/>
                            <a:chExt cx="15" cy="2"/>
                          </a:xfrm>
                        </wpg:grpSpPr>
                        <wps:wsp>
                          <wps:cNvPr id="2527" name="Freeform 2248"/>
                          <wps:cNvSpPr>
                            <a:spLocks/>
                          </wps:cNvSpPr>
                          <wps:spPr bwMode="auto">
                            <a:xfrm>
                              <a:off x="10001" y="221"/>
                              <a:ext cx="15" cy="2"/>
                            </a:xfrm>
                            <a:custGeom>
                              <a:avLst/>
                              <a:gdLst>
                                <a:gd name="T0" fmla="+- 0 10001 10001"/>
                                <a:gd name="T1" fmla="*/ T0 w 15"/>
                                <a:gd name="T2" fmla="+- 0 10015 1000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8" name="Group 2245"/>
                        <wpg:cNvGrpSpPr>
                          <a:grpSpLocks/>
                        </wpg:cNvGrpSpPr>
                        <wpg:grpSpPr bwMode="auto">
                          <a:xfrm>
                            <a:off x="10030" y="221"/>
                            <a:ext cx="15" cy="2"/>
                            <a:chOff x="10030" y="221"/>
                            <a:chExt cx="15" cy="2"/>
                          </a:xfrm>
                        </wpg:grpSpPr>
                        <wps:wsp>
                          <wps:cNvPr id="2529" name="Freeform 2246"/>
                          <wps:cNvSpPr>
                            <a:spLocks/>
                          </wps:cNvSpPr>
                          <wps:spPr bwMode="auto">
                            <a:xfrm>
                              <a:off x="10030" y="221"/>
                              <a:ext cx="15" cy="2"/>
                            </a:xfrm>
                            <a:custGeom>
                              <a:avLst/>
                              <a:gdLst>
                                <a:gd name="T0" fmla="+- 0 10030 10030"/>
                                <a:gd name="T1" fmla="*/ T0 w 15"/>
                                <a:gd name="T2" fmla="+- 0 10045 1003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0" name="Group 2243"/>
                        <wpg:cNvGrpSpPr>
                          <a:grpSpLocks/>
                        </wpg:cNvGrpSpPr>
                        <wpg:grpSpPr bwMode="auto">
                          <a:xfrm>
                            <a:off x="10060" y="221"/>
                            <a:ext cx="15" cy="2"/>
                            <a:chOff x="10060" y="221"/>
                            <a:chExt cx="15" cy="2"/>
                          </a:xfrm>
                        </wpg:grpSpPr>
                        <wps:wsp>
                          <wps:cNvPr id="2531" name="Freeform 2244"/>
                          <wps:cNvSpPr>
                            <a:spLocks/>
                          </wps:cNvSpPr>
                          <wps:spPr bwMode="auto">
                            <a:xfrm>
                              <a:off x="10060" y="221"/>
                              <a:ext cx="15" cy="2"/>
                            </a:xfrm>
                            <a:custGeom>
                              <a:avLst/>
                              <a:gdLst>
                                <a:gd name="T0" fmla="+- 0 10060 10060"/>
                                <a:gd name="T1" fmla="*/ T0 w 15"/>
                                <a:gd name="T2" fmla="+- 0 10075 1006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2" name="Group 2241"/>
                        <wpg:cNvGrpSpPr>
                          <a:grpSpLocks/>
                        </wpg:cNvGrpSpPr>
                        <wpg:grpSpPr bwMode="auto">
                          <a:xfrm>
                            <a:off x="10089" y="221"/>
                            <a:ext cx="15" cy="2"/>
                            <a:chOff x="10089" y="221"/>
                            <a:chExt cx="15" cy="2"/>
                          </a:xfrm>
                        </wpg:grpSpPr>
                        <wps:wsp>
                          <wps:cNvPr id="2533" name="Freeform 2242"/>
                          <wps:cNvSpPr>
                            <a:spLocks/>
                          </wps:cNvSpPr>
                          <wps:spPr bwMode="auto">
                            <a:xfrm>
                              <a:off x="10089" y="221"/>
                              <a:ext cx="15" cy="2"/>
                            </a:xfrm>
                            <a:custGeom>
                              <a:avLst/>
                              <a:gdLst>
                                <a:gd name="T0" fmla="+- 0 10089 10089"/>
                                <a:gd name="T1" fmla="*/ T0 w 15"/>
                                <a:gd name="T2" fmla="+- 0 10104 1008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4" name="Group 2239"/>
                        <wpg:cNvGrpSpPr>
                          <a:grpSpLocks/>
                        </wpg:cNvGrpSpPr>
                        <wpg:grpSpPr bwMode="auto">
                          <a:xfrm>
                            <a:off x="10119" y="221"/>
                            <a:ext cx="15" cy="2"/>
                            <a:chOff x="10119" y="221"/>
                            <a:chExt cx="15" cy="2"/>
                          </a:xfrm>
                        </wpg:grpSpPr>
                        <wps:wsp>
                          <wps:cNvPr id="2535" name="Freeform 2240"/>
                          <wps:cNvSpPr>
                            <a:spLocks/>
                          </wps:cNvSpPr>
                          <wps:spPr bwMode="auto">
                            <a:xfrm>
                              <a:off x="10119" y="221"/>
                              <a:ext cx="15" cy="2"/>
                            </a:xfrm>
                            <a:custGeom>
                              <a:avLst/>
                              <a:gdLst>
                                <a:gd name="T0" fmla="+- 0 10119 10119"/>
                                <a:gd name="T1" fmla="*/ T0 w 15"/>
                                <a:gd name="T2" fmla="+- 0 10134 1011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6" name="Group 2237"/>
                        <wpg:cNvGrpSpPr>
                          <a:grpSpLocks/>
                        </wpg:cNvGrpSpPr>
                        <wpg:grpSpPr bwMode="auto">
                          <a:xfrm>
                            <a:off x="10148" y="221"/>
                            <a:ext cx="15" cy="2"/>
                            <a:chOff x="10148" y="221"/>
                            <a:chExt cx="15" cy="2"/>
                          </a:xfrm>
                        </wpg:grpSpPr>
                        <wps:wsp>
                          <wps:cNvPr id="2537" name="Freeform 2238"/>
                          <wps:cNvSpPr>
                            <a:spLocks/>
                          </wps:cNvSpPr>
                          <wps:spPr bwMode="auto">
                            <a:xfrm>
                              <a:off x="10148" y="221"/>
                              <a:ext cx="15" cy="2"/>
                            </a:xfrm>
                            <a:custGeom>
                              <a:avLst/>
                              <a:gdLst>
                                <a:gd name="T0" fmla="+- 0 10148 10148"/>
                                <a:gd name="T1" fmla="*/ T0 w 15"/>
                                <a:gd name="T2" fmla="+- 0 10163 1014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8" name="Group 2235"/>
                        <wpg:cNvGrpSpPr>
                          <a:grpSpLocks/>
                        </wpg:cNvGrpSpPr>
                        <wpg:grpSpPr bwMode="auto">
                          <a:xfrm>
                            <a:off x="10178" y="221"/>
                            <a:ext cx="15" cy="2"/>
                            <a:chOff x="10178" y="221"/>
                            <a:chExt cx="15" cy="2"/>
                          </a:xfrm>
                        </wpg:grpSpPr>
                        <wps:wsp>
                          <wps:cNvPr id="2539" name="Freeform 2236"/>
                          <wps:cNvSpPr>
                            <a:spLocks/>
                          </wps:cNvSpPr>
                          <wps:spPr bwMode="auto">
                            <a:xfrm>
                              <a:off x="10178" y="221"/>
                              <a:ext cx="15" cy="2"/>
                            </a:xfrm>
                            <a:custGeom>
                              <a:avLst/>
                              <a:gdLst>
                                <a:gd name="T0" fmla="+- 0 10178 10178"/>
                                <a:gd name="T1" fmla="*/ T0 w 15"/>
                                <a:gd name="T2" fmla="+- 0 10193 1017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0" name="Group 2233"/>
                        <wpg:cNvGrpSpPr>
                          <a:grpSpLocks/>
                        </wpg:cNvGrpSpPr>
                        <wpg:grpSpPr bwMode="auto">
                          <a:xfrm>
                            <a:off x="10207" y="221"/>
                            <a:ext cx="15" cy="2"/>
                            <a:chOff x="10207" y="221"/>
                            <a:chExt cx="15" cy="2"/>
                          </a:xfrm>
                        </wpg:grpSpPr>
                        <wps:wsp>
                          <wps:cNvPr id="2541" name="Freeform 2234"/>
                          <wps:cNvSpPr>
                            <a:spLocks/>
                          </wps:cNvSpPr>
                          <wps:spPr bwMode="auto">
                            <a:xfrm>
                              <a:off x="10207" y="221"/>
                              <a:ext cx="15" cy="2"/>
                            </a:xfrm>
                            <a:custGeom>
                              <a:avLst/>
                              <a:gdLst>
                                <a:gd name="T0" fmla="+- 0 10207 10207"/>
                                <a:gd name="T1" fmla="*/ T0 w 15"/>
                                <a:gd name="T2" fmla="+- 0 10222 1020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2" name="Group 2231"/>
                        <wpg:cNvGrpSpPr>
                          <a:grpSpLocks/>
                        </wpg:cNvGrpSpPr>
                        <wpg:grpSpPr bwMode="auto">
                          <a:xfrm>
                            <a:off x="10237" y="221"/>
                            <a:ext cx="15" cy="2"/>
                            <a:chOff x="10237" y="221"/>
                            <a:chExt cx="15" cy="2"/>
                          </a:xfrm>
                        </wpg:grpSpPr>
                        <wps:wsp>
                          <wps:cNvPr id="2543" name="Freeform 2232"/>
                          <wps:cNvSpPr>
                            <a:spLocks/>
                          </wps:cNvSpPr>
                          <wps:spPr bwMode="auto">
                            <a:xfrm>
                              <a:off x="10237" y="221"/>
                              <a:ext cx="15" cy="2"/>
                            </a:xfrm>
                            <a:custGeom>
                              <a:avLst/>
                              <a:gdLst>
                                <a:gd name="T0" fmla="+- 0 10237 10237"/>
                                <a:gd name="T1" fmla="*/ T0 w 15"/>
                                <a:gd name="T2" fmla="+- 0 10252 1023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4" name="Group 2229"/>
                        <wpg:cNvGrpSpPr>
                          <a:grpSpLocks/>
                        </wpg:cNvGrpSpPr>
                        <wpg:grpSpPr bwMode="auto">
                          <a:xfrm>
                            <a:off x="10266" y="221"/>
                            <a:ext cx="15" cy="2"/>
                            <a:chOff x="10266" y="221"/>
                            <a:chExt cx="15" cy="2"/>
                          </a:xfrm>
                        </wpg:grpSpPr>
                        <wps:wsp>
                          <wps:cNvPr id="2545" name="Freeform 2230"/>
                          <wps:cNvSpPr>
                            <a:spLocks/>
                          </wps:cNvSpPr>
                          <wps:spPr bwMode="auto">
                            <a:xfrm>
                              <a:off x="10266" y="221"/>
                              <a:ext cx="15" cy="2"/>
                            </a:xfrm>
                            <a:custGeom>
                              <a:avLst/>
                              <a:gdLst>
                                <a:gd name="T0" fmla="+- 0 10266 10266"/>
                                <a:gd name="T1" fmla="*/ T0 w 15"/>
                                <a:gd name="T2" fmla="+- 0 10281 1026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6" name="Group 2227"/>
                        <wpg:cNvGrpSpPr>
                          <a:grpSpLocks/>
                        </wpg:cNvGrpSpPr>
                        <wpg:grpSpPr bwMode="auto">
                          <a:xfrm>
                            <a:off x="10296" y="221"/>
                            <a:ext cx="15" cy="2"/>
                            <a:chOff x="10296" y="221"/>
                            <a:chExt cx="15" cy="2"/>
                          </a:xfrm>
                        </wpg:grpSpPr>
                        <wps:wsp>
                          <wps:cNvPr id="2547" name="Freeform 2228"/>
                          <wps:cNvSpPr>
                            <a:spLocks/>
                          </wps:cNvSpPr>
                          <wps:spPr bwMode="auto">
                            <a:xfrm>
                              <a:off x="10296" y="221"/>
                              <a:ext cx="15" cy="2"/>
                            </a:xfrm>
                            <a:custGeom>
                              <a:avLst/>
                              <a:gdLst>
                                <a:gd name="T0" fmla="+- 0 10296 10296"/>
                                <a:gd name="T1" fmla="*/ T0 w 15"/>
                                <a:gd name="T2" fmla="+- 0 10311 1029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8" name="Group 2225"/>
                        <wpg:cNvGrpSpPr>
                          <a:grpSpLocks/>
                        </wpg:cNvGrpSpPr>
                        <wpg:grpSpPr bwMode="auto">
                          <a:xfrm>
                            <a:off x="10326" y="221"/>
                            <a:ext cx="15" cy="2"/>
                            <a:chOff x="10326" y="221"/>
                            <a:chExt cx="15" cy="2"/>
                          </a:xfrm>
                        </wpg:grpSpPr>
                        <wps:wsp>
                          <wps:cNvPr id="2549" name="Freeform 2226"/>
                          <wps:cNvSpPr>
                            <a:spLocks/>
                          </wps:cNvSpPr>
                          <wps:spPr bwMode="auto">
                            <a:xfrm>
                              <a:off x="10326" y="221"/>
                              <a:ext cx="15" cy="2"/>
                            </a:xfrm>
                            <a:custGeom>
                              <a:avLst/>
                              <a:gdLst>
                                <a:gd name="T0" fmla="+- 0 10326 10326"/>
                                <a:gd name="T1" fmla="*/ T0 w 15"/>
                                <a:gd name="T2" fmla="+- 0 10340 1032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0" name="Group 2223"/>
                        <wpg:cNvGrpSpPr>
                          <a:grpSpLocks/>
                        </wpg:cNvGrpSpPr>
                        <wpg:grpSpPr bwMode="auto">
                          <a:xfrm>
                            <a:off x="10355" y="221"/>
                            <a:ext cx="15" cy="2"/>
                            <a:chOff x="10355" y="221"/>
                            <a:chExt cx="15" cy="2"/>
                          </a:xfrm>
                        </wpg:grpSpPr>
                        <wps:wsp>
                          <wps:cNvPr id="2551" name="Freeform 2224"/>
                          <wps:cNvSpPr>
                            <a:spLocks/>
                          </wps:cNvSpPr>
                          <wps:spPr bwMode="auto">
                            <a:xfrm>
                              <a:off x="10355" y="221"/>
                              <a:ext cx="15" cy="2"/>
                            </a:xfrm>
                            <a:custGeom>
                              <a:avLst/>
                              <a:gdLst>
                                <a:gd name="T0" fmla="+- 0 10355 10355"/>
                                <a:gd name="T1" fmla="*/ T0 w 15"/>
                                <a:gd name="T2" fmla="+- 0 10370 1035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2" name="Group 2221"/>
                        <wpg:cNvGrpSpPr>
                          <a:grpSpLocks/>
                        </wpg:cNvGrpSpPr>
                        <wpg:grpSpPr bwMode="auto">
                          <a:xfrm>
                            <a:off x="10385" y="221"/>
                            <a:ext cx="15" cy="2"/>
                            <a:chOff x="10385" y="221"/>
                            <a:chExt cx="15" cy="2"/>
                          </a:xfrm>
                        </wpg:grpSpPr>
                        <wps:wsp>
                          <wps:cNvPr id="2553" name="Freeform 2222"/>
                          <wps:cNvSpPr>
                            <a:spLocks/>
                          </wps:cNvSpPr>
                          <wps:spPr bwMode="auto">
                            <a:xfrm>
                              <a:off x="10385" y="221"/>
                              <a:ext cx="15" cy="2"/>
                            </a:xfrm>
                            <a:custGeom>
                              <a:avLst/>
                              <a:gdLst>
                                <a:gd name="T0" fmla="+- 0 10385 10385"/>
                                <a:gd name="T1" fmla="*/ T0 w 15"/>
                                <a:gd name="T2" fmla="+- 0 10399 1038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4" name="Group 2219"/>
                        <wpg:cNvGrpSpPr>
                          <a:grpSpLocks/>
                        </wpg:cNvGrpSpPr>
                        <wpg:grpSpPr bwMode="auto">
                          <a:xfrm>
                            <a:off x="10414" y="221"/>
                            <a:ext cx="15" cy="2"/>
                            <a:chOff x="10414" y="221"/>
                            <a:chExt cx="15" cy="2"/>
                          </a:xfrm>
                        </wpg:grpSpPr>
                        <wps:wsp>
                          <wps:cNvPr id="2555" name="Freeform 2220"/>
                          <wps:cNvSpPr>
                            <a:spLocks/>
                          </wps:cNvSpPr>
                          <wps:spPr bwMode="auto">
                            <a:xfrm>
                              <a:off x="10414" y="221"/>
                              <a:ext cx="15" cy="2"/>
                            </a:xfrm>
                            <a:custGeom>
                              <a:avLst/>
                              <a:gdLst>
                                <a:gd name="T0" fmla="+- 0 10414 10414"/>
                                <a:gd name="T1" fmla="*/ T0 w 15"/>
                                <a:gd name="T2" fmla="+- 0 10429 1041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6" name="Group 2217"/>
                        <wpg:cNvGrpSpPr>
                          <a:grpSpLocks/>
                        </wpg:cNvGrpSpPr>
                        <wpg:grpSpPr bwMode="auto">
                          <a:xfrm>
                            <a:off x="10444" y="221"/>
                            <a:ext cx="15" cy="2"/>
                            <a:chOff x="10444" y="221"/>
                            <a:chExt cx="15" cy="2"/>
                          </a:xfrm>
                        </wpg:grpSpPr>
                        <wps:wsp>
                          <wps:cNvPr id="2557" name="Freeform 2218"/>
                          <wps:cNvSpPr>
                            <a:spLocks/>
                          </wps:cNvSpPr>
                          <wps:spPr bwMode="auto">
                            <a:xfrm>
                              <a:off x="10444" y="221"/>
                              <a:ext cx="15" cy="2"/>
                            </a:xfrm>
                            <a:custGeom>
                              <a:avLst/>
                              <a:gdLst>
                                <a:gd name="T0" fmla="+- 0 10444 10444"/>
                                <a:gd name="T1" fmla="*/ T0 w 15"/>
                                <a:gd name="T2" fmla="+- 0 10458 1044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8" name="Group 2215"/>
                        <wpg:cNvGrpSpPr>
                          <a:grpSpLocks/>
                        </wpg:cNvGrpSpPr>
                        <wpg:grpSpPr bwMode="auto">
                          <a:xfrm>
                            <a:off x="10473" y="221"/>
                            <a:ext cx="15" cy="2"/>
                            <a:chOff x="10473" y="221"/>
                            <a:chExt cx="15" cy="2"/>
                          </a:xfrm>
                        </wpg:grpSpPr>
                        <wps:wsp>
                          <wps:cNvPr id="2559" name="Freeform 2216"/>
                          <wps:cNvSpPr>
                            <a:spLocks/>
                          </wps:cNvSpPr>
                          <wps:spPr bwMode="auto">
                            <a:xfrm>
                              <a:off x="10473" y="221"/>
                              <a:ext cx="15" cy="2"/>
                            </a:xfrm>
                            <a:custGeom>
                              <a:avLst/>
                              <a:gdLst>
                                <a:gd name="T0" fmla="+- 0 10473 10473"/>
                                <a:gd name="T1" fmla="*/ T0 w 15"/>
                                <a:gd name="T2" fmla="+- 0 10488 1047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0" name="Group 2213"/>
                        <wpg:cNvGrpSpPr>
                          <a:grpSpLocks/>
                        </wpg:cNvGrpSpPr>
                        <wpg:grpSpPr bwMode="auto">
                          <a:xfrm>
                            <a:off x="10503" y="221"/>
                            <a:ext cx="15" cy="2"/>
                            <a:chOff x="10503" y="221"/>
                            <a:chExt cx="15" cy="2"/>
                          </a:xfrm>
                        </wpg:grpSpPr>
                        <wps:wsp>
                          <wps:cNvPr id="2561" name="Freeform 2214"/>
                          <wps:cNvSpPr>
                            <a:spLocks/>
                          </wps:cNvSpPr>
                          <wps:spPr bwMode="auto">
                            <a:xfrm>
                              <a:off x="10503" y="221"/>
                              <a:ext cx="15" cy="2"/>
                            </a:xfrm>
                            <a:custGeom>
                              <a:avLst/>
                              <a:gdLst>
                                <a:gd name="T0" fmla="+- 0 10503 10503"/>
                                <a:gd name="T1" fmla="*/ T0 w 15"/>
                                <a:gd name="T2" fmla="+- 0 10518 1050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2" name="Group 2211"/>
                        <wpg:cNvGrpSpPr>
                          <a:grpSpLocks/>
                        </wpg:cNvGrpSpPr>
                        <wpg:grpSpPr bwMode="auto">
                          <a:xfrm>
                            <a:off x="10606" y="221"/>
                            <a:ext cx="15" cy="2"/>
                            <a:chOff x="10606" y="221"/>
                            <a:chExt cx="15" cy="2"/>
                          </a:xfrm>
                        </wpg:grpSpPr>
                        <wps:wsp>
                          <wps:cNvPr id="2563" name="Freeform 2212"/>
                          <wps:cNvSpPr>
                            <a:spLocks/>
                          </wps:cNvSpPr>
                          <wps:spPr bwMode="auto">
                            <a:xfrm>
                              <a:off x="10606" y="221"/>
                              <a:ext cx="15" cy="2"/>
                            </a:xfrm>
                            <a:custGeom>
                              <a:avLst/>
                              <a:gdLst>
                                <a:gd name="T0" fmla="+- 0 10606 10606"/>
                                <a:gd name="T1" fmla="*/ T0 w 15"/>
                                <a:gd name="T2" fmla="+- 0 10621 1060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4" name="Group 2209"/>
                        <wpg:cNvGrpSpPr>
                          <a:grpSpLocks/>
                        </wpg:cNvGrpSpPr>
                        <wpg:grpSpPr bwMode="auto">
                          <a:xfrm>
                            <a:off x="10532" y="221"/>
                            <a:ext cx="15" cy="2"/>
                            <a:chOff x="10532" y="221"/>
                            <a:chExt cx="15" cy="2"/>
                          </a:xfrm>
                        </wpg:grpSpPr>
                        <wps:wsp>
                          <wps:cNvPr id="2565" name="Freeform 2210"/>
                          <wps:cNvSpPr>
                            <a:spLocks/>
                          </wps:cNvSpPr>
                          <wps:spPr bwMode="auto">
                            <a:xfrm>
                              <a:off x="10532" y="221"/>
                              <a:ext cx="15" cy="2"/>
                            </a:xfrm>
                            <a:custGeom>
                              <a:avLst/>
                              <a:gdLst>
                                <a:gd name="T0" fmla="+- 0 10532 10532"/>
                                <a:gd name="T1" fmla="*/ T0 w 15"/>
                                <a:gd name="T2" fmla="+- 0 10547 1053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6" name="Group 2207"/>
                        <wpg:cNvGrpSpPr>
                          <a:grpSpLocks/>
                        </wpg:cNvGrpSpPr>
                        <wpg:grpSpPr bwMode="auto">
                          <a:xfrm>
                            <a:off x="10562" y="221"/>
                            <a:ext cx="15" cy="2"/>
                            <a:chOff x="10562" y="221"/>
                            <a:chExt cx="15" cy="2"/>
                          </a:xfrm>
                        </wpg:grpSpPr>
                        <wps:wsp>
                          <wps:cNvPr id="2567" name="Freeform 2208"/>
                          <wps:cNvSpPr>
                            <a:spLocks/>
                          </wps:cNvSpPr>
                          <wps:spPr bwMode="auto">
                            <a:xfrm>
                              <a:off x="10562" y="221"/>
                              <a:ext cx="15" cy="2"/>
                            </a:xfrm>
                            <a:custGeom>
                              <a:avLst/>
                              <a:gdLst>
                                <a:gd name="T0" fmla="+- 0 10562 10562"/>
                                <a:gd name="T1" fmla="*/ T0 w 15"/>
                                <a:gd name="T2" fmla="+- 0 10577 1056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8" name="Group 2205"/>
                        <wpg:cNvGrpSpPr>
                          <a:grpSpLocks/>
                        </wpg:cNvGrpSpPr>
                        <wpg:grpSpPr bwMode="auto">
                          <a:xfrm>
                            <a:off x="10591" y="221"/>
                            <a:ext cx="15" cy="2"/>
                            <a:chOff x="10591" y="221"/>
                            <a:chExt cx="15" cy="2"/>
                          </a:xfrm>
                        </wpg:grpSpPr>
                        <wps:wsp>
                          <wps:cNvPr id="2569" name="Freeform 2206"/>
                          <wps:cNvSpPr>
                            <a:spLocks/>
                          </wps:cNvSpPr>
                          <wps:spPr bwMode="auto">
                            <a:xfrm>
                              <a:off x="10591" y="221"/>
                              <a:ext cx="15" cy="2"/>
                            </a:xfrm>
                            <a:custGeom>
                              <a:avLst/>
                              <a:gdLst>
                                <a:gd name="T0" fmla="+- 0 10591 10591"/>
                                <a:gd name="T1" fmla="*/ T0 w 15"/>
                                <a:gd name="T2" fmla="+- 0 10606 1059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4442A0" id="Group 2204" o:spid="_x0000_s1026" style="position:absolute;margin-left:261.95pt;margin-top:10.7pt;width:269.5pt;height:.75pt;z-index:251726336;mso-position-horizontal-relative:page" coordorigin="5239,214" coordsize="539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">
                <v:group id="Group 2569" o:spid="_x0000_s1027" style="position:absolute;left:5246;top:221;width:15;height:2" coordorigin="524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">
                  <v:shape id="Freeform 2570" o:spid="_x0000_s1028" style="position:absolute;left:524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" path="m,l15,e" filled="f" strokecolor="#333" strokeweight=".26044mm">
                    <v:path arrowok="t" o:connecttype="custom" o:connectlocs="0,0;15,0" o:connectangles="0,0"/>
                  </v:shape>
                </v:group>
                <v:group id="Group 2567" o:spid="_x0000_s1029" style="position:absolute;left:5276;top:221;width:15;height:2" coordorigin="527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">
                  <v:shape id="Freeform 2568" o:spid="_x0000_s1030" style="position:absolute;left:527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" path="m,l14,e" filled="f" strokecolor="#333" strokeweight=".26044mm">
                    <v:path arrowok="t" o:connecttype="custom" o:connectlocs="0,0;14,0" o:connectangles="0,0"/>
                  </v:shape>
                </v:group>
                <v:group id="Group 2565" o:spid="_x0000_s1031" style="position:absolute;left:5305;top:221;width:15;height:2" coordorigin="530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">
                  <v:shape id="Freeform 2566" o:spid="_x0000_s1032" style="position:absolute;left:530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" path="m,l15,e" filled="f" strokecolor="#333" strokeweight=".26044mm">
                    <v:path arrowok="t" o:connecttype="custom" o:connectlocs="0,0;15,0" o:connectangles="0,0"/>
                  </v:shape>
                </v:group>
                <v:group id="Group 2563" o:spid="_x0000_s1033" style="position:absolute;left:5335;top:221;width:15;height:2" coordorigin="533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">
                  <v:shape id="Freeform 2564" o:spid="_x0000_s1034" style="position:absolute;left:533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" path="m,l14,e" filled="f" strokecolor="#333" strokeweight=".26044mm">
                    <v:path arrowok="t" o:connecttype="custom" o:connectlocs="0,0;14,0" o:connectangles="0,0"/>
                  </v:shape>
                </v:group>
                <v:group id="Group 2561" o:spid="_x0000_s1035" style="position:absolute;left:5364;top:221;width:15;height:2" coordorigin="536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">
                  <v:shape id="Freeform 2562" o:spid="_x0000_s1036" style="position:absolute;left:536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" path="m,l15,e" filled="f" strokecolor="#333" strokeweight=".26044mm">
                    <v:path arrowok="t" o:connecttype="custom" o:connectlocs="0,0;15,0" o:connectangles="0,0"/>
                  </v:shape>
                </v:group>
                <v:group id="Group 2559" o:spid="_x0000_s1037" style="position:absolute;left:5394;top:221;width:15;height:2" coordorigin="539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">
                  <v:shape id="Freeform 2560" o:spid="_x0000_s1038" style="position:absolute;left:539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" path="m,l14,e" filled="f" strokecolor="#333" strokeweight=".26044mm">
                    <v:path arrowok="t" o:connecttype="custom" o:connectlocs="0,0;14,0" o:connectangles="0,0"/>
                  </v:shape>
                </v:group>
                <v:group id="Group 2557" o:spid="_x0000_s1039" style="position:absolute;left:5423;top:221;width:15;height:2" coordorigin="542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">
                  <v:shape id="Freeform 2558" o:spid="_x0000_s1040" style="position:absolute;left:542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" path="m,l15,e" filled="f" strokecolor="#333" strokeweight=".26044mm">
                    <v:path arrowok="t" o:connecttype="custom" o:connectlocs="0,0;15,0" o:connectangles="0,0"/>
                  </v:shape>
                </v:group>
                <v:group id="Group 2555" o:spid="_x0000_s1041" style="position:absolute;left:5453;top:221;width:15;height:2" coordorigin="545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">
                  <v:shape id="Freeform 2556" o:spid="_x0000_s1042" style="position:absolute;left:545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" path="m,l15,e" filled="f" strokecolor="#333" strokeweight=".26044mm">
                    <v:path arrowok="t" o:connecttype="custom" o:connectlocs="0,0;15,0" o:connectangles="0,0"/>
                  </v:shape>
                </v:group>
                <v:group id="Group 2553" o:spid="_x0000_s1043" style="position:absolute;left:5482;top:221;width:15;height:2" coordorigin="548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">
                  <v:shape id="Freeform 2554" o:spid="_x0000_s1044" style="position:absolute;left:548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" path="m,l15,e" filled="f" strokecolor="#333" strokeweight=".26044mm">
                    <v:path arrowok="t" o:connecttype="custom" o:connectlocs="0,0;15,0" o:connectangles="0,0"/>
                  </v:shape>
                </v:group>
                <v:group id="Group 2551" o:spid="_x0000_s1045" style="position:absolute;left:5512;top:221;width:15;height:2" coordorigin="551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">
                  <v:shape id="Freeform 2552" o:spid="_x0000_s1046" style="position:absolute;left:551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" path="m,l15,e" filled="f" strokecolor="#333" strokeweight=".26044mm">
                    <v:path arrowok="t" o:connecttype="custom" o:connectlocs="0,0;15,0" o:connectangles="0,0"/>
                  </v:shape>
                </v:group>
                <v:group id="Group 2549" o:spid="_x0000_s1047" style="position:absolute;left:5541;top:221;width:15;height:2" coordorigin="554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">
                  <v:shape id="Freeform 2550" o:spid="_x0000_s1048" style="position:absolute;left:554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" path="m,l15,e" filled="f" strokecolor="#333" strokeweight=".26044mm">
                    <v:path arrowok="t" o:connecttype="custom" o:connectlocs="0,0;15,0" o:connectangles="0,0"/>
                  </v:shape>
                </v:group>
                <v:group id="Group 2547" o:spid="_x0000_s1049" style="position:absolute;left:5571;top:221;width:15;height:2" coordorigin="557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">
                  <v:shape id="Freeform 2548" o:spid="_x0000_s1050" style="position:absolute;left:557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" path="m,l15,e" filled="f" strokecolor="#333" strokeweight=".26044mm">
                    <v:path arrowok="t" o:connecttype="custom" o:connectlocs="0,0;15,0" o:connectangles="0,0"/>
                  </v:shape>
                </v:group>
                <v:group id="Group 2545" o:spid="_x0000_s1051" style="position:absolute;left:5600;top:221;width:15;height:2" coordorigin="560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">
                  <v:shape id="Freeform 2546" o:spid="_x0000_s1052" style="position:absolute;left:560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" path="m,l15,e" filled="f" strokecolor="#333" strokeweight=".26044mm">
                    <v:path arrowok="t" o:connecttype="custom" o:connectlocs="0,0;15,0" o:connectangles="0,0"/>
                  </v:shape>
                </v:group>
                <v:group id="Group 2543" o:spid="_x0000_s1053" style="position:absolute;left:5630;top:221;width:15;height:2" coordorigin="563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">
                  <v:shape id="Freeform 2544" o:spid="_x0000_s1054" style="position:absolute;left:563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" path="m,l15,e" filled="f" strokecolor="#333" strokeweight=".26044mm">
                    <v:path arrowok="t" o:connecttype="custom" o:connectlocs="0,0;15,0" o:connectangles="0,0"/>
                  </v:shape>
                </v:group>
                <v:group id="Group 2541" o:spid="_x0000_s1055" style="position:absolute;left:5660;top:221;width:15;height:2" coordorigin="566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">
                  <v:shape id="Freeform 2542" o:spid="_x0000_s1056" style="position:absolute;left:566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" path="m,l14,e" filled="f" strokecolor="#333" strokeweight=".26044mm">
                    <v:path arrowok="t" o:connecttype="custom" o:connectlocs="0,0;14,0" o:connectangles="0,0"/>
                  </v:shape>
                </v:group>
                <v:group id="Group 2539" o:spid="_x0000_s1057" style="position:absolute;left:5689;top:221;width:15;height:2" coordorigin="5689,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">
                  <v:shape id="Freeform 2540" o:spid="_x0000_s1058" style="position:absolute;left:5689;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" path="m,l15,e" filled="f" strokecolor="#333" strokeweight=".26044mm">
                    <v:path arrowok="t" o:connecttype="custom" o:connectlocs="0,0;15,0" o:connectangles="0,0"/>
                  </v:shape>
                </v:group>
                <v:group id="Group 2537" o:spid="_x0000_s1059" style="position:absolute;left:5719;top:221;width:15;height:2" coordorigin="5719,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">
                  <v:shape id="Freeform 2538" o:spid="_x0000_s1060" style="position:absolute;left:5719;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" path="m,l14,e" filled="f" strokecolor="#333" strokeweight=".26044mm">
                    <v:path arrowok="t" o:connecttype="custom" o:connectlocs="0,0;14,0" o:connectangles="0,0"/>
                  </v:shape>
                </v:group>
                <v:group id="Group 2535" o:spid="_x0000_s1061" style="position:absolute;left:5748;top:221;width:15;height:2" coordorigin="574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">
                  <v:shape id="Freeform 2536" o:spid="_x0000_s1062" style="position:absolute;left:574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" path="m,l15,e" filled="f" strokecolor="#333" strokeweight=".26044mm">
                    <v:path arrowok="t" o:connecttype="custom" o:connectlocs="0,0;15,0" o:connectangles="0,0"/>
                  </v:shape>
                </v:group>
                <v:group id="Group 2533" o:spid="_x0000_s1063" style="position:absolute;left:5778;top:221;width:15;height:2" coordorigin="577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">
                  <v:shape id="Freeform 2534" o:spid="_x0000_s1064" style="position:absolute;left:577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" path="m,l14,e" filled="f" strokecolor="#333" strokeweight=".26044mm">
                    <v:path arrowok="t" o:connecttype="custom" o:connectlocs="0,0;14,0" o:connectangles="0,0"/>
                  </v:shape>
                </v:group>
                <v:group id="Group 2531" o:spid="_x0000_s1065" style="position:absolute;left:5807;top:221;width:15;height:2" coordorigin="5807,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">
                  <v:shape id="Freeform 2532" o:spid="_x0000_s1066" style="position:absolute;left:5807;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" path="m,l15,e" filled="f" strokecolor="#333" strokeweight=".26044mm">
                    <v:path arrowok="t" o:connecttype="custom" o:connectlocs="0,0;15,0" o:connectangles="0,0"/>
                  </v:shape>
                </v:group>
                <v:group id="Group 2529" o:spid="_x0000_s1067" style="position:absolute;left:5837;top:221;width:15;height:2" coordorigin="5837,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">
                  <v:shape id="Freeform 2530" o:spid="_x0000_s1068" style="position:absolute;left:5837;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" path="m,l14,e" filled="f" strokecolor="#333" strokeweight=".26044mm">
                    <v:path arrowok="t" o:connecttype="custom" o:connectlocs="0,0;14,0" o:connectangles="0,0"/>
                  </v:shape>
                </v:group>
                <v:group id="Group 2527" o:spid="_x0000_s1069" style="position:absolute;left:5866;top:221;width:15;height:2" coordorigin="586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">
                  <v:shape id="Freeform 2528" o:spid="_x0000_s1070" style="position:absolute;left:586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" path="m,l15,e" filled="f" strokecolor="#333" strokeweight=".26044mm">
                    <v:path arrowok="t" o:connecttype="custom" o:connectlocs="0,0;15,0" o:connectangles="0,0"/>
                  </v:shape>
                </v:group>
                <v:group id="Group 2525" o:spid="_x0000_s1071" style="position:absolute;left:5896;top:221;width:15;height:2" coordorigin="589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">
                  <v:shape id="Freeform 2526" o:spid="_x0000_s1072" style="position:absolute;left:589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" path="m,l15,e" filled="f" strokecolor="#333" strokeweight=".26044mm">
                    <v:path arrowok="t" o:connecttype="custom" o:connectlocs="0,0;15,0" o:connectangles="0,0"/>
                  </v:shape>
                </v:group>
                <v:group id="Group 2523" o:spid="_x0000_s1073" style="position:absolute;left:5925;top:221;width:15;height:2" coordorigin="592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">
                  <v:shape id="Freeform 2524" o:spid="_x0000_s1074" style="position:absolute;left:592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" path="m,l15,e" filled="f" strokecolor="#333" strokeweight=".26044mm">
                    <v:path arrowok="t" o:connecttype="custom" o:connectlocs="0,0;15,0" o:connectangles="0,0"/>
                  </v:shape>
                </v:group>
                <v:group id="Group 2521" o:spid="_x0000_s1075" style="position:absolute;left:5955;top:221;width:15;height:2" coordorigin="595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">
                  <v:shape id="Freeform 2522" o:spid="_x0000_s1076" style="position:absolute;left:595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" path="m,l15,e" filled="f" strokecolor="#333" strokeweight=".26044mm">
                    <v:path arrowok="t" o:connecttype="custom" o:connectlocs="0,0;15,0" o:connectangles="0,0"/>
                  </v:shape>
                </v:group>
                <v:group id="Group 2519" o:spid="_x0000_s1077" style="position:absolute;left:5984;top:221;width:15;height:2" coordorigin="598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">
                  <v:shape id="Freeform 2520" o:spid="_x0000_s1078" style="position:absolute;left:598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" path="m,l15,e" filled="f" strokecolor="#333" strokeweight=".26044mm">
                    <v:path arrowok="t" o:connecttype="custom" o:connectlocs="0,0;15,0" o:connectangles="0,0"/>
                  </v:shape>
                </v:group>
                <v:group id="Group 2517" o:spid="_x0000_s1079" style="position:absolute;left:6014;top:221;width:15;height:2" coordorigin="601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">
                  <v:shape id="Freeform 2518" o:spid="_x0000_s1080" style="position:absolute;left:601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" path="m,l15,e" filled="f" strokecolor="#333" strokeweight=".26044mm">
                    <v:path arrowok="t" o:connecttype="custom" o:connectlocs="0,0;15,0" o:connectangles="0,0"/>
                  </v:shape>
                </v:group>
                <v:group id="Group 2515" o:spid="_x0000_s1081" style="position:absolute;left:6043;top:221;width:15;height:2" coordorigin="604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">
                  <v:shape id="Freeform 2516" o:spid="_x0000_s1082" style="position:absolute;left:604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" path="m,l15,e" filled="f" strokecolor="#333" strokeweight=".26044mm">
                    <v:path arrowok="t" o:connecttype="custom" o:connectlocs="0,0;15,0" o:connectangles="0,0"/>
                  </v:shape>
                </v:group>
                <v:group id="Group 2513" o:spid="_x0000_s1083" style="position:absolute;left:6073;top:221;width:15;height:2" coordorigin="607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">
                  <v:shape id="Freeform 2514" o:spid="_x0000_s1084" style="position:absolute;left:607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" path="m,l15,e" filled="f" strokecolor="#333" strokeweight=".26044mm">
                    <v:path arrowok="t" o:connecttype="custom" o:connectlocs="0,0;15,0" o:connectangles="0,0"/>
                  </v:shape>
                </v:group>
                <v:group id="Group 2511" o:spid="_x0000_s1085" style="position:absolute;left:6102;top:221;width:15;height:2" coordorigin="610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">
                  <v:shape id="Freeform 2512" o:spid="_x0000_s1086" style="position:absolute;left:610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" path="m,l15,e" filled="f" strokecolor="#333" strokeweight=".26044mm">
                    <v:path arrowok="t" o:connecttype="custom" o:connectlocs="0,0;15,0" o:connectangles="0,0"/>
                  </v:shape>
                </v:group>
                <v:group id="Group 2509" o:spid="_x0000_s1087" style="position:absolute;left:6132;top:221;width:15;height:2" coordorigin="613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">
                  <v:shape id="Freeform 2510" o:spid="_x0000_s1088" style="position:absolute;left:613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" path="m,l15,e" filled="f" strokecolor="#333" strokeweight=".26044mm">
                    <v:path arrowok="t" o:connecttype="custom" o:connectlocs="0,0;15,0" o:connectangles="0,0"/>
                  </v:shape>
                </v:group>
                <v:group id="Group 2507" o:spid="_x0000_s1089" style="position:absolute;left:6162;top:221;width:15;height:2" coordorigin="616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">
                  <v:shape id="Freeform 2508" o:spid="_x0000_s1090" style="position:absolute;left:616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" path="m,l14,e" filled="f" strokecolor="#333" strokeweight=".26044mm">
                    <v:path arrowok="t" o:connecttype="custom" o:connectlocs="0,0;14,0" o:connectangles="0,0"/>
                  </v:shape>
                </v:group>
                <v:group id="Group 2505" o:spid="_x0000_s1091" style="position:absolute;left:6191;top:221;width:15;height:2" coordorigin="619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">
                  <v:shape id="Freeform 2506" o:spid="_x0000_s1092" style="position:absolute;left:619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" path="m,l15,e" filled="f" strokecolor="#333" strokeweight=".26044mm">
                    <v:path arrowok="t" o:connecttype="custom" o:connectlocs="0,0;15,0" o:connectangles="0,0"/>
                  </v:shape>
                </v:group>
                <v:group id="Group 2503" o:spid="_x0000_s1093" style="position:absolute;left:6221;top:221;width:15;height:2" coordorigin="622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">
                  <v:shape id="Freeform 2504" o:spid="_x0000_s1094" style="position:absolute;left:622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" path="m,l14,e" filled="f" strokecolor="#333" strokeweight=".26044mm">
                    <v:path arrowok="t" o:connecttype="custom" o:connectlocs="0,0;14,0" o:connectangles="0,0"/>
                  </v:shape>
                </v:group>
                <v:group id="Group 2501" o:spid="_x0000_s1095" style="position:absolute;left:6250;top:221;width:15;height:2" coordorigin="625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">
                  <v:shape id="Freeform 2502" o:spid="_x0000_s1096" style="position:absolute;left:625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" path="m,l15,e" filled="f" strokecolor="#333" strokeweight=".26044mm">
                    <v:path arrowok="t" o:connecttype="custom" o:connectlocs="0,0;15,0" o:connectangles="0,0"/>
                  </v:shape>
                </v:group>
                <v:group id="Group 2499" o:spid="_x0000_s1097" style="position:absolute;left:6280;top:221;width:15;height:2" coordorigin="628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">
                  <v:shape id="Freeform 2500" o:spid="_x0000_s1098" style="position:absolute;left:628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" path="m,l14,e" filled="f" strokecolor="#333" strokeweight=".26044mm">
                    <v:path arrowok="t" o:connecttype="custom" o:connectlocs="0,0;14,0" o:connectangles="0,0"/>
                  </v:shape>
                </v:group>
                <v:group id="Group 2497" o:spid="_x0000_s1099" style="position:absolute;left:6309;top:221;width:15;height:2" coordorigin="6309,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">
                  <v:shape id="Freeform 2498" o:spid="_x0000_s1100" style="position:absolute;left:6309;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" path="m,l15,e" filled="f" strokecolor="#333" strokeweight=".26044mm">
                    <v:path arrowok="t" o:connecttype="custom" o:connectlocs="0,0;15,0" o:connectangles="0,0"/>
                  </v:shape>
                </v:group>
                <v:group id="Group 2495" o:spid="_x0000_s1101" style="position:absolute;left:6339;top:221;width:15;height:2" coordorigin="6339,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">
                  <v:shape id="Freeform 2496" o:spid="_x0000_s1102" style="position:absolute;left:6339;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" path="m,l15,e" filled="f" strokecolor="#333" strokeweight=".26044mm">
                    <v:path arrowok="t" o:connecttype="custom" o:connectlocs="0,0;15,0" o:connectangles="0,0"/>
                  </v:shape>
                </v:group>
                <v:group id="Group 2493" o:spid="_x0000_s1103" style="position:absolute;left:6368;top:221;width:15;height:2" coordorigin="636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">
                  <v:shape id="Freeform 2494" o:spid="_x0000_s1104" style="position:absolute;left:636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" path="m,l15,e" filled="f" strokecolor="#333" strokeweight=".26044mm">
                    <v:path arrowok="t" o:connecttype="custom" o:connectlocs="0,0;15,0" o:connectangles="0,0"/>
                  </v:shape>
                </v:group>
                <v:group id="Group 2491" o:spid="_x0000_s1105" style="position:absolute;left:6398;top:221;width:15;height:2" coordorigin="639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">
                  <v:shape id="Freeform 2492" o:spid="_x0000_s1106" style="position:absolute;left:639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" path="m,l15,e" filled="f" strokecolor="#333" strokeweight=".26044mm">
                    <v:path arrowok="t" o:connecttype="custom" o:connectlocs="0,0;15,0" o:connectangles="0,0"/>
                  </v:shape>
                </v:group>
                <v:group id="Group 2489" o:spid="_x0000_s1107" style="position:absolute;left:6427;top:221;width:15;height:2" coordorigin="6427,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">
                  <v:shape id="Freeform 2490" o:spid="_x0000_s1108" style="position:absolute;left:6427;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" path="m,l15,e" filled="f" strokecolor="#333" strokeweight=".26044mm">
                    <v:path arrowok="t" o:connecttype="custom" o:connectlocs="0,0;15,0" o:connectangles="0,0"/>
                  </v:shape>
                </v:group>
                <v:group id="Group 2487" o:spid="_x0000_s1109" style="position:absolute;left:6457;top:221;width:15;height:2" coordorigin="6457,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">
                  <v:shape id="Freeform 2488" o:spid="_x0000_s1110" style="position:absolute;left:6457;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" path="m,l15,e" filled="f" strokecolor="#333" strokeweight=".26044mm">
                    <v:path arrowok="t" o:connecttype="custom" o:connectlocs="0,0;15,0" o:connectangles="0,0"/>
                  </v:shape>
                </v:group>
                <v:group id="Group 2485" o:spid="_x0000_s1111" style="position:absolute;left:6486;top:221;width:15;height:2" coordorigin="648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">
                  <v:shape id="Freeform 2486" o:spid="_x0000_s1112" style="position:absolute;left:648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" path="m,l15,e" filled="f" strokecolor="#333" strokeweight=".26044mm">
                    <v:path arrowok="t" o:connecttype="custom" o:connectlocs="0,0;15,0" o:connectangles="0,0"/>
                  </v:shape>
                </v:group>
                <v:group id="Group 2483" o:spid="_x0000_s1113" style="position:absolute;left:6516;top:221;width:15;height:2" coordorigin="651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">
                  <v:shape id="Freeform 2484" o:spid="_x0000_s1114" style="position:absolute;left:651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" path="m,l15,e" filled="f" strokecolor="#333" strokeweight=".26044mm">
                    <v:path arrowok="t" o:connecttype="custom" o:connectlocs="0,0;15,0" o:connectangles="0,0"/>
                  </v:shape>
                </v:group>
                <v:group id="Group 2481" o:spid="_x0000_s1115" style="position:absolute;left:6545;top:221;width:15;height:2" coordorigin="654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">
                  <v:shape id="Freeform 2482" o:spid="_x0000_s1116" style="position:absolute;left:654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" path="m,l15,e" filled="f" strokecolor="#333" strokeweight=".26044mm">
                    <v:path arrowok="t" o:connecttype="custom" o:connectlocs="0,0;15,0" o:connectangles="0,0"/>
                  </v:shape>
                </v:group>
                <v:group id="Group 2479" o:spid="_x0000_s1117" style="position:absolute;left:6575;top:221;width:15;height:2" coordorigin="657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">
                  <v:shape id="Freeform 2480" o:spid="_x0000_s1118" style="position:absolute;left:657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" path="m,l15,e" filled="f" strokecolor="#333" strokeweight=".26044mm">
                    <v:path arrowok="t" o:connecttype="custom" o:connectlocs="0,0;15,0" o:connectangles="0,0"/>
                  </v:shape>
                </v:group>
                <v:group id="Group 2477" o:spid="_x0000_s1119" style="position:absolute;left:6605;top:221;width:15;height:2" coordorigin="660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">
                  <v:shape id="Freeform 2478" o:spid="_x0000_s1120" style="position:absolute;left:660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" path="m,l14,e" filled="f" strokecolor="#333" strokeweight=".26044mm">
                    <v:path arrowok="t" o:connecttype="custom" o:connectlocs="0,0;14,0" o:connectangles="0,0"/>
                  </v:shape>
                </v:group>
                <v:group id="Group 2475" o:spid="_x0000_s1121" style="position:absolute;left:6634;top:221;width:15;height:2" coordorigin="663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">
                  <v:shape id="Freeform 2476" o:spid="_x0000_s1122" style="position:absolute;left:663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" path="m,l15,e" filled="f" strokecolor="#333" strokeweight=".26044mm">
                    <v:path arrowok="t" o:connecttype="custom" o:connectlocs="0,0;15,0" o:connectangles="0,0"/>
                  </v:shape>
                </v:group>
                <v:group id="Group 2473" o:spid="_x0000_s1123" style="position:absolute;left:6664;top:221;width:15;height:2" coordorigin="666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">
                  <v:shape id="Freeform 2474" o:spid="_x0000_s1124" style="position:absolute;left:666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" path="m,l14,e" filled="f" strokecolor="#333" strokeweight=".26044mm">
                    <v:path arrowok="t" o:connecttype="custom" o:connectlocs="0,0;14,0" o:connectangles="0,0"/>
                  </v:shape>
                </v:group>
                <v:group id="Group 2471" o:spid="_x0000_s1125" style="position:absolute;left:6693;top:221;width:15;height:2" coordorigin="669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">
                  <v:shape id="Freeform 2472" o:spid="_x0000_s1126" style="position:absolute;left:669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" path="m,l15,e" filled="f" strokecolor="#333" strokeweight=".26044mm">
                    <v:path arrowok="t" o:connecttype="custom" o:connectlocs="0,0;15,0" o:connectangles="0,0"/>
                  </v:shape>
                </v:group>
                <v:group id="Group 2469" o:spid="_x0000_s1127" style="position:absolute;left:6723;top:221;width:15;height:2" coordorigin="672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">
                  <v:shape id="Freeform 2470" o:spid="_x0000_s1128" style="position:absolute;left:672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" path="m,l14,e" filled="f" strokecolor="#333" strokeweight=".26044mm">
                    <v:path arrowok="t" o:connecttype="custom" o:connectlocs="0,0;14,0" o:connectangles="0,0"/>
                  </v:shape>
                </v:group>
                <v:group id="Group 2467" o:spid="_x0000_s1129" style="position:absolute;left:6752;top:221;width:15;height:2" coordorigin="675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">
                  <v:shape id="Freeform 2468" o:spid="_x0000_s1130" style="position:absolute;left:675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" path="m,l15,e" filled="f" strokecolor="#333" strokeweight=".26044mm">
                    <v:path arrowok="t" o:connecttype="custom" o:connectlocs="0,0;15,0" o:connectangles="0,0"/>
                  </v:shape>
                </v:group>
                <v:group id="Group 2465" o:spid="_x0000_s1131" style="position:absolute;left:6782;top:221;width:15;height:2" coordorigin="678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">
                  <v:shape id="Freeform 2466" o:spid="_x0000_s1132" style="position:absolute;left:678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" path="m,l14,e" filled="f" strokecolor="#333" strokeweight=".26044mm">
                    <v:path arrowok="t" o:connecttype="custom" o:connectlocs="0,0;14,0" o:connectangles="0,0"/>
                  </v:shape>
                </v:group>
                <v:group id="Group 2463" o:spid="_x0000_s1133" style="position:absolute;left:6811;top:221;width:15;height:2" coordorigin="681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">
                  <v:shape id="Freeform 2464" o:spid="_x0000_s1134" style="position:absolute;left:681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" path="m,l15,e" filled="f" strokecolor="#333" strokeweight=".26044mm">
                    <v:path arrowok="t" o:connecttype="custom" o:connectlocs="0,0;15,0" o:connectangles="0,0"/>
                  </v:shape>
                </v:group>
                <v:group id="Group 2461" o:spid="_x0000_s1135" style="position:absolute;left:6841;top:221;width:15;height:2" coordorigin="684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">
                  <v:shape id="Freeform 2462" o:spid="_x0000_s1136" style="position:absolute;left:684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" path="m,l15,e" filled="f" strokecolor="#333" strokeweight=".26044mm">
                    <v:path arrowok="t" o:connecttype="custom" o:connectlocs="0,0;15,0" o:connectangles="0,0"/>
                  </v:shape>
                </v:group>
                <v:group id="Group 2459" o:spid="_x0000_s1137" style="position:absolute;left:6870;top:221;width:15;height:2" coordorigin="687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">
                  <v:shape id="Freeform 2460" o:spid="_x0000_s1138" style="position:absolute;left:687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" path="m,l15,e" filled="f" strokecolor="#333" strokeweight=".26044mm">
                    <v:path arrowok="t" o:connecttype="custom" o:connectlocs="0,0;15,0" o:connectangles="0,0"/>
                  </v:shape>
                </v:group>
                <v:group id="Group 2457" o:spid="_x0000_s1139" style="position:absolute;left:6900;top:221;width:15;height:2" coordorigin="690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">
                  <v:shape id="Freeform 2458" o:spid="_x0000_s1140" style="position:absolute;left:690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" path="m,l15,e" filled="f" strokecolor="#333" strokeweight=".26044mm">
                    <v:path arrowok="t" o:connecttype="custom" o:connectlocs="0,0;15,0" o:connectangles="0,0"/>
                  </v:shape>
                </v:group>
                <v:group id="Group 2455" o:spid="_x0000_s1141" style="position:absolute;left:6929;top:221;width:15;height:2" coordorigin="6929,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">
                  <v:shape id="Freeform 2456" o:spid="_x0000_s1142" style="position:absolute;left:6929;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" path="m,l15,e" filled="f" strokecolor="#333" strokeweight=".26044mm">
                    <v:path arrowok="t" o:connecttype="custom" o:connectlocs="0,0;15,0" o:connectangles="0,0"/>
                  </v:shape>
                </v:group>
                <v:group id="Group 2453" o:spid="_x0000_s1143" style="position:absolute;left:6959;top:221;width:15;height:2" coordorigin="6959,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">
                  <v:shape id="Freeform 2454" o:spid="_x0000_s1144" style="position:absolute;left:6959;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" path="m,l15,e" filled="f" strokecolor="#333" strokeweight=".26044mm">
                    <v:path arrowok="t" o:connecttype="custom" o:connectlocs="0,0;15,0" o:connectangles="0,0"/>
                  </v:shape>
                </v:group>
                <v:group id="Group 2451" o:spid="_x0000_s1145" style="position:absolute;left:6988;top:221;width:15;height:2" coordorigin="698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">
                  <v:shape id="Freeform 2452" o:spid="_x0000_s1146" style="position:absolute;left:698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" path="m,l15,e" filled="f" strokecolor="#333" strokeweight=".26044mm">
                    <v:path arrowok="t" o:connecttype="custom" o:connectlocs="0,0;15,0" o:connectangles="0,0"/>
                  </v:shape>
                </v:group>
                <v:group id="Group 2449" o:spid="_x0000_s1147" style="position:absolute;left:7018;top:221;width:15;height:2" coordorigin="701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">
                  <v:shape id="Freeform 2450" o:spid="_x0000_s1148" style="position:absolute;left:701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" path="m,l15,e" filled="f" strokecolor="#333" strokeweight=".26044mm">
                    <v:path arrowok="t" o:connecttype="custom" o:connectlocs="0,0;15,0" o:connectangles="0,0"/>
                  </v:shape>
                </v:group>
                <v:group id="Group 2447" o:spid="_x0000_s1149" style="position:absolute;left:7048;top:221;width:15;height:2" coordorigin="704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">
                  <v:shape id="Freeform 2448" o:spid="_x0000_s1150" style="position:absolute;left:704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" path="m,l14,e" filled="f" strokecolor="#333" strokeweight=".26044mm">
                    <v:path arrowok="t" o:connecttype="custom" o:connectlocs="0,0;14,0" o:connectangles="0,0"/>
                  </v:shape>
                </v:group>
                <v:group id="Group 2445" o:spid="_x0000_s1151" style="position:absolute;left:7077;top:221;width:15;height:2" coordorigin="7077,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">
                  <v:shape id="Freeform 2446" o:spid="_x0000_s1152" style="position:absolute;left:7077;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" path="m,l15,e" filled="f" strokecolor="#333" strokeweight=".26044mm">
                    <v:path arrowok="t" o:connecttype="custom" o:connectlocs="0,0;15,0" o:connectangles="0,0"/>
                  </v:shape>
                </v:group>
                <v:group id="Group 2443" o:spid="_x0000_s1153" style="position:absolute;left:7107;top:221;width:15;height:2" coordorigin="7107,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">
                  <v:shape id="Freeform 2444" o:spid="_x0000_s1154" style="position:absolute;left:7107;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" path="m,l14,e" filled="f" strokecolor="#333" strokeweight=".26044mm">
                    <v:path arrowok="t" o:connecttype="custom" o:connectlocs="0,0;14,0" o:connectangles="0,0"/>
                  </v:shape>
                </v:group>
                <v:group id="Group 2441" o:spid="_x0000_s1155" style="position:absolute;left:7136;top:221;width:15;height:2" coordorigin="713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">
                  <v:shape id="Freeform 2442" o:spid="_x0000_s1156" style="position:absolute;left:713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" path="m,l15,e" filled="f" strokecolor="#333" strokeweight=".26044mm">
                    <v:path arrowok="t" o:connecttype="custom" o:connectlocs="0,0;15,0" o:connectangles="0,0"/>
                  </v:shape>
                </v:group>
                <v:group id="Group 2439" o:spid="_x0000_s1157" style="position:absolute;left:7166;top:221;width:15;height:2" coordorigin="716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">
                  <v:shape id="Freeform 2440" o:spid="_x0000_s1158" style="position:absolute;left:716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" path="m,l14,e" filled="f" strokecolor="#333" strokeweight=".26044mm">
                    <v:path arrowok="t" o:connecttype="custom" o:connectlocs="0,0;14,0" o:connectangles="0,0"/>
                  </v:shape>
                </v:group>
                <v:group id="Group 2437" o:spid="_x0000_s1159" style="position:absolute;left:7195;top:221;width:15;height:2" coordorigin="719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">
                  <v:shape id="Freeform 2438" o:spid="_x0000_s1160" style="position:absolute;left:719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" path="m,l15,e" filled="f" strokecolor="#333" strokeweight=".26044mm">
                    <v:path arrowok="t" o:connecttype="custom" o:connectlocs="0,0;15,0" o:connectangles="0,0"/>
                  </v:shape>
                </v:group>
                <v:group id="Group 2435" o:spid="_x0000_s1161" style="position:absolute;left:7225;top:221;width:15;height:2" coordorigin="722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">
                  <v:shape id="Freeform 2436" o:spid="_x0000_s1162" style="position:absolute;left:722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" path="m,l14,e" filled="f" strokecolor="#333" strokeweight=".26044mm">
                    <v:path arrowok="t" o:connecttype="custom" o:connectlocs="0,0;14,0" o:connectangles="0,0"/>
                  </v:shape>
                </v:group>
                <v:group id="Group 2433" o:spid="_x0000_s1163" style="position:absolute;left:7254;top:221;width:15;height:2" coordorigin="725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">
                  <v:shape id="Freeform 2434" o:spid="_x0000_s1164" style="position:absolute;left:725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" path="m,l15,e" filled="f" strokecolor="#333" strokeweight=".26044mm">
                    <v:path arrowok="t" o:connecttype="custom" o:connectlocs="0,0;15,0" o:connectangles="0,0"/>
                  </v:shape>
                </v:group>
                <v:group id="Group 2431" o:spid="_x0000_s1165" style="position:absolute;left:7284;top:221;width:15;height:2" coordorigin="728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">
                  <v:shape id="Freeform 2432" o:spid="_x0000_s1166" style="position:absolute;left:728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" path="m,l15,e" filled="f" strokecolor="#333" strokeweight=".26044mm">
                    <v:path arrowok="t" o:connecttype="custom" o:connectlocs="0,0;15,0" o:connectangles="0,0"/>
                  </v:shape>
                </v:group>
                <v:group id="Group 2429" o:spid="_x0000_s1167" style="position:absolute;left:7313;top:221;width:15;height:2" coordorigin="731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MrN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aj+H5JjwBuXgAAAD//wMAUEsBAi0AFAAGAAgAAAAhANvh9svuAAAAhQEAABMAAAAAAAAA&#10;AAAAAAAAAAAAAFtDb250ZW50X1R5cGVzXS54bWxQSwECLQAUAAYACAAAACEAWvQsW78AAAAVAQAA&#10;CwAAAAAAAAAAAAAAAAAfAQAAX3JlbHMvLnJlbHNQSwECLQAUAAYACAAAACEAJITKzcYAAADdAAAA&#10;DwAAAAAAAAAAAAAAAAAHAgAAZHJzL2Rvd25yZXYueG1sUEsFBgAAAAADAAMAtwAAAPoCAAAAAA==&#10;">
                  <v:shape id="Freeform 2430" o:spid="_x0000_s1168" style="position:absolute;left:731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" path="m,l15,e" filled="f" strokecolor="#333" strokeweight=".26044mm">
                    <v:path arrowok="t" o:connecttype="custom" o:connectlocs="0,0;15,0" o:connectangles="0,0"/>
                  </v:shape>
                </v:group>
                <v:group id="Group 2427" o:spid="_x0000_s1169" style="position:absolute;left:7343;top:221;width:15;height:2" coordorigin="734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vEh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aT+H5JjwBuXgAAAD//wMAUEsBAi0AFAAGAAgAAAAhANvh9svuAAAAhQEAABMAAAAAAAAA&#10;AAAAAAAAAAAAAFtDb250ZW50X1R5cGVzXS54bWxQSwECLQAUAAYACAAAACEAWvQsW78AAAAVAQAA&#10;CwAAAAAAAAAAAAAAAAAfAQAAX3JlbHMvLnJlbHNQSwECLQAUAAYACAAAACEAuxrxIcYAAADdAAAA&#10;DwAAAAAAAAAAAAAAAAAHAgAAZHJzL2Rvd25yZXYueG1sUEsFBgAAAAADAAMAtwAAAPoCAAAAAA==&#10;">
                  <v:shape id="Freeform 2428" o:spid="_x0000_s1170" style="position:absolute;left:734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" path="m,l15,e" filled="f" strokecolor="#333" strokeweight=".26044mm">
                    <v:path arrowok="t" o:connecttype="custom" o:connectlocs="0,0;15,0" o:connectangles="0,0"/>
                  </v:shape>
                </v:group>
                <v:group id="Group 2425" o:spid="_x0000_s1171" style="position:absolute;left:7372;top:221;width:15;height:2" coordorigin="737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">
                  <v:shape id="Freeform 2426" o:spid="_x0000_s1172" style="position:absolute;left:737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" path="m,l15,e" filled="f" strokecolor="#333" strokeweight=".26044mm">
                    <v:path arrowok="t" o:connecttype="custom" o:connectlocs="0,0;15,0" o:connectangles="0,0"/>
                  </v:shape>
                </v:group>
                <v:group id="Group 2423" o:spid="_x0000_s1173" style="position:absolute;left:7402;top:221;width:15;height:2" coordorigin="740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">
                  <v:shape id="Freeform 2424" o:spid="_x0000_s1174" style="position:absolute;left:740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" path="m,l15,e" filled="f" strokecolor="#333" strokeweight=".26044mm">
                    <v:path arrowok="t" o:connecttype="custom" o:connectlocs="0,0;15,0" o:connectangles="0,0"/>
                  </v:shape>
                </v:group>
                <v:group id="Group 2421" o:spid="_x0000_s1175" style="position:absolute;left:7431;top:221;width:15;height:2" coordorigin="743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">
                  <v:shape id="Freeform 2422" o:spid="_x0000_s1176" style="position:absolute;left:743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" path="m,l15,e" filled="f" strokecolor="#333" strokeweight=".26044mm">
                    <v:path arrowok="t" o:connecttype="custom" o:connectlocs="0,0;15,0" o:connectangles="0,0"/>
                  </v:shape>
                </v:group>
                <v:group id="Group 2419" o:spid="_x0000_s1177" style="position:absolute;left:7461;top:221;width:15;height:2" coordorigin="746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VwQ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iajOH1JjwBuXgCAAD//wMAUEsBAi0AFAAGAAgAAAAhANvh9svuAAAAhQEAABMAAAAAAAAA&#10;AAAAAAAAAAAAAFtDb250ZW50X1R5cGVzXS54bWxQSwECLQAUAAYACAAAACEAWvQsW78AAAAVAQAA&#10;CwAAAAAAAAAAAAAAAAAfAQAAX3JlbHMvLnJlbHNQSwECLQAUAAYACAAAACEAoV1cEMYAAADdAAAA&#10;DwAAAAAAAAAAAAAAAAAHAgAAZHJzL2Rvd25yZXYueG1sUEsFBgAAAAADAAMAtwAAAPoCAAAAAA==&#10;">
                  <v:shape id="Freeform 2420" o:spid="_x0000_s1178" style="position:absolute;left:746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" path="m,l15,e" filled="f" strokecolor="#333" strokeweight=".26044mm">
                    <v:path arrowok="t" o:connecttype="custom" o:connectlocs="0,0;15,0" o:connectangles="0,0"/>
                  </v:shape>
                </v:group>
                <v:group id="Group 2417" o:spid="_x0000_s1179" style="position:absolute;left:7490;top:221;width:15;height:2" coordorigin="749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">
                  <v:shape id="Freeform 2418" o:spid="_x0000_s1180" style="position:absolute;left:749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" path="m,l15,e" filled="f" strokecolor="#333" strokeweight=".26044mm">
                    <v:path arrowok="t" o:connecttype="custom" o:connectlocs="0,0;15,0" o:connectangles="0,0"/>
                  </v:shape>
                </v:group>
                <v:group id="Group 2415" o:spid="_x0000_s1181" style="position:absolute;left:7520;top:221;width:15;height:2" coordorigin="752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">
                  <v:shape id="Freeform 2416" o:spid="_x0000_s1182" style="position:absolute;left:752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" path="m,l15,e" filled="f" strokecolor="#333" strokeweight=".26044mm">
                    <v:path arrowok="t" o:connecttype="custom" o:connectlocs="0,0;15,0" o:connectangles="0,0"/>
                  </v:shape>
                </v:group>
                <v:group id="Group 2413" o:spid="_x0000_s1183" style="position:absolute;left:7550;top:221;width:15;height:2" coordorigin="755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">
                  <v:shape id="Freeform 2414" o:spid="_x0000_s1184" style="position:absolute;left:755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" path="m,l14,e" filled="f" strokecolor="#333" strokeweight=".26044mm">
                    <v:path arrowok="t" o:connecttype="custom" o:connectlocs="0,0;14,0" o:connectangles="0,0"/>
                  </v:shape>
                </v:group>
                <v:group id="Group 2411" o:spid="_x0000_s1185" style="position:absolute;left:7579;top:221;width:15;height:2" coordorigin="7579,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">
                  <v:shape id="Freeform 2412" o:spid="_x0000_s1186" style="position:absolute;left:7579;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" path="m,l15,e" filled="f" strokecolor="#333" strokeweight=".26044mm">
                    <v:path arrowok="t" o:connecttype="custom" o:connectlocs="0,0;15,0" o:connectangles="0,0"/>
                  </v:shape>
                </v:group>
                <v:group id="Group 2409" o:spid="_x0000_s1187" style="position:absolute;left:7609;top:221;width:15;height:2" coordorigin="7609,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Zat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iajuH5JjwBuXgAAAD//wMAUEsBAi0AFAAGAAgAAAAhANvh9svuAAAAhQEAABMAAAAAAAAA&#10;AAAAAAAAAAAAAFtDb250ZW50X1R5cGVzXS54bWxQSwECLQAUAAYACAAAACEAWvQsW78AAAAVAQAA&#10;CwAAAAAAAAAAAAAAAAAfAQAAX3JlbHMvLnJlbHNQSwECLQAUAAYACAAAACEAbzGWrcYAAADdAAAA&#10;DwAAAAAAAAAAAAAAAAAHAgAAZHJzL2Rvd25yZXYueG1sUEsFBgAAAAADAAMAtwAAAPoCAAAAAA==&#10;">
                  <v:shape id="Freeform 2410" o:spid="_x0000_s1188" style="position:absolute;left:7609;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" path="m,l14,e" filled="f" strokecolor="#333" strokeweight=".26044mm">
                    <v:path arrowok="t" o:connecttype="custom" o:connectlocs="0,0;14,0" o:connectangles="0,0"/>
                  </v:shape>
                </v:group>
                <v:group id="Group 2407" o:spid="_x0000_s1189" style="position:absolute;left:7638;top:221;width:15;height:2" coordorigin="763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">
                  <v:shape id="Freeform 2408" o:spid="_x0000_s1190" style="position:absolute;left:763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" path="m,l15,e" filled="f" strokecolor="#333" strokeweight=".26044mm">
                    <v:path arrowok="t" o:connecttype="custom" o:connectlocs="0,0;15,0" o:connectangles="0,0"/>
                  </v:shape>
                </v:group>
                <v:group id="Group 2405" o:spid="_x0000_s1191" style="position:absolute;left:7668;top:221;width:15;height:2" coordorigin="766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">
                  <v:shape id="Freeform 2406" o:spid="_x0000_s1192" style="position:absolute;left:766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" path="m,l14,e" filled="f" strokecolor="#333" strokeweight=".26044mm">
                    <v:path arrowok="t" o:connecttype="custom" o:connectlocs="0,0;14,0" o:connectangles="0,0"/>
                  </v:shape>
                </v:group>
                <v:group id="Group 2403" o:spid="_x0000_s1193" style="position:absolute;left:7697;top:221;width:15;height:2" coordorigin="7697,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">
                  <v:shape id="Freeform 2404" o:spid="_x0000_s1194" style="position:absolute;left:7697;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" path="m,l15,e" filled="f" strokecolor="#333" strokeweight=".26044mm">
                    <v:path arrowok="t" o:connecttype="custom" o:connectlocs="0,0;15,0" o:connectangles="0,0"/>
                  </v:shape>
                </v:group>
                <v:group id="Group 2401" o:spid="_x0000_s1195" style="position:absolute;left:7727;top:221;width:15;height:2" coordorigin="7727,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">
                  <v:shape id="Freeform 2402" o:spid="_x0000_s1196" style="position:absolute;left:7727;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" path="m,l15,e" filled="f" strokecolor="#333" strokeweight=".26044mm">
                    <v:path arrowok="t" o:connecttype="custom" o:connectlocs="0,0;15,0" o:connectangles="0,0"/>
                  </v:shape>
                </v:group>
                <v:group id="Group 2399" o:spid="_x0000_s1197" style="position:absolute;left:7756;top:221;width:15;height:2" coordorigin="775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">
                  <v:shape id="Freeform 2400" o:spid="_x0000_s1198" style="position:absolute;left:775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" path="m,l15,e" filled="f" strokecolor="#333" strokeweight=".26044mm">
                    <v:path arrowok="t" o:connecttype="custom" o:connectlocs="0,0;15,0" o:connectangles="0,0"/>
                  </v:shape>
                </v:group>
                <v:group id="Group 2397" o:spid="_x0000_s1199" style="position:absolute;left:7786;top:221;width:15;height:2" coordorigin="778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juc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xNJ/B6E56AXDwBAAD//wMAUEsBAi0AFAAGAAgAAAAhANvh9svuAAAAhQEAABMAAAAAAAAA&#10;AAAAAAAAAAAAAFtDb250ZW50X1R5cGVzXS54bWxQSwECLQAUAAYACAAAACEAWvQsW78AAAAVAQAA&#10;CwAAAAAAAAAAAAAAAAAfAQAAX3JlbHMvLnJlbHNQSwECLQAUAAYACAAAACEAdXY7nMYAAADdAAAA&#10;DwAAAAAAAAAAAAAAAAAHAgAAZHJzL2Rvd25yZXYueG1sUEsFBgAAAAADAAMAtwAAAPoCAAAAAA==&#10;">
                  <v:shape id="Freeform 2398" o:spid="_x0000_s1200" style="position:absolute;left:778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" path="m,l15,e" filled="f" strokecolor="#333" strokeweight=".26044mm">
                    <v:path arrowok="t" o:connecttype="custom" o:connectlocs="0,0;15,0" o:connectangles="0,0"/>
                  </v:shape>
                </v:group>
                <v:group id="Group 2395" o:spid="_x0000_s1201" style="position:absolute;left:7815;top:221;width:15;height:2" coordorigin="781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">
                  <v:shape id="Freeform 2396" o:spid="_x0000_s1202" style="position:absolute;left:781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" path="m,l15,e" filled="f" strokecolor="#333" strokeweight=".26044mm">
                    <v:path arrowok="t" o:connecttype="custom" o:connectlocs="0,0;15,0" o:connectangles="0,0"/>
                  </v:shape>
                </v:group>
                <v:group id="Group 2393" o:spid="_x0000_s1203" style="position:absolute;left:7845;top:221;width:15;height:2" coordorigin="784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">
                  <v:shape id="Freeform 2394" o:spid="_x0000_s1204" style="position:absolute;left:784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" path="m,l15,e" filled="f" strokecolor="#333" strokeweight=".26044mm">
                    <v:path arrowok="t" o:connecttype="custom" o:connectlocs="0,0;15,0" o:connectangles="0,0"/>
                  </v:shape>
                </v:group>
                <v:group id="Group 2391" o:spid="_x0000_s1205" style="position:absolute;left:7874;top:221;width:15;height:2" coordorigin="787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">
                  <v:shape id="Freeform 2392" o:spid="_x0000_s1206" style="position:absolute;left:787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" path="m,l15,e" filled="f" strokecolor="#333" strokeweight=".26044mm">
                    <v:path arrowok="t" o:connecttype="custom" o:connectlocs="0,0;15,0" o:connectangles="0,0"/>
                  </v:shape>
                </v:group>
                <v:group id="Group 2389" o:spid="_x0000_s1207" style="position:absolute;left:7904;top:221;width:15;height:2" coordorigin="790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">
                  <v:shape id="Freeform 2390" o:spid="_x0000_s1208" style="position:absolute;left:790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" path="m,l15,e" filled="f" strokecolor="#333" strokeweight=".26044mm">
                    <v:path arrowok="t" o:connecttype="custom" o:connectlocs="0,0;15,0" o:connectangles="0,0"/>
                  </v:shape>
                </v:group>
                <v:group id="Group 2387" o:spid="_x0000_s1209" style="position:absolute;left:7933;top:221;width:15;height:2" coordorigin="793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">
                  <v:shape id="Freeform 2388" o:spid="_x0000_s1210" style="position:absolute;left:793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" path="m,l15,e" filled="f" strokecolor="#333" strokeweight=".26044mm">
                    <v:path arrowok="t" o:connecttype="custom" o:connectlocs="0,0;15,0" o:connectangles="0,0"/>
                  </v:shape>
                </v:group>
                <v:group id="Group 2385" o:spid="_x0000_s1211" style="position:absolute;left:7963;top:221;width:15;height:2" coordorigin="796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">
                  <v:shape id="Freeform 2386" o:spid="_x0000_s1212" style="position:absolute;left:796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" path="m,l15,e" filled="f" strokecolor="#333" strokeweight=".26044mm">
                    <v:path arrowok="t" o:connecttype="custom" o:connectlocs="0,0;15,0" o:connectangles="0,0"/>
                  </v:shape>
                </v:group>
                <v:group id="Group 2383" o:spid="_x0000_s1213" style="position:absolute;left:7993;top:221;width:15;height:2" coordorigin="799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">
                  <v:shape id="Freeform 2384" o:spid="_x0000_s1214" style="position:absolute;left:799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" path="m,l14,e" filled="f" strokecolor="#333" strokeweight=".26044mm">
                    <v:path arrowok="t" o:connecttype="custom" o:connectlocs="0,0;14,0" o:connectangles="0,0"/>
                  </v:shape>
                </v:group>
                <v:group id="Group 2381" o:spid="_x0000_s1215" style="position:absolute;left:8022;top:221;width:15;height:2" coordorigin="802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">
                  <v:shape id="Freeform 2382" o:spid="_x0000_s1216" style="position:absolute;left:802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" path="m,l15,e" filled="f" strokecolor="#333" strokeweight=".26044mm">
                    <v:path arrowok="t" o:connecttype="custom" o:connectlocs="0,0;15,0" o:connectangles="0,0"/>
                  </v:shape>
                </v:group>
                <v:group id="Group 2379" o:spid="_x0000_s1217" style="position:absolute;left:8052;top:221;width:15;height:2" coordorigin="805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">
                  <v:shape id="Freeform 2380" o:spid="_x0000_s1218" style="position:absolute;left:805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" path="m,l14,e" filled="f" strokecolor="#333" strokeweight=".26044mm">
                    <v:path arrowok="t" o:connecttype="custom" o:connectlocs="0,0;14,0" o:connectangles="0,0"/>
                  </v:shape>
                </v:group>
                <v:group id="Group 2377" o:spid="_x0000_s1219" style="position:absolute;left:8081;top:221;width:15;height:2" coordorigin="808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">
                  <v:shape id="Freeform 2378" o:spid="_x0000_s1220" style="position:absolute;left:808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" path="m,l15,e" filled="f" strokecolor="#333" strokeweight=".26044mm">
                    <v:path arrowok="t" o:connecttype="custom" o:connectlocs="0,0;15,0" o:connectangles="0,0"/>
                  </v:shape>
                </v:group>
                <v:group id="Group 2375" o:spid="_x0000_s1221" style="position:absolute;left:8111;top:221;width:15;height:2" coordorigin="811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">
                  <v:shape id="Freeform 2376" o:spid="_x0000_s1222" style="position:absolute;left:811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" path="m,l14,e" filled="f" strokecolor="#333" strokeweight=".26044mm">
                    <v:path arrowok="t" o:connecttype="custom" o:connectlocs="0,0;14,0" o:connectangles="0,0"/>
                  </v:shape>
                </v:group>
                <v:group id="Group 2373" o:spid="_x0000_s1223" style="position:absolute;left:8140;top:221;width:15;height:2" coordorigin="814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">
                  <v:shape id="Freeform 2374" o:spid="_x0000_s1224" style="position:absolute;left:814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" path="m,l15,e" filled="f" strokecolor="#333" strokeweight=".26044mm">
                    <v:path arrowok="t" o:connecttype="custom" o:connectlocs="0,0;15,0" o:connectangles="0,0"/>
                  </v:shape>
                </v:group>
                <v:group id="Group 2371" o:spid="_x0000_s1225" style="position:absolute;left:8170;top:221;width:15;height:2" coordorigin="817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">
                  <v:shape id="Freeform 2372" o:spid="_x0000_s1226" style="position:absolute;left:817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" path="m,l14,e" filled="f" strokecolor="#333" strokeweight=".26044mm">
                    <v:path arrowok="t" o:connecttype="custom" o:connectlocs="0,0;14,0" o:connectangles="0,0"/>
                  </v:shape>
                </v:group>
                <v:group id="Group 2369" o:spid="_x0000_s1227" style="position:absolute;left:8199;top:221;width:15;height:2" coordorigin="8199,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">
                  <v:shape id="Freeform 2370" o:spid="_x0000_s1228" style="position:absolute;left:8199;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" path="m,l15,e" filled="f" strokecolor="#333" strokeweight=".26044mm">
                    <v:path arrowok="t" o:connecttype="custom" o:connectlocs="0,0;15,0" o:connectangles="0,0"/>
                  </v:shape>
                </v:group>
                <v:group id="Group 2367" o:spid="_x0000_s1229" style="position:absolute;left:8229;top:221;width:15;height:2" coordorigin="8229,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">
                  <v:shape id="Freeform 2368" o:spid="_x0000_s1230" style="position:absolute;left:8229;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" path="m,l15,e" filled="f" strokecolor="#333" strokeweight=".26044mm">
                    <v:path arrowok="t" o:connecttype="custom" o:connectlocs="0,0;15,0" o:connectangles="0,0"/>
                  </v:shape>
                </v:group>
                <v:group id="Group 2365" o:spid="_x0000_s1231" style="position:absolute;left:8258;top:221;width:15;height:2" coordorigin="825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">
                  <v:shape id="Freeform 2366" o:spid="_x0000_s1232" style="position:absolute;left:825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" path="m,l15,e" filled="f" strokecolor="#333" strokeweight=".26044mm">
                    <v:path arrowok="t" o:connecttype="custom" o:connectlocs="0,0;15,0" o:connectangles="0,0"/>
                  </v:shape>
                </v:group>
                <v:group id="Group 2363" o:spid="_x0000_s1233" style="position:absolute;left:8288;top:221;width:15;height:2" coordorigin="828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">
                  <v:shape id="Freeform 2364" o:spid="_x0000_s1234" style="position:absolute;left:828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" path="m,l15,e" filled="f" strokecolor="#333" strokeweight=".26044mm">
                    <v:path arrowok="t" o:connecttype="custom" o:connectlocs="0,0;15,0" o:connectangles="0,0"/>
                  </v:shape>
                </v:group>
                <v:group id="Group 2361" o:spid="_x0000_s1235" style="position:absolute;left:8317;top:221;width:15;height:2" coordorigin="8317,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">
                  <v:shape id="Freeform 2362" o:spid="_x0000_s1236" style="position:absolute;left:8317;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" path="m,l15,e" filled="f" strokecolor="#333" strokeweight=".26044mm">
                    <v:path arrowok="t" o:connecttype="custom" o:connectlocs="0,0;15,0" o:connectangles="0,0"/>
                  </v:shape>
                </v:group>
                <v:group id="Group 2359" o:spid="_x0000_s1237" style="position:absolute;left:8347;top:221;width:15;height:2" coordorigin="8347,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">
                  <v:shape id="Freeform 2360" o:spid="_x0000_s1238" style="position:absolute;left:8347;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" path="m,l15,e" filled="f" strokecolor="#333" strokeweight=".26044mm">
                    <v:path arrowok="t" o:connecttype="custom" o:connectlocs="0,0;15,0" o:connectangles="0,0"/>
                  </v:shape>
                </v:group>
                <v:group id="Group 2357" o:spid="_x0000_s1239" style="position:absolute;left:8376;top:221;width:15;height:2" coordorigin="837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">
                  <v:shape id="Freeform 2358" o:spid="_x0000_s1240" style="position:absolute;left:837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" path="m,l15,e" filled="f" strokecolor="#333" strokeweight=".26044mm">
                    <v:path arrowok="t" o:connecttype="custom" o:connectlocs="0,0;15,0" o:connectangles="0,0"/>
                  </v:shape>
                </v:group>
                <v:group id="Group 2355" o:spid="_x0000_s1241" style="position:absolute;left:8406;top:221;width:15;height:2" coordorigin="840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">
                  <v:shape id="Freeform 2356" o:spid="_x0000_s1242" style="position:absolute;left:840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" path="m,l15,e" filled="f" strokecolor="#333" strokeweight=".26044mm">
                    <v:path arrowok="t" o:connecttype="custom" o:connectlocs="0,0;15,0" o:connectangles="0,0"/>
                  </v:shape>
                </v:group>
                <v:group id="Group 2353" o:spid="_x0000_s1243" style="position:absolute;left:8436;top:221;width:15;height:2" coordorigin="843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">
                  <v:shape id="Freeform 2354" o:spid="_x0000_s1244" style="position:absolute;left:843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" path="m,l14,e" filled="f" strokecolor="#333" strokeweight=".26044mm">
                    <v:path arrowok="t" o:connecttype="custom" o:connectlocs="0,0;14,0" o:connectangles="0,0"/>
                  </v:shape>
                </v:group>
                <v:group id="Group 2351" o:spid="_x0000_s1245" style="position:absolute;left:8465;top:221;width:15;height:2" coordorigin="846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">
                  <v:shape id="Freeform 2352" o:spid="_x0000_s1246" style="position:absolute;left:846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" path="m,l15,e" filled="f" strokecolor="#333" strokeweight=".26044mm">
                    <v:path arrowok="t" o:connecttype="custom" o:connectlocs="0,0;15,0" o:connectangles="0,0"/>
                  </v:shape>
                </v:group>
                <v:group id="Group 2349" o:spid="_x0000_s1247" style="position:absolute;left:8495;top:221;width:15;height:2" coordorigin="849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">
                  <v:shape id="Freeform 2350" o:spid="_x0000_s1248" style="position:absolute;left:849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" path="m,l14,e" filled="f" strokecolor="#333" strokeweight=".26044mm">
                    <v:path arrowok="t" o:connecttype="custom" o:connectlocs="0,0;14,0" o:connectangles="0,0"/>
                  </v:shape>
                </v:group>
                <v:group id="Group 2347" o:spid="_x0000_s1249" style="position:absolute;left:8524;top:221;width:15;height:2" coordorigin="852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">
                  <v:shape id="Freeform 2348" o:spid="_x0000_s1250" style="position:absolute;left:852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" path="m,l15,e" filled="f" strokecolor="#333" strokeweight=".26044mm">
                    <v:path arrowok="t" o:connecttype="custom" o:connectlocs="0,0;15,0" o:connectangles="0,0"/>
                  </v:shape>
                </v:group>
                <v:group id="Group 2345" o:spid="_x0000_s1251" style="position:absolute;left:8554;top:221;width:15;height:2" coordorigin="855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">
                  <v:shape id="Freeform 2346" o:spid="_x0000_s1252" style="position:absolute;left:855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" path="m,l14,e" filled="f" strokecolor="#333" strokeweight=".26044mm">
                    <v:path arrowok="t" o:connecttype="custom" o:connectlocs="0,0;14,0" o:connectangles="0,0"/>
                  </v:shape>
                </v:group>
                <v:group id="Group 2343" o:spid="_x0000_s1253" style="position:absolute;left:8583;top:221;width:15;height:2" coordorigin="858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">
                  <v:shape id="Freeform 2344" o:spid="_x0000_s1254" style="position:absolute;left:858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" path="m,l15,e" filled="f" strokecolor="#333" strokeweight=".26044mm">
                    <v:path arrowok="t" o:connecttype="custom" o:connectlocs="0,0;15,0" o:connectangles="0,0"/>
                  </v:shape>
                </v:group>
                <v:group id="Group 2341" o:spid="_x0000_s1255" style="position:absolute;left:8613;top:221;width:15;height:2" coordorigin="861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">
                  <v:shape id="Freeform 2342" o:spid="_x0000_s1256" style="position:absolute;left:861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" path="m,l14,e" filled="f" strokecolor="#333" strokeweight=".26044mm">
                    <v:path arrowok="t" o:connecttype="custom" o:connectlocs="0,0;14,0" o:connectangles="0,0"/>
                  </v:shape>
                </v:group>
                <v:group id="Group 2339" o:spid="_x0000_s1257" style="position:absolute;left:8642;top:221;width:15;height:2" coordorigin="864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HTV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ejeH5JjwBuXgAAAD//wMAUEsBAi0AFAAGAAgAAAAhANvh9svuAAAAhQEAABMAAAAAAAAA&#10;AAAAAAAAAAAAAFtDb250ZW50X1R5cGVzXS54bWxQSwECLQAUAAYACAAAACEAWvQsW78AAAAVAQAA&#10;CwAAAAAAAAAAAAAAAAAfAQAAX3JlbHMvLnJlbHNQSwECLQAUAAYACAAAACEAvCh01cYAAADdAAAA&#10;DwAAAAAAAAAAAAAAAAAHAgAAZHJzL2Rvd25yZXYueG1sUEsFBgAAAAADAAMAtwAAAPoCAAAAAA==&#10;">
                  <v:shape id="Freeform 2340" o:spid="_x0000_s1258" style="position:absolute;left:864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" path="m,l15,e" filled="f" strokecolor="#333" strokeweight=".26044mm">
                    <v:path arrowok="t" o:connecttype="custom" o:connectlocs="0,0;15,0" o:connectangles="0,0"/>
                  </v:shape>
                </v:group>
                <v:group id="Group 2337" o:spid="_x0000_s1259" style="position:absolute;left:8672;top:221;width:15;height:2" coordorigin="867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k85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eTeH5JjwBuXgAAAD//wMAUEsBAi0AFAAGAAgAAAAhANvh9svuAAAAhQEAABMAAAAAAAAA&#10;AAAAAAAAAAAAAFtDb250ZW50X1R5cGVzXS54bWxQSwECLQAUAAYACAAAACEAWvQsW78AAAAVAQAA&#10;CwAAAAAAAAAAAAAAAAAfAQAAX3JlbHMvLnJlbHNQSwECLQAUAAYACAAAACEAI7ZPOcYAAADdAAAA&#10;DwAAAAAAAAAAAAAAAAAHAgAAZHJzL2Rvd25yZXYueG1sUEsFBgAAAAADAAMAtwAAAPoCAAAAAA==&#10;">
                  <v:shape id="Freeform 2338" o:spid="_x0000_s1260" style="position:absolute;left:867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" path="m,l15,e" filled="f" strokecolor="#333" strokeweight=".26044mm">
                    <v:path arrowok="t" o:connecttype="custom" o:connectlocs="0,0;15,0" o:connectangles="0,0"/>
                  </v:shape>
                </v:group>
                <v:group id="Group 2335" o:spid="_x0000_s1261" style="position:absolute;left:8701;top:221;width:15;height:2" coordorigin="870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">
                  <v:shape id="Freeform 2336" o:spid="_x0000_s1262" style="position:absolute;left:870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" path="m,l15,e" filled="f" strokecolor="#333" strokeweight=".26044mm">
                    <v:path arrowok="t" o:connecttype="custom" o:connectlocs="0,0;15,0" o:connectangles="0,0"/>
                  </v:shape>
                </v:group>
                <v:group id="Group 2333" o:spid="_x0000_s1263" style="position:absolute;left:8731;top:221;width:15;height:2" coordorigin="873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">
                  <v:shape id="Freeform 2334" o:spid="_x0000_s1264" style="position:absolute;left:873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" path="m,l15,e" filled="f" strokecolor="#333" strokeweight=".26044mm">
                    <v:path arrowok="t" o:connecttype="custom" o:connectlocs="0,0;15,0" o:connectangles="0,0"/>
                  </v:shape>
                </v:group>
                <v:group id="Group 2331" o:spid="_x0000_s1265" style="position:absolute;left:8760;top:221;width:15;height:2" coordorigin="876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">
                  <v:shape id="Freeform 2332" o:spid="_x0000_s1266" style="position:absolute;left:876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" path="m,l15,e" filled="f" strokecolor="#333" strokeweight=".26044mm">
                    <v:path arrowok="t" o:connecttype="custom" o:connectlocs="0,0;15,0" o:connectangles="0,0"/>
                  </v:shape>
                </v:group>
                <v:group id="Group 2329" o:spid="_x0000_s1267" style="position:absolute;left:8790;top:221;width:15;height:2" coordorigin="879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">
                  <v:shape id="Freeform 2330" o:spid="_x0000_s1268" style="position:absolute;left:879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" path="m,l15,e" filled="f" strokecolor="#333" strokeweight=".26044mm">
                    <v:path arrowok="t" o:connecttype="custom" o:connectlocs="0,0;15,0" o:connectangles="0,0"/>
                  </v:shape>
                </v:group>
                <v:group id="Group 2327" o:spid="_x0000_s1269" style="position:absolute;left:8819;top:221;width:15;height:2" coordorigin="8819,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DxE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JvB8E56AnD8AAAD//wMAUEsBAi0AFAAGAAgAAAAhANvh9svuAAAAhQEAABMAAAAAAAAA&#10;AAAAAAAAAAAAAFtDb250ZW50X1R5cGVzXS54bWxQSwECLQAUAAYACAAAACEAWvQsW78AAAAVAQAA&#10;CwAAAAAAAAAAAAAAAAAfAQAAX3JlbHMvLnJlbHNQSwECLQAUAAYACAAAACEAe7A8RMYAAADdAAAA&#10;DwAAAAAAAAAAAAAAAAAHAgAAZHJzL2Rvd25yZXYueG1sUEsFBgAAAAADAAMAtwAAAPoCAAAAAA==&#10;">
                  <v:shape id="Freeform 2328" o:spid="_x0000_s1270" style="position:absolute;left:8819;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" path="m,l15,e" filled="f" strokecolor="#333" strokeweight=".26044mm">
                    <v:path arrowok="t" o:connecttype="custom" o:connectlocs="0,0;15,0" o:connectangles="0,0"/>
                  </v:shape>
                </v:group>
                <v:group id="Group 2325" o:spid="_x0000_s1271" style="position:absolute;left:8849;top:221;width:15;height:2" coordorigin="8849,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">
                  <v:shape id="Freeform 2326" o:spid="_x0000_s1272" style="position:absolute;left:8849;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" path="m,l15,e" filled="f" strokecolor="#333" strokeweight=".26044mm">
                    <v:path arrowok="t" o:connecttype="custom" o:connectlocs="0,0;15,0" o:connectangles="0,0"/>
                  </v:shape>
                </v:group>
                <v:group id="Group 2323" o:spid="_x0000_s1273" style="position:absolute;left:8878;top:221;width:15;height:2" coordorigin="887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">
                  <v:shape id="Freeform 2324" o:spid="_x0000_s1274" style="position:absolute;left:887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" path="m,l15,e" filled="f" strokecolor="#333" strokeweight=".26044mm">
                    <v:path arrowok="t" o:connecttype="custom" o:connectlocs="0,0;15,0" o:connectangles="0,0"/>
                  </v:shape>
                </v:group>
                <v:group id="Group 2321" o:spid="_x0000_s1275" style="position:absolute;left:8908;top:221;width:15;height:2" coordorigin="890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">
                  <v:shape id="Freeform 2322" o:spid="_x0000_s1276" style="position:absolute;left:890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" path="m,l15,e" filled="f" strokecolor="#333" strokeweight=".26044mm">
                    <v:path arrowok="t" o:connecttype="custom" o:connectlocs="0,0;15,0" o:connectangles="0,0"/>
                  </v:shape>
                </v:group>
                <v:group id="Group 2319" o:spid="_x0000_s1277" style="position:absolute;left:8938;top:221;width:15;height:2" coordorigin="893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5F1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R/B8E56AnD8AAAD//wMAUEsBAi0AFAAGAAgAAAAhANvh9svuAAAAhQEAABMAAAAAAAAA&#10;AAAAAAAAAAAAAFtDb250ZW50X1R5cGVzXS54bWxQSwECLQAUAAYACAAAACEAWvQsW78AAAAVAQAA&#10;CwAAAAAAAAAAAAAAAAAfAQAAX3JlbHMvLnJlbHNQSwECLQAUAAYACAAAACEAYfeRdcYAAADdAAAA&#10;DwAAAAAAAAAAAAAAAAAHAgAAZHJzL2Rvd25yZXYueG1sUEsFBgAAAAADAAMAtwAAAPoCAAAAAA==&#10;">
                  <v:shape id="Freeform 2320" o:spid="_x0000_s1278" style="position:absolute;left:893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" path="m,l14,e" filled="f" strokecolor="#333" strokeweight=".26044mm">
                    <v:path arrowok="t" o:connecttype="custom" o:connectlocs="0,0;14,0" o:connectangles="0,0"/>
                  </v:shape>
                </v:group>
                <v:group id="Group 2317" o:spid="_x0000_s1279" style="position:absolute;left:8967;top:221;width:15;height:2" coordorigin="8967,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">
                  <v:shape id="Freeform 2318" o:spid="_x0000_s1280" style="position:absolute;left:8967;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" path="m,l15,e" filled="f" strokecolor="#333" strokeweight=".26044mm">
                    <v:path arrowok="t" o:connecttype="custom" o:connectlocs="0,0;15,0" o:connectangles="0,0"/>
                  </v:shape>
                </v:group>
                <v:group id="Group 2315" o:spid="_x0000_s1281" style="position:absolute;left:8997;top:221;width:15;height:2" coordorigin="8997,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">
                  <v:shape id="Freeform 2316" o:spid="_x0000_s1282" style="position:absolute;left:8997;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" path="m,l14,e" filled="f" strokecolor="#333" strokeweight=".26044mm">
                    <v:path arrowok="t" o:connecttype="custom" o:connectlocs="0,0;14,0" o:connectangles="0,0"/>
                  </v:shape>
                </v:group>
                <v:group id="Group 2313" o:spid="_x0000_s1283" style="position:absolute;left:9026;top:221;width:15;height:2" coordorigin="902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">
                  <v:shape id="Freeform 2314" o:spid="_x0000_s1284" style="position:absolute;left:902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" path="m,l15,e" filled="f" strokecolor="#333" strokeweight=".26044mm">
                    <v:path arrowok="t" o:connecttype="custom" o:connectlocs="0,0;15,0" o:connectangles="0,0"/>
                  </v:shape>
                </v:group>
                <v:group id="Group 2311" o:spid="_x0000_s1285" style="position:absolute;left:9056;top:221;width:15;height:2" coordorigin="905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">
                  <v:shape id="Freeform 2312" o:spid="_x0000_s1286" style="position:absolute;left:905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" path="m,l14,e" filled="f" strokecolor="#333" strokeweight=".26044mm">
                    <v:path arrowok="t" o:connecttype="custom" o:connectlocs="0,0;14,0" o:connectangles="0,0"/>
                  </v:shape>
                </v:group>
                <v:group id="Group 2309" o:spid="_x0000_s1287" style="position:absolute;left:9085;top:221;width:15;height:2" coordorigin="908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">
                  <v:shape id="Freeform 2310" o:spid="_x0000_s1288" style="position:absolute;left:908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" path="m,l15,e" filled="f" strokecolor="#333" strokeweight=".26044mm">
                    <v:path arrowok="t" o:connecttype="custom" o:connectlocs="0,0;15,0" o:connectangles="0,0"/>
                  </v:shape>
                </v:group>
                <v:group id="Group 2307" o:spid="_x0000_s1289" style="position:absolute;left:9115;top:221;width:15;height:2" coordorigin="911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">
                  <v:shape id="Freeform 2308" o:spid="_x0000_s1290" style="position:absolute;left:911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" path="m,l15,e" filled="f" strokecolor="#333" strokeweight=".26044mm">
                    <v:path arrowok="t" o:connecttype="custom" o:connectlocs="0,0;15,0" o:connectangles="0,0"/>
                  </v:shape>
                </v:group>
                <v:group id="Group 2305" o:spid="_x0000_s1291" style="position:absolute;left:9144;top:221;width:15;height:2" coordorigin="914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">
                  <v:shape id="Freeform 2306" o:spid="_x0000_s1292" style="position:absolute;left:914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" path="m,l15,e" filled="f" strokecolor="#333" strokeweight=".26044mm">
                    <v:path arrowok="t" o:connecttype="custom" o:connectlocs="0,0;15,0" o:connectangles="0,0"/>
                  </v:shape>
                </v:group>
                <v:group id="Group 2303" o:spid="_x0000_s1293" style="position:absolute;left:9174;top:221;width:15;height:2" coordorigin="917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">
                  <v:shape id="Freeform 2304" o:spid="_x0000_s1294" style="position:absolute;left:917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" path="m,l15,e" filled="f" strokecolor="#333" strokeweight=".26044mm">
                    <v:path arrowok="t" o:connecttype="custom" o:connectlocs="0,0;15,0" o:connectangles="0,0"/>
                  </v:shape>
                </v:group>
                <v:group id="Group 2301" o:spid="_x0000_s1295" style="position:absolute;left:9203;top:221;width:15;height:2" coordorigin="920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">
                  <v:shape id="Freeform 2302" o:spid="_x0000_s1296" style="position:absolute;left:920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" path="m,l15,e" filled="f" strokecolor="#333" strokeweight=".26044mm">
                    <v:path arrowok="t" o:connecttype="custom" o:connectlocs="0,0;15,0" o:connectangles="0,0"/>
                  </v:shape>
                </v:group>
                <v:group id="Group 2299" o:spid="_x0000_s1297" style="position:absolute;left:9233;top:221;width:15;height:2" coordorigin="923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">
                  <v:shape id="Freeform 2300" o:spid="_x0000_s1298" style="position:absolute;left:923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" path="m,l15,e" filled="f" strokecolor="#333" strokeweight=".26044mm">
                    <v:path arrowok="t" o:connecttype="custom" o:connectlocs="0,0;15,0" o:connectangles="0,0"/>
                  </v:shape>
                </v:group>
                <v:group id="Group 2297" o:spid="_x0000_s1299" style="position:absolute;left:9262;top:221;width:15;height:2" coordorigin="926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">
                  <v:shape id="Freeform 2298" o:spid="_x0000_s1300" style="position:absolute;left:926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" path="m,l15,e" filled="f" strokecolor="#333" strokeweight=".26044mm">
                    <v:path arrowok="t" o:connecttype="custom" o:connectlocs="0,0;15,0" o:connectangles="0,0"/>
                  </v:shape>
                </v:group>
                <v:group id="Group 2295" o:spid="_x0000_s1301" style="position:absolute;left:9292;top:221;width:15;height:2" coordorigin="929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">
                  <v:shape id="Freeform 2296" o:spid="_x0000_s1302" style="position:absolute;left:929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" path="m,l15,e" filled="f" strokecolor="#333" strokeweight=".26044mm">
                    <v:path arrowok="t" o:connecttype="custom" o:connectlocs="0,0;15,0" o:connectangles="0,0"/>
                  </v:shape>
                </v:group>
                <v:group id="Group 2293" o:spid="_x0000_s1303" style="position:absolute;left:9321;top:221;width:15;height:2" coordorigin="932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">
                  <v:shape id="Freeform 2294" o:spid="_x0000_s1304" style="position:absolute;left:932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" path="m,l15,e" filled="f" strokecolor="#333" strokeweight=".26044mm">
                    <v:path arrowok="t" o:connecttype="custom" o:connectlocs="0,0;15,0" o:connectangles="0,0"/>
                  </v:shape>
                </v:group>
                <v:group id="Group 2291" o:spid="_x0000_s1305" style="position:absolute;left:9351;top:221;width:15;height:2" coordorigin="935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">
                  <v:shape id="Freeform 2292" o:spid="_x0000_s1306" style="position:absolute;left:935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" path="m,l15,e" filled="f" strokecolor="#333" strokeweight=".26044mm">
                    <v:path arrowok="t" o:connecttype="custom" o:connectlocs="0,0;15,0" o:connectangles="0,0"/>
                  </v:shape>
                </v:group>
                <v:group id="Group 2289" o:spid="_x0000_s1307" style="position:absolute;left:9381;top:221;width:15;height:2" coordorigin="938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">
                  <v:shape id="Freeform 2290" o:spid="_x0000_s1308" style="position:absolute;left:938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" path="m,l14,e" filled="f" strokecolor="#333" strokeweight=".26044mm">
                    <v:path arrowok="t" o:connecttype="custom" o:connectlocs="0,0;14,0" o:connectangles="0,0"/>
                  </v:shape>
                </v:group>
                <v:group id="Group 2287" o:spid="_x0000_s1309" style="position:absolute;left:9410;top:221;width:15;height:2" coordorigin="941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">
                  <v:shape id="Freeform 2288" o:spid="_x0000_s1310" style="position:absolute;left:941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" path="m,l15,e" filled="f" strokecolor="#333" strokeweight=".26044mm">
                    <v:path arrowok="t" o:connecttype="custom" o:connectlocs="0,0;15,0" o:connectangles="0,0"/>
                  </v:shape>
                </v:group>
                <v:group id="Group 2285" o:spid="_x0000_s1311" style="position:absolute;left:9440;top:221;width:15;height:2" coordorigin="944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">
                  <v:shape id="Freeform 2286" o:spid="_x0000_s1312" style="position:absolute;left:944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" path="m,l14,e" filled="f" strokecolor="#333" strokeweight=".26044mm">
                    <v:path arrowok="t" o:connecttype="custom" o:connectlocs="0,0;14,0" o:connectangles="0,0"/>
                  </v:shape>
                </v:group>
                <v:group id="Group 2283" o:spid="_x0000_s1313" style="position:absolute;left:9469;top:221;width:15;height:2" coordorigin="9469,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">
                  <v:shape id="Freeform 2284" o:spid="_x0000_s1314" style="position:absolute;left:9469;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" path="m,l15,e" filled="f" strokecolor="#333" strokeweight=".26044mm">
                    <v:path arrowok="t" o:connecttype="custom" o:connectlocs="0,0;15,0" o:connectangles="0,0"/>
                  </v:shape>
                </v:group>
                <v:group id="Group 2281" o:spid="_x0000_s1315" style="position:absolute;left:9499;top:221;width:15;height:2" coordorigin="9499,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">
                  <v:shape id="Freeform 2282" o:spid="_x0000_s1316" style="position:absolute;left:9499;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" path="m,l14,e" filled="f" strokecolor="#333" strokeweight=".26044mm">
                    <v:path arrowok="t" o:connecttype="custom" o:connectlocs="0,0;14,0" o:connectangles="0,0"/>
                  </v:shape>
                </v:group>
                <v:group id="Group 2279" o:spid="_x0000_s1317" style="position:absolute;left:9528;top:221;width:15;height:2" coordorigin="952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">
                  <v:shape id="Freeform 2280" o:spid="_x0000_s1318" style="position:absolute;left:952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" path="m,l15,e" filled="f" strokecolor="#333" strokeweight=".26044mm">
                    <v:path arrowok="t" o:connecttype="custom" o:connectlocs="0,0;15,0" o:connectangles="0,0"/>
                  </v:shape>
                </v:group>
                <v:group id="Group 2277" o:spid="_x0000_s1319" style="position:absolute;left:9558;top:221;width:15;height:2" coordorigin="955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">
                  <v:shape id="Freeform 2278" o:spid="_x0000_s1320" style="position:absolute;left:955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" path="m,l14,e" filled="f" strokecolor="#333" strokeweight=".26044mm">
                    <v:path arrowok="t" o:connecttype="custom" o:connectlocs="0,0;14,0" o:connectangles="0,0"/>
                  </v:shape>
                </v:group>
                <v:group id="Group 2275" o:spid="_x0000_s1321" style="position:absolute;left:9587;top:221;width:15;height:2" coordorigin="9587,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">
                  <v:shape id="Freeform 2276" o:spid="_x0000_s1322" style="position:absolute;left:9587;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" path="m,l15,e" filled="f" strokecolor="#333" strokeweight=".26044mm">
                    <v:path arrowok="t" o:connecttype="custom" o:connectlocs="0,0;15,0" o:connectangles="0,0"/>
                  </v:shape>
                </v:group>
                <v:group id="Group 2273" o:spid="_x0000_s1323" style="position:absolute;left:9617;top:221;width:15;height:2" coordorigin="9617,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">
                  <v:shape id="Freeform 2274" o:spid="_x0000_s1324" style="position:absolute;left:9617;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" path="m,l15,e" filled="f" strokecolor="#333" strokeweight=".26044mm">
                    <v:path arrowok="t" o:connecttype="custom" o:connectlocs="0,0;15,0" o:connectangles="0,0"/>
                  </v:shape>
                </v:group>
                <v:group id="Group 2271" o:spid="_x0000_s1325" style="position:absolute;left:9646;top:221;width:15;height:2" coordorigin="964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">
                  <v:shape id="Freeform 2272" o:spid="_x0000_s1326" style="position:absolute;left:964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" path="m,l15,e" filled="f" strokecolor="#333" strokeweight=".26044mm">
                    <v:path arrowok="t" o:connecttype="custom" o:connectlocs="0,0;15,0" o:connectangles="0,0"/>
                  </v:shape>
                </v:group>
                <v:group id="Group 2269" o:spid="_x0000_s1327" style="position:absolute;left:9676;top:221;width:15;height:2" coordorigin="967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bH1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k8Qv8vglPQK5/AAAA//8DAFBLAQItABQABgAIAAAAIQDb4fbL7gAAAIUBAAATAAAAAAAA&#10;AAAAAAAAAAAAAABbQ29udGVudF9UeXBlc10ueG1sUEsBAi0AFAAGAAgAAAAhAFr0LFu/AAAAFQEA&#10;AAsAAAAAAAAAAAAAAAAAHwEAAF9yZWxzLy5yZWxzUEsBAi0AFAAGAAgAAAAhAASlsfXHAAAA3QAA&#10;AA8AAAAAAAAAAAAAAAAABwIAAGRycy9kb3ducmV2LnhtbFBLBQYAAAAAAwADALcAAAD7AgAAAAA=&#10;">
                  <v:shape id="Freeform 2270" o:spid="_x0000_s1328" style="position:absolute;left:967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" path="m,l15,e" filled="f" strokecolor="#333" strokeweight=".26044mm">
                    <v:path arrowok="t" o:connecttype="custom" o:connectlocs="0,0;15,0" o:connectangles="0,0"/>
                  </v:shape>
                </v:group>
                <v:group id="Group 2267" o:spid="_x0000_s1329" style="position:absolute;left:9705;top:221;width:15;height:2" coordorigin="970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">
                  <v:shape id="Freeform 2268" o:spid="_x0000_s1330" style="position:absolute;left:970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" path="m,l15,e" filled="f" strokecolor="#333" strokeweight=".26044mm">
                    <v:path arrowok="t" o:connecttype="custom" o:connectlocs="0,0;15,0" o:connectangles="0,0"/>
                  </v:shape>
                </v:group>
                <v:group id="Group 2265" o:spid="_x0000_s1331" style="position:absolute;left:9735;top:221;width:15;height:2" coordorigin="973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">
                  <v:shape id="Freeform 2266" o:spid="_x0000_s1332" style="position:absolute;left:973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" path="m,l15,e" filled="f" strokecolor="#333" strokeweight=".26044mm">
                    <v:path arrowok="t" o:connecttype="custom" o:connectlocs="0,0;15,0" o:connectangles="0,0"/>
                  </v:shape>
                </v:group>
                <v:group id="Group 2263" o:spid="_x0000_s1333" style="position:absolute;left:9764;top:221;width:15;height:2" coordorigin="976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">
                  <v:shape id="Freeform 2264" o:spid="_x0000_s1334" style="position:absolute;left:976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" path="m,l15,e" filled="f" strokecolor="#333" strokeweight=".26044mm">
                    <v:path arrowok="t" o:connecttype="custom" o:connectlocs="0,0;15,0" o:connectangles="0,0"/>
                  </v:shape>
                </v:group>
                <v:group id="Group 2261" o:spid="_x0000_s1335" style="position:absolute;left:9794;top:221;width:15;height:2" coordorigin="979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">
                  <v:shape id="Freeform 2262" o:spid="_x0000_s1336" style="position:absolute;left:979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" path="m,l15,e" filled="f" strokecolor="#333" strokeweight=".26044mm">
                    <v:path arrowok="t" o:connecttype="custom" o:connectlocs="0,0;15,0" o:connectangles="0,0"/>
                  </v:shape>
                </v:group>
                <v:group id="Group 2259" o:spid="_x0000_s1337" style="position:absolute;left:9824;top:221;width:15;height:2" coordorigin="982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Cco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kyQv8vglPQK5/AAAA//8DAFBLAQItABQABgAIAAAAIQDb4fbL7gAAAIUBAAATAAAAAAAA&#10;AAAAAAAAAAAAAABbQ29udGVudF9UeXBlc10ueG1sUEsBAi0AFAAGAAgAAAAhAFr0LFu/AAAAFQEA&#10;AAsAAAAAAAAAAAAAAAAAHwEAAF9yZWxzLy5yZWxzUEsBAi0AFAAGAAgAAAAhAIF8JyjHAAAA3QAA&#10;AA8AAAAAAAAAAAAAAAAABwIAAGRycy9kb3ducmV2LnhtbFBLBQYAAAAAAwADALcAAAD7AgAAAAA=&#10;">
                  <v:shape id="Freeform 2260" o:spid="_x0000_s1338" style="position:absolute;left:982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" path="m,l14,e" filled="f" strokecolor="#333" strokeweight=".26044mm">
                    <v:path arrowok="t" o:connecttype="custom" o:connectlocs="0,0;14,0" o:connectangles="0,0"/>
                  </v:shape>
                </v:group>
                <v:group id="Group 2257" o:spid="_x0000_s1339" style="position:absolute;left:9853;top:221;width:15;height:2" coordorigin="985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">
                  <v:shape id="Freeform 2258" o:spid="_x0000_s1340" style="position:absolute;left:985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" path="m,l15,e" filled="f" strokecolor="#333" strokeweight=".26044mm">
                    <v:path arrowok="t" o:connecttype="custom" o:connectlocs="0,0;15,0" o:connectangles="0,0"/>
                  </v:shape>
                </v:group>
                <v:group id="Group 2255" o:spid="_x0000_s1341" style="position:absolute;left:9883;top:221;width:15;height:2" coordorigin="988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">
                  <v:shape id="Freeform 2256" o:spid="_x0000_s1342" style="position:absolute;left:988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" path="m,l14,e" filled="f" strokecolor="#333" strokeweight=".26044mm">
                    <v:path arrowok="t" o:connecttype="custom" o:connectlocs="0,0;14,0" o:connectangles="0,0"/>
                  </v:shape>
                </v:group>
                <v:group id="Group 2253" o:spid="_x0000_s1343" style="position:absolute;left:9912;top:221;width:15;height:2" coordorigin="991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">
                  <v:shape id="Freeform 2254" o:spid="_x0000_s1344" style="position:absolute;left:991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" path="m,l15,e" filled="f" strokecolor="#333" strokeweight=".26044mm">
                    <v:path arrowok="t" o:connecttype="custom" o:connectlocs="0,0;15,0" o:connectangles="0,0"/>
                  </v:shape>
                </v:group>
                <v:group id="Group 2251" o:spid="_x0000_s1345" style="position:absolute;left:9942;top:221;width:15;height:2" coordorigin="994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">
                  <v:shape id="Freeform 2252" o:spid="_x0000_s1346" style="position:absolute;left:994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" path="m,l14,e" filled="f" strokecolor="#333" strokeweight=".26044mm">
                    <v:path arrowok="t" o:connecttype="custom" o:connectlocs="0,0;14,0" o:connectangles="0,0"/>
                  </v:shape>
                </v:group>
                <v:group id="Group 2249" o:spid="_x0000_s1347" style="position:absolute;left:9971;top:221;width:15;height:2" coordorigin="997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">
                  <v:shape id="Freeform 2250" o:spid="_x0000_s1348" style="position:absolute;left:997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" path="m,l15,e" filled="f" strokecolor="#333" strokeweight=".26044mm">
                    <v:path arrowok="t" o:connecttype="custom" o:connectlocs="0,0;15,0" o:connectangles="0,0"/>
                  </v:shape>
                </v:group>
                <v:group id="Group 2247" o:spid="_x0000_s1349" style="position:absolute;left:10001;top:221;width:15;height:2" coordorigin="1000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">
                  <v:shape id="Freeform 2248" o:spid="_x0000_s1350" style="position:absolute;left:1000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" path="m,l14,e" filled="f" strokecolor="#333" strokeweight=".26044mm">
                    <v:path arrowok="t" o:connecttype="custom" o:connectlocs="0,0;14,0" o:connectangles="0,0"/>
                  </v:shape>
                </v:group>
                <v:group id="Group 2245" o:spid="_x0000_s1351" style="position:absolute;left:10030;top:221;width:15;height:2" coordorigin="1003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">
                  <v:shape id="Freeform 2246" o:spid="_x0000_s1352" style="position:absolute;left:1003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" path="m,l15,e" filled="f" strokecolor="#333" strokeweight=".26044mm">
                    <v:path arrowok="t" o:connecttype="custom" o:connectlocs="0,0;15,0" o:connectangles="0,0"/>
                  </v:shape>
                </v:group>
                <v:group id="Group 2243" o:spid="_x0000_s1353" style="position:absolute;left:10060;top:221;width:15;height:2" coordorigin="1006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">
                  <v:shape id="Freeform 2244" o:spid="_x0000_s1354" style="position:absolute;left:1006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" path="m,l15,e" filled="f" strokecolor="#333" strokeweight=".26044mm">
                    <v:path arrowok="t" o:connecttype="custom" o:connectlocs="0,0;15,0" o:connectangles="0,0"/>
                  </v:shape>
                </v:group>
                <v:group id="Group 2241" o:spid="_x0000_s1355" style="position:absolute;left:10089;top:221;width:15;height:2" coordorigin="10089,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">
                  <v:shape id="Freeform 2242" o:spid="_x0000_s1356" style="position:absolute;left:10089;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" path="m,l15,e" filled="f" strokecolor="#333" strokeweight=".26044mm">
                    <v:path arrowok="t" o:connecttype="custom" o:connectlocs="0,0;15,0" o:connectangles="0,0"/>
                  </v:shape>
                </v:group>
                <v:group id="Group 2239" o:spid="_x0000_s1357" style="position:absolute;left:10119;top:221;width:15;height:2" coordorigin="10119,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tI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ZjeH1JjwBuXgCAAD//wMAUEsBAi0AFAAGAAgAAAAhANvh9svuAAAAhQEAABMAAAAAAAAA&#10;AAAAAAAAAAAAAFtDb250ZW50X1R5cGVzXS54bWxQSwECLQAUAAYACAAAACEAWvQsW78AAAAVAQAA&#10;CwAAAAAAAAAAAAAAAAAfAQAAX3JlbHMvLnJlbHNQSwECLQAUAAYACAAAACEAysl7SMYAAADdAAAA&#10;DwAAAAAAAAAAAAAAAAAHAgAAZHJzL2Rvd25yZXYueG1sUEsFBgAAAAADAAMAtwAAAPoCAAAAAA==&#10;">
                  <v:shape id="Freeform 2240" o:spid="_x0000_s1358" style="position:absolute;left:10119;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" path="m,l15,e" filled="f" strokecolor="#333" strokeweight=".26044mm">
                    <v:path arrowok="t" o:connecttype="custom" o:connectlocs="0,0;15,0" o:connectangles="0,0"/>
                  </v:shape>
                </v:group>
                <v:group id="Group 2237" o:spid="_x0000_s1359" style="position:absolute;left:10148;top:221;width:15;height:2" coordorigin="1014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">
                  <v:shape id="Freeform 2238" o:spid="_x0000_s1360" style="position:absolute;left:1014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" path="m,l15,e" filled="f" strokecolor="#333" strokeweight=".26044mm">
                    <v:path arrowok="t" o:connecttype="custom" o:connectlocs="0,0;15,0" o:connectangles="0,0"/>
                  </v:shape>
                </v:group>
                <v:group id="Group 2235" o:spid="_x0000_s1361" style="position:absolute;left:10178;top:221;width:15;height:2" coordorigin="1017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">
                  <v:shape id="Freeform 2236" o:spid="_x0000_s1362" style="position:absolute;left:1017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" path="m,l15,e" filled="f" strokecolor="#333" strokeweight=".26044mm">
                    <v:path arrowok="t" o:connecttype="custom" o:connectlocs="0,0;15,0" o:connectangles="0,0"/>
                  </v:shape>
                </v:group>
                <v:group id="Group 2233" o:spid="_x0000_s1363" style="position:absolute;left:10207;top:221;width:15;height:2" coordorigin="10207,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">
                  <v:shape id="Freeform 2234" o:spid="_x0000_s1364" style="position:absolute;left:10207;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" path="m,l15,e" filled="f" strokecolor="#333" strokeweight=".26044mm">
                    <v:path arrowok="t" o:connecttype="custom" o:connectlocs="0,0;15,0" o:connectangles="0,0"/>
                  </v:shape>
                </v:group>
                <v:group id="Group 2231" o:spid="_x0000_s1365" style="position:absolute;left:10237;top:221;width:15;height:2" coordorigin="10237,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">
                  <v:shape id="Freeform 2232" o:spid="_x0000_s1366" style="position:absolute;left:10237;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" path="m,l15,e" filled="f" strokecolor="#333" strokeweight=".26044mm">
                    <v:path arrowok="t" o:connecttype="custom" o:connectlocs="0,0;15,0" o:connectangles="0,0"/>
                  </v:shape>
                </v:group>
                <v:group id="Group 2229" o:spid="_x0000_s1367" style="position:absolute;left:10266;top:221;width:15;height:2" coordorigin="1026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g1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PRvB8E56AnD8AAAD//wMAUEsBAi0AFAAGAAgAAAAhANvh9svuAAAAhQEAABMAAAAAAAAA&#10;AAAAAAAAAAAAAFtDb250ZW50X1R5cGVzXS54bWxQSwECLQAUAAYACAAAACEAWvQsW78AAAAVAQAA&#10;CwAAAAAAAAAAAAAAAAAfAQAAX3JlbHMvLnJlbHNQSwECLQAUAAYACAAAACEAks8INcYAAADdAAAA&#10;DwAAAAAAAAAAAAAAAAAHAgAAZHJzL2Rvd25yZXYueG1sUEsFBgAAAAADAAMAtwAAAPoCAAAAAA==&#10;">
                  <v:shape id="Freeform 2230" o:spid="_x0000_s1368" style="position:absolute;left:1026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" path="m,l15,e" filled="f" strokecolor="#333" strokeweight=".26044mm">
                    <v:path arrowok="t" o:connecttype="custom" o:connectlocs="0,0;15,0" o:connectangles="0,0"/>
                  </v:shape>
                </v:group>
                <v:group id="Group 2227" o:spid="_x0000_s1369" style="position:absolute;left:10296;top:221;width:15;height:2" coordorigin="1029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">
                  <v:shape id="Freeform 2228" o:spid="_x0000_s1370" style="position:absolute;left:1029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" path="m,l15,e" filled="f" strokecolor="#333" strokeweight=".26044mm">
                    <v:path arrowok="t" o:connecttype="custom" o:connectlocs="0,0;15,0" o:connectangles="0,0"/>
                  </v:shape>
                </v:group>
                <v:group id="Group 2225" o:spid="_x0000_s1371" style="position:absolute;left:10326;top:221;width:15;height:2" coordorigin="1032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">
                  <v:shape id="Freeform 2226" o:spid="_x0000_s1372" style="position:absolute;left:1032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" path="m,l14,e" filled="f" strokecolor="#333" strokeweight=".26044mm">
                    <v:path arrowok="t" o:connecttype="custom" o:connectlocs="0,0;14,0" o:connectangles="0,0"/>
                  </v:shape>
                </v:group>
                <v:group id="Group 2223" o:spid="_x0000_s1373" style="position:absolute;left:10355;top:221;width:15;height:2" coordorigin="1035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">
                  <v:shape id="Freeform 2224" o:spid="_x0000_s1374" style="position:absolute;left:1035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" path="m,l15,e" filled="f" strokecolor="#333" strokeweight=".26044mm">
                    <v:path arrowok="t" o:connecttype="custom" o:connectlocs="0,0;15,0" o:connectangles="0,0"/>
                  </v:shape>
                </v:group>
                <v:group id="Group 2221" o:spid="_x0000_s1375" style="position:absolute;left:10385;top:221;width:15;height:2" coordorigin="1038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">
                  <v:shape id="Freeform 2222" o:spid="_x0000_s1376" style="position:absolute;left:1038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" path="m,l14,e" filled="f" strokecolor="#333" strokeweight=".26044mm">
                    <v:path arrowok="t" o:connecttype="custom" o:connectlocs="0,0;14,0" o:connectangles="0,0"/>
                  </v:shape>
                </v:group>
                <v:group id="Group 2219" o:spid="_x0000_s1377" style="position:absolute;left:10414;top:221;width:15;height:2" coordorigin="1041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">
                  <v:shape id="Freeform 2220" o:spid="_x0000_s1378" style="position:absolute;left:1041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" path="m,l15,e" filled="f" strokecolor="#333" strokeweight=".26044mm">
                    <v:path arrowok="t" o:connecttype="custom" o:connectlocs="0,0;15,0" o:connectangles="0,0"/>
                  </v:shape>
                </v:group>
                <v:group id="Group 2217" o:spid="_x0000_s1379" style="position:absolute;left:10444;top:221;width:15;height:2" coordorigin="1044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">
                  <v:shape id="Freeform 2218" o:spid="_x0000_s1380" style="position:absolute;left:1044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" path="m,l14,e" filled="f" strokecolor="#333" strokeweight=".26044mm">
                    <v:path arrowok="t" o:connecttype="custom" o:connectlocs="0,0;14,0" o:connectangles="0,0"/>
                  </v:shape>
                </v:group>
                <v:group id="Group 2215" o:spid="_x0000_s1381" style="position:absolute;left:10473;top:221;width:15;height:2" coordorigin="1047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">
                  <v:shape id="Freeform 2216" o:spid="_x0000_s1382" style="position:absolute;left:1047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" path="m,l15,e" filled="f" strokecolor="#333" strokeweight=".26044mm">
                    <v:path arrowok="t" o:connecttype="custom" o:connectlocs="0,0;15,0" o:connectangles="0,0"/>
                  </v:shape>
                </v:group>
                <v:group id="Group 2213" o:spid="_x0000_s1383" style="position:absolute;left:10503;top:221;width:15;height:2" coordorigin="1050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">
                  <v:shape id="Freeform 2214" o:spid="_x0000_s1384" style="position:absolute;left:1050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" path="m,l15,e" filled="f" strokecolor="#333" strokeweight=".26044mm">
                    <v:path arrowok="t" o:connecttype="custom" o:connectlocs="0,0;15,0" o:connectangles="0,0"/>
                  </v:shape>
                </v:group>
                <v:group id="Group 2211" o:spid="_x0000_s1385" style="position:absolute;left:10606;top:221;width:15;height:2" coordorigin="1060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">
                  <v:shape id="Freeform 2212" o:spid="_x0000_s1386" style="position:absolute;left:1060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" path="m,l15,e" filled="f" strokecolor="#333" strokeweight=".26044mm">
                    <v:path arrowok="t" o:connecttype="custom" o:connectlocs="0,0;15,0" o:connectangles="0,0"/>
                  </v:shape>
                </v:group>
                <v:group id="Group 2209" o:spid="_x0000_s1387" style="position:absolute;left:10532;top:221;width:15;height:2" coordorigin="1053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">
                  <v:shape id="Freeform 2210" o:spid="_x0000_s1388" style="position:absolute;left:1053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" path="m,l15,e" filled="f" strokecolor="#333" strokeweight=".26044mm">
                    <v:path arrowok="t" o:connecttype="custom" o:connectlocs="0,0;15,0" o:connectangles="0,0"/>
                  </v:shape>
                </v:group>
                <v:group id="Group 2207" o:spid="_x0000_s1389" style="position:absolute;left:10562;top:221;width:15;height:2" coordorigin="1056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">
                  <v:shape id="Freeform 2208" o:spid="_x0000_s1390" style="position:absolute;left:1056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" path="m,l15,e" filled="f" strokecolor="#333" strokeweight=".26044mm">
                    <v:path arrowok="t" o:connecttype="custom" o:connectlocs="0,0;15,0" o:connectangles="0,0"/>
                  </v:shape>
                </v:group>
                <v:group id="Group 2205" o:spid="_x0000_s1391" style="position:absolute;left:10591;top:221;width:15;height:2" coordorigin="1059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">
                  <v:shape id="Freeform 2206" o:spid="_x0000_s1392" style="position:absolute;left:1059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" path="m,l15,e" filled="f" strokecolor="#333" strokeweight=".26044mm">
                    <v:path arrowok="t" o:connecttype="custom" o:connectlocs="0,0;15,0" o:connectangles="0,0"/>
                  </v:shape>
                </v:group>
                <w10:wrap anchorx="page"/>
              </v:group>
            </w:pict>
          </mc:Fallback>
        </mc:AlternateContent>
      </w:r>
      <w:r w:rsidRPr="00995DDF">
        <w:rPr>
          <w:spacing w:val="3"/>
          <w:w w:val="105"/>
          <w:lang w:val="nl-NL"/>
        </w:rPr>
        <w:t>indirect</w:t>
      </w:r>
    </w:p>
    <w:p w14:paraId="54302CA2" w14:textId="77777777" w:rsidR="001F5A56" w:rsidRPr="00995DDF" w:rsidRDefault="001F5A56" w:rsidP="001F5A56">
      <w:pPr>
        <w:spacing w:before="40"/>
        <w:ind w:left="1058" w:right="5"/>
        <w:rPr>
          <w:rFonts w:ascii="Open Sans" w:eastAsia="Open Sans" w:hAnsi="Open Sans" w:cs="Open Sans"/>
          <w:sz w:val="17"/>
          <w:szCs w:val="17"/>
        </w:rPr>
      </w:pPr>
      <w:r w:rsidRPr="00995DDF">
        <w:rPr>
          <w:rFonts w:ascii="Open Sans"/>
          <w:i/>
          <w:w w:val="105"/>
          <w:sz w:val="17"/>
        </w:rPr>
        <w:t xml:space="preserve">(bijvoorbeeld </w:t>
      </w:r>
      <w:r w:rsidRPr="00995DDF">
        <w:rPr>
          <w:rFonts w:ascii="Open Sans"/>
          <w:i/>
          <w:spacing w:val="-4"/>
          <w:w w:val="105"/>
          <w:sz w:val="17"/>
        </w:rPr>
        <w:t xml:space="preserve">sms- </w:t>
      </w:r>
      <w:r w:rsidRPr="00995DDF">
        <w:rPr>
          <w:rFonts w:ascii="Open Sans"/>
          <w:i/>
          <w:w w:val="105"/>
          <w:sz w:val="17"/>
        </w:rPr>
        <w:t>of</w:t>
      </w:r>
      <w:r w:rsidRPr="00995DDF">
        <w:rPr>
          <w:rFonts w:ascii="Open Sans"/>
          <w:i/>
          <w:spacing w:val="-2"/>
          <w:w w:val="105"/>
          <w:sz w:val="17"/>
        </w:rPr>
        <w:t xml:space="preserve"> </w:t>
      </w:r>
      <w:r w:rsidRPr="00995DDF">
        <w:rPr>
          <w:rFonts w:ascii="Open Sans"/>
          <w:i/>
          <w:w w:val="105"/>
          <w:sz w:val="17"/>
        </w:rPr>
        <w:t>e-mailbericht)</w:t>
      </w:r>
    </w:p>
    <w:p w14:paraId="572D30EC" w14:textId="77777777" w:rsidR="001F5A56" w:rsidRPr="00995DDF" w:rsidRDefault="001F5A56" w:rsidP="001F5A56">
      <w:pPr>
        <w:spacing w:before="6"/>
        <w:rPr>
          <w:rFonts w:ascii="Open Sans" w:eastAsia="Open Sans" w:hAnsi="Open Sans" w:cs="Open Sans"/>
          <w:i/>
          <w:sz w:val="10"/>
          <w:szCs w:val="10"/>
        </w:rPr>
      </w:pPr>
    </w:p>
    <w:p w14:paraId="7BBAA10D" w14:textId="77777777" w:rsidR="001F5A56" w:rsidRDefault="001F5A56" w:rsidP="001F5A56">
      <w:pPr>
        <w:spacing w:line="20" w:lineRule="exact"/>
        <w:ind w:left="4358"/>
        <w:rPr>
          <w:rFonts w:ascii="Open Sans" w:eastAsia="Open Sans" w:hAnsi="Open Sans" w:cs="Open Sans"/>
          <w:sz w:val="2"/>
          <w:szCs w:val="2"/>
        </w:rPr>
      </w:pPr>
      <w:r>
        <w:rPr>
          <w:rFonts w:ascii="Open Sans" w:eastAsia="Open Sans" w:hAnsi="Open Sans" w:cs="Open Sans"/>
          <w:noProof/>
          <w:sz w:val="2"/>
          <w:szCs w:val="2"/>
          <w:lang w:eastAsia="nl-NL"/>
        </w:rPr>
        <mc:AlternateContent>
          <mc:Choice Requires="wpg">
            <w:drawing>
              <wp:inline distT="0" distB="0" distL="0" distR="0" wp14:anchorId="300C9C79" wp14:editId="6EDB89F9">
                <wp:extent cx="3422650" cy="9525"/>
                <wp:effectExtent l="9525" t="9525" r="6350" b="0"/>
                <wp:docPr id="1836" name="Group 1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2650" cy="9525"/>
                          <a:chOff x="0" y="0"/>
                          <a:chExt cx="5390" cy="15"/>
                        </a:xfrm>
                      </wpg:grpSpPr>
                      <wpg:grpSp>
                        <wpg:cNvPr id="1837" name="Group 2202"/>
                        <wpg:cNvGrpSpPr>
                          <a:grpSpLocks/>
                        </wpg:cNvGrpSpPr>
                        <wpg:grpSpPr bwMode="auto">
                          <a:xfrm>
                            <a:off x="7" y="7"/>
                            <a:ext cx="15" cy="2"/>
                            <a:chOff x="7" y="7"/>
                            <a:chExt cx="15" cy="2"/>
                          </a:xfrm>
                        </wpg:grpSpPr>
                        <wps:wsp>
                          <wps:cNvPr id="1838" name="Freeform 2203"/>
                          <wps:cNvSpPr>
                            <a:spLocks/>
                          </wps:cNvSpPr>
                          <wps:spPr bwMode="auto">
                            <a:xfrm>
                              <a:off x="7" y="7"/>
                              <a:ext cx="15" cy="2"/>
                            </a:xfrm>
                            <a:custGeom>
                              <a:avLst/>
                              <a:gdLst>
                                <a:gd name="T0" fmla="+- 0 7 7"/>
                                <a:gd name="T1" fmla="*/ T0 w 15"/>
                                <a:gd name="T2" fmla="+- 0 22 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9" name="Group 2200"/>
                        <wpg:cNvGrpSpPr>
                          <a:grpSpLocks/>
                        </wpg:cNvGrpSpPr>
                        <wpg:grpSpPr bwMode="auto">
                          <a:xfrm>
                            <a:off x="37" y="7"/>
                            <a:ext cx="15" cy="2"/>
                            <a:chOff x="37" y="7"/>
                            <a:chExt cx="15" cy="2"/>
                          </a:xfrm>
                        </wpg:grpSpPr>
                        <wps:wsp>
                          <wps:cNvPr id="1840" name="Freeform 2201"/>
                          <wps:cNvSpPr>
                            <a:spLocks/>
                          </wps:cNvSpPr>
                          <wps:spPr bwMode="auto">
                            <a:xfrm>
                              <a:off x="37" y="7"/>
                              <a:ext cx="15" cy="2"/>
                            </a:xfrm>
                            <a:custGeom>
                              <a:avLst/>
                              <a:gdLst>
                                <a:gd name="T0" fmla="+- 0 37 37"/>
                                <a:gd name="T1" fmla="*/ T0 w 15"/>
                                <a:gd name="T2" fmla="+- 0 52 3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1" name="Group 2198"/>
                        <wpg:cNvGrpSpPr>
                          <a:grpSpLocks/>
                        </wpg:cNvGrpSpPr>
                        <wpg:grpSpPr bwMode="auto">
                          <a:xfrm>
                            <a:off x="66" y="7"/>
                            <a:ext cx="15" cy="2"/>
                            <a:chOff x="66" y="7"/>
                            <a:chExt cx="15" cy="2"/>
                          </a:xfrm>
                        </wpg:grpSpPr>
                        <wps:wsp>
                          <wps:cNvPr id="1842" name="Freeform 2199"/>
                          <wps:cNvSpPr>
                            <a:spLocks/>
                          </wps:cNvSpPr>
                          <wps:spPr bwMode="auto">
                            <a:xfrm>
                              <a:off x="66" y="7"/>
                              <a:ext cx="15" cy="2"/>
                            </a:xfrm>
                            <a:custGeom>
                              <a:avLst/>
                              <a:gdLst>
                                <a:gd name="T0" fmla="+- 0 66 66"/>
                                <a:gd name="T1" fmla="*/ T0 w 15"/>
                                <a:gd name="T2" fmla="+- 0 81 6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3" name="Group 2196"/>
                        <wpg:cNvGrpSpPr>
                          <a:grpSpLocks/>
                        </wpg:cNvGrpSpPr>
                        <wpg:grpSpPr bwMode="auto">
                          <a:xfrm>
                            <a:off x="96" y="7"/>
                            <a:ext cx="15" cy="2"/>
                            <a:chOff x="96" y="7"/>
                            <a:chExt cx="15" cy="2"/>
                          </a:xfrm>
                        </wpg:grpSpPr>
                        <wps:wsp>
                          <wps:cNvPr id="1844" name="Freeform 2197"/>
                          <wps:cNvSpPr>
                            <a:spLocks/>
                          </wps:cNvSpPr>
                          <wps:spPr bwMode="auto">
                            <a:xfrm>
                              <a:off x="96" y="7"/>
                              <a:ext cx="15" cy="2"/>
                            </a:xfrm>
                            <a:custGeom>
                              <a:avLst/>
                              <a:gdLst>
                                <a:gd name="T0" fmla="+- 0 96 96"/>
                                <a:gd name="T1" fmla="*/ T0 w 15"/>
                                <a:gd name="T2" fmla="+- 0 111 9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5" name="Group 2194"/>
                        <wpg:cNvGrpSpPr>
                          <a:grpSpLocks/>
                        </wpg:cNvGrpSpPr>
                        <wpg:grpSpPr bwMode="auto">
                          <a:xfrm>
                            <a:off x="126" y="7"/>
                            <a:ext cx="15" cy="2"/>
                            <a:chOff x="126" y="7"/>
                            <a:chExt cx="15" cy="2"/>
                          </a:xfrm>
                        </wpg:grpSpPr>
                        <wps:wsp>
                          <wps:cNvPr id="1846" name="Freeform 2195"/>
                          <wps:cNvSpPr>
                            <a:spLocks/>
                          </wps:cNvSpPr>
                          <wps:spPr bwMode="auto">
                            <a:xfrm>
                              <a:off x="126" y="7"/>
                              <a:ext cx="15" cy="2"/>
                            </a:xfrm>
                            <a:custGeom>
                              <a:avLst/>
                              <a:gdLst>
                                <a:gd name="T0" fmla="+- 0 126 126"/>
                                <a:gd name="T1" fmla="*/ T0 w 15"/>
                                <a:gd name="T2" fmla="+- 0 140 12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7" name="Group 2192"/>
                        <wpg:cNvGrpSpPr>
                          <a:grpSpLocks/>
                        </wpg:cNvGrpSpPr>
                        <wpg:grpSpPr bwMode="auto">
                          <a:xfrm>
                            <a:off x="155" y="7"/>
                            <a:ext cx="15" cy="2"/>
                            <a:chOff x="155" y="7"/>
                            <a:chExt cx="15" cy="2"/>
                          </a:xfrm>
                        </wpg:grpSpPr>
                        <wps:wsp>
                          <wps:cNvPr id="1848" name="Freeform 2193"/>
                          <wps:cNvSpPr>
                            <a:spLocks/>
                          </wps:cNvSpPr>
                          <wps:spPr bwMode="auto">
                            <a:xfrm>
                              <a:off x="155" y="7"/>
                              <a:ext cx="15" cy="2"/>
                            </a:xfrm>
                            <a:custGeom>
                              <a:avLst/>
                              <a:gdLst>
                                <a:gd name="T0" fmla="+- 0 155 155"/>
                                <a:gd name="T1" fmla="*/ T0 w 15"/>
                                <a:gd name="T2" fmla="+- 0 170 15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9" name="Group 2190"/>
                        <wpg:cNvGrpSpPr>
                          <a:grpSpLocks/>
                        </wpg:cNvGrpSpPr>
                        <wpg:grpSpPr bwMode="auto">
                          <a:xfrm>
                            <a:off x="185" y="7"/>
                            <a:ext cx="15" cy="2"/>
                            <a:chOff x="185" y="7"/>
                            <a:chExt cx="15" cy="2"/>
                          </a:xfrm>
                        </wpg:grpSpPr>
                        <wps:wsp>
                          <wps:cNvPr id="1850" name="Freeform 2191"/>
                          <wps:cNvSpPr>
                            <a:spLocks/>
                          </wps:cNvSpPr>
                          <wps:spPr bwMode="auto">
                            <a:xfrm>
                              <a:off x="185" y="7"/>
                              <a:ext cx="15" cy="2"/>
                            </a:xfrm>
                            <a:custGeom>
                              <a:avLst/>
                              <a:gdLst>
                                <a:gd name="T0" fmla="+- 0 185 185"/>
                                <a:gd name="T1" fmla="*/ T0 w 15"/>
                                <a:gd name="T2" fmla="+- 0 199 18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1" name="Group 2188"/>
                        <wpg:cNvGrpSpPr>
                          <a:grpSpLocks/>
                        </wpg:cNvGrpSpPr>
                        <wpg:grpSpPr bwMode="auto">
                          <a:xfrm>
                            <a:off x="214" y="7"/>
                            <a:ext cx="15" cy="2"/>
                            <a:chOff x="214" y="7"/>
                            <a:chExt cx="15" cy="2"/>
                          </a:xfrm>
                        </wpg:grpSpPr>
                        <wps:wsp>
                          <wps:cNvPr id="1852" name="Freeform 2189"/>
                          <wps:cNvSpPr>
                            <a:spLocks/>
                          </wps:cNvSpPr>
                          <wps:spPr bwMode="auto">
                            <a:xfrm>
                              <a:off x="214" y="7"/>
                              <a:ext cx="15" cy="2"/>
                            </a:xfrm>
                            <a:custGeom>
                              <a:avLst/>
                              <a:gdLst>
                                <a:gd name="T0" fmla="+- 0 214 214"/>
                                <a:gd name="T1" fmla="*/ T0 w 15"/>
                                <a:gd name="T2" fmla="+- 0 229 21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3" name="Group 2186"/>
                        <wpg:cNvGrpSpPr>
                          <a:grpSpLocks/>
                        </wpg:cNvGrpSpPr>
                        <wpg:grpSpPr bwMode="auto">
                          <a:xfrm>
                            <a:off x="244" y="7"/>
                            <a:ext cx="15" cy="2"/>
                            <a:chOff x="244" y="7"/>
                            <a:chExt cx="15" cy="2"/>
                          </a:xfrm>
                        </wpg:grpSpPr>
                        <wps:wsp>
                          <wps:cNvPr id="1854" name="Freeform 2187"/>
                          <wps:cNvSpPr>
                            <a:spLocks/>
                          </wps:cNvSpPr>
                          <wps:spPr bwMode="auto">
                            <a:xfrm>
                              <a:off x="244" y="7"/>
                              <a:ext cx="15" cy="2"/>
                            </a:xfrm>
                            <a:custGeom>
                              <a:avLst/>
                              <a:gdLst>
                                <a:gd name="T0" fmla="+- 0 244 244"/>
                                <a:gd name="T1" fmla="*/ T0 w 15"/>
                                <a:gd name="T2" fmla="+- 0 258 24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5" name="Group 2184"/>
                        <wpg:cNvGrpSpPr>
                          <a:grpSpLocks/>
                        </wpg:cNvGrpSpPr>
                        <wpg:grpSpPr bwMode="auto">
                          <a:xfrm>
                            <a:off x="273" y="7"/>
                            <a:ext cx="15" cy="2"/>
                            <a:chOff x="273" y="7"/>
                            <a:chExt cx="15" cy="2"/>
                          </a:xfrm>
                        </wpg:grpSpPr>
                        <wps:wsp>
                          <wps:cNvPr id="1856" name="Freeform 2185"/>
                          <wps:cNvSpPr>
                            <a:spLocks/>
                          </wps:cNvSpPr>
                          <wps:spPr bwMode="auto">
                            <a:xfrm>
                              <a:off x="273" y="7"/>
                              <a:ext cx="15" cy="2"/>
                            </a:xfrm>
                            <a:custGeom>
                              <a:avLst/>
                              <a:gdLst>
                                <a:gd name="T0" fmla="+- 0 273 273"/>
                                <a:gd name="T1" fmla="*/ T0 w 15"/>
                                <a:gd name="T2" fmla="+- 0 288 27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7" name="Group 2182"/>
                        <wpg:cNvGrpSpPr>
                          <a:grpSpLocks/>
                        </wpg:cNvGrpSpPr>
                        <wpg:grpSpPr bwMode="auto">
                          <a:xfrm>
                            <a:off x="303" y="7"/>
                            <a:ext cx="15" cy="2"/>
                            <a:chOff x="303" y="7"/>
                            <a:chExt cx="15" cy="2"/>
                          </a:xfrm>
                        </wpg:grpSpPr>
                        <wps:wsp>
                          <wps:cNvPr id="1858" name="Freeform 2183"/>
                          <wps:cNvSpPr>
                            <a:spLocks/>
                          </wps:cNvSpPr>
                          <wps:spPr bwMode="auto">
                            <a:xfrm>
                              <a:off x="303" y="7"/>
                              <a:ext cx="15" cy="2"/>
                            </a:xfrm>
                            <a:custGeom>
                              <a:avLst/>
                              <a:gdLst>
                                <a:gd name="T0" fmla="+- 0 303 303"/>
                                <a:gd name="T1" fmla="*/ T0 w 15"/>
                                <a:gd name="T2" fmla="+- 0 317 30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9" name="Group 2180"/>
                        <wpg:cNvGrpSpPr>
                          <a:grpSpLocks/>
                        </wpg:cNvGrpSpPr>
                        <wpg:grpSpPr bwMode="auto">
                          <a:xfrm>
                            <a:off x="332" y="7"/>
                            <a:ext cx="15" cy="2"/>
                            <a:chOff x="332" y="7"/>
                            <a:chExt cx="15" cy="2"/>
                          </a:xfrm>
                        </wpg:grpSpPr>
                        <wps:wsp>
                          <wps:cNvPr id="1860" name="Freeform 2181"/>
                          <wps:cNvSpPr>
                            <a:spLocks/>
                          </wps:cNvSpPr>
                          <wps:spPr bwMode="auto">
                            <a:xfrm>
                              <a:off x="332" y="7"/>
                              <a:ext cx="15" cy="2"/>
                            </a:xfrm>
                            <a:custGeom>
                              <a:avLst/>
                              <a:gdLst>
                                <a:gd name="T0" fmla="+- 0 332 332"/>
                                <a:gd name="T1" fmla="*/ T0 w 15"/>
                                <a:gd name="T2" fmla="+- 0 347 33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1" name="Group 2178"/>
                        <wpg:cNvGrpSpPr>
                          <a:grpSpLocks/>
                        </wpg:cNvGrpSpPr>
                        <wpg:grpSpPr bwMode="auto">
                          <a:xfrm>
                            <a:off x="362" y="7"/>
                            <a:ext cx="15" cy="2"/>
                            <a:chOff x="362" y="7"/>
                            <a:chExt cx="15" cy="2"/>
                          </a:xfrm>
                        </wpg:grpSpPr>
                        <wps:wsp>
                          <wps:cNvPr id="1862" name="Freeform 2179"/>
                          <wps:cNvSpPr>
                            <a:spLocks/>
                          </wps:cNvSpPr>
                          <wps:spPr bwMode="auto">
                            <a:xfrm>
                              <a:off x="362" y="7"/>
                              <a:ext cx="15" cy="2"/>
                            </a:xfrm>
                            <a:custGeom>
                              <a:avLst/>
                              <a:gdLst>
                                <a:gd name="T0" fmla="+- 0 362 362"/>
                                <a:gd name="T1" fmla="*/ T0 w 15"/>
                                <a:gd name="T2" fmla="+- 0 377 36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3" name="Group 2176"/>
                        <wpg:cNvGrpSpPr>
                          <a:grpSpLocks/>
                        </wpg:cNvGrpSpPr>
                        <wpg:grpSpPr bwMode="auto">
                          <a:xfrm>
                            <a:off x="391" y="7"/>
                            <a:ext cx="15" cy="2"/>
                            <a:chOff x="391" y="7"/>
                            <a:chExt cx="15" cy="2"/>
                          </a:xfrm>
                        </wpg:grpSpPr>
                        <wps:wsp>
                          <wps:cNvPr id="1864" name="Freeform 2177"/>
                          <wps:cNvSpPr>
                            <a:spLocks/>
                          </wps:cNvSpPr>
                          <wps:spPr bwMode="auto">
                            <a:xfrm>
                              <a:off x="391" y="7"/>
                              <a:ext cx="15" cy="2"/>
                            </a:xfrm>
                            <a:custGeom>
                              <a:avLst/>
                              <a:gdLst>
                                <a:gd name="T0" fmla="+- 0 391 391"/>
                                <a:gd name="T1" fmla="*/ T0 w 15"/>
                                <a:gd name="T2" fmla="+- 0 406 39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5" name="Group 2174"/>
                        <wpg:cNvGrpSpPr>
                          <a:grpSpLocks/>
                        </wpg:cNvGrpSpPr>
                        <wpg:grpSpPr bwMode="auto">
                          <a:xfrm>
                            <a:off x="421" y="7"/>
                            <a:ext cx="15" cy="2"/>
                            <a:chOff x="421" y="7"/>
                            <a:chExt cx="15" cy="2"/>
                          </a:xfrm>
                        </wpg:grpSpPr>
                        <wps:wsp>
                          <wps:cNvPr id="1866" name="Freeform 2175"/>
                          <wps:cNvSpPr>
                            <a:spLocks/>
                          </wps:cNvSpPr>
                          <wps:spPr bwMode="auto">
                            <a:xfrm>
                              <a:off x="421" y="7"/>
                              <a:ext cx="15" cy="2"/>
                            </a:xfrm>
                            <a:custGeom>
                              <a:avLst/>
                              <a:gdLst>
                                <a:gd name="T0" fmla="+- 0 421 421"/>
                                <a:gd name="T1" fmla="*/ T0 w 15"/>
                                <a:gd name="T2" fmla="+- 0 436 42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7" name="Group 2172"/>
                        <wpg:cNvGrpSpPr>
                          <a:grpSpLocks/>
                        </wpg:cNvGrpSpPr>
                        <wpg:grpSpPr bwMode="auto">
                          <a:xfrm>
                            <a:off x="450" y="7"/>
                            <a:ext cx="15" cy="2"/>
                            <a:chOff x="450" y="7"/>
                            <a:chExt cx="15" cy="2"/>
                          </a:xfrm>
                        </wpg:grpSpPr>
                        <wps:wsp>
                          <wps:cNvPr id="1868" name="Freeform 2173"/>
                          <wps:cNvSpPr>
                            <a:spLocks/>
                          </wps:cNvSpPr>
                          <wps:spPr bwMode="auto">
                            <a:xfrm>
                              <a:off x="450" y="7"/>
                              <a:ext cx="15" cy="2"/>
                            </a:xfrm>
                            <a:custGeom>
                              <a:avLst/>
                              <a:gdLst>
                                <a:gd name="T0" fmla="+- 0 450 450"/>
                                <a:gd name="T1" fmla="*/ T0 w 15"/>
                                <a:gd name="T2" fmla="+- 0 465 45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9" name="Group 2170"/>
                        <wpg:cNvGrpSpPr>
                          <a:grpSpLocks/>
                        </wpg:cNvGrpSpPr>
                        <wpg:grpSpPr bwMode="auto">
                          <a:xfrm>
                            <a:off x="480" y="7"/>
                            <a:ext cx="15" cy="2"/>
                            <a:chOff x="480" y="7"/>
                            <a:chExt cx="15" cy="2"/>
                          </a:xfrm>
                        </wpg:grpSpPr>
                        <wps:wsp>
                          <wps:cNvPr id="1870" name="Freeform 2171"/>
                          <wps:cNvSpPr>
                            <a:spLocks/>
                          </wps:cNvSpPr>
                          <wps:spPr bwMode="auto">
                            <a:xfrm>
                              <a:off x="480" y="7"/>
                              <a:ext cx="15" cy="2"/>
                            </a:xfrm>
                            <a:custGeom>
                              <a:avLst/>
                              <a:gdLst>
                                <a:gd name="T0" fmla="+- 0 480 480"/>
                                <a:gd name="T1" fmla="*/ T0 w 15"/>
                                <a:gd name="T2" fmla="+- 0 495 48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1" name="Group 2168"/>
                        <wpg:cNvGrpSpPr>
                          <a:grpSpLocks/>
                        </wpg:cNvGrpSpPr>
                        <wpg:grpSpPr bwMode="auto">
                          <a:xfrm>
                            <a:off x="509" y="7"/>
                            <a:ext cx="15" cy="2"/>
                            <a:chOff x="509" y="7"/>
                            <a:chExt cx="15" cy="2"/>
                          </a:xfrm>
                        </wpg:grpSpPr>
                        <wps:wsp>
                          <wps:cNvPr id="1872" name="Freeform 2169"/>
                          <wps:cNvSpPr>
                            <a:spLocks/>
                          </wps:cNvSpPr>
                          <wps:spPr bwMode="auto">
                            <a:xfrm>
                              <a:off x="509" y="7"/>
                              <a:ext cx="15" cy="2"/>
                            </a:xfrm>
                            <a:custGeom>
                              <a:avLst/>
                              <a:gdLst>
                                <a:gd name="T0" fmla="+- 0 509 509"/>
                                <a:gd name="T1" fmla="*/ T0 w 15"/>
                                <a:gd name="T2" fmla="+- 0 524 50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3" name="Group 2166"/>
                        <wpg:cNvGrpSpPr>
                          <a:grpSpLocks/>
                        </wpg:cNvGrpSpPr>
                        <wpg:grpSpPr bwMode="auto">
                          <a:xfrm>
                            <a:off x="539" y="7"/>
                            <a:ext cx="15" cy="2"/>
                            <a:chOff x="539" y="7"/>
                            <a:chExt cx="15" cy="2"/>
                          </a:xfrm>
                        </wpg:grpSpPr>
                        <wps:wsp>
                          <wps:cNvPr id="1874" name="Freeform 2167"/>
                          <wps:cNvSpPr>
                            <a:spLocks/>
                          </wps:cNvSpPr>
                          <wps:spPr bwMode="auto">
                            <a:xfrm>
                              <a:off x="539" y="7"/>
                              <a:ext cx="15" cy="2"/>
                            </a:xfrm>
                            <a:custGeom>
                              <a:avLst/>
                              <a:gdLst>
                                <a:gd name="T0" fmla="+- 0 539 539"/>
                                <a:gd name="T1" fmla="*/ T0 w 15"/>
                                <a:gd name="T2" fmla="+- 0 554 53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5" name="Group 2164"/>
                        <wpg:cNvGrpSpPr>
                          <a:grpSpLocks/>
                        </wpg:cNvGrpSpPr>
                        <wpg:grpSpPr bwMode="auto">
                          <a:xfrm>
                            <a:off x="568" y="7"/>
                            <a:ext cx="15" cy="2"/>
                            <a:chOff x="568" y="7"/>
                            <a:chExt cx="15" cy="2"/>
                          </a:xfrm>
                        </wpg:grpSpPr>
                        <wps:wsp>
                          <wps:cNvPr id="1876" name="Freeform 2165"/>
                          <wps:cNvSpPr>
                            <a:spLocks/>
                          </wps:cNvSpPr>
                          <wps:spPr bwMode="auto">
                            <a:xfrm>
                              <a:off x="568" y="7"/>
                              <a:ext cx="15" cy="2"/>
                            </a:xfrm>
                            <a:custGeom>
                              <a:avLst/>
                              <a:gdLst>
                                <a:gd name="T0" fmla="+- 0 568 568"/>
                                <a:gd name="T1" fmla="*/ T0 w 15"/>
                                <a:gd name="T2" fmla="+- 0 583 56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7" name="Group 2162"/>
                        <wpg:cNvGrpSpPr>
                          <a:grpSpLocks/>
                        </wpg:cNvGrpSpPr>
                        <wpg:grpSpPr bwMode="auto">
                          <a:xfrm>
                            <a:off x="598" y="7"/>
                            <a:ext cx="15" cy="2"/>
                            <a:chOff x="598" y="7"/>
                            <a:chExt cx="15" cy="2"/>
                          </a:xfrm>
                        </wpg:grpSpPr>
                        <wps:wsp>
                          <wps:cNvPr id="1878" name="Freeform 2163"/>
                          <wps:cNvSpPr>
                            <a:spLocks/>
                          </wps:cNvSpPr>
                          <wps:spPr bwMode="auto">
                            <a:xfrm>
                              <a:off x="598" y="7"/>
                              <a:ext cx="15" cy="2"/>
                            </a:xfrm>
                            <a:custGeom>
                              <a:avLst/>
                              <a:gdLst>
                                <a:gd name="T0" fmla="+- 0 598 598"/>
                                <a:gd name="T1" fmla="*/ T0 w 15"/>
                                <a:gd name="T2" fmla="+- 0 613 59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9" name="Group 2160"/>
                        <wpg:cNvGrpSpPr>
                          <a:grpSpLocks/>
                        </wpg:cNvGrpSpPr>
                        <wpg:grpSpPr bwMode="auto">
                          <a:xfrm>
                            <a:off x="628" y="7"/>
                            <a:ext cx="15" cy="2"/>
                            <a:chOff x="628" y="7"/>
                            <a:chExt cx="15" cy="2"/>
                          </a:xfrm>
                        </wpg:grpSpPr>
                        <wps:wsp>
                          <wps:cNvPr id="1880" name="Freeform 2161"/>
                          <wps:cNvSpPr>
                            <a:spLocks/>
                          </wps:cNvSpPr>
                          <wps:spPr bwMode="auto">
                            <a:xfrm>
                              <a:off x="628" y="7"/>
                              <a:ext cx="15" cy="2"/>
                            </a:xfrm>
                            <a:custGeom>
                              <a:avLst/>
                              <a:gdLst>
                                <a:gd name="T0" fmla="+- 0 628 628"/>
                                <a:gd name="T1" fmla="*/ T0 w 15"/>
                                <a:gd name="T2" fmla="+- 0 642 62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1" name="Group 2158"/>
                        <wpg:cNvGrpSpPr>
                          <a:grpSpLocks/>
                        </wpg:cNvGrpSpPr>
                        <wpg:grpSpPr bwMode="auto">
                          <a:xfrm>
                            <a:off x="657" y="7"/>
                            <a:ext cx="15" cy="2"/>
                            <a:chOff x="657" y="7"/>
                            <a:chExt cx="15" cy="2"/>
                          </a:xfrm>
                        </wpg:grpSpPr>
                        <wps:wsp>
                          <wps:cNvPr id="1882" name="Freeform 2159"/>
                          <wps:cNvSpPr>
                            <a:spLocks/>
                          </wps:cNvSpPr>
                          <wps:spPr bwMode="auto">
                            <a:xfrm>
                              <a:off x="657" y="7"/>
                              <a:ext cx="15" cy="2"/>
                            </a:xfrm>
                            <a:custGeom>
                              <a:avLst/>
                              <a:gdLst>
                                <a:gd name="T0" fmla="+- 0 657 657"/>
                                <a:gd name="T1" fmla="*/ T0 w 15"/>
                                <a:gd name="T2" fmla="+- 0 672 65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3" name="Group 2156"/>
                        <wpg:cNvGrpSpPr>
                          <a:grpSpLocks/>
                        </wpg:cNvGrpSpPr>
                        <wpg:grpSpPr bwMode="auto">
                          <a:xfrm>
                            <a:off x="687" y="7"/>
                            <a:ext cx="15" cy="2"/>
                            <a:chOff x="687" y="7"/>
                            <a:chExt cx="15" cy="2"/>
                          </a:xfrm>
                        </wpg:grpSpPr>
                        <wps:wsp>
                          <wps:cNvPr id="1884" name="Freeform 2157"/>
                          <wps:cNvSpPr>
                            <a:spLocks/>
                          </wps:cNvSpPr>
                          <wps:spPr bwMode="auto">
                            <a:xfrm>
                              <a:off x="687" y="7"/>
                              <a:ext cx="15" cy="2"/>
                            </a:xfrm>
                            <a:custGeom>
                              <a:avLst/>
                              <a:gdLst>
                                <a:gd name="T0" fmla="+- 0 687 687"/>
                                <a:gd name="T1" fmla="*/ T0 w 15"/>
                                <a:gd name="T2" fmla="+- 0 701 68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5" name="Group 2154"/>
                        <wpg:cNvGrpSpPr>
                          <a:grpSpLocks/>
                        </wpg:cNvGrpSpPr>
                        <wpg:grpSpPr bwMode="auto">
                          <a:xfrm>
                            <a:off x="716" y="7"/>
                            <a:ext cx="15" cy="2"/>
                            <a:chOff x="716" y="7"/>
                            <a:chExt cx="15" cy="2"/>
                          </a:xfrm>
                        </wpg:grpSpPr>
                        <wps:wsp>
                          <wps:cNvPr id="1886" name="Freeform 2155"/>
                          <wps:cNvSpPr>
                            <a:spLocks/>
                          </wps:cNvSpPr>
                          <wps:spPr bwMode="auto">
                            <a:xfrm>
                              <a:off x="716" y="7"/>
                              <a:ext cx="15" cy="2"/>
                            </a:xfrm>
                            <a:custGeom>
                              <a:avLst/>
                              <a:gdLst>
                                <a:gd name="T0" fmla="+- 0 716 716"/>
                                <a:gd name="T1" fmla="*/ T0 w 15"/>
                                <a:gd name="T2" fmla="+- 0 731 71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7" name="Group 2152"/>
                        <wpg:cNvGrpSpPr>
                          <a:grpSpLocks/>
                        </wpg:cNvGrpSpPr>
                        <wpg:grpSpPr bwMode="auto">
                          <a:xfrm>
                            <a:off x="746" y="7"/>
                            <a:ext cx="15" cy="2"/>
                            <a:chOff x="746" y="7"/>
                            <a:chExt cx="15" cy="2"/>
                          </a:xfrm>
                        </wpg:grpSpPr>
                        <wps:wsp>
                          <wps:cNvPr id="1888" name="Freeform 2153"/>
                          <wps:cNvSpPr>
                            <a:spLocks/>
                          </wps:cNvSpPr>
                          <wps:spPr bwMode="auto">
                            <a:xfrm>
                              <a:off x="746" y="7"/>
                              <a:ext cx="15" cy="2"/>
                            </a:xfrm>
                            <a:custGeom>
                              <a:avLst/>
                              <a:gdLst>
                                <a:gd name="T0" fmla="+- 0 746 746"/>
                                <a:gd name="T1" fmla="*/ T0 w 15"/>
                                <a:gd name="T2" fmla="+- 0 760 74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9" name="Group 2150"/>
                        <wpg:cNvGrpSpPr>
                          <a:grpSpLocks/>
                        </wpg:cNvGrpSpPr>
                        <wpg:grpSpPr bwMode="auto">
                          <a:xfrm>
                            <a:off x="775" y="7"/>
                            <a:ext cx="15" cy="2"/>
                            <a:chOff x="775" y="7"/>
                            <a:chExt cx="15" cy="2"/>
                          </a:xfrm>
                        </wpg:grpSpPr>
                        <wps:wsp>
                          <wps:cNvPr id="1890" name="Freeform 2151"/>
                          <wps:cNvSpPr>
                            <a:spLocks/>
                          </wps:cNvSpPr>
                          <wps:spPr bwMode="auto">
                            <a:xfrm>
                              <a:off x="775" y="7"/>
                              <a:ext cx="15" cy="2"/>
                            </a:xfrm>
                            <a:custGeom>
                              <a:avLst/>
                              <a:gdLst>
                                <a:gd name="T0" fmla="+- 0 775 775"/>
                                <a:gd name="T1" fmla="*/ T0 w 15"/>
                                <a:gd name="T2" fmla="+- 0 790 77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1" name="Group 2148"/>
                        <wpg:cNvGrpSpPr>
                          <a:grpSpLocks/>
                        </wpg:cNvGrpSpPr>
                        <wpg:grpSpPr bwMode="auto">
                          <a:xfrm>
                            <a:off x="805" y="7"/>
                            <a:ext cx="15" cy="2"/>
                            <a:chOff x="805" y="7"/>
                            <a:chExt cx="15" cy="2"/>
                          </a:xfrm>
                        </wpg:grpSpPr>
                        <wps:wsp>
                          <wps:cNvPr id="1892" name="Freeform 2149"/>
                          <wps:cNvSpPr>
                            <a:spLocks/>
                          </wps:cNvSpPr>
                          <wps:spPr bwMode="auto">
                            <a:xfrm>
                              <a:off x="805" y="7"/>
                              <a:ext cx="15" cy="2"/>
                            </a:xfrm>
                            <a:custGeom>
                              <a:avLst/>
                              <a:gdLst>
                                <a:gd name="T0" fmla="+- 0 805 805"/>
                                <a:gd name="T1" fmla="*/ T0 w 15"/>
                                <a:gd name="T2" fmla="+- 0 820 80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3" name="Group 2146"/>
                        <wpg:cNvGrpSpPr>
                          <a:grpSpLocks/>
                        </wpg:cNvGrpSpPr>
                        <wpg:grpSpPr bwMode="auto">
                          <a:xfrm>
                            <a:off x="834" y="7"/>
                            <a:ext cx="15" cy="2"/>
                            <a:chOff x="834" y="7"/>
                            <a:chExt cx="15" cy="2"/>
                          </a:xfrm>
                        </wpg:grpSpPr>
                        <wps:wsp>
                          <wps:cNvPr id="1894" name="Freeform 2147"/>
                          <wps:cNvSpPr>
                            <a:spLocks/>
                          </wps:cNvSpPr>
                          <wps:spPr bwMode="auto">
                            <a:xfrm>
                              <a:off x="834" y="7"/>
                              <a:ext cx="15" cy="2"/>
                            </a:xfrm>
                            <a:custGeom>
                              <a:avLst/>
                              <a:gdLst>
                                <a:gd name="T0" fmla="+- 0 834 834"/>
                                <a:gd name="T1" fmla="*/ T0 w 15"/>
                                <a:gd name="T2" fmla="+- 0 849 83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5" name="Group 2144"/>
                        <wpg:cNvGrpSpPr>
                          <a:grpSpLocks/>
                        </wpg:cNvGrpSpPr>
                        <wpg:grpSpPr bwMode="auto">
                          <a:xfrm>
                            <a:off x="864" y="7"/>
                            <a:ext cx="15" cy="2"/>
                            <a:chOff x="864" y="7"/>
                            <a:chExt cx="15" cy="2"/>
                          </a:xfrm>
                        </wpg:grpSpPr>
                        <wps:wsp>
                          <wps:cNvPr id="1896" name="Freeform 2145"/>
                          <wps:cNvSpPr>
                            <a:spLocks/>
                          </wps:cNvSpPr>
                          <wps:spPr bwMode="auto">
                            <a:xfrm>
                              <a:off x="864" y="7"/>
                              <a:ext cx="15" cy="2"/>
                            </a:xfrm>
                            <a:custGeom>
                              <a:avLst/>
                              <a:gdLst>
                                <a:gd name="T0" fmla="+- 0 864 864"/>
                                <a:gd name="T1" fmla="*/ T0 w 15"/>
                                <a:gd name="T2" fmla="+- 0 879 86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7" name="Group 2142"/>
                        <wpg:cNvGrpSpPr>
                          <a:grpSpLocks/>
                        </wpg:cNvGrpSpPr>
                        <wpg:grpSpPr bwMode="auto">
                          <a:xfrm>
                            <a:off x="893" y="7"/>
                            <a:ext cx="15" cy="2"/>
                            <a:chOff x="893" y="7"/>
                            <a:chExt cx="15" cy="2"/>
                          </a:xfrm>
                        </wpg:grpSpPr>
                        <wps:wsp>
                          <wps:cNvPr id="1898" name="Freeform 2143"/>
                          <wps:cNvSpPr>
                            <a:spLocks/>
                          </wps:cNvSpPr>
                          <wps:spPr bwMode="auto">
                            <a:xfrm>
                              <a:off x="893" y="7"/>
                              <a:ext cx="15" cy="2"/>
                            </a:xfrm>
                            <a:custGeom>
                              <a:avLst/>
                              <a:gdLst>
                                <a:gd name="T0" fmla="+- 0 893 893"/>
                                <a:gd name="T1" fmla="*/ T0 w 15"/>
                                <a:gd name="T2" fmla="+- 0 908 89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9" name="Group 2140"/>
                        <wpg:cNvGrpSpPr>
                          <a:grpSpLocks/>
                        </wpg:cNvGrpSpPr>
                        <wpg:grpSpPr bwMode="auto">
                          <a:xfrm>
                            <a:off x="923" y="7"/>
                            <a:ext cx="15" cy="2"/>
                            <a:chOff x="923" y="7"/>
                            <a:chExt cx="15" cy="2"/>
                          </a:xfrm>
                        </wpg:grpSpPr>
                        <wps:wsp>
                          <wps:cNvPr id="1900" name="Freeform 2141"/>
                          <wps:cNvSpPr>
                            <a:spLocks/>
                          </wps:cNvSpPr>
                          <wps:spPr bwMode="auto">
                            <a:xfrm>
                              <a:off x="923" y="7"/>
                              <a:ext cx="15" cy="2"/>
                            </a:xfrm>
                            <a:custGeom>
                              <a:avLst/>
                              <a:gdLst>
                                <a:gd name="T0" fmla="+- 0 923 923"/>
                                <a:gd name="T1" fmla="*/ T0 w 15"/>
                                <a:gd name="T2" fmla="+- 0 938 92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1" name="Group 2138"/>
                        <wpg:cNvGrpSpPr>
                          <a:grpSpLocks/>
                        </wpg:cNvGrpSpPr>
                        <wpg:grpSpPr bwMode="auto">
                          <a:xfrm>
                            <a:off x="952" y="7"/>
                            <a:ext cx="15" cy="2"/>
                            <a:chOff x="952" y="7"/>
                            <a:chExt cx="15" cy="2"/>
                          </a:xfrm>
                        </wpg:grpSpPr>
                        <wps:wsp>
                          <wps:cNvPr id="1902" name="Freeform 2139"/>
                          <wps:cNvSpPr>
                            <a:spLocks/>
                          </wps:cNvSpPr>
                          <wps:spPr bwMode="auto">
                            <a:xfrm>
                              <a:off x="952" y="7"/>
                              <a:ext cx="15" cy="2"/>
                            </a:xfrm>
                            <a:custGeom>
                              <a:avLst/>
                              <a:gdLst>
                                <a:gd name="T0" fmla="+- 0 952 952"/>
                                <a:gd name="T1" fmla="*/ T0 w 15"/>
                                <a:gd name="T2" fmla="+- 0 967 95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3" name="Group 2136"/>
                        <wpg:cNvGrpSpPr>
                          <a:grpSpLocks/>
                        </wpg:cNvGrpSpPr>
                        <wpg:grpSpPr bwMode="auto">
                          <a:xfrm>
                            <a:off x="982" y="7"/>
                            <a:ext cx="15" cy="2"/>
                            <a:chOff x="982" y="7"/>
                            <a:chExt cx="15" cy="2"/>
                          </a:xfrm>
                        </wpg:grpSpPr>
                        <wps:wsp>
                          <wps:cNvPr id="1904" name="Freeform 2137"/>
                          <wps:cNvSpPr>
                            <a:spLocks/>
                          </wps:cNvSpPr>
                          <wps:spPr bwMode="auto">
                            <a:xfrm>
                              <a:off x="982" y="7"/>
                              <a:ext cx="15" cy="2"/>
                            </a:xfrm>
                            <a:custGeom>
                              <a:avLst/>
                              <a:gdLst>
                                <a:gd name="T0" fmla="+- 0 982 982"/>
                                <a:gd name="T1" fmla="*/ T0 w 15"/>
                                <a:gd name="T2" fmla="+- 0 997 98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5" name="Group 2134"/>
                        <wpg:cNvGrpSpPr>
                          <a:grpSpLocks/>
                        </wpg:cNvGrpSpPr>
                        <wpg:grpSpPr bwMode="auto">
                          <a:xfrm>
                            <a:off x="1011" y="7"/>
                            <a:ext cx="15" cy="2"/>
                            <a:chOff x="1011" y="7"/>
                            <a:chExt cx="15" cy="2"/>
                          </a:xfrm>
                        </wpg:grpSpPr>
                        <wps:wsp>
                          <wps:cNvPr id="1906" name="Freeform 2135"/>
                          <wps:cNvSpPr>
                            <a:spLocks/>
                          </wps:cNvSpPr>
                          <wps:spPr bwMode="auto">
                            <a:xfrm>
                              <a:off x="1011" y="7"/>
                              <a:ext cx="15" cy="2"/>
                            </a:xfrm>
                            <a:custGeom>
                              <a:avLst/>
                              <a:gdLst>
                                <a:gd name="T0" fmla="+- 0 1011 1011"/>
                                <a:gd name="T1" fmla="*/ T0 w 15"/>
                                <a:gd name="T2" fmla="+- 0 1026 101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7" name="Group 2132"/>
                        <wpg:cNvGrpSpPr>
                          <a:grpSpLocks/>
                        </wpg:cNvGrpSpPr>
                        <wpg:grpSpPr bwMode="auto">
                          <a:xfrm>
                            <a:off x="1041" y="7"/>
                            <a:ext cx="15" cy="2"/>
                            <a:chOff x="1041" y="7"/>
                            <a:chExt cx="15" cy="2"/>
                          </a:xfrm>
                        </wpg:grpSpPr>
                        <wps:wsp>
                          <wps:cNvPr id="1908" name="Freeform 2133"/>
                          <wps:cNvSpPr>
                            <a:spLocks/>
                          </wps:cNvSpPr>
                          <wps:spPr bwMode="auto">
                            <a:xfrm>
                              <a:off x="1041" y="7"/>
                              <a:ext cx="15" cy="2"/>
                            </a:xfrm>
                            <a:custGeom>
                              <a:avLst/>
                              <a:gdLst>
                                <a:gd name="T0" fmla="+- 0 1041 1041"/>
                                <a:gd name="T1" fmla="*/ T0 w 15"/>
                                <a:gd name="T2" fmla="+- 0 1056 104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9" name="Group 2130"/>
                        <wpg:cNvGrpSpPr>
                          <a:grpSpLocks/>
                        </wpg:cNvGrpSpPr>
                        <wpg:grpSpPr bwMode="auto">
                          <a:xfrm>
                            <a:off x="1071" y="7"/>
                            <a:ext cx="15" cy="2"/>
                            <a:chOff x="1071" y="7"/>
                            <a:chExt cx="15" cy="2"/>
                          </a:xfrm>
                        </wpg:grpSpPr>
                        <wps:wsp>
                          <wps:cNvPr id="1910" name="Freeform 2131"/>
                          <wps:cNvSpPr>
                            <a:spLocks/>
                          </wps:cNvSpPr>
                          <wps:spPr bwMode="auto">
                            <a:xfrm>
                              <a:off x="1071" y="7"/>
                              <a:ext cx="15" cy="2"/>
                            </a:xfrm>
                            <a:custGeom>
                              <a:avLst/>
                              <a:gdLst>
                                <a:gd name="T0" fmla="+- 0 1071 1071"/>
                                <a:gd name="T1" fmla="*/ T0 w 15"/>
                                <a:gd name="T2" fmla="+- 0 1085 107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1" name="Group 2128"/>
                        <wpg:cNvGrpSpPr>
                          <a:grpSpLocks/>
                        </wpg:cNvGrpSpPr>
                        <wpg:grpSpPr bwMode="auto">
                          <a:xfrm>
                            <a:off x="1100" y="7"/>
                            <a:ext cx="15" cy="2"/>
                            <a:chOff x="1100" y="7"/>
                            <a:chExt cx="15" cy="2"/>
                          </a:xfrm>
                        </wpg:grpSpPr>
                        <wps:wsp>
                          <wps:cNvPr id="1912" name="Freeform 2129"/>
                          <wps:cNvSpPr>
                            <a:spLocks/>
                          </wps:cNvSpPr>
                          <wps:spPr bwMode="auto">
                            <a:xfrm>
                              <a:off x="1100" y="7"/>
                              <a:ext cx="15" cy="2"/>
                            </a:xfrm>
                            <a:custGeom>
                              <a:avLst/>
                              <a:gdLst>
                                <a:gd name="T0" fmla="+- 0 1100 1100"/>
                                <a:gd name="T1" fmla="*/ T0 w 15"/>
                                <a:gd name="T2" fmla="+- 0 1115 110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3" name="Group 2126"/>
                        <wpg:cNvGrpSpPr>
                          <a:grpSpLocks/>
                        </wpg:cNvGrpSpPr>
                        <wpg:grpSpPr bwMode="auto">
                          <a:xfrm>
                            <a:off x="1130" y="7"/>
                            <a:ext cx="15" cy="2"/>
                            <a:chOff x="1130" y="7"/>
                            <a:chExt cx="15" cy="2"/>
                          </a:xfrm>
                        </wpg:grpSpPr>
                        <wps:wsp>
                          <wps:cNvPr id="1914" name="Freeform 2127"/>
                          <wps:cNvSpPr>
                            <a:spLocks/>
                          </wps:cNvSpPr>
                          <wps:spPr bwMode="auto">
                            <a:xfrm>
                              <a:off x="1130" y="7"/>
                              <a:ext cx="15" cy="2"/>
                            </a:xfrm>
                            <a:custGeom>
                              <a:avLst/>
                              <a:gdLst>
                                <a:gd name="T0" fmla="+- 0 1130 1130"/>
                                <a:gd name="T1" fmla="*/ T0 w 15"/>
                                <a:gd name="T2" fmla="+- 0 1144 113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5" name="Group 2124"/>
                        <wpg:cNvGrpSpPr>
                          <a:grpSpLocks/>
                        </wpg:cNvGrpSpPr>
                        <wpg:grpSpPr bwMode="auto">
                          <a:xfrm>
                            <a:off x="1159" y="7"/>
                            <a:ext cx="15" cy="2"/>
                            <a:chOff x="1159" y="7"/>
                            <a:chExt cx="15" cy="2"/>
                          </a:xfrm>
                        </wpg:grpSpPr>
                        <wps:wsp>
                          <wps:cNvPr id="1916" name="Freeform 2125"/>
                          <wps:cNvSpPr>
                            <a:spLocks/>
                          </wps:cNvSpPr>
                          <wps:spPr bwMode="auto">
                            <a:xfrm>
                              <a:off x="1159" y="7"/>
                              <a:ext cx="15" cy="2"/>
                            </a:xfrm>
                            <a:custGeom>
                              <a:avLst/>
                              <a:gdLst>
                                <a:gd name="T0" fmla="+- 0 1159 1159"/>
                                <a:gd name="T1" fmla="*/ T0 w 15"/>
                                <a:gd name="T2" fmla="+- 0 1174 115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7" name="Group 2122"/>
                        <wpg:cNvGrpSpPr>
                          <a:grpSpLocks/>
                        </wpg:cNvGrpSpPr>
                        <wpg:grpSpPr bwMode="auto">
                          <a:xfrm>
                            <a:off x="1189" y="7"/>
                            <a:ext cx="15" cy="2"/>
                            <a:chOff x="1189" y="7"/>
                            <a:chExt cx="15" cy="2"/>
                          </a:xfrm>
                        </wpg:grpSpPr>
                        <wps:wsp>
                          <wps:cNvPr id="1918" name="Freeform 2123"/>
                          <wps:cNvSpPr>
                            <a:spLocks/>
                          </wps:cNvSpPr>
                          <wps:spPr bwMode="auto">
                            <a:xfrm>
                              <a:off x="1189" y="7"/>
                              <a:ext cx="15" cy="2"/>
                            </a:xfrm>
                            <a:custGeom>
                              <a:avLst/>
                              <a:gdLst>
                                <a:gd name="T0" fmla="+- 0 1189 1189"/>
                                <a:gd name="T1" fmla="*/ T0 w 15"/>
                                <a:gd name="T2" fmla="+- 0 1203 118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9" name="Group 2120"/>
                        <wpg:cNvGrpSpPr>
                          <a:grpSpLocks/>
                        </wpg:cNvGrpSpPr>
                        <wpg:grpSpPr bwMode="auto">
                          <a:xfrm>
                            <a:off x="1218" y="7"/>
                            <a:ext cx="15" cy="2"/>
                            <a:chOff x="1218" y="7"/>
                            <a:chExt cx="15" cy="2"/>
                          </a:xfrm>
                        </wpg:grpSpPr>
                        <wps:wsp>
                          <wps:cNvPr id="1920" name="Freeform 2121"/>
                          <wps:cNvSpPr>
                            <a:spLocks/>
                          </wps:cNvSpPr>
                          <wps:spPr bwMode="auto">
                            <a:xfrm>
                              <a:off x="1218" y="7"/>
                              <a:ext cx="15" cy="2"/>
                            </a:xfrm>
                            <a:custGeom>
                              <a:avLst/>
                              <a:gdLst>
                                <a:gd name="T0" fmla="+- 0 1218 1218"/>
                                <a:gd name="T1" fmla="*/ T0 w 15"/>
                                <a:gd name="T2" fmla="+- 0 1233 121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1" name="Group 2118"/>
                        <wpg:cNvGrpSpPr>
                          <a:grpSpLocks/>
                        </wpg:cNvGrpSpPr>
                        <wpg:grpSpPr bwMode="auto">
                          <a:xfrm>
                            <a:off x="1248" y="7"/>
                            <a:ext cx="15" cy="2"/>
                            <a:chOff x="1248" y="7"/>
                            <a:chExt cx="15" cy="2"/>
                          </a:xfrm>
                        </wpg:grpSpPr>
                        <wps:wsp>
                          <wps:cNvPr id="1922" name="Freeform 2119"/>
                          <wps:cNvSpPr>
                            <a:spLocks/>
                          </wps:cNvSpPr>
                          <wps:spPr bwMode="auto">
                            <a:xfrm>
                              <a:off x="1248" y="7"/>
                              <a:ext cx="15" cy="2"/>
                            </a:xfrm>
                            <a:custGeom>
                              <a:avLst/>
                              <a:gdLst>
                                <a:gd name="T0" fmla="+- 0 1248 1248"/>
                                <a:gd name="T1" fmla="*/ T0 w 15"/>
                                <a:gd name="T2" fmla="+- 0 1262 124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3" name="Group 2116"/>
                        <wpg:cNvGrpSpPr>
                          <a:grpSpLocks/>
                        </wpg:cNvGrpSpPr>
                        <wpg:grpSpPr bwMode="auto">
                          <a:xfrm>
                            <a:off x="1277" y="7"/>
                            <a:ext cx="15" cy="2"/>
                            <a:chOff x="1277" y="7"/>
                            <a:chExt cx="15" cy="2"/>
                          </a:xfrm>
                        </wpg:grpSpPr>
                        <wps:wsp>
                          <wps:cNvPr id="1924" name="Freeform 2117"/>
                          <wps:cNvSpPr>
                            <a:spLocks/>
                          </wps:cNvSpPr>
                          <wps:spPr bwMode="auto">
                            <a:xfrm>
                              <a:off x="1277" y="7"/>
                              <a:ext cx="15" cy="2"/>
                            </a:xfrm>
                            <a:custGeom>
                              <a:avLst/>
                              <a:gdLst>
                                <a:gd name="T0" fmla="+- 0 1277 1277"/>
                                <a:gd name="T1" fmla="*/ T0 w 15"/>
                                <a:gd name="T2" fmla="+- 0 1292 127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5" name="Group 2114"/>
                        <wpg:cNvGrpSpPr>
                          <a:grpSpLocks/>
                        </wpg:cNvGrpSpPr>
                        <wpg:grpSpPr bwMode="auto">
                          <a:xfrm>
                            <a:off x="1307" y="7"/>
                            <a:ext cx="15" cy="2"/>
                            <a:chOff x="1307" y="7"/>
                            <a:chExt cx="15" cy="2"/>
                          </a:xfrm>
                        </wpg:grpSpPr>
                        <wps:wsp>
                          <wps:cNvPr id="1926" name="Freeform 2115"/>
                          <wps:cNvSpPr>
                            <a:spLocks/>
                          </wps:cNvSpPr>
                          <wps:spPr bwMode="auto">
                            <a:xfrm>
                              <a:off x="1307" y="7"/>
                              <a:ext cx="15" cy="2"/>
                            </a:xfrm>
                            <a:custGeom>
                              <a:avLst/>
                              <a:gdLst>
                                <a:gd name="T0" fmla="+- 0 1307 1307"/>
                                <a:gd name="T1" fmla="*/ T0 w 15"/>
                                <a:gd name="T2" fmla="+- 0 1322 130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7" name="Group 2112"/>
                        <wpg:cNvGrpSpPr>
                          <a:grpSpLocks/>
                        </wpg:cNvGrpSpPr>
                        <wpg:grpSpPr bwMode="auto">
                          <a:xfrm>
                            <a:off x="1336" y="7"/>
                            <a:ext cx="15" cy="2"/>
                            <a:chOff x="1336" y="7"/>
                            <a:chExt cx="15" cy="2"/>
                          </a:xfrm>
                        </wpg:grpSpPr>
                        <wps:wsp>
                          <wps:cNvPr id="1928" name="Freeform 2113"/>
                          <wps:cNvSpPr>
                            <a:spLocks/>
                          </wps:cNvSpPr>
                          <wps:spPr bwMode="auto">
                            <a:xfrm>
                              <a:off x="1336" y="7"/>
                              <a:ext cx="15" cy="2"/>
                            </a:xfrm>
                            <a:custGeom>
                              <a:avLst/>
                              <a:gdLst>
                                <a:gd name="T0" fmla="+- 0 1336 1336"/>
                                <a:gd name="T1" fmla="*/ T0 w 15"/>
                                <a:gd name="T2" fmla="+- 0 1351 133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9" name="Group 2110"/>
                        <wpg:cNvGrpSpPr>
                          <a:grpSpLocks/>
                        </wpg:cNvGrpSpPr>
                        <wpg:grpSpPr bwMode="auto">
                          <a:xfrm>
                            <a:off x="1366" y="7"/>
                            <a:ext cx="15" cy="2"/>
                            <a:chOff x="1366" y="7"/>
                            <a:chExt cx="15" cy="2"/>
                          </a:xfrm>
                        </wpg:grpSpPr>
                        <wps:wsp>
                          <wps:cNvPr id="1930" name="Freeform 2111"/>
                          <wps:cNvSpPr>
                            <a:spLocks/>
                          </wps:cNvSpPr>
                          <wps:spPr bwMode="auto">
                            <a:xfrm>
                              <a:off x="1366" y="7"/>
                              <a:ext cx="15" cy="2"/>
                            </a:xfrm>
                            <a:custGeom>
                              <a:avLst/>
                              <a:gdLst>
                                <a:gd name="T0" fmla="+- 0 1366 1366"/>
                                <a:gd name="T1" fmla="*/ T0 w 15"/>
                                <a:gd name="T2" fmla="+- 0 1381 136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1" name="Group 2108"/>
                        <wpg:cNvGrpSpPr>
                          <a:grpSpLocks/>
                        </wpg:cNvGrpSpPr>
                        <wpg:grpSpPr bwMode="auto">
                          <a:xfrm>
                            <a:off x="1395" y="7"/>
                            <a:ext cx="15" cy="2"/>
                            <a:chOff x="1395" y="7"/>
                            <a:chExt cx="15" cy="2"/>
                          </a:xfrm>
                        </wpg:grpSpPr>
                        <wps:wsp>
                          <wps:cNvPr id="1932" name="Freeform 2109"/>
                          <wps:cNvSpPr>
                            <a:spLocks/>
                          </wps:cNvSpPr>
                          <wps:spPr bwMode="auto">
                            <a:xfrm>
                              <a:off x="1395" y="7"/>
                              <a:ext cx="15" cy="2"/>
                            </a:xfrm>
                            <a:custGeom>
                              <a:avLst/>
                              <a:gdLst>
                                <a:gd name="T0" fmla="+- 0 1395 1395"/>
                                <a:gd name="T1" fmla="*/ T0 w 15"/>
                                <a:gd name="T2" fmla="+- 0 1410 139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3" name="Group 2106"/>
                        <wpg:cNvGrpSpPr>
                          <a:grpSpLocks/>
                        </wpg:cNvGrpSpPr>
                        <wpg:grpSpPr bwMode="auto">
                          <a:xfrm>
                            <a:off x="1425" y="7"/>
                            <a:ext cx="15" cy="2"/>
                            <a:chOff x="1425" y="7"/>
                            <a:chExt cx="15" cy="2"/>
                          </a:xfrm>
                        </wpg:grpSpPr>
                        <wps:wsp>
                          <wps:cNvPr id="1934" name="Freeform 2107"/>
                          <wps:cNvSpPr>
                            <a:spLocks/>
                          </wps:cNvSpPr>
                          <wps:spPr bwMode="auto">
                            <a:xfrm>
                              <a:off x="1425" y="7"/>
                              <a:ext cx="15" cy="2"/>
                            </a:xfrm>
                            <a:custGeom>
                              <a:avLst/>
                              <a:gdLst>
                                <a:gd name="T0" fmla="+- 0 1425 1425"/>
                                <a:gd name="T1" fmla="*/ T0 w 15"/>
                                <a:gd name="T2" fmla="+- 0 1440 142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5" name="Group 2104"/>
                        <wpg:cNvGrpSpPr>
                          <a:grpSpLocks/>
                        </wpg:cNvGrpSpPr>
                        <wpg:grpSpPr bwMode="auto">
                          <a:xfrm>
                            <a:off x="1454" y="7"/>
                            <a:ext cx="15" cy="2"/>
                            <a:chOff x="1454" y="7"/>
                            <a:chExt cx="15" cy="2"/>
                          </a:xfrm>
                        </wpg:grpSpPr>
                        <wps:wsp>
                          <wps:cNvPr id="1936" name="Freeform 2105"/>
                          <wps:cNvSpPr>
                            <a:spLocks/>
                          </wps:cNvSpPr>
                          <wps:spPr bwMode="auto">
                            <a:xfrm>
                              <a:off x="1454" y="7"/>
                              <a:ext cx="15" cy="2"/>
                            </a:xfrm>
                            <a:custGeom>
                              <a:avLst/>
                              <a:gdLst>
                                <a:gd name="T0" fmla="+- 0 1454 1454"/>
                                <a:gd name="T1" fmla="*/ T0 w 15"/>
                                <a:gd name="T2" fmla="+- 0 1469 145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7" name="Group 2102"/>
                        <wpg:cNvGrpSpPr>
                          <a:grpSpLocks/>
                        </wpg:cNvGrpSpPr>
                        <wpg:grpSpPr bwMode="auto">
                          <a:xfrm>
                            <a:off x="1484" y="7"/>
                            <a:ext cx="15" cy="2"/>
                            <a:chOff x="1484" y="7"/>
                            <a:chExt cx="15" cy="2"/>
                          </a:xfrm>
                        </wpg:grpSpPr>
                        <wps:wsp>
                          <wps:cNvPr id="1938" name="Freeform 2103"/>
                          <wps:cNvSpPr>
                            <a:spLocks/>
                          </wps:cNvSpPr>
                          <wps:spPr bwMode="auto">
                            <a:xfrm>
                              <a:off x="1484" y="7"/>
                              <a:ext cx="15" cy="2"/>
                            </a:xfrm>
                            <a:custGeom>
                              <a:avLst/>
                              <a:gdLst>
                                <a:gd name="T0" fmla="+- 0 1484 1484"/>
                                <a:gd name="T1" fmla="*/ T0 w 15"/>
                                <a:gd name="T2" fmla="+- 0 1499 148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9" name="Group 2100"/>
                        <wpg:cNvGrpSpPr>
                          <a:grpSpLocks/>
                        </wpg:cNvGrpSpPr>
                        <wpg:grpSpPr bwMode="auto">
                          <a:xfrm>
                            <a:off x="1514" y="7"/>
                            <a:ext cx="15" cy="2"/>
                            <a:chOff x="1514" y="7"/>
                            <a:chExt cx="15" cy="2"/>
                          </a:xfrm>
                        </wpg:grpSpPr>
                        <wps:wsp>
                          <wps:cNvPr id="1940" name="Freeform 2101"/>
                          <wps:cNvSpPr>
                            <a:spLocks/>
                          </wps:cNvSpPr>
                          <wps:spPr bwMode="auto">
                            <a:xfrm>
                              <a:off x="1514" y="7"/>
                              <a:ext cx="15" cy="2"/>
                            </a:xfrm>
                            <a:custGeom>
                              <a:avLst/>
                              <a:gdLst>
                                <a:gd name="T0" fmla="+- 0 1514 1514"/>
                                <a:gd name="T1" fmla="*/ T0 w 15"/>
                                <a:gd name="T2" fmla="+- 0 1528 151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1" name="Group 2098"/>
                        <wpg:cNvGrpSpPr>
                          <a:grpSpLocks/>
                        </wpg:cNvGrpSpPr>
                        <wpg:grpSpPr bwMode="auto">
                          <a:xfrm>
                            <a:off x="1543" y="7"/>
                            <a:ext cx="15" cy="2"/>
                            <a:chOff x="1543" y="7"/>
                            <a:chExt cx="15" cy="2"/>
                          </a:xfrm>
                        </wpg:grpSpPr>
                        <wps:wsp>
                          <wps:cNvPr id="1942" name="Freeform 2099"/>
                          <wps:cNvSpPr>
                            <a:spLocks/>
                          </wps:cNvSpPr>
                          <wps:spPr bwMode="auto">
                            <a:xfrm>
                              <a:off x="1543" y="7"/>
                              <a:ext cx="15" cy="2"/>
                            </a:xfrm>
                            <a:custGeom>
                              <a:avLst/>
                              <a:gdLst>
                                <a:gd name="T0" fmla="+- 0 1543 1543"/>
                                <a:gd name="T1" fmla="*/ T0 w 15"/>
                                <a:gd name="T2" fmla="+- 0 1558 154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3" name="Group 2096"/>
                        <wpg:cNvGrpSpPr>
                          <a:grpSpLocks/>
                        </wpg:cNvGrpSpPr>
                        <wpg:grpSpPr bwMode="auto">
                          <a:xfrm>
                            <a:off x="1573" y="7"/>
                            <a:ext cx="15" cy="2"/>
                            <a:chOff x="1573" y="7"/>
                            <a:chExt cx="15" cy="2"/>
                          </a:xfrm>
                        </wpg:grpSpPr>
                        <wps:wsp>
                          <wps:cNvPr id="1944" name="Freeform 2097"/>
                          <wps:cNvSpPr>
                            <a:spLocks/>
                          </wps:cNvSpPr>
                          <wps:spPr bwMode="auto">
                            <a:xfrm>
                              <a:off x="1573" y="7"/>
                              <a:ext cx="15" cy="2"/>
                            </a:xfrm>
                            <a:custGeom>
                              <a:avLst/>
                              <a:gdLst>
                                <a:gd name="T0" fmla="+- 0 1573 1573"/>
                                <a:gd name="T1" fmla="*/ T0 w 15"/>
                                <a:gd name="T2" fmla="+- 0 1587 157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5" name="Group 2094"/>
                        <wpg:cNvGrpSpPr>
                          <a:grpSpLocks/>
                        </wpg:cNvGrpSpPr>
                        <wpg:grpSpPr bwMode="auto">
                          <a:xfrm>
                            <a:off x="1602" y="7"/>
                            <a:ext cx="15" cy="2"/>
                            <a:chOff x="1602" y="7"/>
                            <a:chExt cx="15" cy="2"/>
                          </a:xfrm>
                        </wpg:grpSpPr>
                        <wps:wsp>
                          <wps:cNvPr id="1946" name="Freeform 2095"/>
                          <wps:cNvSpPr>
                            <a:spLocks/>
                          </wps:cNvSpPr>
                          <wps:spPr bwMode="auto">
                            <a:xfrm>
                              <a:off x="1602" y="7"/>
                              <a:ext cx="15" cy="2"/>
                            </a:xfrm>
                            <a:custGeom>
                              <a:avLst/>
                              <a:gdLst>
                                <a:gd name="T0" fmla="+- 0 1602 1602"/>
                                <a:gd name="T1" fmla="*/ T0 w 15"/>
                                <a:gd name="T2" fmla="+- 0 1617 160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7" name="Group 2092"/>
                        <wpg:cNvGrpSpPr>
                          <a:grpSpLocks/>
                        </wpg:cNvGrpSpPr>
                        <wpg:grpSpPr bwMode="auto">
                          <a:xfrm>
                            <a:off x="1632" y="7"/>
                            <a:ext cx="15" cy="2"/>
                            <a:chOff x="1632" y="7"/>
                            <a:chExt cx="15" cy="2"/>
                          </a:xfrm>
                        </wpg:grpSpPr>
                        <wps:wsp>
                          <wps:cNvPr id="1948" name="Freeform 2093"/>
                          <wps:cNvSpPr>
                            <a:spLocks/>
                          </wps:cNvSpPr>
                          <wps:spPr bwMode="auto">
                            <a:xfrm>
                              <a:off x="1632" y="7"/>
                              <a:ext cx="15" cy="2"/>
                            </a:xfrm>
                            <a:custGeom>
                              <a:avLst/>
                              <a:gdLst>
                                <a:gd name="T0" fmla="+- 0 1632 1632"/>
                                <a:gd name="T1" fmla="*/ T0 w 15"/>
                                <a:gd name="T2" fmla="+- 0 1646 163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9" name="Group 2090"/>
                        <wpg:cNvGrpSpPr>
                          <a:grpSpLocks/>
                        </wpg:cNvGrpSpPr>
                        <wpg:grpSpPr bwMode="auto">
                          <a:xfrm>
                            <a:off x="1661" y="7"/>
                            <a:ext cx="15" cy="2"/>
                            <a:chOff x="1661" y="7"/>
                            <a:chExt cx="15" cy="2"/>
                          </a:xfrm>
                        </wpg:grpSpPr>
                        <wps:wsp>
                          <wps:cNvPr id="1950" name="Freeform 2091"/>
                          <wps:cNvSpPr>
                            <a:spLocks/>
                          </wps:cNvSpPr>
                          <wps:spPr bwMode="auto">
                            <a:xfrm>
                              <a:off x="1661" y="7"/>
                              <a:ext cx="15" cy="2"/>
                            </a:xfrm>
                            <a:custGeom>
                              <a:avLst/>
                              <a:gdLst>
                                <a:gd name="T0" fmla="+- 0 1661 1661"/>
                                <a:gd name="T1" fmla="*/ T0 w 15"/>
                                <a:gd name="T2" fmla="+- 0 1676 166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1" name="Group 2088"/>
                        <wpg:cNvGrpSpPr>
                          <a:grpSpLocks/>
                        </wpg:cNvGrpSpPr>
                        <wpg:grpSpPr bwMode="auto">
                          <a:xfrm>
                            <a:off x="1691" y="7"/>
                            <a:ext cx="15" cy="2"/>
                            <a:chOff x="1691" y="7"/>
                            <a:chExt cx="15" cy="2"/>
                          </a:xfrm>
                        </wpg:grpSpPr>
                        <wps:wsp>
                          <wps:cNvPr id="1952" name="Freeform 2089"/>
                          <wps:cNvSpPr>
                            <a:spLocks/>
                          </wps:cNvSpPr>
                          <wps:spPr bwMode="auto">
                            <a:xfrm>
                              <a:off x="1691" y="7"/>
                              <a:ext cx="15" cy="2"/>
                            </a:xfrm>
                            <a:custGeom>
                              <a:avLst/>
                              <a:gdLst>
                                <a:gd name="T0" fmla="+- 0 1691 1691"/>
                                <a:gd name="T1" fmla="*/ T0 w 15"/>
                                <a:gd name="T2" fmla="+- 0 1705 169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3" name="Group 2086"/>
                        <wpg:cNvGrpSpPr>
                          <a:grpSpLocks/>
                        </wpg:cNvGrpSpPr>
                        <wpg:grpSpPr bwMode="auto">
                          <a:xfrm>
                            <a:off x="1720" y="7"/>
                            <a:ext cx="15" cy="2"/>
                            <a:chOff x="1720" y="7"/>
                            <a:chExt cx="15" cy="2"/>
                          </a:xfrm>
                        </wpg:grpSpPr>
                        <wps:wsp>
                          <wps:cNvPr id="1954" name="Freeform 2087"/>
                          <wps:cNvSpPr>
                            <a:spLocks/>
                          </wps:cNvSpPr>
                          <wps:spPr bwMode="auto">
                            <a:xfrm>
                              <a:off x="1720" y="7"/>
                              <a:ext cx="15" cy="2"/>
                            </a:xfrm>
                            <a:custGeom>
                              <a:avLst/>
                              <a:gdLst>
                                <a:gd name="T0" fmla="+- 0 1720 1720"/>
                                <a:gd name="T1" fmla="*/ T0 w 15"/>
                                <a:gd name="T2" fmla="+- 0 1735 172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5" name="Group 2084"/>
                        <wpg:cNvGrpSpPr>
                          <a:grpSpLocks/>
                        </wpg:cNvGrpSpPr>
                        <wpg:grpSpPr bwMode="auto">
                          <a:xfrm>
                            <a:off x="1750" y="7"/>
                            <a:ext cx="15" cy="2"/>
                            <a:chOff x="1750" y="7"/>
                            <a:chExt cx="15" cy="2"/>
                          </a:xfrm>
                        </wpg:grpSpPr>
                        <wps:wsp>
                          <wps:cNvPr id="1956" name="Freeform 2085"/>
                          <wps:cNvSpPr>
                            <a:spLocks/>
                          </wps:cNvSpPr>
                          <wps:spPr bwMode="auto">
                            <a:xfrm>
                              <a:off x="1750" y="7"/>
                              <a:ext cx="15" cy="2"/>
                            </a:xfrm>
                            <a:custGeom>
                              <a:avLst/>
                              <a:gdLst>
                                <a:gd name="T0" fmla="+- 0 1750 1750"/>
                                <a:gd name="T1" fmla="*/ T0 w 15"/>
                                <a:gd name="T2" fmla="+- 0 1765 175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7" name="Group 2082"/>
                        <wpg:cNvGrpSpPr>
                          <a:grpSpLocks/>
                        </wpg:cNvGrpSpPr>
                        <wpg:grpSpPr bwMode="auto">
                          <a:xfrm>
                            <a:off x="1779" y="7"/>
                            <a:ext cx="15" cy="2"/>
                            <a:chOff x="1779" y="7"/>
                            <a:chExt cx="15" cy="2"/>
                          </a:xfrm>
                        </wpg:grpSpPr>
                        <wps:wsp>
                          <wps:cNvPr id="1958" name="Freeform 2083"/>
                          <wps:cNvSpPr>
                            <a:spLocks/>
                          </wps:cNvSpPr>
                          <wps:spPr bwMode="auto">
                            <a:xfrm>
                              <a:off x="1779" y="7"/>
                              <a:ext cx="15" cy="2"/>
                            </a:xfrm>
                            <a:custGeom>
                              <a:avLst/>
                              <a:gdLst>
                                <a:gd name="T0" fmla="+- 0 1779 1779"/>
                                <a:gd name="T1" fmla="*/ T0 w 15"/>
                                <a:gd name="T2" fmla="+- 0 1794 177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9" name="Group 2080"/>
                        <wpg:cNvGrpSpPr>
                          <a:grpSpLocks/>
                        </wpg:cNvGrpSpPr>
                        <wpg:grpSpPr bwMode="auto">
                          <a:xfrm>
                            <a:off x="1809" y="7"/>
                            <a:ext cx="15" cy="2"/>
                            <a:chOff x="1809" y="7"/>
                            <a:chExt cx="15" cy="2"/>
                          </a:xfrm>
                        </wpg:grpSpPr>
                        <wps:wsp>
                          <wps:cNvPr id="1960" name="Freeform 2081"/>
                          <wps:cNvSpPr>
                            <a:spLocks/>
                          </wps:cNvSpPr>
                          <wps:spPr bwMode="auto">
                            <a:xfrm>
                              <a:off x="1809" y="7"/>
                              <a:ext cx="15" cy="2"/>
                            </a:xfrm>
                            <a:custGeom>
                              <a:avLst/>
                              <a:gdLst>
                                <a:gd name="T0" fmla="+- 0 1809 1809"/>
                                <a:gd name="T1" fmla="*/ T0 w 15"/>
                                <a:gd name="T2" fmla="+- 0 1824 180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1" name="Group 2078"/>
                        <wpg:cNvGrpSpPr>
                          <a:grpSpLocks/>
                        </wpg:cNvGrpSpPr>
                        <wpg:grpSpPr bwMode="auto">
                          <a:xfrm>
                            <a:off x="1838" y="7"/>
                            <a:ext cx="15" cy="2"/>
                            <a:chOff x="1838" y="7"/>
                            <a:chExt cx="15" cy="2"/>
                          </a:xfrm>
                        </wpg:grpSpPr>
                        <wps:wsp>
                          <wps:cNvPr id="1962" name="Freeform 2079"/>
                          <wps:cNvSpPr>
                            <a:spLocks/>
                          </wps:cNvSpPr>
                          <wps:spPr bwMode="auto">
                            <a:xfrm>
                              <a:off x="1838" y="7"/>
                              <a:ext cx="15" cy="2"/>
                            </a:xfrm>
                            <a:custGeom>
                              <a:avLst/>
                              <a:gdLst>
                                <a:gd name="T0" fmla="+- 0 1838 1838"/>
                                <a:gd name="T1" fmla="*/ T0 w 15"/>
                                <a:gd name="T2" fmla="+- 0 1853 183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3" name="Group 2076"/>
                        <wpg:cNvGrpSpPr>
                          <a:grpSpLocks/>
                        </wpg:cNvGrpSpPr>
                        <wpg:grpSpPr bwMode="auto">
                          <a:xfrm>
                            <a:off x="1868" y="7"/>
                            <a:ext cx="15" cy="2"/>
                            <a:chOff x="1868" y="7"/>
                            <a:chExt cx="15" cy="2"/>
                          </a:xfrm>
                        </wpg:grpSpPr>
                        <wps:wsp>
                          <wps:cNvPr id="1964" name="Freeform 2077"/>
                          <wps:cNvSpPr>
                            <a:spLocks/>
                          </wps:cNvSpPr>
                          <wps:spPr bwMode="auto">
                            <a:xfrm>
                              <a:off x="1868" y="7"/>
                              <a:ext cx="15" cy="2"/>
                            </a:xfrm>
                            <a:custGeom>
                              <a:avLst/>
                              <a:gdLst>
                                <a:gd name="T0" fmla="+- 0 1868 1868"/>
                                <a:gd name="T1" fmla="*/ T0 w 15"/>
                                <a:gd name="T2" fmla="+- 0 1883 186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5" name="Group 2074"/>
                        <wpg:cNvGrpSpPr>
                          <a:grpSpLocks/>
                        </wpg:cNvGrpSpPr>
                        <wpg:grpSpPr bwMode="auto">
                          <a:xfrm>
                            <a:off x="1897" y="7"/>
                            <a:ext cx="15" cy="2"/>
                            <a:chOff x="1897" y="7"/>
                            <a:chExt cx="15" cy="2"/>
                          </a:xfrm>
                        </wpg:grpSpPr>
                        <wps:wsp>
                          <wps:cNvPr id="1966" name="Freeform 2075"/>
                          <wps:cNvSpPr>
                            <a:spLocks/>
                          </wps:cNvSpPr>
                          <wps:spPr bwMode="auto">
                            <a:xfrm>
                              <a:off x="1897" y="7"/>
                              <a:ext cx="15" cy="2"/>
                            </a:xfrm>
                            <a:custGeom>
                              <a:avLst/>
                              <a:gdLst>
                                <a:gd name="T0" fmla="+- 0 1897 1897"/>
                                <a:gd name="T1" fmla="*/ T0 w 15"/>
                                <a:gd name="T2" fmla="+- 0 1912 189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7" name="Group 2072"/>
                        <wpg:cNvGrpSpPr>
                          <a:grpSpLocks/>
                        </wpg:cNvGrpSpPr>
                        <wpg:grpSpPr bwMode="auto">
                          <a:xfrm>
                            <a:off x="1927" y="7"/>
                            <a:ext cx="15" cy="2"/>
                            <a:chOff x="1927" y="7"/>
                            <a:chExt cx="15" cy="2"/>
                          </a:xfrm>
                        </wpg:grpSpPr>
                        <wps:wsp>
                          <wps:cNvPr id="1968" name="Freeform 2073"/>
                          <wps:cNvSpPr>
                            <a:spLocks/>
                          </wps:cNvSpPr>
                          <wps:spPr bwMode="auto">
                            <a:xfrm>
                              <a:off x="1927" y="7"/>
                              <a:ext cx="15" cy="2"/>
                            </a:xfrm>
                            <a:custGeom>
                              <a:avLst/>
                              <a:gdLst>
                                <a:gd name="T0" fmla="+- 0 1927 1927"/>
                                <a:gd name="T1" fmla="*/ T0 w 15"/>
                                <a:gd name="T2" fmla="+- 0 1942 192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9" name="Group 2070"/>
                        <wpg:cNvGrpSpPr>
                          <a:grpSpLocks/>
                        </wpg:cNvGrpSpPr>
                        <wpg:grpSpPr bwMode="auto">
                          <a:xfrm>
                            <a:off x="1956" y="7"/>
                            <a:ext cx="15" cy="2"/>
                            <a:chOff x="1956" y="7"/>
                            <a:chExt cx="15" cy="2"/>
                          </a:xfrm>
                        </wpg:grpSpPr>
                        <wps:wsp>
                          <wps:cNvPr id="1970" name="Freeform 2071"/>
                          <wps:cNvSpPr>
                            <a:spLocks/>
                          </wps:cNvSpPr>
                          <wps:spPr bwMode="auto">
                            <a:xfrm>
                              <a:off x="1956" y="7"/>
                              <a:ext cx="15" cy="2"/>
                            </a:xfrm>
                            <a:custGeom>
                              <a:avLst/>
                              <a:gdLst>
                                <a:gd name="T0" fmla="+- 0 1956 1956"/>
                                <a:gd name="T1" fmla="*/ T0 w 15"/>
                                <a:gd name="T2" fmla="+- 0 1971 195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1" name="Group 2068"/>
                        <wpg:cNvGrpSpPr>
                          <a:grpSpLocks/>
                        </wpg:cNvGrpSpPr>
                        <wpg:grpSpPr bwMode="auto">
                          <a:xfrm>
                            <a:off x="1986" y="7"/>
                            <a:ext cx="15" cy="2"/>
                            <a:chOff x="1986" y="7"/>
                            <a:chExt cx="15" cy="2"/>
                          </a:xfrm>
                        </wpg:grpSpPr>
                        <wps:wsp>
                          <wps:cNvPr id="1972" name="Freeform 2069"/>
                          <wps:cNvSpPr>
                            <a:spLocks/>
                          </wps:cNvSpPr>
                          <wps:spPr bwMode="auto">
                            <a:xfrm>
                              <a:off x="1986" y="7"/>
                              <a:ext cx="15" cy="2"/>
                            </a:xfrm>
                            <a:custGeom>
                              <a:avLst/>
                              <a:gdLst>
                                <a:gd name="T0" fmla="+- 0 1986 1986"/>
                                <a:gd name="T1" fmla="*/ T0 w 15"/>
                                <a:gd name="T2" fmla="+- 0 2001 198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3" name="Group 2066"/>
                        <wpg:cNvGrpSpPr>
                          <a:grpSpLocks/>
                        </wpg:cNvGrpSpPr>
                        <wpg:grpSpPr bwMode="auto">
                          <a:xfrm>
                            <a:off x="2016" y="7"/>
                            <a:ext cx="15" cy="2"/>
                            <a:chOff x="2016" y="7"/>
                            <a:chExt cx="15" cy="2"/>
                          </a:xfrm>
                        </wpg:grpSpPr>
                        <wps:wsp>
                          <wps:cNvPr id="1974" name="Freeform 2067"/>
                          <wps:cNvSpPr>
                            <a:spLocks/>
                          </wps:cNvSpPr>
                          <wps:spPr bwMode="auto">
                            <a:xfrm>
                              <a:off x="2016" y="7"/>
                              <a:ext cx="15" cy="2"/>
                            </a:xfrm>
                            <a:custGeom>
                              <a:avLst/>
                              <a:gdLst>
                                <a:gd name="T0" fmla="+- 0 2016 2016"/>
                                <a:gd name="T1" fmla="*/ T0 w 15"/>
                                <a:gd name="T2" fmla="+- 0 2030 201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5" name="Group 2064"/>
                        <wpg:cNvGrpSpPr>
                          <a:grpSpLocks/>
                        </wpg:cNvGrpSpPr>
                        <wpg:grpSpPr bwMode="auto">
                          <a:xfrm>
                            <a:off x="2045" y="7"/>
                            <a:ext cx="15" cy="2"/>
                            <a:chOff x="2045" y="7"/>
                            <a:chExt cx="15" cy="2"/>
                          </a:xfrm>
                        </wpg:grpSpPr>
                        <wps:wsp>
                          <wps:cNvPr id="1976" name="Freeform 2065"/>
                          <wps:cNvSpPr>
                            <a:spLocks/>
                          </wps:cNvSpPr>
                          <wps:spPr bwMode="auto">
                            <a:xfrm>
                              <a:off x="2045" y="7"/>
                              <a:ext cx="15" cy="2"/>
                            </a:xfrm>
                            <a:custGeom>
                              <a:avLst/>
                              <a:gdLst>
                                <a:gd name="T0" fmla="+- 0 2045 2045"/>
                                <a:gd name="T1" fmla="*/ T0 w 15"/>
                                <a:gd name="T2" fmla="+- 0 2060 204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7" name="Group 2062"/>
                        <wpg:cNvGrpSpPr>
                          <a:grpSpLocks/>
                        </wpg:cNvGrpSpPr>
                        <wpg:grpSpPr bwMode="auto">
                          <a:xfrm>
                            <a:off x="2075" y="7"/>
                            <a:ext cx="15" cy="2"/>
                            <a:chOff x="2075" y="7"/>
                            <a:chExt cx="15" cy="2"/>
                          </a:xfrm>
                        </wpg:grpSpPr>
                        <wps:wsp>
                          <wps:cNvPr id="1978" name="Freeform 2063"/>
                          <wps:cNvSpPr>
                            <a:spLocks/>
                          </wps:cNvSpPr>
                          <wps:spPr bwMode="auto">
                            <a:xfrm>
                              <a:off x="2075" y="7"/>
                              <a:ext cx="15" cy="2"/>
                            </a:xfrm>
                            <a:custGeom>
                              <a:avLst/>
                              <a:gdLst>
                                <a:gd name="T0" fmla="+- 0 2075 2075"/>
                                <a:gd name="T1" fmla="*/ T0 w 15"/>
                                <a:gd name="T2" fmla="+- 0 2089 207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9" name="Group 2060"/>
                        <wpg:cNvGrpSpPr>
                          <a:grpSpLocks/>
                        </wpg:cNvGrpSpPr>
                        <wpg:grpSpPr bwMode="auto">
                          <a:xfrm>
                            <a:off x="2104" y="7"/>
                            <a:ext cx="15" cy="2"/>
                            <a:chOff x="2104" y="7"/>
                            <a:chExt cx="15" cy="2"/>
                          </a:xfrm>
                        </wpg:grpSpPr>
                        <wps:wsp>
                          <wps:cNvPr id="1980" name="Freeform 2061"/>
                          <wps:cNvSpPr>
                            <a:spLocks/>
                          </wps:cNvSpPr>
                          <wps:spPr bwMode="auto">
                            <a:xfrm>
                              <a:off x="2104" y="7"/>
                              <a:ext cx="15" cy="2"/>
                            </a:xfrm>
                            <a:custGeom>
                              <a:avLst/>
                              <a:gdLst>
                                <a:gd name="T0" fmla="+- 0 2104 2104"/>
                                <a:gd name="T1" fmla="*/ T0 w 15"/>
                                <a:gd name="T2" fmla="+- 0 2119 210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1" name="Group 2058"/>
                        <wpg:cNvGrpSpPr>
                          <a:grpSpLocks/>
                        </wpg:cNvGrpSpPr>
                        <wpg:grpSpPr bwMode="auto">
                          <a:xfrm>
                            <a:off x="2134" y="7"/>
                            <a:ext cx="15" cy="2"/>
                            <a:chOff x="2134" y="7"/>
                            <a:chExt cx="15" cy="2"/>
                          </a:xfrm>
                        </wpg:grpSpPr>
                        <wps:wsp>
                          <wps:cNvPr id="1982" name="Freeform 2059"/>
                          <wps:cNvSpPr>
                            <a:spLocks/>
                          </wps:cNvSpPr>
                          <wps:spPr bwMode="auto">
                            <a:xfrm>
                              <a:off x="2134" y="7"/>
                              <a:ext cx="15" cy="2"/>
                            </a:xfrm>
                            <a:custGeom>
                              <a:avLst/>
                              <a:gdLst>
                                <a:gd name="T0" fmla="+- 0 2134 2134"/>
                                <a:gd name="T1" fmla="*/ T0 w 15"/>
                                <a:gd name="T2" fmla="+- 0 2148 213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3" name="Group 2056"/>
                        <wpg:cNvGrpSpPr>
                          <a:grpSpLocks/>
                        </wpg:cNvGrpSpPr>
                        <wpg:grpSpPr bwMode="auto">
                          <a:xfrm>
                            <a:off x="2163" y="7"/>
                            <a:ext cx="15" cy="2"/>
                            <a:chOff x="2163" y="7"/>
                            <a:chExt cx="15" cy="2"/>
                          </a:xfrm>
                        </wpg:grpSpPr>
                        <wps:wsp>
                          <wps:cNvPr id="1984" name="Freeform 2057"/>
                          <wps:cNvSpPr>
                            <a:spLocks/>
                          </wps:cNvSpPr>
                          <wps:spPr bwMode="auto">
                            <a:xfrm>
                              <a:off x="2163" y="7"/>
                              <a:ext cx="15" cy="2"/>
                            </a:xfrm>
                            <a:custGeom>
                              <a:avLst/>
                              <a:gdLst>
                                <a:gd name="T0" fmla="+- 0 2163 2163"/>
                                <a:gd name="T1" fmla="*/ T0 w 15"/>
                                <a:gd name="T2" fmla="+- 0 2178 216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5" name="Group 2054"/>
                        <wpg:cNvGrpSpPr>
                          <a:grpSpLocks/>
                        </wpg:cNvGrpSpPr>
                        <wpg:grpSpPr bwMode="auto">
                          <a:xfrm>
                            <a:off x="2193" y="7"/>
                            <a:ext cx="15" cy="2"/>
                            <a:chOff x="2193" y="7"/>
                            <a:chExt cx="15" cy="2"/>
                          </a:xfrm>
                        </wpg:grpSpPr>
                        <wps:wsp>
                          <wps:cNvPr id="1986" name="Freeform 2055"/>
                          <wps:cNvSpPr>
                            <a:spLocks/>
                          </wps:cNvSpPr>
                          <wps:spPr bwMode="auto">
                            <a:xfrm>
                              <a:off x="2193" y="7"/>
                              <a:ext cx="15" cy="2"/>
                            </a:xfrm>
                            <a:custGeom>
                              <a:avLst/>
                              <a:gdLst>
                                <a:gd name="T0" fmla="+- 0 2193 2193"/>
                                <a:gd name="T1" fmla="*/ T0 w 15"/>
                                <a:gd name="T2" fmla="+- 0 2208 219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7" name="Group 2052"/>
                        <wpg:cNvGrpSpPr>
                          <a:grpSpLocks/>
                        </wpg:cNvGrpSpPr>
                        <wpg:grpSpPr bwMode="auto">
                          <a:xfrm>
                            <a:off x="2222" y="7"/>
                            <a:ext cx="15" cy="2"/>
                            <a:chOff x="2222" y="7"/>
                            <a:chExt cx="15" cy="2"/>
                          </a:xfrm>
                        </wpg:grpSpPr>
                        <wps:wsp>
                          <wps:cNvPr id="1988" name="Freeform 2053"/>
                          <wps:cNvSpPr>
                            <a:spLocks/>
                          </wps:cNvSpPr>
                          <wps:spPr bwMode="auto">
                            <a:xfrm>
                              <a:off x="2222" y="7"/>
                              <a:ext cx="15" cy="2"/>
                            </a:xfrm>
                            <a:custGeom>
                              <a:avLst/>
                              <a:gdLst>
                                <a:gd name="T0" fmla="+- 0 2222 2222"/>
                                <a:gd name="T1" fmla="*/ T0 w 15"/>
                                <a:gd name="T2" fmla="+- 0 2237 222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9" name="Group 2050"/>
                        <wpg:cNvGrpSpPr>
                          <a:grpSpLocks/>
                        </wpg:cNvGrpSpPr>
                        <wpg:grpSpPr bwMode="auto">
                          <a:xfrm>
                            <a:off x="2252" y="7"/>
                            <a:ext cx="15" cy="2"/>
                            <a:chOff x="2252" y="7"/>
                            <a:chExt cx="15" cy="2"/>
                          </a:xfrm>
                        </wpg:grpSpPr>
                        <wps:wsp>
                          <wps:cNvPr id="1990" name="Freeform 2051"/>
                          <wps:cNvSpPr>
                            <a:spLocks/>
                          </wps:cNvSpPr>
                          <wps:spPr bwMode="auto">
                            <a:xfrm>
                              <a:off x="2252" y="7"/>
                              <a:ext cx="15" cy="2"/>
                            </a:xfrm>
                            <a:custGeom>
                              <a:avLst/>
                              <a:gdLst>
                                <a:gd name="T0" fmla="+- 0 2252 2252"/>
                                <a:gd name="T1" fmla="*/ T0 w 15"/>
                                <a:gd name="T2" fmla="+- 0 2267 225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1" name="Group 2048"/>
                        <wpg:cNvGrpSpPr>
                          <a:grpSpLocks/>
                        </wpg:cNvGrpSpPr>
                        <wpg:grpSpPr bwMode="auto">
                          <a:xfrm>
                            <a:off x="2281" y="7"/>
                            <a:ext cx="15" cy="2"/>
                            <a:chOff x="2281" y="7"/>
                            <a:chExt cx="15" cy="2"/>
                          </a:xfrm>
                        </wpg:grpSpPr>
                        <wps:wsp>
                          <wps:cNvPr id="1992" name="Freeform 2049"/>
                          <wps:cNvSpPr>
                            <a:spLocks/>
                          </wps:cNvSpPr>
                          <wps:spPr bwMode="auto">
                            <a:xfrm>
                              <a:off x="2281" y="7"/>
                              <a:ext cx="15" cy="2"/>
                            </a:xfrm>
                            <a:custGeom>
                              <a:avLst/>
                              <a:gdLst>
                                <a:gd name="T0" fmla="+- 0 2281 2281"/>
                                <a:gd name="T1" fmla="*/ T0 w 15"/>
                                <a:gd name="T2" fmla="+- 0 2296 228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3" name="Group 2046"/>
                        <wpg:cNvGrpSpPr>
                          <a:grpSpLocks/>
                        </wpg:cNvGrpSpPr>
                        <wpg:grpSpPr bwMode="auto">
                          <a:xfrm>
                            <a:off x="2311" y="7"/>
                            <a:ext cx="15" cy="2"/>
                            <a:chOff x="2311" y="7"/>
                            <a:chExt cx="15" cy="2"/>
                          </a:xfrm>
                        </wpg:grpSpPr>
                        <wps:wsp>
                          <wps:cNvPr id="1994" name="Freeform 2047"/>
                          <wps:cNvSpPr>
                            <a:spLocks/>
                          </wps:cNvSpPr>
                          <wps:spPr bwMode="auto">
                            <a:xfrm>
                              <a:off x="2311" y="7"/>
                              <a:ext cx="15" cy="2"/>
                            </a:xfrm>
                            <a:custGeom>
                              <a:avLst/>
                              <a:gdLst>
                                <a:gd name="T0" fmla="+- 0 2311 2311"/>
                                <a:gd name="T1" fmla="*/ T0 w 15"/>
                                <a:gd name="T2" fmla="+- 0 2326 231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5" name="Group 2044"/>
                        <wpg:cNvGrpSpPr>
                          <a:grpSpLocks/>
                        </wpg:cNvGrpSpPr>
                        <wpg:grpSpPr bwMode="auto">
                          <a:xfrm>
                            <a:off x="2340" y="7"/>
                            <a:ext cx="15" cy="2"/>
                            <a:chOff x="2340" y="7"/>
                            <a:chExt cx="15" cy="2"/>
                          </a:xfrm>
                        </wpg:grpSpPr>
                        <wps:wsp>
                          <wps:cNvPr id="1996" name="Freeform 2045"/>
                          <wps:cNvSpPr>
                            <a:spLocks/>
                          </wps:cNvSpPr>
                          <wps:spPr bwMode="auto">
                            <a:xfrm>
                              <a:off x="2340" y="7"/>
                              <a:ext cx="15" cy="2"/>
                            </a:xfrm>
                            <a:custGeom>
                              <a:avLst/>
                              <a:gdLst>
                                <a:gd name="T0" fmla="+- 0 2340 2340"/>
                                <a:gd name="T1" fmla="*/ T0 w 15"/>
                                <a:gd name="T2" fmla="+- 0 2355 234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7" name="Group 2042"/>
                        <wpg:cNvGrpSpPr>
                          <a:grpSpLocks/>
                        </wpg:cNvGrpSpPr>
                        <wpg:grpSpPr bwMode="auto">
                          <a:xfrm>
                            <a:off x="2370" y="7"/>
                            <a:ext cx="15" cy="2"/>
                            <a:chOff x="2370" y="7"/>
                            <a:chExt cx="15" cy="2"/>
                          </a:xfrm>
                        </wpg:grpSpPr>
                        <wps:wsp>
                          <wps:cNvPr id="1998" name="Freeform 2043"/>
                          <wps:cNvSpPr>
                            <a:spLocks/>
                          </wps:cNvSpPr>
                          <wps:spPr bwMode="auto">
                            <a:xfrm>
                              <a:off x="2370" y="7"/>
                              <a:ext cx="15" cy="2"/>
                            </a:xfrm>
                            <a:custGeom>
                              <a:avLst/>
                              <a:gdLst>
                                <a:gd name="T0" fmla="+- 0 2370 2370"/>
                                <a:gd name="T1" fmla="*/ T0 w 15"/>
                                <a:gd name="T2" fmla="+- 0 2385 237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9" name="Group 2040"/>
                        <wpg:cNvGrpSpPr>
                          <a:grpSpLocks/>
                        </wpg:cNvGrpSpPr>
                        <wpg:grpSpPr bwMode="auto">
                          <a:xfrm>
                            <a:off x="2399" y="7"/>
                            <a:ext cx="15" cy="2"/>
                            <a:chOff x="2399" y="7"/>
                            <a:chExt cx="15" cy="2"/>
                          </a:xfrm>
                        </wpg:grpSpPr>
                        <wps:wsp>
                          <wps:cNvPr id="2000" name="Freeform 2041"/>
                          <wps:cNvSpPr>
                            <a:spLocks/>
                          </wps:cNvSpPr>
                          <wps:spPr bwMode="auto">
                            <a:xfrm>
                              <a:off x="2399" y="7"/>
                              <a:ext cx="15" cy="2"/>
                            </a:xfrm>
                            <a:custGeom>
                              <a:avLst/>
                              <a:gdLst>
                                <a:gd name="T0" fmla="+- 0 2399 2399"/>
                                <a:gd name="T1" fmla="*/ T0 w 15"/>
                                <a:gd name="T2" fmla="+- 0 2414 239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1" name="Group 2038"/>
                        <wpg:cNvGrpSpPr>
                          <a:grpSpLocks/>
                        </wpg:cNvGrpSpPr>
                        <wpg:grpSpPr bwMode="auto">
                          <a:xfrm>
                            <a:off x="2429" y="7"/>
                            <a:ext cx="15" cy="2"/>
                            <a:chOff x="2429" y="7"/>
                            <a:chExt cx="15" cy="2"/>
                          </a:xfrm>
                        </wpg:grpSpPr>
                        <wps:wsp>
                          <wps:cNvPr id="2002" name="Freeform 2039"/>
                          <wps:cNvSpPr>
                            <a:spLocks/>
                          </wps:cNvSpPr>
                          <wps:spPr bwMode="auto">
                            <a:xfrm>
                              <a:off x="2429" y="7"/>
                              <a:ext cx="15" cy="2"/>
                            </a:xfrm>
                            <a:custGeom>
                              <a:avLst/>
                              <a:gdLst>
                                <a:gd name="T0" fmla="+- 0 2429 2429"/>
                                <a:gd name="T1" fmla="*/ T0 w 15"/>
                                <a:gd name="T2" fmla="+- 0 2444 242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3" name="Group 2036"/>
                        <wpg:cNvGrpSpPr>
                          <a:grpSpLocks/>
                        </wpg:cNvGrpSpPr>
                        <wpg:grpSpPr bwMode="auto">
                          <a:xfrm>
                            <a:off x="2459" y="7"/>
                            <a:ext cx="15" cy="2"/>
                            <a:chOff x="2459" y="7"/>
                            <a:chExt cx="15" cy="2"/>
                          </a:xfrm>
                        </wpg:grpSpPr>
                        <wps:wsp>
                          <wps:cNvPr id="2004" name="Freeform 2037"/>
                          <wps:cNvSpPr>
                            <a:spLocks/>
                          </wps:cNvSpPr>
                          <wps:spPr bwMode="auto">
                            <a:xfrm>
                              <a:off x="2459" y="7"/>
                              <a:ext cx="15" cy="2"/>
                            </a:xfrm>
                            <a:custGeom>
                              <a:avLst/>
                              <a:gdLst>
                                <a:gd name="T0" fmla="+- 0 2459 2459"/>
                                <a:gd name="T1" fmla="*/ T0 w 15"/>
                                <a:gd name="T2" fmla="+- 0 2473 245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5" name="Group 2034"/>
                        <wpg:cNvGrpSpPr>
                          <a:grpSpLocks/>
                        </wpg:cNvGrpSpPr>
                        <wpg:grpSpPr bwMode="auto">
                          <a:xfrm>
                            <a:off x="2488" y="7"/>
                            <a:ext cx="15" cy="2"/>
                            <a:chOff x="2488" y="7"/>
                            <a:chExt cx="15" cy="2"/>
                          </a:xfrm>
                        </wpg:grpSpPr>
                        <wps:wsp>
                          <wps:cNvPr id="2006" name="Freeform 2035"/>
                          <wps:cNvSpPr>
                            <a:spLocks/>
                          </wps:cNvSpPr>
                          <wps:spPr bwMode="auto">
                            <a:xfrm>
                              <a:off x="2488" y="7"/>
                              <a:ext cx="15" cy="2"/>
                            </a:xfrm>
                            <a:custGeom>
                              <a:avLst/>
                              <a:gdLst>
                                <a:gd name="T0" fmla="+- 0 2488 2488"/>
                                <a:gd name="T1" fmla="*/ T0 w 15"/>
                                <a:gd name="T2" fmla="+- 0 2503 248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7" name="Group 2032"/>
                        <wpg:cNvGrpSpPr>
                          <a:grpSpLocks/>
                        </wpg:cNvGrpSpPr>
                        <wpg:grpSpPr bwMode="auto">
                          <a:xfrm>
                            <a:off x="2518" y="7"/>
                            <a:ext cx="15" cy="2"/>
                            <a:chOff x="2518" y="7"/>
                            <a:chExt cx="15" cy="2"/>
                          </a:xfrm>
                        </wpg:grpSpPr>
                        <wps:wsp>
                          <wps:cNvPr id="2008" name="Freeform 2033"/>
                          <wps:cNvSpPr>
                            <a:spLocks/>
                          </wps:cNvSpPr>
                          <wps:spPr bwMode="auto">
                            <a:xfrm>
                              <a:off x="2518" y="7"/>
                              <a:ext cx="15" cy="2"/>
                            </a:xfrm>
                            <a:custGeom>
                              <a:avLst/>
                              <a:gdLst>
                                <a:gd name="T0" fmla="+- 0 2518 2518"/>
                                <a:gd name="T1" fmla="*/ T0 w 15"/>
                                <a:gd name="T2" fmla="+- 0 2532 251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9" name="Group 2030"/>
                        <wpg:cNvGrpSpPr>
                          <a:grpSpLocks/>
                        </wpg:cNvGrpSpPr>
                        <wpg:grpSpPr bwMode="auto">
                          <a:xfrm>
                            <a:off x="2547" y="7"/>
                            <a:ext cx="15" cy="2"/>
                            <a:chOff x="2547" y="7"/>
                            <a:chExt cx="15" cy="2"/>
                          </a:xfrm>
                        </wpg:grpSpPr>
                        <wps:wsp>
                          <wps:cNvPr id="2010" name="Freeform 2031"/>
                          <wps:cNvSpPr>
                            <a:spLocks/>
                          </wps:cNvSpPr>
                          <wps:spPr bwMode="auto">
                            <a:xfrm>
                              <a:off x="2547" y="7"/>
                              <a:ext cx="15" cy="2"/>
                            </a:xfrm>
                            <a:custGeom>
                              <a:avLst/>
                              <a:gdLst>
                                <a:gd name="T0" fmla="+- 0 2547 2547"/>
                                <a:gd name="T1" fmla="*/ T0 w 15"/>
                                <a:gd name="T2" fmla="+- 0 2562 254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1" name="Group 2028"/>
                        <wpg:cNvGrpSpPr>
                          <a:grpSpLocks/>
                        </wpg:cNvGrpSpPr>
                        <wpg:grpSpPr bwMode="auto">
                          <a:xfrm>
                            <a:off x="2577" y="7"/>
                            <a:ext cx="15" cy="2"/>
                            <a:chOff x="2577" y="7"/>
                            <a:chExt cx="15" cy="2"/>
                          </a:xfrm>
                        </wpg:grpSpPr>
                        <wps:wsp>
                          <wps:cNvPr id="2012" name="Freeform 2029"/>
                          <wps:cNvSpPr>
                            <a:spLocks/>
                          </wps:cNvSpPr>
                          <wps:spPr bwMode="auto">
                            <a:xfrm>
                              <a:off x="2577" y="7"/>
                              <a:ext cx="15" cy="2"/>
                            </a:xfrm>
                            <a:custGeom>
                              <a:avLst/>
                              <a:gdLst>
                                <a:gd name="T0" fmla="+- 0 2577 2577"/>
                                <a:gd name="T1" fmla="*/ T0 w 15"/>
                                <a:gd name="T2" fmla="+- 0 2591 257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3" name="Group 2026"/>
                        <wpg:cNvGrpSpPr>
                          <a:grpSpLocks/>
                        </wpg:cNvGrpSpPr>
                        <wpg:grpSpPr bwMode="auto">
                          <a:xfrm>
                            <a:off x="2606" y="7"/>
                            <a:ext cx="15" cy="2"/>
                            <a:chOff x="2606" y="7"/>
                            <a:chExt cx="15" cy="2"/>
                          </a:xfrm>
                        </wpg:grpSpPr>
                        <wps:wsp>
                          <wps:cNvPr id="2014" name="Freeform 2027"/>
                          <wps:cNvSpPr>
                            <a:spLocks/>
                          </wps:cNvSpPr>
                          <wps:spPr bwMode="auto">
                            <a:xfrm>
                              <a:off x="2606" y="7"/>
                              <a:ext cx="15" cy="2"/>
                            </a:xfrm>
                            <a:custGeom>
                              <a:avLst/>
                              <a:gdLst>
                                <a:gd name="T0" fmla="+- 0 2606 2606"/>
                                <a:gd name="T1" fmla="*/ T0 w 15"/>
                                <a:gd name="T2" fmla="+- 0 2621 260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5" name="Group 2024"/>
                        <wpg:cNvGrpSpPr>
                          <a:grpSpLocks/>
                        </wpg:cNvGrpSpPr>
                        <wpg:grpSpPr bwMode="auto">
                          <a:xfrm>
                            <a:off x="2636" y="7"/>
                            <a:ext cx="15" cy="2"/>
                            <a:chOff x="2636" y="7"/>
                            <a:chExt cx="15" cy="2"/>
                          </a:xfrm>
                        </wpg:grpSpPr>
                        <wps:wsp>
                          <wps:cNvPr id="2016" name="Freeform 2025"/>
                          <wps:cNvSpPr>
                            <a:spLocks/>
                          </wps:cNvSpPr>
                          <wps:spPr bwMode="auto">
                            <a:xfrm>
                              <a:off x="2636" y="7"/>
                              <a:ext cx="15" cy="2"/>
                            </a:xfrm>
                            <a:custGeom>
                              <a:avLst/>
                              <a:gdLst>
                                <a:gd name="T0" fmla="+- 0 2636 2636"/>
                                <a:gd name="T1" fmla="*/ T0 w 15"/>
                                <a:gd name="T2" fmla="+- 0 2650 263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7" name="Group 2022"/>
                        <wpg:cNvGrpSpPr>
                          <a:grpSpLocks/>
                        </wpg:cNvGrpSpPr>
                        <wpg:grpSpPr bwMode="auto">
                          <a:xfrm>
                            <a:off x="2665" y="7"/>
                            <a:ext cx="15" cy="2"/>
                            <a:chOff x="2665" y="7"/>
                            <a:chExt cx="15" cy="2"/>
                          </a:xfrm>
                        </wpg:grpSpPr>
                        <wps:wsp>
                          <wps:cNvPr id="2018" name="Freeform 2023"/>
                          <wps:cNvSpPr>
                            <a:spLocks/>
                          </wps:cNvSpPr>
                          <wps:spPr bwMode="auto">
                            <a:xfrm>
                              <a:off x="2665" y="7"/>
                              <a:ext cx="15" cy="2"/>
                            </a:xfrm>
                            <a:custGeom>
                              <a:avLst/>
                              <a:gdLst>
                                <a:gd name="T0" fmla="+- 0 2665 2665"/>
                                <a:gd name="T1" fmla="*/ T0 w 15"/>
                                <a:gd name="T2" fmla="+- 0 2680 266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9" name="Group 2020"/>
                        <wpg:cNvGrpSpPr>
                          <a:grpSpLocks/>
                        </wpg:cNvGrpSpPr>
                        <wpg:grpSpPr bwMode="auto">
                          <a:xfrm>
                            <a:off x="2695" y="7"/>
                            <a:ext cx="15" cy="2"/>
                            <a:chOff x="2695" y="7"/>
                            <a:chExt cx="15" cy="2"/>
                          </a:xfrm>
                        </wpg:grpSpPr>
                        <wps:wsp>
                          <wps:cNvPr id="2020" name="Freeform 2021"/>
                          <wps:cNvSpPr>
                            <a:spLocks/>
                          </wps:cNvSpPr>
                          <wps:spPr bwMode="auto">
                            <a:xfrm>
                              <a:off x="2695" y="7"/>
                              <a:ext cx="15" cy="2"/>
                            </a:xfrm>
                            <a:custGeom>
                              <a:avLst/>
                              <a:gdLst>
                                <a:gd name="T0" fmla="+- 0 2695 2695"/>
                                <a:gd name="T1" fmla="*/ T0 w 15"/>
                                <a:gd name="T2" fmla="+- 0 2710 269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1" name="Group 2018"/>
                        <wpg:cNvGrpSpPr>
                          <a:grpSpLocks/>
                        </wpg:cNvGrpSpPr>
                        <wpg:grpSpPr bwMode="auto">
                          <a:xfrm>
                            <a:off x="2724" y="7"/>
                            <a:ext cx="15" cy="2"/>
                            <a:chOff x="2724" y="7"/>
                            <a:chExt cx="15" cy="2"/>
                          </a:xfrm>
                        </wpg:grpSpPr>
                        <wps:wsp>
                          <wps:cNvPr id="2022" name="Freeform 2019"/>
                          <wps:cNvSpPr>
                            <a:spLocks/>
                          </wps:cNvSpPr>
                          <wps:spPr bwMode="auto">
                            <a:xfrm>
                              <a:off x="2724" y="7"/>
                              <a:ext cx="15" cy="2"/>
                            </a:xfrm>
                            <a:custGeom>
                              <a:avLst/>
                              <a:gdLst>
                                <a:gd name="T0" fmla="+- 0 2724 2724"/>
                                <a:gd name="T1" fmla="*/ T0 w 15"/>
                                <a:gd name="T2" fmla="+- 0 2739 272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3" name="Group 2016"/>
                        <wpg:cNvGrpSpPr>
                          <a:grpSpLocks/>
                        </wpg:cNvGrpSpPr>
                        <wpg:grpSpPr bwMode="auto">
                          <a:xfrm>
                            <a:off x="2754" y="7"/>
                            <a:ext cx="15" cy="2"/>
                            <a:chOff x="2754" y="7"/>
                            <a:chExt cx="15" cy="2"/>
                          </a:xfrm>
                        </wpg:grpSpPr>
                        <wps:wsp>
                          <wps:cNvPr id="2024" name="Freeform 2017"/>
                          <wps:cNvSpPr>
                            <a:spLocks/>
                          </wps:cNvSpPr>
                          <wps:spPr bwMode="auto">
                            <a:xfrm>
                              <a:off x="2754" y="7"/>
                              <a:ext cx="15" cy="2"/>
                            </a:xfrm>
                            <a:custGeom>
                              <a:avLst/>
                              <a:gdLst>
                                <a:gd name="T0" fmla="+- 0 2754 2754"/>
                                <a:gd name="T1" fmla="*/ T0 w 15"/>
                                <a:gd name="T2" fmla="+- 0 2769 275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5" name="Group 2014"/>
                        <wpg:cNvGrpSpPr>
                          <a:grpSpLocks/>
                        </wpg:cNvGrpSpPr>
                        <wpg:grpSpPr bwMode="auto">
                          <a:xfrm>
                            <a:off x="2783" y="7"/>
                            <a:ext cx="15" cy="2"/>
                            <a:chOff x="2783" y="7"/>
                            <a:chExt cx="15" cy="2"/>
                          </a:xfrm>
                        </wpg:grpSpPr>
                        <wps:wsp>
                          <wps:cNvPr id="2026" name="Freeform 2015"/>
                          <wps:cNvSpPr>
                            <a:spLocks/>
                          </wps:cNvSpPr>
                          <wps:spPr bwMode="auto">
                            <a:xfrm>
                              <a:off x="2783" y="7"/>
                              <a:ext cx="15" cy="2"/>
                            </a:xfrm>
                            <a:custGeom>
                              <a:avLst/>
                              <a:gdLst>
                                <a:gd name="T0" fmla="+- 0 2783 2783"/>
                                <a:gd name="T1" fmla="*/ T0 w 15"/>
                                <a:gd name="T2" fmla="+- 0 2798 278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7" name="Group 2012"/>
                        <wpg:cNvGrpSpPr>
                          <a:grpSpLocks/>
                        </wpg:cNvGrpSpPr>
                        <wpg:grpSpPr bwMode="auto">
                          <a:xfrm>
                            <a:off x="2813" y="7"/>
                            <a:ext cx="15" cy="2"/>
                            <a:chOff x="2813" y="7"/>
                            <a:chExt cx="15" cy="2"/>
                          </a:xfrm>
                        </wpg:grpSpPr>
                        <wps:wsp>
                          <wps:cNvPr id="2028" name="Freeform 2013"/>
                          <wps:cNvSpPr>
                            <a:spLocks/>
                          </wps:cNvSpPr>
                          <wps:spPr bwMode="auto">
                            <a:xfrm>
                              <a:off x="2813" y="7"/>
                              <a:ext cx="15" cy="2"/>
                            </a:xfrm>
                            <a:custGeom>
                              <a:avLst/>
                              <a:gdLst>
                                <a:gd name="T0" fmla="+- 0 2813 2813"/>
                                <a:gd name="T1" fmla="*/ T0 w 15"/>
                                <a:gd name="T2" fmla="+- 0 2828 281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9" name="Group 2010"/>
                        <wpg:cNvGrpSpPr>
                          <a:grpSpLocks/>
                        </wpg:cNvGrpSpPr>
                        <wpg:grpSpPr bwMode="auto">
                          <a:xfrm>
                            <a:off x="2842" y="7"/>
                            <a:ext cx="15" cy="2"/>
                            <a:chOff x="2842" y="7"/>
                            <a:chExt cx="15" cy="2"/>
                          </a:xfrm>
                        </wpg:grpSpPr>
                        <wps:wsp>
                          <wps:cNvPr id="2030" name="Freeform 2011"/>
                          <wps:cNvSpPr>
                            <a:spLocks/>
                          </wps:cNvSpPr>
                          <wps:spPr bwMode="auto">
                            <a:xfrm>
                              <a:off x="2842" y="7"/>
                              <a:ext cx="15" cy="2"/>
                            </a:xfrm>
                            <a:custGeom>
                              <a:avLst/>
                              <a:gdLst>
                                <a:gd name="T0" fmla="+- 0 2842 2842"/>
                                <a:gd name="T1" fmla="*/ T0 w 15"/>
                                <a:gd name="T2" fmla="+- 0 2857 284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1" name="Group 2008"/>
                        <wpg:cNvGrpSpPr>
                          <a:grpSpLocks/>
                        </wpg:cNvGrpSpPr>
                        <wpg:grpSpPr bwMode="auto">
                          <a:xfrm>
                            <a:off x="2872" y="7"/>
                            <a:ext cx="15" cy="2"/>
                            <a:chOff x="2872" y="7"/>
                            <a:chExt cx="15" cy="2"/>
                          </a:xfrm>
                        </wpg:grpSpPr>
                        <wps:wsp>
                          <wps:cNvPr id="2032" name="Freeform 2009"/>
                          <wps:cNvSpPr>
                            <a:spLocks/>
                          </wps:cNvSpPr>
                          <wps:spPr bwMode="auto">
                            <a:xfrm>
                              <a:off x="2872" y="7"/>
                              <a:ext cx="15" cy="2"/>
                            </a:xfrm>
                            <a:custGeom>
                              <a:avLst/>
                              <a:gdLst>
                                <a:gd name="T0" fmla="+- 0 2872 2872"/>
                                <a:gd name="T1" fmla="*/ T0 w 15"/>
                                <a:gd name="T2" fmla="+- 0 2887 287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3" name="Group 2006"/>
                        <wpg:cNvGrpSpPr>
                          <a:grpSpLocks/>
                        </wpg:cNvGrpSpPr>
                        <wpg:grpSpPr bwMode="auto">
                          <a:xfrm>
                            <a:off x="2902" y="7"/>
                            <a:ext cx="15" cy="2"/>
                            <a:chOff x="2902" y="7"/>
                            <a:chExt cx="15" cy="2"/>
                          </a:xfrm>
                        </wpg:grpSpPr>
                        <wps:wsp>
                          <wps:cNvPr id="2034" name="Freeform 2007"/>
                          <wps:cNvSpPr>
                            <a:spLocks/>
                          </wps:cNvSpPr>
                          <wps:spPr bwMode="auto">
                            <a:xfrm>
                              <a:off x="2902" y="7"/>
                              <a:ext cx="15" cy="2"/>
                            </a:xfrm>
                            <a:custGeom>
                              <a:avLst/>
                              <a:gdLst>
                                <a:gd name="T0" fmla="+- 0 2902 2902"/>
                                <a:gd name="T1" fmla="*/ T0 w 15"/>
                                <a:gd name="T2" fmla="+- 0 2916 290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5" name="Group 2004"/>
                        <wpg:cNvGrpSpPr>
                          <a:grpSpLocks/>
                        </wpg:cNvGrpSpPr>
                        <wpg:grpSpPr bwMode="auto">
                          <a:xfrm>
                            <a:off x="2931" y="7"/>
                            <a:ext cx="15" cy="2"/>
                            <a:chOff x="2931" y="7"/>
                            <a:chExt cx="15" cy="2"/>
                          </a:xfrm>
                        </wpg:grpSpPr>
                        <wps:wsp>
                          <wps:cNvPr id="2036" name="Freeform 2005"/>
                          <wps:cNvSpPr>
                            <a:spLocks/>
                          </wps:cNvSpPr>
                          <wps:spPr bwMode="auto">
                            <a:xfrm>
                              <a:off x="2931" y="7"/>
                              <a:ext cx="15" cy="2"/>
                            </a:xfrm>
                            <a:custGeom>
                              <a:avLst/>
                              <a:gdLst>
                                <a:gd name="T0" fmla="+- 0 2931 2931"/>
                                <a:gd name="T1" fmla="*/ T0 w 15"/>
                                <a:gd name="T2" fmla="+- 0 2946 293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7" name="Group 2002"/>
                        <wpg:cNvGrpSpPr>
                          <a:grpSpLocks/>
                        </wpg:cNvGrpSpPr>
                        <wpg:grpSpPr bwMode="auto">
                          <a:xfrm>
                            <a:off x="2961" y="7"/>
                            <a:ext cx="15" cy="2"/>
                            <a:chOff x="2961" y="7"/>
                            <a:chExt cx="15" cy="2"/>
                          </a:xfrm>
                        </wpg:grpSpPr>
                        <wps:wsp>
                          <wps:cNvPr id="2038" name="Freeform 2003"/>
                          <wps:cNvSpPr>
                            <a:spLocks/>
                          </wps:cNvSpPr>
                          <wps:spPr bwMode="auto">
                            <a:xfrm>
                              <a:off x="2961" y="7"/>
                              <a:ext cx="15" cy="2"/>
                            </a:xfrm>
                            <a:custGeom>
                              <a:avLst/>
                              <a:gdLst>
                                <a:gd name="T0" fmla="+- 0 2961 2961"/>
                                <a:gd name="T1" fmla="*/ T0 w 15"/>
                                <a:gd name="T2" fmla="+- 0 2975 296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9" name="Group 2000"/>
                        <wpg:cNvGrpSpPr>
                          <a:grpSpLocks/>
                        </wpg:cNvGrpSpPr>
                        <wpg:grpSpPr bwMode="auto">
                          <a:xfrm>
                            <a:off x="2990" y="7"/>
                            <a:ext cx="15" cy="2"/>
                            <a:chOff x="2990" y="7"/>
                            <a:chExt cx="15" cy="2"/>
                          </a:xfrm>
                        </wpg:grpSpPr>
                        <wps:wsp>
                          <wps:cNvPr id="2040" name="Freeform 2001"/>
                          <wps:cNvSpPr>
                            <a:spLocks/>
                          </wps:cNvSpPr>
                          <wps:spPr bwMode="auto">
                            <a:xfrm>
                              <a:off x="2990" y="7"/>
                              <a:ext cx="15" cy="2"/>
                            </a:xfrm>
                            <a:custGeom>
                              <a:avLst/>
                              <a:gdLst>
                                <a:gd name="T0" fmla="+- 0 2990 2990"/>
                                <a:gd name="T1" fmla="*/ T0 w 15"/>
                                <a:gd name="T2" fmla="+- 0 3005 299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1" name="Group 1998"/>
                        <wpg:cNvGrpSpPr>
                          <a:grpSpLocks/>
                        </wpg:cNvGrpSpPr>
                        <wpg:grpSpPr bwMode="auto">
                          <a:xfrm>
                            <a:off x="3020" y="7"/>
                            <a:ext cx="15" cy="2"/>
                            <a:chOff x="3020" y="7"/>
                            <a:chExt cx="15" cy="2"/>
                          </a:xfrm>
                        </wpg:grpSpPr>
                        <wps:wsp>
                          <wps:cNvPr id="2042" name="Freeform 1999"/>
                          <wps:cNvSpPr>
                            <a:spLocks/>
                          </wps:cNvSpPr>
                          <wps:spPr bwMode="auto">
                            <a:xfrm>
                              <a:off x="3020" y="7"/>
                              <a:ext cx="15" cy="2"/>
                            </a:xfrm>
                            <a:custGeom>
                              <a:avLst/>
                              <a:gdLst>
                                <a:gd name="T0" fmla="+- 0 3020 3020"/>
                                <a:gd name="T1" fmla="*/ T0 w 15"/>
                                <a:gd name="T2" fmla="+- 0 3034 302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3" name="Group 1996"/>
                        <wpg:cNvGrpSpPr>
                          <a:grpSpLocks/>
                        </wpg:cNvGrpSpPr>
                        <wpg:grpSpPr bwMode="auto">
                          <a:xfrm>
                            <a:off x="3049" y="7"/>
                            <a:ext cx="15" cy="2"/>
                            <a:chOff x="3049" y="7"/>
                            <a:chExt cx="15" cy="2"/>
                          </a:xfrm>
                        </wpg:grpSpPr>
                        <wps:wsp>
                          <wps:cNvPr id="2044" name="Freeform 1997"/>
                          <wps:cNvSpPr>
                            <a:spLocks/>
                          </wps:cNvSpPr>
                          <wps:spPr bwMode="auto">
                            <a:xfrm>
                              <a:off x="3049" y="7"/>
                              <a:ext cx="15" cy="2"/>
                            </a:xfrm>
                            <a:custGeom>
                              <a:avLst/>
                              <a:gdLst>
                                <a:gd name="T0" fmla="+- 0 3049 3049"/>
                                <a:gd name="T1" fmla="*/ T0 w 15"/>
                                <a:gd name="T2" fmla="+- 0 3064 304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5" name="Group 1994"/>
                        <wpg:cNvGrpSpPr>
                          <a:grpSpLocks/>
                        </wpg:cNvGrpSpPr>
                        <wpg:grpSpPr bwMode="auto">
                          <a:xfrm>
                            <a:off x="3079" y="7"/>
                            <a:ext cx="15" cy="2"/>
                            <a:chOff x="3079" y="7"/>
                            <a:chExt cx="15" cy="2"/>
                          </a:xfrm>
                        </wpg:grpSpPr>
                        <wps:wsp>
                          <wps:cNvPr id="2046" name="Freeform 1995"/>
                          <wps:cNvSpPr>
                            <a:spLocks/>
                          </wps:cNvSpPr>
                          <wps:spPr bwMode="auto">
                            <a:xfrm>
                              <a:off x="3079" y="7"/>
                              <a:ext cx="15" cy="2"/>
                            </a:xfrm>
                            <a:custGeom>
                              <a:avLst/>
                              <a:gdLst>
                                <a:gd name="T0" fmla="+- 0 3079 3079"/>
                                <a:gd name="T1" fmla="*/ T0 w 15"/>
                                <a:gd name="T2" fmla="+- 0 3093 307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7" name="Group 1992"/>
                        <wpg:cNvGrpSpPr>
                          <a:grpSpLocks/>
                        </wpg:cNvGrpSpPr>
                        <wpg:grpSpPr bwMode="auto">
                          <a:xfrm>
                            <a:off x="3108" y="7"/>
                            <a:ext cx="15" cy="2"/>
                            <a:chOff x="3108" y="7"/>
                            <a:chExt cx="15" cy="2"/>
                          </a:xfrm>
                        </wpg:grpSpPr>
                        <wps:wsp>
                          <wps:cNvPr id="2048" name="Freeform 1993"/>
                          <wps:cNvSpPr>
                            <a:spLocks/>
                          </wps:cNvSpPr>
                          <wps:spPr bwMode="auto">
                            <a:xfrm>
                              <a:off x="3108" y="7"/>
                              <a:ext cx="15" cy="2"/>
                            </a:xfrm>
                            <a:custGeom>
                              <a:avLst/>
                              <a:gdLst>
                                <a:gd name="T0" fmla="+- 0 3108 3108"/>
                                <a:gd name="T1" fmla="*/ T0 w 15"/>
                                <a:gd name="T2" fmla="+- 0 3123 310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9" name="Group 1990"/>
                        <wpg:cNvGrpSpPr>
                          <a:grpSpLocks/>
                        </wpg:cNvGrpSpPr>
                        <wpg:grpSpPr bwMode="auto">
                          <a:xfrm>
                            <a:off x="3138" y="7"/>
                            <a:ext cx="15" cy="2"/>
                            <a:chOff x="3138" y="7"/>
                            <a:chExt cx="15" cy="2"/>
                          </a:xfrm>
                        </wpg:grpSpPr>
                        <wps:wsp>
                          <wps:cNvPr id="2050" name="Freeform 1991"/>
                          <wps:cNvSpPr>
                            <a:spLocks/>
                          </wps:cNvSpPr>
                          <wps:spPr bwMode="auto">
                            <a:xfrm>
                              <a:off x="3138" y="7"/>
                              <a:ext cx="15" cy="2"/>
                            </a:xfrm>
                            <a:custGeom>
                              <a:avLst/>
                              <a:gdLst>
                                <a:gd name="T0" fmla="+- 0 3138 3138"/>
                                <a:gd name="T1" fmla="*/ T0 w 15"/>
                                <a:gd name="T2" fmla="+- 0 3153 313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1" name="Group 1988"/>
                        <wpg:cNvGrpSpPr>
                          <a:grpSpLocks/>
                        </wpg:cNvGrpSpPr>
                        <wpg:grpSpPr bwMode="auto">
                          <a:xfrm>
                            <a:off x="3167" y="7"/>
                            <a:ext cx="15" cy="2"/>
                            <a:chOff x="3167" y="7"/>
                            <a:chExt cx="15" cy="2"/>
                          </a:xfrm>
                        </wpg:grpSpPr>
                        <wps:wsp>
                          <wps:cNvPr id="2052" name="Freeform 1989"/>
                          <wps:cNvSpPr>
                            <a:spLocks/>
                          </wps:cNvSpPr>
                          <wps:spPr bwMode="auto">
                            <a:xfrm>
                              <a:off x="3167" y="7"/>
                              <a:ext cx="15" cy="2"/>
                            </a:xfrm>
                            <a:custGeom>
                              <a:avLst/>
                              <a:gdLst>
                                <a:gd name="T0" fmla="+- 0 3167 3167"/>
                                <a:gd name="T1" fmla="*/ T0 w 15"/>
                                <a:gd name="T2" fmla="+- 0 3182 316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3" name="Group 1986"/>
                        <wpg:cNvGrpSpPr>
                          <a:grpSpLocks/>
                        </wpg:cNvGrpSpPr>
                        <wpg:grpSpPr bwMode="auto">
                          <a:xfrm>
                            <a:off x="3197" y="7"/>
                            <a:ext cx="15" cy="2"/>
                            <a:chOff x="3197" y="7"/>
                            <a:chExt cx="15" cy="2"/>
                          </a:xfrm>
                        </wpg:grpSpPr>
                        <wps:wsp>
                          <wps:cNvPr id="2054" name="Freeform 1987"/>
                          <wps:cNvSpPr>
                            <a:spLocks/>
                          </wps:cNvSpPr>
                          <wps:spPr bwMode="auto">
                            <a:xfrm>
                              <a:off x="3197" y="7"/>
                              <a:ext cx="15" cy="2"/>
                            </a:xfrm>
                            <a:custGeom>
                              <a:avLst/>
                              <a:gdLst>
                                <a:gd name="T0" fmla="+- 0 3197 3197"/>
                                <a:gd name="T1" fmla="*/ T0 w 15"/>
                                <a:gd name="T2" fmla="+- 0 3212 319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5" name="Group 1984"/>
                        <wpg:cNvGrpSpPr>
                          <a:grpSpLocks/>
                        </wpg:cNvGrpSpPr>
                        <wpg:grpSpPr bwMode="auto">
                          <a:xfrm>
                            <a:off x="3226" y="7"/>
                            <a:ext cx="15" cy="2"/>
                            <a:chOff x="3226" y="7"/>
                            <a:chExt cx="15" cy="2"/>
                          </a:xfrm>
                        </wpg:grpSpPr>
                        <wps:wsp>
                          <wps:cNvPr id="2056" name="Freeform 1985"/>
                          <wps:cNvSpPr>
                            <a:spLocks/>
                          </wps:cNvSpPr>
                          <wps:spPr bwMode="auto">
                            <a:xfrm>
                              <a:off x="3226" y="7"/>
                              <a:ext cx="15" cy="2"/>
                            </a:xfrm>
                            <a:custGeom>
                              <a:avLst/>
                              <a:gdLst>
                                <a:gd name="T0" fmla="+- 0 3226 3226"/>
                                <a:gd name="T1" fmla="*/ T0 w 15"/>
                                <a:gd name="T2" fmla="+- 0 3241 322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7" name="Group 1982"/>
                        <wpg:cNvGrpSpPr>
                          <a:grpSpLocks/>
                        </wpg:cNvGrpSpPr>
                        <wpg:grpSpPr bwMode="auto">
                          <a:xfrm>
                            <a:off x="3256" y="7"/>
                            <a:ext cx="15" cy="2"/>
                            <a:chOff x="3256" y="7"/>
                            <a:chExt cx="15" cy="2"/>
                          </a:xfrm>
                        </wpg:grpSpPr>
                        <wps:wsp>
                          <wps:cNvPr id="2058" name="Freeform 1983"/>
                          <wps:cNvSpPr>
                            <a:spLocks/>
                          </wps:cNvSpPr>
                          <wps:spPr bwMode="auto">
                            <a:xfrm>
                              <a:off x="3256" y="7"/>
                              <a:ext cx="15" cy="2"/>
                            </a:xfrm>
                            <a:custGeom>
                              <a:avLst/>
                              <a:gdLst>
                                <a:gd name="T0" fmla="+- 0 3256 3256"/>
                                <a:gd name="T1" fmla="*/ T0 w 15"/>
                                <a:gd name="T2" fmla="+- 0 3271 325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9" name="Group 1980"/>
                        <wpg:cNvGrpSpPr>
                          <a:grpSpLocks/>
                        </wpg:cNvGrpSpPr>
                        <wpg:grpSpPr bwMode="auto">
                          <a:xfrm>
                            <a:off x="3285" y="7"/>
                            <a:ext cx="15" cy="2"/>
                            <a:chOff x="3285" y="7"/>
                            <a:chExt cx="15" cy="2"/>
                          </a:xfrm>
                        </wpg:grpSpPr>
                        <wps:wsp>
                          <wps:cNvPr id="2060" name="Freeform 1981"/>
                          <wps:cNvSpPr>
                            <a:spLocks/>
                          </wps:cNvSpPr>
                          <wps:spPr bwMode="auto">
                            <a:xfrm>
                              <a:off x="3285" y="7"/>
                              <a:ext cx="15" cy="2"/>
                            </a:xfrm>
                            <a:custGeom>
                              <a:avLst/>
                              <a:gdLst>
                                <a:gd name="T0" fmla="+- 0 3285 3285"/>
                                <a:gd name="T1" fmla="*/ T0 w 15"/>
                                <a:gd name="T2" fmla="+- 0 3300 328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1" name="Group 1978"/>
                        <wpg:cNvGrpSpPr>
                          <a:grpSpLocks/>
                        </wpg:cNvGrpSpPr>
                        <wpg:grpSpPr bwMode="auto">
                          <a:xfrm>
                            <a:off x="3315" y="7"/>
                            <a:ext cx="15" cy="2"/>
                            <a:chOff x="3315" y="7"/>
                            <a:chExt cx="15" cy="2"/>
                          </a:xfrm>
                        </wpg:grpSpPr>
                        <wps:wsp>
                          <wps:cNvPr id="2062" name="Freeform 1979"/>
                          <wps:cNvSpPr>
                            <a:spLocks/>
                          </wps:cNvSpPr>
                          <wps:spPr bwMode="auto">
                            <a:xfrm>
                              <a:off x="3315" y="7"/>
                              <a:ext cx="15" cy="2"/>
                            </a:xfrm>
                            <a:custGeom>
                              <a:avLst/>
                              <a:gdLst>
                                <a:gd name="T0" fmla="+- 0 3315 3315"/>
                                <a:gd name="T1" fmla="*/ T0 w 15"/>
                                <a:gd name="T2" fmla="+- 0 3330 331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3" name="Group 1976"/>
                        <wpg:cNvGrpSpPr>
                          <a:grpSpLocks/>
                        </wpg:cNvGrpSpPr>
                        <wpg:grpSpPr bwMode="auto">
                          <a:xfrm>
                            <a:off x="3344" y="7"/>
                            <a:ext cx="15" cy="2"/>
                            <a:chOff x="3344" y="7"/>
                            <a:chExt cx="15" cy="2"/>
                          </a:xfrm>
                        </wpg:grpSpPr>
                        <wps:wsp>
                          <wps:cNvPr id="2064" name="Freeform 1977"/>
                          <wps:cNvSpPr>
                            <a:spLocks/>
                          </wps:cNvSpPr>
                          <wps:spPr bwMode="auto">
                            <a:xfrm>
                              <a:off x="3344" y="7"/>
                              <a:ext cx="15" cy="2"/>
                            </a:xfrm>
                            <a:custGeom>
                              <a:avLst/>
                              <a:gdLst>
                                <a:gd name="T0" fmla="+- 0 3344 3344"/>
                                <a:gd name="T1" fmla="*/ T0 w 15"/>
                                <a:gd name="T2" fmla="+- 0 3359 334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5" name="Group 1974"/>
                        <wpg:cNvGrpSpPr>
                          <a:grpSpLocks/>
                        </wpg:cNvGrpSpPr>
                        <wpg:grpSpPr bwMode="auto">
                          <a:xfrm>
                            <a:off x="3374" y="7"/>
                            <a:ext cx="15" cy="2"/>
                            <a:chOff x="3374" y="7"/>
                            <a:chExt cx="15" cy="2"/>
                          </a:xfrm>
                        </wpg:grpSpPr>
                        <wps:wsp>
                          <wps:cNvPr id="2066" name="Freeform 1975"/>
                          <wps:cNvSpPr>
                            <a:spLocks/>
                          </wps:cNvSpPr>
                          <wps:spPr bwMode="auto">
                            <a:xfrm>
                              <a:off x="3374" y="7"/>
                              <a:ext cx="15" cy="2"/>
                            </a:xfrm>
                            <a:custGeom>
                              <a:avLst/>
                              <a:gdLst>
                                <a:gd name="T0" fmla="+- 0 3374 3374"/>
                                <a:gd name="T1" fmla="*/ T0 w 15"/>
                                <a:gd name="T2" fmla="+- 0 3389 337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7" name="Group 1972"/>
                        <wpg:cNvGrpSpPr>
                          <a:grpSpLocks/>
                        </wpg:cNvGrpSpPr>
                        <wpg:grpSpPr bwMode="auto">
                          <a:xfrm>
                            <a:off x="3404" y="7"/>
                            <a:ext cx="15" cy="2"/>
                            <a:chOff x="3404" y="7"/>
                            <a:chExt cx="15" cy="2"/>
                          </a:xfrm>
                        </wpg:grpSpPr>
                        <wps:wsp>
                          <wps:cNvPr id="2068" name="Freeform 1973"/>
                          <wps:cNvSpPr>
                            <a:spLocks/>
                          </wps:cNvSpPr>
                          <wps:spPr bwMode="auto">
                            <a:xfrm>
                              <a:off x="3404" y="7"/>
                              <a:ext cx="15" cy="2"/>
                            </a:xfrm>
                            <a:custGeom>
                              <a:avLst/>
                              <a:gdLst>
                                <a:gd name="T0" fmla="+- 0 3404 3404"/>
                                <a:gd name="T1" fmla="*/ T0 w 15"/>
                                <a:gd name="T2" fmla="+- 0 3418 340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9" name="Group 1970"/>
                        <wpg:cNvGrpSpPr>
                          <a:grpSpLocks/>
                        </wpg:cNvGrpSpPr>
                        <wpg:grpSpPr bwMode="auto">
                          <a:xfrm>
                            <a:off x="3433" y="7"/>
                            <a:ext cx="15" cy="2"/>
                            <a:chOff x="3433" y="7"/>
                            <a:chExt cx="15" cy="2"/>
                          </a:xfrm>
                        </wpg:grpSpPr>
                        <wps:wsp>
                          <wps:cNvPr id="2070" name="Freeform 1971"/>
                          <wps:cNvSpPr>
                            <a:spLocks/>
                          </wps:cNvSpPr>
                          <wps:spPr bwMode="auto">
                            <a:xfrm>
                              <a:off x="3433" y="7"/>
                              <a:ext cx="15" cy="2"/>
                            </a:xfrm>
                            <a:custGeom>
                              <a:avLst/>
                              <a:gdLst>
                                <a:gd name="T0" fmla="+- 0 3433 3433"/>
                                <a:gd name="T1" fmla="*/ T0 w 15"/>
                                <a:gd name="T2" fmla="+- 0 3448 343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1" name="Group 1968"/>
                        <wpg:cNvGrpSpPr>
                          <a:grpSpLocks/>
                        </wpg:cNvGrpSpPr>
                        <wpg:grpSpPr bwMode="auto">
                          <a:xfrm>
                            <a:off x="3463" y="7"/>
                            <a:ext cx="15" cy="2"/>
                            <a:chOff x="3463" y="7"/>
                            <a:chExt cx="15" cy="2"/>
                          </a:xfrm>
                        </wpg:grpSpPr>
                        <wps:wsp>
                          <wps:cNvPr id="2072" name="Freeform 1969"/>
                          <wps:cNvSpPr>
                            <a:spLocks/>
                          </wps:cNvSpPr>
                          <wps:spPr bwMode="auto">
                            <a:xfrm>
                              <a:off x="3463" y="7"/>
                              <a:ext cx="15" cy="2"/>
                            </a:xfrm>
                            <a:custGeom>
                              <a:avLst/>
                              <a:gdLst>
                                <a:gd name="T0" fmla="+- 0 3463 3463"/>
                                <a:gd name="T1" fmla="*/ T0 w 15"/>
                                <a:gd name="T2" fmla="+- 0 3477 346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3" name="Group 1966"/>
                        <wpg:cNvGrpSpPr>
                          <a:grpSpLocks/>
                        </wpg:cNvGrpSpPr>
                        <wpg:grpSpPr bwMode="auto">
                          <a:xfrm>
                            <a:off x="3492" y="7"/>
                            <a:ext cx="15" cy="2"/>
                            <a:chOff x="3492" y="7"/>
                            <a:chExt cx="15" cy="2"/>
                          </a:xfrm>
                        </wpg:grpSpPr>
                        <wps:wsp>
                          <wps:cNvPr id="2074" name="Freeform 1967"/>
                          <wps:cNvSpPr>
                            <a:spLocks/>
                          </wps:cNvSpPr>
                          <wps:spPr bwMode="auto">
                            <a:xfrm>
                              <a:off x="3492" y="7"/>
                              <a:ext cx="15" cy="2"/>
                            </a:xfrm>
                            <a:custGeom>
                              <a:avLst/>
                              <a:gdLst>
                                <a:gd name="T0" fmla="+- 0 3492 3492"/>
                                <a:gd name="T1" fmla="*/ T0 w 15"/>
                                <a:gd name="T2" fmla="+- 0 3507 349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5" name="Group 1964"/>
                        <wpg:cNvGrpSpPr>
                          <a:grpSpLocks/>
                        </wpg:cNvGrpSpPr>
                        <wpg:grpSpPr bwMode="auto">
                          <a:xfrm>
                            <a:off x="3522" y="7"/>
                            <a:ext cx="15" cy="2"/>
                            <a:chOff x="3522" y="7"/>
                            <a:chExt cx="15" cy="2"/>
                          </a:xfrm>
                        </wpg:grpSpPr>
                        <wps:wsp>
                          <wps:cNvPr id="2076" name="Freeform 1965"/>
                          <wps:cNvSpPr>
                            <a:spLocks/>
                          </wps:cNvSpPr>
                          <wps:spPr bwMode="auto">
                            <a:xfrm>
                              <a:off x="3522" y="7"/>
                              <a:ext cx="15" cy="2"/>
                            </a:xfrm>
                            <a:custGeom>
                              <a:avLst/>
                              <a:gdLst>
                                <a:gd name="T0" fmla="+- 0 3522 3522"/>
                                <a:gd name="T1" fmla="*/ T0 w 15"/>
                                <a:gd name="T2" fmla="+- 0 3536 352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7" name="Group 1962"/>
                        <wpg:cNvGrpSpPr>
                          <a:grpSpLocks/>
                        </wpg:cNvGrpSpPr>
                        <wpg:grpSpPr bwMode="auto">
                          <a:xfrm>
                            <a:off x="3551" y="7"/>
                            <a:ext cx="15" cy="2"/>
                            <a:chOff x="3551" y="7"/>
                            <a:chExt cx="15" cy="2"/>
                          </a:xfrm>
                        </wpg:grpSpPr>
                        <wps:wsp>
                          <wps:cNvPr id="2078" name="Freeform 1963"/>
                          <wps:cNvSpPr>
                            <a:spLocks/>
                          </wps:cNvSpPr>
                          <wps:spPr bwMode="auto">
                            <a:xfrm>
                              <a:off x="3551" y="7"/>
                              <a:ext cx="15" cy="2"/>
                            </a:xfrm>
                            <a:custGeom>
                              <a:avLst/>
                              <a:gdLst>
                                <a:gd name="T0" fmla="+- 0 3551 3551"/>
                                <a:gd name="T1" fmla="*/ T0 w 15"/>
                                <a:gd name="T2" fmla="+- 0 3566 355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9" name="Group 1960"/>
                        <wpg:cNvGrpSpPr>
                          <a:grpSpLocks/>
                        </wpg:cNvGrpSpPr>
                        <wpg:grpSpPr bwMode="auto">
                          <a:xfrm>
                            <a:off x="3581" y="7"/>
                            <a:ext cx="15" cy="2"/>
                            <a:chOff x="3581" y="7"/>
                            <a:chExt cx="15" cy="2"/>
                          </a:xfrm>
                        </wpg:grpSpPr>
                        <wps:wsp>
                          <wps:cNvPr id="2080" name="Freeform 1961"/>
                          <wps:cNvSpPr>
                            <a:spLocks/>
                          </wps:cNvSpPr>
                          <wps:spPr bwMode="auto">
                            <a:xfrm>
                              <a:off x="3581" y="7"/>
                              <a:ext cx="15" cy="2"/>
                            </a:xfrm>
                            <a:custGeom>
                              <a:avLst/>
                              <a:gdLst>
                                <a:gd name="T0" fmla="+- 0 3581 3581"/>
                                <a:gd name="T1" fmla="*/ T0 w 15"/>
                                <a:gd name="T2" fmla="+- 0 3596 358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1" name="Group 1958"/>
                        <wpg:cNvGrpSpPr>
                          <a:grpSpLocks/>
                        </wpg:cNvGrpSpPr>
                        <wpg:grpSpPr bwMode="auto">
                          <a:xfrm>
                            <a:off x="3610" y="7"/>
                            <a:ext cx="15" cy="2"/>
                            <a:chOff x="3610" y="7"/>
                            <a:chExt cx="15" cy="2"/>
                          </a:xfrm>
                        </wpg:grpSpPr>
                        <wps:wsp>
                          <wps:cNvPr id="2082" name="Freeform 1959"/>
                          <wps:cNvSpPr>
                            <a:spLocks/>
                          </wps:cNvSpPr>
                          <wps:spPr bwMode="auto">
                            <a:xfrm>
                              <a:off x="3610" y="7"/>
                              <a:ext cx="15" cy="2"/>
                            </a:xfrm>
                            <a:custGeom>
                              <a:avLst/>
                              <a:gdLst>
                                <a:gd name="T0" fmla="+- 0 3610 3610"/>
                                <a:gd name="T1" fmla="*/ T0 w 15"/>
                                <a:gd name="T2" fmla="+- 0 3625 361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3" name="Group 1956"/>
                        <wpg:cNvGrpSpPr>
                          <a:grpSpLocks/>
                        </wpg:cNvGrpSpPr>
                        <wpg:grpSpPr bwMode="auto">
                          <a:xfrm>
                            <a:off x="3640" y="7"/>
                            <a:ext cx="15" cy="2"/>
                            <a:chOff x="3640" y="7"/>
                            <a:chExt cx="15" cy="2"/>
                          </a:xfrm>
                        </wpg:grpSpPr>
                        <wps:wsp>
                          <wps:cNvPr id="2084" name="Freeform 1957"/>
                          <wps:cNvSpPr>
                            <a:spLocks/>
                          </wps:cNvSpPr>
                          <wps:spPr bwMode="auto">
                            <a:xfrm>
                              <a:off x="3640" y="7"/>
                              <a:ext cx="15" cy="2"/>
                            </a:xfrm>
                            <a:custGeom>
                              <a:avLst/>
                              <a:gdLst>
                                <a:gd name="T0" fmla="+- 0 3640 3640"/>
                                <a:gd name="T1" fmla="*/ T0 w 15"/>
                                <a:gd name="T2" fmla="+- 0 3655 364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5" name="Group 1954"/>
                        <wpg:cNvGrpSpPr>
                          <a:grpSpLocks/>
                        </wpg:cNvGrpSpPr>
                        <wpg:grpSpPr bwMode="auto">
                          <a:xfrm>
                            <a:off x="3669" y="7"/>
                            <a:ext cx="15" cy="2"/>
                            <a:chOff x="3669" y="7"/>
                            <a:chExt cx="15" cy="2"/>
                          </a:xfrm>
                        </wpg:grpSpPr>
                        <wps:wsp>
                          <wps:cNvPr id="2086" name="Freeform 1955"/>
                          <wps:cNvSpPr>
                            <a:spLocks/>
                          </wps:cNvSpPr>
                          <wps:spPr bwMode="auto">
                            <a:xfrm>
                              <a:off x="3669" y="7"/>
                              <a:ext cx="15" cy="2"/>
                            </a:xfrm>
                            <a:custGeom>
                              <a:avLst/>
                              <a:gdLst>
                                <a:gd name="T0" fmla="+- 0 3669 3669"/>
                                <a:gd name="T1" fmla="*/ T0 w 15"/>
                                <a:gd name="T2" fmla="+- 0 3684 366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7" name="Group 1952"/>
                        <wpg:cNvGrpSpPr>
                          <a:grpSpLocks/>
                        </wpg:cNvGrpSpPr>
                        <wpg:grpSpPr bwMode="auto">
                          <a:xfrm>
                            <a:off x="3699" y="7"/>
                            <a:ext cx="15" cy="2"/>
                            <a:chOff x="3699" y="7"/>
                            <a:chExt cx="15" cy="2"/>
                          </a:xfrm>
                        </wpg:grpSpPr>
                        <wps:wsp>
                          <wps:cNvPr id="2088" name="Freeform 1953"/>
                          <wps:cNvSpPr>
                            <a:spLocks/>
                          </wps:cNvSpPr>
                          <wps:spPr bwMode="auto">
                            <a:xfrm>
                              <a:off x="3699" y="7"/>
                              <a:ext cx="15" cy="2"/>
                            </a:xfrm>
                            <a:custGeom>
                              <a:avLst/>
                              <a:gdLst>
                                <a:gd name="T0" fmla="+- 0 3699 3699"/>
                                <a:gd name="T1" fmla="*/ T0 w 15"/>
                                <a:gd name="T2" fmla="+- 0 3714 369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9" name="Group 1950"/>
                        <wpg:cNvGrpSpPr>
                          <a:grpSpLocks/>
                        </wpg:cNvGrpSpPr>
                        <wpg:grpSpPr bwMode="auto">
                          <a:xfrm>
                            <a:off x="3728" y="7"/>
                            <a:ext cx="15" cy="2"/>
                            <a:chOff x="3728" y="7"/>
                            <a:chExt cx="15" cy="2"/>
                          </a:xfrm>
                        </wpg:grpSpPr>
                        <wps:wsp>
                          <wps:cNvPr id="2090" name="Freeform 1951"/>
                          <wps:cNvSpPr>
                            <a:spLocks/>
                          </wps:cNvSpPr>
                          <wps:spPr bwMode="auto">
                            <a:xfrm>
                              <a:off x="3728" y="7"/>
                              <a:ext cx="15" cy="2"/>
                            </a:xfrm>
                            <a:custGeom>
                              <a:avLst/>
                              <a:gdLst>
                                <a:gd name="T0" fmla="+- 0 3728 3728"/>
                                <a:gd name="T1" fmla="*/ T0 w 15"/>
                                <a:gd name="T2" fmla="+- 0 3743 372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1" name="Group 1948"/>
                        <wpg:cNvGrpSpPr>
                          <a:grpSpLocks/>
                        </wpg:cNvGrpSpPr>
                        <wpg:grpSpPr bwMode="auto">
                          <a:xfrm>
                            <a:off x="3758" y="7"/>
                            <a:ext cx="15" cy="2"/>
                            <a:chOff x="3758" y="7"/>
                            <a:chExt cx="15" cy="2"/>
                          </a:xfrm>
                        </wpg:grpSpPr>
                        <wps:wsp>
                          <wps:cNvPr id="2092" name="Freeform 1949"/>
                          <wps:cNvSpPr>
                            <a:spLocks/>
                          </wps:cNvSpPr>
                          <wps:spPr bwMode="auto">
                            <a:xfrm>
                              <a:off x="3758" y="7"/>
                              <a:ext cx="15" cy="2"/>
                            </a:xfrm>
                            <a:custGeom>
                              <a:avLst/>
                              <a:gdLst>
                                <a:gd name="T0" fmla="+- 0 3758 3758"/>
                                <a:gd name="T1" fmla="*/ T0 w 15"/>
                                <a:gd name="T2" fmla="+- 0 3773 375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3" name="Group 1946"/>
                        <wpg:cNvGrpSpPr>
                          <a:grpSpLocks/>
                        </wpg:cNvGrpSpPr>
                        <wpg:grpSpPr bwMode="auto">
                          <a:xfrm>
                            <a:off x="3787" y="7"/>
                            <a:ext cx="15" cy="2"/>
                            <a:chOff x="3787" y="7"/>
                            <a:chExt cx="15" cy="2"/>
                          </a:xfrm>
                        </wpg:grpSpPr>
                        <wps:wsp>
                          <wps:cNvPr id="2094" name="Freeform 1947"/>
                          <wps:cNvSpPr>
                            <a:spLocks/>
                          </wps:cNvSpPr>
                          <wps:spPr bwMode="auto">
                            <a:xfrm>
                              <a:off x="3787" y="7"/>
                              <a:ext cx="15" cy="2"/>
                            </a:xfrm>
                            <a:custGeom>
                              <a:avLst/>
                              <a:gdLst>
                                <a:gd name="T0" fmla="+- 0 3787 3787"/>
                                <a:gd name="T1" fmla="*/ T0 w 15"/>
                                <a:gd name="T2" fmla="+- 0 3802 378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5" name="Group 1944"/>
                        <wpg:cNvGrpSpPr>
                          <a:grpSpLocks/>
                        </wpg:cNvGrpSpPr>
                        <wpg:grpSpPr bwMode="auto">
                          <a:xfrm>
                            <a:off x="3817" y="7"/>
                            <a:ext cx="15" cy="2"/>
                            <a:chOff x="3817" y="7"/>
                            <a:chExt cx="15" cy="2"/>
                          </a:xfrm>
                        </wpg:grpSpPr>
                        <wps:wsp>
                          <wps:cNvPr id="2096" name="Freeform 1945"/>
                          <wps:cNvSpPr>
                            <a:spLocks/>
                          </wps:cNvSpPr>
                          <wps:spPr bwMode="auto">
                            <a:xfrm>
                              <a:off x="3817" y="7"/>
                              <a:ext cx="15" cy="2"/>
                            </a:xfrm>
                            <a:custGeom>
                              <a:avLst/>
                              <a:gdLst>
                                <a:gd name="T0" fmla="+- 0 3817 3817"/>
                                <a:gd name="T1" fmla="*/ T0 w 15"/>
                                <a:gd name="T2" fmla="+- 0 3832 381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7" name="Group 1942"/>
                        <wpg:cNvGrpSpPr>
                          <a:grpSpLocks/>
                        </wpg:cNvGrpSpPr>
                        <wpg:grpSpPr bwMode="auto">
                          <a:xfrm>
                            <a:off x="3847" y="7"/>
                            <a:ext cx="15" cy="2"/>
                            <a:chOff x="3847" y="7"/>
                            <a:chExt cx="15" cy="2"/>
                          </a:xfrm>
                        </wpg:grpSpPr>
                        <wps:wsp>
                          <wps:cNvPr id="2098" name="Freeform 1943"/>
                          <wps:cNvSpPr>
                            <a:spLocks/>
                          </wps:cNvSpPr>
                          <wps:spPr bwMode="auto">
                            <a:xfrm>
                              <a:off x="3847" y="7"/>
                              <a:ext cx="15" cy="2"/>
                            </a:xfrm>
                            <a:custGeom>
                              <a:avLst/>
                              <a:gdLst>
                                <a:gd name="T0" fmla="+- 0 3847 3847"/>
                                <a:gd name="T1" fmla="*/ T0 w 15"/>
                                <a:gd name="T2" fmla="+- 0 3861 384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9" name="Group 1940"/>
                        <wpg:cNvGrpSpPr>
                          <a:grpSpLocks/>
                        </wpg:cNvGrpSpPr>
                        <wpg:grpSpPr bwMode="auto">
                          <a:xfrm>
                            <a:off x="3876" y="7"/>
                            <a:ext cx="15" cy="2"/>
                            <a:chOff x="3876" y="7"/>
                            <a:chExt cx="15" cy="2"/>
                          </a:xfrm>
                        </wpg:grpSpPr>
                        <wps:wsp>
                          <wps:cNvPr id="2100" name="Freeform 1941"/>
                          <wps:cNvSpPr>
                            <a:spLocks/>
                          </wps:cNvSpPr>
                          <wps:spPr bwMode="auto">
                            <a:xfrm>
                              <a:off x="3876" y="7"/>
                              <a:ext cx="15" cy="2"/>
                            </a:xfrm>
                            <a:custGeom>
                              <a:avLst/>
                              <a:gdLst>
                                <a:gd name="T0" fmla="+- 0 3876 3876"/>
                                <a:gd name="T1" fmla="*/ T0 w 15"/>
                                <a:gd name="T2" fmla="+- 0 3891 387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1" name="Group 1938"/>
                        <wpg:cNvGrpSpPr>
                          <a:grpSpLocks/>
                        </wpg:cNvGrpSpPr>
                        <wpg:grpSpPr bwMode="auto">
                          <a:xfrm>
                            <a:off x="3906" y="7"/>
                            <a:ext cx="15" cy="2"/>
                            <a:chOff x="3906" y="7"/>
                            <a:chExt cx="15" cy="2"/>
                          </a:xfrm>
                        </wpg:grpSpPr>
                        <wps:wsp>
                          <wps:cNvPr id="2102" name="Freeform 1939"/>
                          <wps:cNvSpPr>
                            <a:spLocks/>
                          </wps:cNvSpPr>
                          <wps:spPr bwMode="auto">
                            <a:xfrm>
                              <a:off x="3906" y="7"/>
                              <a:ext cx="15" cy="2"/>
                            </a:xfrm>
                            <a:custGeom>
                              <a:avLst/>
                              <a:gdLst>
                                <a:gd name="T0" fmla="+- 0 3906 3906"/>
                                <a:gd name="T1" fmla="*/ T0 w 15"/>
                                <a:gd name="T2" fmla="+- 0 3920 390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3" name="Group 1936"/>
                        <wpg:cNvGrpSpPr>
                          <a:grpSpLocks/>
                        </wpg:cNvGrpSpPr>
                        <wpg:grpSpPr bwMode="auto">
                          <a:xfrm>
                            <a:off x="3935" y="7"/>
                            <a:ext cx="15" cy="2"/>
                            <a:chOff x="3935" y="7"/>
                            <a:chExt cx="15" cy="2"/>
                          </a:xfrm>
                        </wpg:grpSpPr>
                        <wps:wsp>
                          <wps:cNvPr id="2104" name="Freeform 1937"/>
                          <wps:cNvSpPr>
                            <a:spLocks/>
                          </wps:cNvSpPr>
                          <wps:spPr bwMode="auto">
                            <a:xfrm>
                              <a:off x="3935" y="7"/>
                              <a:ext cx="15" cy="2"/>
                            </a:xfrm>
                            <a:custGeom>
                              <a:avLst/>
                              <a:gdLst>
                                <a:gd name="T0" fmla="+- 0 3935 3935"/>
                                <a:gd name="T1" fmla="*/ T0 w 15"/>
                                <a:gd name="T2" fmla="+- 0 3950 393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5" name="Group 1934"/>
                        <wpg:cNvGrpSpPr>
                          <a:grpSpLocks/>
                        </wpg:cNvGrpSpPr>
                        <wpg:grpSpPr bwMode="auto">
                          <a:xfrm>
                            <a:off x="3965" y="7"/>
                            <a:ext cx="15" cy="2"/>
                            <a:chOff x="3965" y="7"/>
                            <a:chExt cx="15" cy="2"/>
                          </a:xfrm>
                        </wpg:grpSpPr>
                        <wps:wsp>
                          <wps:cNvPr id="2106" name="Freeform 1935"/>
                          <wps:cNvSpPr>
                            <a:spLocks/>
                          </wps:cNvSpPr>
                          <wps:spPr bwMode="auto">
                            <a:xfrm>
                              <a:off x="3965" y="7"/>
                              <a:ext cx="15" cy="2"/>
                            </a:xfrm>
                            <a:custGeom>
                              <a:avLst/>
                              <a:gdLst>
                                <a:gd name="T0" fmla="+- 0 3965 3965"/>
                                <a:gd name="T1" fmla="*/ T0 w 15"/>
                                <a:gd name="T2" fmla="+- 0 3979 396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7" name="Group 1932"/>
                        <wpg:cNvGrpSpPr>
                          <a:grpSpLocks/>
                        </wpg:cNvGrpSpPr>
                        <wpg:grpSpPr bwMode="auto">
                          <a:xfrm>
                            <a:off x="3994" y="7"/>
                            <a:ext cx="15" cy="2"/>
                            <a:chOff x="3994" y="7"/>
                            <a:chExt cx="15" cy="2"/>
                          </a:xfrm>
                        </wpg:grpSpPr>
                        <wps:wsp>
                          <wps:cNvPr id="2108" name="Freeform 1933"/>
                          <wps:cNvSpPr>
                            <a:spLocks/>
                          </wps:cNvSpPr>
                          <wps:spPr bwMode="auto">
                            <a:xfrm>
                              <a:off x="3994" y="7"/>
                              <a:ext cx="15" cy="2"/>
                            </a:xfrm>
                            <a:custGeom>
                              <a:avLst/>
                              <a:gdLst>
                                <a:gd name="T0" fmla="+- 0 3994 3994"/>
                                <a:gd name="T1" fmla="*/ T0 w 15"/>
                                <a:gd name="T2" fmla="+- 0 4009 399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9" name="Group 1930"/>
                        <wpg:cNvGrpSpPr>
                          <a:grpSpLocks/>
                        </wpg:cNvGrpSpPr>
                        <wpg:grpSpPr bwMode="auto">
                          <a:xfrm>
                            <a:off x="4024" y="7"/>
                            <a:ext cx="15" cy="2"/>
                            <a:chOff x="4024" y="7"/>
                            <a:chExt cx="15" cy="2"/>
                          </a:xfrm>
                        </wpg:grpSpPr>
                        <wps:wsp>
                          <wps:cNvPr id="2110" name="Freeform 1931"/>
                          <wps:cNvSpPr>
                            <a:spLocks/>
                          </wps:cNvSpPr>
                          <wps:spPr bwMode="auto">
                            <a:xfrm>
                              <a:off x="4024" y="7"/>
                              <a:ext cx="15" cy="2"/>
                            </a:xfrm>
                            <a:custGeom>
                              <a:avLst/>
                              <a:gdLst>
                                <a:gd name="T0" fmla="+- 0 4024 4024"/>
                                <a:gd name="T1" fmla="*/ T0 w 15"/>
                                <a:gd name="T2" fmla="+- 0 4039 402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1" name="Group 1928"/>
                        <wpg:cNvGrpSpPr>
                          <a:grpSpLocks/>
                        </wpg:cNvGrpSpPr>
                        <wpg:grpSpPr bwMode="auto">
                          <a:xfrm>
                            <a:off x="4053" y="7"/>
                            <a:ext cx="15" cy="2"/>
                            <a:chOff x="4053" y="7"/>
                            <a:chExt cx="15" cy="2"/>
                          </a:xfrm>
                        </wpg:grpSpPr>
                        <wps:wsp>
                          <wps:cNvPr id="2112" name="Freeform 1929"/>
                          <wps:cNvSpPr>
                            <a:spLocks/>
                          </wps:cNvSpPr>
                          <wps:spPr bwMode="auto">
                            <a:xfrm>
                              <a:off x="4053" y="7"/>
                              <a:ext cx="15" cy="2"/>
                            </a:xfrm>
                            <a:custGeom>
                              <a:avLst/>
                              <a:gdLst>
                                <a:gd name="T0" fmla="+- 0 4053 4053"/>
                                <a:gd name="T1" fmla="*/ T0 w 15"/>
                                <a:gd name="T2" fmla="+- 0 4068 405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3" name="Group 1926"/>
                        <wpg:cNvGrpSpPr>
                          <a:grpSpLocks/>
                        </wpg:cNvGrpSpPr>
                        <wpg:grpSpPr bwMode="auto">
                          <a:xfrm>
                            <a:off x="4083" y="7"/>
                            <a:ext cx="15" cy="2"/>
                            <a:chOff x="4083" y="7"/>
                            <a:chExt cx="15" cy="2"/>
                          </a:xfrm>
                        </wpg:grpSpPr>
                        <wps:wsp>
                          <wps:cNvPr id="2114" name="Freeform 1927"/>
                          <wps:cNvSpPr>
                            <a:spLocks/>
                          </wps:cNvSpPr>
                          <wps:spPr bwMode="auto">
                            <a:xfrm>
                              <a:off x="4083" y="7"/>
                              <a:ext cx="15" cy="2"/>
                            </a:xfrm>
                            <a:custGeom>
                              <a:avLst/>
                              <a:gdLst>
                                <a:gd name="T0" fmla="+- 0 4083 4083"/>
                                <a:gd name="T1" fmla="*/ T0 w 15"/>
                                <a:gd name="T2" fmla="+- 0 4098 408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5" name="Group 1924"/>
                        <wpg:cNvGrpSpPr>
                          <a:grpSpLocks/>
                        </wpg:cNvGrpSpPr>
                        <wpg:grpSpPr bwMode="auto">
                          <a:xfrm>
                            <a:off x="4112" y="7"/>
                            <a:ext cx="15" cy="2"/>
                            <a:chOff x="4112" y="7"/>
                            <a:chExt cx="15" cy="2"/>
                          </a:xfrm>
                        </wpg:grpSpPr>
                        <wps:wsp>
                          <wps:cNvPr id="2116" name="Freeform 1925"/>
                          <wps:cNvSpPr>
                            <a:spLocks/>
                          </wps:cNvSpPr>
                          <wps:spPr bwMode="auto">
                            <a:xfrm>
                              <a:off x="4112" y="7"/>
                              <a:ext cx="15" cy="2"/>
                            </a:xfrm>
                            <a:custGeom>
                              <a:avLst/>
                              <a:gdLst>
                                <a:gd name="T0" fmla="+- 0 4112 4112"/>
                                <a:gd name="T1" fmla="*/ T0 w 15"/>
                                <a:gd name="T2" fmla="+- 0 4127 411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7" name="Group 1922"/>
                        <wpg:cNvGrpSpPr>
                          <a:grpSpLocks/>
                        </wpg:cNvGrpSpPr>
                        <wpg:grpSpPr bwMode="auto">
                          <a:xfrm>
                            <a:off x="4142" y="7"/>
                            <a:ext cx="15" cy="2"/>
                            <a:chOff x="4142" y="7"/>
                            <a:chExt cx="15" cy="2"/>
                          </a:xfrm>
                        </wpg:grpSpPr>
                        <wps:wsp>
                          <wps:cNvPr id="2118" name="Freeform 1923"/>
                          <wps:cNvSpPr>
                            <a:spLocks/>
                          </wps:cNvSpPr>
                          <wps:spPr bwMode="auto">
                            <a:xfrm>
                              <a:off x="4142" y="7"/>
                              <a:ext cx="15" cy="2"/>
                            </a:xfrm>
                            <a:custGeom>
                              <a:avLst/>
                              <a:gdLst>
                                <a:gd name="T0" fmla="+- 0 4142 4142"/>
                                <a:gd name="T1" fmla="*/ T0 w 15"/>
                                <a:gd name="T2" fmla="+- 0 4157 414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9" name="Group 1920"/>
                        <wpg:cNvGrpSpPr>
                          <a:grpSpLocks/>
                        </wpg:cNvGrpSpPr>
                        <wpg:grpSpPr bwMode="auto">
                          <a:xfrm>
                            <a:off x="4171" y="7"/>
                            <a:ext cx="15" cy="2"/>
                            <a:chOff x="4171" y="7"/>
                            <a:chExt cx="15" cy="2"/>
                          </a:xfrm>
                        </wpg:grpSpPr>
                        <wps:wsp>
                          <wps:cNvPr id="2120" name="Freeform 1921"/>
                          <wps:cNvSpPr>
                            <a:spLocks/>
                          </wps:cNvSpPr>
                          <wps:spPr bwMode="auto">
                            <a:xfrm>
                              <a:off x="4171" y="7"/>
                              <a:ext cx="15" cy="2"/>
                            </a:xfrm>
                            <a:custGeom>
                              <a:avLst/>
                              <a:gdLst>
                                <a:gd name="T0" fmla="+- 0 4171 4171"/>
                                <a:gd name="T1" fmla="*/ T0 w 15"/>
                                <a:gd name="T2" fmla="+- 0 4186 417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1" name="Group 1918"/>
                        <wpg:cNvGrpSpPr>
                          <a:grpSpLocks/>
                        </wpg:cNvGrpSpPr>
                        <wpg:grpSpPr bwMode="auto">
                          <a:xfrm>
                            <a:off x="4201" y="7"/>
                            <a:ext cx="15" cy="2"/>
                            <a:chOff x="4201" y="7"/>
                            <a:chExt cx="15" cy="2"/>
                          </a:xfrm>
                        </wpg:grpSpPr>
                        <wps:wsp>
                          <wps:cNvPr id="2122" name="Freeform 1919"/>
                          <wps:cNvSpPr>
                            <a:spLocks/>
                          </wps:cNvSpPr>
                          <wps:spPr bwMode="auto">
                            <a:xfrm>
                              <a:off x="4201" y="7"/>
                              <a:ext cx="15" cy="2"/>
                            </a:xfrm>
                            <a:custGeom>
                              <a:avLst/>
                              <a:gdLst>
                                <a:gd name="T0" fmla="+- 0 4201 4201"/>
                                <a:gd name="T1" fmla="*/ T0 w 15"/>
                                <a:gd name="T2" fmla="+- 0 4216 420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3" name="Group 1916"/>
                        <wpg:cNvGrpSpPr>
                          <a:grpSpLocks/>
                        </wpg:cNvGrpSpPr>
                        <wpg:grpSpPr bwMode="auto">
                          <a:xfrm>
                            <a:off x="4230" y="7"/>
                            <a:ext cx="15" cy="2"/>
                            <a:chOff x="4230" y="7"/>
                            <a:chExt cx="15" cy="2"/>
                          </a:xfrm>
                        </wpg:grpSpPr>
                        <wps:wsp>
                          <wps:cNvPr id="2124" name="Freeform 1917"/>
                          <wps:cNvSpPr>
                            <a:spLocks/>
                          </wps:cNvSpPr>
                          <wps:spPr bwMode="auto">
                            <a:xfrm>
                              <a:off x="4230" y="7"/>
                              <a:ext cx="15" cy="2"/>
                            </a:xfrm>
                            <a:custGeom>
                              <a:avLst/>
                              <a:gdLst>
                                <a:gd name="T0" fmla="+- 0 4230 4230"/>
                                <a:gd name="T1" fmla="*/ T0 w 15"/>
                                <a:gd name="T2" fmla="+- 0 4245 423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5" name="Group 1914"/>
                        <wpg:cNvGrpSpPr>
                          <a:grpSpLocks/>
                        </wpg:cNvGrpSpPr>
                        <wpg:grpSpPr bwMode="auto">
                          <a:xfrm>
                            <a:off x="4260" y="7"/>
                            <a:ext cx="15" cy="2"/>
                            <a:chOff x="4260" y="7"/>
                            <a:chExt cx="15" cy="2"/>
                          </a:xfrm>
                        </wpg:grpSpPr>
                        <wps:wsp>
                          <wps:cNvPr id="2126" name="Freeform 1915"/>
                          <wps:cNvSpPr>
                            <a:spLocks/>
                          </wps:cNvSpPr>
                          <wps:spPr bwMode="auto">
                            <a:xfrm>
                              <a:off x="4260" y="7"/>
                              <a:ext cx="15" cy="2"/>
                            </a:xfrm>
                            <a:custGeom>
                              <a:avLst/>
                              <a:gdLst>
                                <a:gd name="T0" fmla="+- 0 4260 4260"/>
                                <a:gd name="T1" fmla="*/ T0 w 15"/>
                                <a:gd name="T2" fmla="+- 0 4275 426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7" name="Group 1912"/>
                        <wpg:cNvGrpSpPr>
                          <a:grpSpLocks/>
                        </wpg:cNvGrpSpPr>
                        <wpg:grpSpPr bwMode="auto">
                          <a:xfrm>
                            <a:off x="4290" y="7"/>
                            <a:ext cx="15" cy="2"/>
                            <a:chOff x="4290" y="7"/>
                            <a:chExt cx="15" cy="2"/>
                          </a:xfrm>
                        </wpg:grpSpPr>
                        <wps:wsp>
                          <wps:cNvPr id="2128" name="Freeform 1913"/>
                          <wps:cNvSpPr>
                            <a:spLocks/>
                          </wps:cNvSpPr>
                          <wps:spPr bwMode="auto">
                            <a:xfrm>
                              <a:off x="4290" y="7"/>
                              <a:ext cx="15" cy="2"/>
                            </a:xfrm>
                            <a:custGeom>
                              <a:avLst/>
                              <a:gdLst>
                                <a:gd name="T0" fmla="+- 0 4290 4290"/>
                                <a:gd name="T1" fmla="*/ T0 w 15"/>
                                <a:gd name="T2" fmla="+- 0 4304 429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9" name="Group 1910"/>
                        <wpg:cNvGrpSpPr>
                          <a:grpSpLocks/>
                        </wpg:cNvGrpSpPr>
                        <wpg:grpSpPr bwMode="auto">
                          <a:xfrm>
                            <a:off x="4319" y="7"/>
                            <a:ext cx="15" cy="2"/>
                            <a:chOff x="4319" y="7"/>
                            <a:chExt cx="15" cy="2"/>
                          </a:xfrm>
                        </wpg:grpSpPr>
                        <wps:wsp>
                          <wps:cNvPr id="2130" name="Freeform 1911"/>
                          <wps:cNvSpPr>
                            <a:spLocks/>
                          </wps:cNvSpPr>
                          <wps:spPr bwMode="auto">
                            <a:xfrm>
                              <a:off x="4319" y="7"/>
                              <a:ext cx="15" cy="2"/>
                            </a:xfrm>
                            <a:custGeom>
                              <a:avLst/>
                              <a:gdLst>
                                <a:gd name="T0" fmla="+- 0 4319 4319"/>
                                <a:gd name="T1" fmla="*/ T0 w 15"/>
                                <a:gd name="T2" fmla="+- 0 4334 431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1" name="Group 1908"/>
                        <wpg:cNvGrpSpPr>
                          <a:grpSpLocks/>
                        </wpg:cNvGrpSpPr>
                        <wpg:grpSpPr bwMode="auto">
                          <a:xfrm>
                            <a:off x="4349" y="7"/>
                            <a:ext cx="15" cy="2"/>
                            <a:chOff x="4349" y="7"/>
                            <a:chExt cx="15" cy="2"/>
                          </a:xfrm>
                        </wpg:grpSpPr>
                        <wps:wsp>
                          <wps:cNvPr id="2132" name="Freeform 1909"/>
                          <wps:cNvSpPr>
                            <a:spLocks/>
                          </wps:cNvSpPr>
                          <wps:spPr bwMode="auto">
                            <a:xfrm>
                              <a:off x="4349" y="7"/>
                              <a:ext cx="15" cy="2"/>
                            </a:xfrm>
                            <a:custGeom>
                              <a:avLst/>
                              <a:gdLst>
                                <a:gd name="T0" fmla="+- 0 4349 4349"/>
                                <a:gd name="T1" fmla="*/ T0 w 15"/>
                                <a:gd name="T2" fmla="+- 0 4363 434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3" name="Group 1906"/>
                        <wpg:cNvGrpSpPr>
                          <a:grpSpLocks/>
                        </wpg:cNvGrpSpPr>
                        <wpg:grpSpPr bwMode="auto">
                          <a:xfrm>
                            <a:off x="4378" y="7"/>
                            <a:ext cx="15" cy="2"/>
                            <a:chOff x="4378" y="7"/>
                            <a:chExt cx="15" cy="2"/>
                          </a:xfrm>
                        </wpg:grpSpPr>
                        <wps:wsp>
                          <wps:cNvPr id="2134" name="Freeform 1907"/>
                          <wps:cNvSpPr>
                            <a:spLocks/>
                          </wps:cNvSpPr>
                          <wps:spPr bwMode="auto">
                            <a:xfrm>
                              <a:off x="4378" y="7"/>
                              <a:ext cx="15" cy="2"/>
                            </a:xfrm>
                            <a:custGeom>
                              <a:avLst/>
                              <a:gdLst>
                                <a:gd name="T0" fmla="+- 0 4378 4378"/>
                                <a:gd name="T1" fmla="*/ T0 w 15"/>
                                <a:gd name="T2" fmla="+- 0 4393 437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5" name="Group 1904"/>
                        <wpg:cNvGrpSpPr>
                          <a:grpSpLocks/>
                        </wpg:cNvGrpSpPr>
                        <wpg:grpSpPr bwMode="auto">
                          <a:xfrm>
                            <a:off x="4408" y="7"/>
                            <a:ext cx="15" cy="2"/>
                            <a:chOff x="4408" y="7"/>
                            <a:chExt cx="15" cy="2"/>
                          </a:xfrm>
                        </wpg:grpSpPr>
                        <wps:wsp>
                          <wps:cNvPr id="2136" name="Freeform 1905"/>
                          <wps:cNvSpPr>
                            <a:spLocks/>
                          </wps:cNvSpPr>
                          <wps:spPr bwMode="auto">
                            <a:xfrm>
                              <a:off x="4408" y="7"/>
                              <a:ext cx="15" cy="2"/>
                            </a:xfrm>
                            <a:custGeom>
                              <a:avLst/>
                              <a:gdLst>
                                <a:gd name="T0" fmla="+- 0 4408 4408"/>
                                <a:gd name="T1" fmla="*/ T0 w 15"/>
                                <a:gd name="T2" fmla="+- 0 4422 440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7" name="Group 1902"/>
                        <wpg:cNvGrpSpPr>
                          <a:grpSpLocks/>
                        </wpg:cNvGrpSpPr>
                        <wpg:grpSpPr bwMode="auto">
                          <a:xfrm>
                            <a:off x="4437" y="7"/>
                            <a:ext cx="15" cy="2"/>
                            <a:chOff x="4437" y="7"/>
                            <a:chExt cx="15" cy="2"/>
                          </a:xfrm>
                        </wpg:grpSpPr>
                        <wps:wsp>
                          <wps:cNvPr id="2138" name="Freeform 1903"/>
                          <wps:cNvSpPr>
                            <a:spLocks/>
                          </wps:cNvSpPr>
                          <wps:spPr bwMode="auto">
                            <a:xfrm>
                              <a:off x="4437" y="7"/>
                              <a:ext cx="15" cy="2"/>
                            </a:xfrm>
                            <a:custGeom>
                              <a:avLst/>
                              <a:gdLst>
                                <a:gd name="T0" fmla="+- 0 4437 4437"/>
                                <a:gd name="T1" fmla="*/ T0 w 15"/>
                                <a:gd name="T2" fmla="+- 0 4452 443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9" name="Group 1900"/>
                        <wpg:cNvGrpSpPr>
                          <a:grpSpLocks/>
                        </wpg:cNvGrpSpPr>
                        <wpg:grpSpPr bwMode="auto">
                          <a:xfrm>
                            <a:off x="4467" y="7"/>
                            <a:ext cx="15" cy="2"/>
                            <a:chOff x="4467" y="7"/>
                            <a:chExt cx="15" cy="2"/>
                          </a:xfrm>
                        </wpg:grpSpPr>
                        <wps:wsp>
                          <wps:cNvPr id="2140" name="Freeform 1901"/>
                          <wps:cNvSpPr>
                            <a:spLocks/>
                          </wps:cNvSpPr>
                          <wps:spPr bwMode="auto">
                            <a:xfrm>
                              <a:off x="4467" y="7"/>
                              <a:ext cx="15" cy="2"/>
                            </a:xfrm>
                            <a:custGeom>
                              <a:avLst/>
                              <a:gdLst>
                                <a:gd name="T0" fmla="+- 0 4467 4467"/>
                                <a:gd name="T1" fmla="*/ T0 w 15"/>
                                <a:gd name="T2" fmla="+- 0 4481 446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1" name="Group 1898"/>
                        <wpg:cNvGrpSpPr>
                          <a:grpSpLocks/>
                        </wpg:cNvGrpSpPr>
                        <wpg:grpSpPr bwMode="auto">
                          <a:xfrm>
                            <a:off x="4496" y="7"/>
                            <a:ext cx="15" cy="2"/>
                            <a:chOff x="4496" y="7"/>
                            <a:chExt cx="15" cy="2"/>
                          </a:xfrm>
                        </wpg:grpSpPr>
                        <wps:wsp>
                          <wps:cNvPr id="2142" name="Freeform 1899"/>
                          <wps:cNvSpPr>
                            <a:spLocks/>
                          </wps:cNvSpPr>
                          <wps:spPr bwMode="auto">
                            <a:xfrm>
                              <a:off x="4496" y="7"/>
                              <a:ext cx="15" cy="2"/>
                            </a:xfrm>
                            <a:custGeom>
                              <a:avLst/>
                              <a:gdLst>
                                <a:gd name="T0" fmla="+- 0 4496 4496"/>
                                <a:gd name="T1" fmla="*/ T0 w 15"/>
                                <a:gd name="T2" fmla="+- 0 4511 449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3" name="Group 1896"/>
                        <wpg:cNvGrpSpPr>
                          <a:grpSpLocks/>
                        </wpg:cNvGrpSpPr>
                        <wpg:grpSpPr bwMode="auto">
                          <a:xfrm>
                            <a:off x="4526" y="7"/>
                            <a:ext cx="15" cy="2"/>
                            <a:chOff x="4526" y="7"/>
                            <a:chExt cx="15" cy="2"/>
                          </a:xfrm>
                        </wpg:grpSpPr>
                        <wps:wsp>
                          <wps:cNvPr id="2144" name="Freeform 1897"/>
                          <wps:cNvSpPr>
                            <a:spLocks/>
                          </wps:cNvSpPr>
                          <wps:spPr bwMode="auto">
                            <a:xfrm>
                              <a:off x="4526" y="7"/>
                              <a:ext cx="15" cy="2"/>
                            </a:xfrm>
                            <a:custGeom>
                              <a:avLst/>
                              <a:gdLst>
                                <a:gd name="T0" fmla="+- 0 4526 4526"/>
                                <a:gd name="T1" fmla="*/ T0 w 15"/>
                                <a:gd name="T2" fmla="+- 0 4541 452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5" name="Group 1894"/>
                        <wpg:cNvGrpSpPr>
                          <a:grpSpLocks/>
                        </wpg:cNvGrpSpPr>
                        <wpg:grpSpPr bwMode="auto">
                          <a:xfrm>
                            <a:off x="4555" y="7"/>
                            <a:ext cx="15" cy="2"/>
                            <a:chOff x="4555" y="7"/>
                            <a:chExt cx="15" cy="2"/>
                          </a:xfrm>
                        </wpg:grpSpPr>
                        <wps:wsp>
                          <wps:cNvPr id="2146" name="Freeform 1895"/>
                          <wps:cNvSpPr>
                            <a:spLocks/>
                          </wps:cNvSpPr>
                          <wps:spPr bwMode="auto">
                            <a:xfrm>
                              <a:off x="4555" y="7"/>
                              <a:ext cx="15" cy="2"/>
                            </a:xfrm>
                            <a:custGeom>
                              <a:avLst/>
                              <a:gdLst>
                                <a:gd name="T0" fmla="+- 0 4555 4555"/>
                                <a:gd name="T1" fmla="*/ T0 w 15"/>
                                <a:gd name="T2" fmla="+- 0 4570 455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7" name="Group 1892"/>
                        <wpg:cNvGrpSpPr>
                          <a:grpSpLocks/>
                        </wpg:cNvGrpSpPr>
                        <wpg:grpSpPr bwMode="auto">
                          <a:xfrm>
                            <a:off x="4585" y="7"/>
                            <a:ext cx="15" cy="2"/>
                            <a:chOff x="4585" y="7"/>
                            <a:chExt cx="15" cy="2"/>
                          </a:xfrm>
                        </wpg:grpSpPr>
                        <wps:wsp>
                          <wps:cNvPr id="2148" name="Freeform 1893"/>
                          <wps:cNvSpPr>
                            <a:spLocks/>
                          </wps:cNvSpPr>
                          <wps:spPr bwMode="auto">
                            <a:xfrm>
                              <a:off x="4585" y="7"/>
                              <a:ext cx="15" cy="2"/>
                            </a:xfrm>
                            <a:custGeom>
                              <a:avLst/>
                              <a:gdLst>
                                <a:gd name="T0" fmla="+- 0 4585 4585"/>
                                <a:gd name="T1" fmla="*/ T0 w 15"/>
                                <a:gd name="T2" fmla="+- 0 4600 458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9" name="Group 1890"/>
                        <wpg:cNvGrpSpPr>
                          <a:grpSpLocks/>
                        </wpg:cNvGrpSpPr>
                        <wpg:grpSpPr bwMode="auto">
                          <a:xfrm>
                            <a:off x="4614" y="7"/>
                            <a:ext cx="15" cy="2"/>
                            <a:chOff x="4614" y="7"/>
                            <a:chExt cx="15" cy="2"/>
                          </a:xfrm>
                        </wpg:grpSpPr>
                        <wps:wsp>
                          <wps:cNvPr id="2150" name="Freeform 1891"/>
                          <wps:cNvSpPr>
                            <a:spLocks/>
                          </wps:cNvSpPr>
                          <wps:spPr bwMode="auto">
                            <a:xfrm>
                              <a:off x="4614" y="7"/>
                              <a:ext cx="15" cy="2"/>
                            </a:xfrm>
                            <a:custGeom>
                              <a:avLst/>
                              <a:gdLst>
                                <a:gd name="T0" fmla="+- 0 4614 4614"/>
                                <a:gd name="T1" fmla="*/ T0 w 15"/>
                                <a:gd name="T2" fmla="+- 0 4629 461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1" name="Group 1888"/>
                        <wpg:cNvGrpSpPr>
                          <a:grpSpLocks/>
                        </wpg:cNvGrpSpPr>
                        <wpg:grpSpPr bwMode="auto">
                          <a:xfrm>
                            <a:off x="4644" y="7"/>
                            <a:ext cx="15" cy="2"/>
                            <a:chOff x="4644" y="7"/>
                            <a:chExt cx="15" cy="2"/>
                          </a:xfrm>
                        </wpg:grpSpPr>
                        <wps:wsp>
                          <wps:cNvPr id="2152" name="Freeform 1889"/>
                          <wps:cNvSpPr>
                            <a:spLocks/>
                          </wps:cNvSpPr>
                          <wps:spPr bwMode="auto">
                            <a:xfrm>
                              <a:off x="4644" y="7"/>
                              <a:ext cx="15" cy="2"/>
                            </a:xfrm>
                            <a:custGeom>
                              <a:avLst/>
                              <a:gdLst>
                                <a:gd name="T0" fmla="+- 0 4644 4644"/>
                                <a:gd name="T1" fmla="*/ T0 w 15"/>
                                <a:gd name="T2" fmla="+- 0 4659 464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3" name="Group 1886"/>
                        <wpg:cNvGrpSpPr>
                          <a:grpSpLocks/>
                        </wpg:cNvGrpSpPr>
                        <wpg:grpSpPr bwMode="auto">
                          <a:xfrm>
                            <a:off x="4673" y="7"/>
                            <a:ext cx="15" cy="2"/>
                            <a:chOff x="4673" y="7"/>
                            <a:chExt cx="15" cy="2"/>
                          </a:xfrm>
                        </wpg:grpSpPr>
                        <wps:wsp>
                          <wps:cNvPr id="2154" name="Freeform 1887"/>
                          <wps:cNvSpPr>
                            <a:spLocks/>
                          </wps:cNvSpPr>
                          <wps:spPr bwMode="auto">
                            <a:xfrm>
                              <a:off x="4673" y="7"/>
                              <a:ext cx="15" cy="2"/>
                            </a:xfrm>
                            <a:custGeom>
                              <a:avLst/>
                              <a:gdLst>
                                <a:gd name="T0" fmla="+- 0 4673 4673"/>
                                <a:gd name="T1" fmla="*/ T0 w 15"/>
                                <a:gd name="T2" fmla="+- 0 4688 467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5" name="Group 1884"/>
                        <wpg:cNvGrpSpPr>
                          <a:grpSpLocks/>
                        </wpg:cNvGrpSpPr>
                        <wpg:grpSpPr bwMode="auto">
                          <a:xfrm>
                            <a:off x="4703" y="7"/>
                            <a:ext cx="15" cy="2"/>
                            <a:chOff x="4703" y="7"/>
                            <a:chExt cx="15" cy="2"/>
                          </a:xfrm>
                        </wpg:grpSpPr>
                        <wps:wsp>
                          <wps:cNvPr id="2156" name="Freeform 1885"/>
                          <wps:cNvSpPr>
                            <a:spLocks/>
                          </wps:cNvSpPr>
                          <wps:spPr bwMode="auto">
                            <a:xfrm>
                              <a:off x="4703" y="7"/>
                              <a:ext cx="15" cy="2"/>
                            </a:xfrm>
                            <a:custGeom>
                              <a:avLst/>
                              <a:gdLst>
                                <a:gd name="T0" fmla="+- 0 4703 4703"/>
                                <a:gd name="T1" fmla="*/ T0 w 15"/>
                                <a:gd name="T2" fmla="+- 0 4718 470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7" name="Group 1882"/>
                        <wpg:cNvGrpSpPr>
                          <a:grpSpLocks/>
                        </wpg:cNvGrpSpPr>
                        <wpg:grpSpPr bwMode="auto">
                          <a:xfrm>
                            <a:off x="4733" y="7"/>
                            <a:ext cx="15" cy="2"/>
                            <a:chOff x="4733" y="7"/>
                            <a:chExt cx="15" cy="2"/>
                          </a:xfrm>
                        </wpg:grpSpPr>
                        <wps:wsp>
                          <wps:cNvPr id="2158" name="Freeform 1883"/>
                          <wps:cNvSpPr>
                            <a:spLocks/>
                          </wps:cNvSpPr>
                          <wps:spPr bwMode="auto">
                            <a:xfrm>
                              <a:off x="4733" y="7"/>
                              <a:ext cx="15" cy="2"/>
                            </a:xfrm>
                            <a:custGeom>
                              <a:avLst/>
                              <a:gdLst>
                                <a:gd name="T0" fmla="+- 0 4733 4733"/>
                                <a:gd name="T1" fmla="*/ T0 w 15"/>
                                <a:gd name="T2" fmla="+- 0 4747 473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9" name="Group 1880"/>
                        <wpg:cNvGrpSpPr>
                          <a:grpSpLocks/>
                        </wpg:cNvGrpSpPr>
                        <wpg:grpSpPr bwMode="auto">
                          <a:xfrm>
                            <a:off x="4762" y="7"/>
                            <a:ext cx="15" cy="2"/>
                            <a:chOff x="4762" y="7"/>
                            <a:chExt cx="15" cy="2"/>
                          </a:xfrm>
                        </wpg:grpSpPr>
                        <wps:wsp>
                          <wps:cNvPr id="2160" name="Freeform 1881"/>
                          <wps:cNvSpPr>
                            <a:spLocks/>
                          </wps:cNvSpPr>
                          <wps:spPr bwMode="auto">
                            <a:xfrm>
                              <a:off x="4762" y="7"/>
                              <a:ext cx="15" cy="2"/>
                            </a:xfrm>
                            <a:custGeom>
                              <a:avLst/>
                              <a:gdLst>
                                <a:gd name="T0" fmla="+- 0 4762 4762"/>
                                <a:gd name="T1" fmla="*/ T0 w 15"/>
                                <a:gd name="T2" fmla="+- 0 4777 476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1" name="Group 1878"/>
                        <wpg:cNvGrpSpPr>
                          <a:grpSpLocks/>
                        </wpg:cNvGrpSpPr>
                        <wpg:grpSpPr bwMode="auto">
                          <a:xfrm>
                            <a:off x="4792" y="7"/>
                            <a:ext cx="15" cy="2"/>
                            <a:chOff x="4792" y="7"/>
                            <a:chExt cx="15" cy="2"/>
                          </a:xfrm>
                        </wpg:grpSpPr>
                        <wps:wsp>
                          <wps:cNvPr id="2162" name="Freeform 1879"/>
                          <wps:cNvSpPr>
                            <a:spLocks/>
                          </wps:cNvSpPr>
                          <wps:spPr bwMode="auto">
                            <a:xfrm>
                              <a:off x="4792" y="7"/>
                              <a:ext cx="15" cy="2"/>
                            </a:xfrm>
                            <a:custGeom>
                              <a:avLst/>
                              <a:gdLst>
                                <a:gd name="T0" fmla="+- 0 4792 4792"/>
                                <a:gd name="T1" fmla="*/ T0 w 15"/>
                                <a:gd name="T2" fmla="+- 0 4806 479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3" name="Group 1876"/>
                        <wpg:cNvGrpSpPr>
                          <a:grpSpLocks/>
                        </wpg:cNvGrpSpPr>
                        <wpg:grpSpPr bwMode="auto">
                          <a:xfrm>
                            <a:off x="4821" y="7"/>
                            <a:ext cx="15" cy="2"/>
                            <a:chOff x="4821" y="7"/>
                            <a:chExt cx="15" cy="2"/>
                          </a:xfrm>
                        </wpg:grpSpPr>
                        <wps:wsp>
                          <wps:cNvPr id="2164" name="Freeform 1877"/>
                          <wps:cNvSpPr>
                            <a:spLocks/>
                          </wps:cNvSpPr>
                          <wps:spPr bwMode="auto">
                            <a:xfrm>
                              <a:off x="4821" y="7"/>
                              <a:ext cx="15" cy="2"/>
                            </a:xfrm>
                            <a:custGeom>
                              <a:avLst/>
                              <a:gdLst>
                                <a:gd name="T0" fmla="+- 0 4821 4821"/>
                                <a:gd name="T1" fmla="*/ T0 w 15"/>
                                <a:gd name="T2" fmla="+- 0 4836 482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5" name="Group 1874"/>
                        <wpg:cNvGrpSpPr>
                          <a:grpSpLocks/>
                        </wpg:cNvGrpSpPr>
                        <wpg:grpSpPr bwMode="auto">
                          <a:xfrm>
                            <a:off x="4851" y="7"/>
                            <a:ext cx="15" cy="2"/>
                            <a:chOff x="4851" y="7"/>
                            <a:chExt cx="15" cy="2"/>
                          </a:xfrm>
                        </wpg:grpSpPr>
                        <wps:wsp>
                          <wps:cNvPr id="2166" name="Freeform 1875"/>
                          <wps:cNvSpPr>
                            <a:spLocks/>
                          </wps:cNvSpPr>
                          <wps:spPr bwMode="auto">
                            <a:xfrm>
                              <a:off x="4851" y="7"/>
                              <a:ext cx="15" cy="2"/>
                            </a:xfrm>
                            <a:custGeom>
                              <a:avLst/>
                              <a:gdLst>
                                <a:gd name="T0" fmla="+- 0 4851 4851"/>
                                <a:gd name="T1" fmla="*/ T0 w 15"/>
                                <a:gd name="T2" fmla="+- 0 4865 485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7" name="Group 1872"/>
                        <wpg:cNvGrpSpPr>
                          <a:grpSpLocks/>
                        </wpg:cNvGrpSpPr>
                        <wpg:grpSpPr bwMode="auto">
                          <a:xfrm>
                            <a:off x="4880" y="7"/>
                            <a:ext cx="15" cy="2"/>
                            <a:chOff x="4880" y="7"/>
                            <a:chExt cx="15" cy="2"/>
                          </a:xfrm>
                        </wpg:grpSpPr>
                        <wps:wsp>
                          <wps:cNvPr id="2168" name="Freeform 1873"/>
                          <wps:cNvSpPr>
                            <a:spLocks/>
                          </wps:cNvSpPr>
                          <wps:spPr bwMode="auto">
                            <a:xfrm>
                              <a:off x="4880" y="7"/>
                              <a:ext cx="15" cy="2"/>
                            </a:xfrm>
                            <a:custGeom>
                              <a:avLst/>
                              <a:gdLst>
                                <a:gd name="T0" fmla="+- 0 4880 4880"/>
                                <a:gd name="T1" fmla="*/ T0 w 15"/>
                                <a:gd name="T2" fmla="+- 0 4895 488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9" name="Group 1870"/>
                        <wpg:cNvGrpSpPr>
                          <a:grpSpLocks/>
                        </wpg:cNvGrpSpPr>
                        <wpg:grpSpPr bwMode="auto">
                          <a:xfrm>
                            <a:off x="4910" y="7"/>
                            <a:ext cx="15" cy="2"/>
                            <a:chOff x="4910" y="7"/>
                            <a:chExt cx="15" cy="2"/>
                          </a:xfrm>
                        </wpg:grpSpPr>
                        <wps:wsp>
                          <wps:cNvPr id="2170" name="Freeform 1871"/>
                          <wps:cNvSpPr>
                            <a:spLocks/>
                          </wps:cNvSpPr>
                          <wps:spPr bwMode="auto">
                            <a:xfrm>
                              <a:off x="4910" y="7"/>
                              <a:ext cx="15" cy="2"/>
                            </a:xfrm>
                            <a:custGeom>
                              <a:avLst/>
                              <a:gdLst>
                                <a:gd name="T0" fmla="+- 0 4910 4910"/>
                                <a:gd name="T1" fmla="*/ T0 w 15"/>
                                <a:gd name="T2" fmla="+- 0 4924 491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1" name="Group 1868"/>
                        <wpg:cNvGrpSpPr>
                          <a:grpSpLocks/>
                        </wpg:cNvGrpSpPr>
                        <wpg:grpSpPr bwMode="auto">
                          <a:xfrm>
                            <a:off x="4939" y="7"/>
                            <a:ext cx="15" cy="2"/>
                            <a:chOff x="4939" y="7"/>
                            <a:chExt cx="15" cy="2"/>
                          </a:xfrm>
                        </wpg:grpSpPr>
                        <wps:wsp>
                          <wps:cNvPr id="2172" name="Freeform 1869"/>
                          <wps:cNvSpPr>
                            <a:spLocks/>
                          </wps:cNvSpPr>
                          <wps:spPr bwMode="auto">
                            <a:xfrm>
                              <a:off x="4939" y="7"/>
                              <a:ext cx="15" cy="2"/>
                            </a:xfrm>
                            <a:custGeom>
                              <a:avLst/>
                              <a:gdLst>
                                <a:gd name="T0" fmla="+- 0 4939 4939"/>
                                <a:gd name="T1" fmla="*/ T0 w 15"/>
                                <a:gd name="T2" fmla="+- 0 4954 493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3" name="Group 1866"/>
                        <wpg:cNvGrpSpPr>
                          <a:grpSpLocks/>
                        </wpg:cNvGrpSpPr>
                        <wpg:grpSpPr bwMode="auto">
                          <a:xfrm>
                            <a:off x="4969" y="7"/>
                            <a:ext cx="15" cy="2"/>
                            <a:chOff x="4969" y="7"/>
                            <a:chExt cx="15" cy="2"/>
                          </a:xfrm>
                        </wpg:grpSpPr>
                        <wps:wsp>
                          <wps:cNvPr id="2174" name="Freeform 1867"/>
                          <wps:cNvSpPr>
                            <a:spLocks/>
                          </wps:cNvSpPr>
                          <wps:spPr bwMode="auto">
                            <a:xfrm>
                              <a:off x="4969" y="7"/>
                              <a:ext cx="15" cy="2"/>
                            </a:xfrm>
                            <a:custGeom>
                              <a:avLst/>
                              <a:gdLst>
                                <a:gd name="T0" fmla="+- 0 4969 4969"/>
                                <a:gd name="T1" fmla="*/ T0 w 15"/>
                                <a:gd name="T2" fmla="+- 0 4984 496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5" name="Group 1864"/>
                        <wpg:cNvGrpSpPr>
                          <a:grpSpLocks/>
                        </wpg:cNvGrpSpPr>
                        <wpg:grpSpPr bwMode="auto">
                          <a:xfrm>
                            <a:off x="4998" y="7"/>
                            <a:ext cx="15" cy="2"/>
                            <a:chOff x="4998" y="7"/>
                            <a:chExt cx="15" cy="2"/>
                          </a:xfrm>
                        </wpg:grpSpPr>
                        <wps:wsp>
                          <wps:cNvPr id="2176" name="Freeform 1865"/>
                          <wps:cNvSpPr>
                            <a:spLocks/>
                          </wps:cNvSpPr>
                          <wps:spPr bwMode="auto">
                            <a:xfrm>
                              <a:off x="4998" y="7"/>
                              <a:ext cx="15" cy="2"/>
                            </a:xfrm>
                            <a:custGeom>
                              <a:avLst/>
                              <a:gdLst>
                                <a:gd name="T0" fmla="+- 0 4998 4998"/>
                                <a:gd name="T1" fmla="*/ T0 w 15"/>
                                <a:gd name="T2" fmla="+- 0 5013 499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7" name="Group 1862"/>
                        <wpg:cNvGrpSpPr>
                          <a:grpSpLocks/>
                        </wpg:cNvGrpSpPr>
                        <wpg:grpSpPr bwMode="auto">
                          <a:xfrm>
                            <a:off x="5028" y="7"/>
                            <a:ext cx="15" cy="2"/>
                            <a:chOff x="5028" y="7"/>
                            <a:chExt cx="15" cy="2"/>
                          </a:xfrm>
                        </wpg:grpSpPr>
                        <wps:wsp>
                          <wps:cNvPr id="2178" name="Freeform 1863"/>
                          <wps:cNvSpPr>
                            <a:spLocks/>
                          </wps:cNvSpPr>
                          <wps:spPr bwMode="auto">
                            <a:xfrm>
                              <a:off x="5028" y="7"/>
                              <a:ext cx="15" cy="2"/>
                            </a:xfrm>
                            <a:custGeom>
                              <a:avLst/>
                              <a:gdLst>
                                <a:gd name="T0" fmla="+- 0 5028 5028"/>
                                <a:gd name="T1" fmla="*/ T0 w 15"/>
                                <a:gd name="T2" fmla="+- 0 5043 502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9" name="Group 1860"/>
                        <wpg:cNvGrpSpPr>
                          <a:grpSpLocks/>
                        </wpg:cNvGrpSpPr>
                        <wpg:grpSpPr bwMode="auto">
                          <a:xfrm>
                            <a:off x="5057" y="7"/>
                            <a:ext cx="15" cy="2"/>
                            <a:chOff x="5057" y="7"/>
                            <a:chExt cx="15" cy="2"/>
                          </a:xfrm>
                        </wpg:grpSpPr>
                        <wps:wsp>
                          <wps:cNvPr id="2180" name="Freeform 1861"/>
                          <wps:cNvSpPr>
                            <a:spLocks/>
                          </wps:cNvSpPr>
                          <wps:spPr bwMode="auto">
                            <a:xfrm>
                              <a:off x="5057" y="7"/>
                              <a:ext cx="15" cy="2"/>
                            </a:xfrm>
                            <a:custGeom>
                              <a:avLst/>
                              <a:gdLst>
                                <a:gd name="T0" fmla="+- 0 5057 5057"/>
                                <a:gd name="T1" fmla="*/ T0 w 15"/>
                                <a:gd name="T2" fmla="+- 0 5072 505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1" name="Group 1858"/>
                        <wpg:cNvGrpSpPr>
                          <a:grpSpLocks/>
                        </wpg:cNvGrpSpPr>
                        <wpg:grpSpPr bwMode="auto">
                          <a:xfrm>
                            <a:off x="5087" y="7"/>
                            <a:ext cx="15" cy="2"/>
                            <a:chOff x="5087" y="7"/>
                            <a:chExt cx="15" cy="2"/>
                          </a:xfrm>
                        </wpg:grpSpPr>
                        <wps:wsp>
                          <wps:cNvPr id="2182" name="Freeform 1859"/>
                          <wps:cNvSpPr>
                            <a:spLocks/>
                          </wps:cNvSpPr>
                          <wps:spPr bwMode="auto">
                            <a:xfrm>
                              <a:off x="5087" y="7"/>
                              <a:ext cx="15" cy="2"/>
                            </a:xfrm>
                            <a:custGeom>
                              <a:avLst/>
                              <a:gdLst>
                                <a:gd name="T0" fmla="+- 0 5087 5087"/>
                                <a:gd name="T1" fmla="*/ T0 w 15"/>
                                <a:gd name="T2" fmla="+- 0 5102 508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3" name="Group 1856"/>
                        <wpg:cNvGrpSpPr>
                          <a:grpSpLocks/>
                        </wpg:cNvGrpSpPr>
                        <wpg:grpSpPr bwMode="auto">
                          <a:xfrm>
                            <a:off x="5116" y="7"/>
                            <a:ext cx="15" cy="2"/>
                            <a:chOff x="5116" y="7"/>
                            <a:chExt cx="15" cy="2"/>
                          </a:xfrm>
                        </wpg:grpSpPr>
                        <wps:wsp>
                          <wps:cNvPr id="2184" name="Freeform 1857"/>
                          <wps:cNvSpPr>
                            <a:spLocks/>
                          </wps:cNvSpPr>
                          <wps:spPr bwMode="auto">
                            <a:xfrm>
                              <a:off x="5116" y="7"/>
                              <a:ext cx="15" cy="2"/>
                            </a:xfrm>
                            <a:custGeom>
                              <a:avLst/>
                              <a:gdLst>
                                <a:gd name="T0" fmla="+- 0 5116 5116"/>
                                <a:gd name="T1" fmla="*/ T0 w 15"/>
                                <a:gd name="T2" fmla="+- 0 5131 511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5" name="Group 1854"/>
                        <wpg:cNvGrpSpPr>
                          <a:grpSpLocks/>
                        </wpg:cNvGrpSpPr>
                        <wpg:grpSpPr bwMode="auto">
                          <a:xfrm>
                            <a:off x="5146" y="7"/>
                            <a:ext cx="15" cy="2"/>
                            <a:chOff x="5146" y="7"/>
                            <a:chExt cx="15" cy="2"/>
                          </a:xfrm>
                        </wpg:grpSpPr>
                        <wps:wsp>
                          <wps:cNvPr id="2186" name="Freeform 1855"/>
                          <wps:cNvSpPr>
                            <a:spLocks/>
                          </wps:cNvSpPr>
                          <wps:spPr bwMode="auto">
                            <a:xfrm>
                              <a:off x="5146" y="7"/>
                              <a:ext cx="15" cy="2"/>
                            </a:xfrm>
                            <a:custGeom>
                              <a:avLst/>
                              <a:gdLst>
                                <a:gd name="T0" fmla="+- 0 5146 5146"/>
                                <a:gd name="T1" fmla="*/ T0 w 15"/>
                                <a:gd name="T2" fmla="+- 0 5161 514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7" name="Group 1852"/>
                        <wpg:cNvGrpSpPr>
                          <a:grpSpLocks/>
                        </wpg:cNvGrpSpPr>
                        <wpg:grpSpPr bwMode="auto">
                          <a:xfrm>
                            <a:off x="5175" y="7"/>
                            <a:ext cx="15" cy="2"/>
                            <a:chOff x="5175" y="7"/>
                            <a:chExt cx="15" cy="2"/>
                          </a:xfrm>
                        </wpg:grpSpPr>
                        <wps:wsp>
                          <wps:cNvPr id="2188" name="Freeform 1853"/>
                          <wps:cNvSpPr>
                            <a:spLocks/>
                          </wps:cNvSpPr>
                          <wps:spPr bwMode="auto">
                            <a:xfrm>
                              <a:off x="5175" y="7"/>
                              <a:ext cx="15" cy="2"/>
                            </a:xfrm>
                            <a:custGeom>
                              <a:avLst/>
                              <a:gdLst>
                                <a:gd name="T0" fmla="+- 0 5175 5175"/>
                                <a:gd name="T1" fmla="*/ T0 w 15"/>
                                <a:gd name="T2" fmla="+- 0 5190 517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9" name="Group 1850"/>
                        <wpg:cNvGrpSpPr>
                          <a:grpSpLocks/>
                        </wpg:cNvGrpSpPr>
                        <wpg:grpSpPr bwMode="auto">
                          <a:xfrm>
                            <a:off x="5205" y="7"/>
                            <a:ext cx="15" cy="2"/>
                            <a:chOff x="5205" y="7"/>
                            <a:chExt cx="15" cy="2"/>
                          </a:xfrm>
                        </wpg:grpSpPr>
                        <wps:wsp>
                          <wps:cNvPr id="2190" name="Freeform 1851"/>
                          <wps:cNvSpPr>
                            <a:spLocks/>
                          </wps:cNvSpPr>
                          <wps:spPr bwMode="auto">
                            <a:xfrm>
                              <a:off x="5205" y="7"/>
                              <a:ext cx="15" cy="2"/>
                            </a:xfrm>
                            <a:custGeom>
                              <a:avLst/>
                              <a:gdLst>
                                <a:gd name="T0" fmla="+- 0 5205 5205"/>
                                <a:gd name="T1" fmla="*/ T0 w 15"/>
                                <a:gd name="T2" fmla="+- 0 5220 520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1" name="Group 1848"/>
                        <wpg:cNvGrpSpPr>
                          <a:grpSpLocks/>
                        </wpg:cNvGrpSpPr>
                        <wpg:grpSpPr bwMode="auto">
                          <a:xfrm>
                            <a:off x="5235" y="7"/>
                            <a:ext cx="15" cy="2"/>
                            <a:chOff x="5235" y="7"/>
                            <a:chExt cx="15" cy="2"/>
                          </a:xfrm>
                        </wpg:grpSpPr>
                        <wps:wsp>
                          <wps:cNvPr id="2192" name="Freeform 1849"/>
                          <wps:cNvSpPr>
                            <a:spLocks/>
                          </wps:cNvSpPr>
                          <wps:spPr bwMode="auto">
                            <a:xfrm>
                              <a:off x="5235" y="7"/>
                              <a:ext cx="15" cy="2"/>
                            </a:xfrm>
                            <a:custGeom>
                              <a:avLst/>
                              <a:gdLst>
                                <a:gd name="T0" fmla="+- 0 5235 5235"/>
                                <a:gd name="T1" fmla="*/ T0 w 15"/>
                                <a:gd name="T2" fmla="+- 0 5249 523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3" name="Group 1846"/>
                        <wpg:cNvGrpSpPr>
                          <a:grpSpLocks/>
                        </wpg:cNvGrpSpPr>
                        <wpg:grpSpPr bwMode="auto">
                          <a:xfrm>
                            <a:off x="5264" y="7"/>
                            <a:ext cx="15" cy="2"/>
                            <a:chOff x="5264" y="7"/>
                            <a:chExt cx="15" cy="2"/>
                          </a:xfrm>
                        </wpg:grpSpPr>
                        <wps:wsp>
                          <wps:cNvPr id="2194" name="Freeform 1847"/>
                          <wps:cNvSpPr>
                            <a:spLocks/>
                          </wps:cNvSpPr>
                          <wps:spPr bwMode="auto">
                            <a:xfrm>
                              <a:off x="5264" y="7"/>
                              <a:ext cx="15" cy="2"/>
                            </a:xfrm>
                            <a:custGeom>
                              <a:avLst/>
                              <a:gdLst>
                                <a:gd name="T0" fmla="+- 0 5264 5264"/>
                                <a:gd name="T1" fmla="*/ T0 w 15"/>
                                <a:gd name="T2" fmla="+- 0 5279 526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5" name="Group 1844"/>
                        <wpg:cNvGrpSpPr>
                          <a:grpSpLocks/>
                        </wpg:cNvGrpSpPr>
                        <wpg:grpSpPr bwMode="auto">
                          <a:xfrm>
                            <a:off x="5367" y="7"/>
                            <a:ext cx="15" cy="2"/>
                            <a:chOff x="5367" y="7"/>
                            <a:chExt cx="15" cy="2"/>
                          </a:xfrm>
                        </wpg:grpSpPr>
                        <wps:wsp>
                          <wps:cNvPr id="2196" name="Freeform 1845"/>
                          <wps:cNvSpPr>
                            <a:spLocks/>
                          </wps:cNvSpPr>
                          <wps:spPr bwMode="auto">
                            <a:xfrm>
                              <a:off x="5367" y="7"/>
                              <a:ext cx="15" cy="2"/>
                            </a:xfrm>
                            <a:custGeom>
                              <a:avLst/>
                              <a:gdLst>
                                <a:gd name="T0" fmla="+- 0 5367 5367"/>
                                <a:gd name="T1" fmla="*/ T0 w 15"/>
                                <a:gd name="T2" fmla="+- 0 5382 536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7" name="Group 1842"/>
                        <wpg:cNvGrpSpPr>
                          <a:grpSpLocks/>
                        </wpg:cNvGrpSpPr>
                        <wpg:grpSpPr bwMode="auto">
                          <a:xfrm>
                            <a:off x="5294" y="7"/>
                            <a:ext cx="15" cy="2"/>
                            <a:chOff x="5294" y="7"/>
                            <a:chExt cx="15" cy="2"/>
                          </a:xfrm>
                        </wpg:grpSpPr>
                        <wps:wsp>
                          <wps:cNvPr id="2198" name="Freeform 1843"/>
                          <wps:cNvSpPr>
                            <a:spLocks/>
                          </wps:cNvSpPr>
                          <wps:spPr bwMode="auto">
                            <a:xfrm>
                              <a:off x="5294" y="7"/>
                              <a:ext cx="15" cy="2"/>
                            </a:xfrm>
                            <a:custGeom>
                              <a:avLst/>
                              <a:gdLst>
                                <a:gd name="T0" fmla="+- 0 5294 5294"/>
                                <a:gd name="T1" fmla="*/ T0 w 15"/>
                                <a:gd name="T2" fmla="+- 0 5308 529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9" name="Group 1840"/>
                        <wpg:cNvGrpSpPr>
                          <a:grpSpLocks/>
                        </wpg:cNvGrpSpPr>
                        <wpg:grpSpPr bwMode="auto">
                          <a:xfrm>
                            <a:off x="5323" y="7"/>
                            <a:ext cx="15" cy="2"/>
                            <a:chOff x="5323" y="7"/>
                            <a:chExt cx="15" cy="2"/>
                          </a:xfrm>
                        </wpg:grpSpPr>
                        <wps:wsp>
                          <wps:cNvPr id="2200" name="Freeform 1841"/>
                          <wps:cNvSpPr>
                            <a:spLocks/>
                          </wps:cNvSpPr>
                          <wps:spPr bwMode="auto">
                            <a:xfrm>
                              <a:off x="5323" y="7"/>
                              <a:ext cx="15" cy="2"/>
                            </a:xfrm>
                            <a:custGeom>
                              <a:avLst/>
                              <a:gdLst>
                                <a:gd name="T0" fmla="+- 0 5323 5323"/>
                                <a:gd name="T1" fmla="*/ T0 w 15"/>
                                <a:gd name="T2" fmla="+- 0 5338 532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1" name="Group 1838"/>
                        <wpg:cNvGrpSpPr>
                          <a:grpSpLocks/>
                        </wpg:cNvGrpSpPr>
                        <wpg:grpSpPr bwMode="auto">
                          <a:xfrm>
                            <a:off x="5353" y="7"/>
                            <a:ext cx="15" cy="2"/>
                            <a:chOff x="5353" y="7"/>
                            <a:chExt cx="15" cy="2"/>
                          </a:xfrm>
                        </wpg:grpSpPr>
                        <wps:wsp>
                          <wps:cNvPr id="2202" name="Freeform 1839"/>
                          <wps:cNvSpPr>
                            <a:spLocks/>
                          </wps:cNvSpPr>
                          <wps:spPr bwMode="auto">
                            <a:xfrm>
                              <a:off x="5353" y="7"/>
                              <a:ext cx="15" cy="2"/>
                            </a:xfrm>
                            <a:custGeom>
                              <a:avLst/>
                              <a:gdLst>
                                <a:gd name="T0" fmla="+- 0 5353 5353"/>
                                <a:gd name="T1" fmla="*/ T0 w 15"/>
                                <a:gd name="T2" fmla="+- 0 5367 535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432DBE2" id="Group 1837" o:spid="_x0000_s1026" style="width:269.5pt;height:.75pt;mso-position-horizontal-relative:char;mso-position-vertical-relative:line" coordsize="539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">
                <v:group id="Group 2202" o:spid="_x0000_s1027" style="position:absolute;left:7;top:7;width:15;height:2" coordorigin="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">
                  <v:shape id="Freeform 2203" o:spid="_x0000_s1028" style="position:absolute;left: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" path="m,l15,e" filled="f" strokecolor="#333" strokeweight=".26044mm">
                    <v:path arrowok="t" o:connecttype="custom" o:connectlocs="0,0;15,0" o:connectangles="0,0"/>
                  </v:shape>
                </v:group>
                <v:group id="Group 2200" o:spid="_x0000_s1029" style="position:absolute;left:37;top:7;width:15;height:2" coordorigin="3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">
                  <v:shape id="Freeform 2201" o:spid="_x0000_s1030" style="position:absolute;left:3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" path="m,l15,e" filled="f" strokecolor="#333" strokeweight=".26044mm">
                    <v:path arrowok="t" o:connecttype="custom" o:connectlocs="0,0;15,0" o:connectangles="0,0"/>
                  </v:shape>
                </v:group>
                <v:group id="Group 2198" o:spid="_x0000_s1031" style="position:absolute;left:66;top:7;width:15;height:2" coordorigin="6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">
                  <v:shape id="Freeform 2199" o:spid="_x0000_s1032" style="position:absolute;left:6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" path="m,l15,e" filled="f" strokecolor="#333" strokeweight=".26044mm">
                    <v:path arrowok="t" o:connecttype="custom" o:connectlocs="0,0;15,0" o:connectangles="0,0"/>
                  </v:shape>
                </v:group>
                <v:group id="Group 2196" o:spid="_x0000_s1033" style="position:absolute;left:96;top:7;width:15;height:2" coordorigin="9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">
                  <v:shape id="Freeform 2197" o:spid="_x0000_s1034" style="position:absolute;left:9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" path="m,l15,e" filled="f" strokecolor="#333" strokeweight=".26044mm">
                    <v:path arrowok="t" o:connecttype="custom" o:connectlocs="0,0;15,0" o:connectangles="0,0"/>
                  </v:shape>
                </v:group>
                <v:group id="Group 2194" o:spid="_x0000_s1035" style="position:absolute;left:126;top:7;width:15;height:2" coordorigin="12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">
                  <v:shape id="Freeform 2195" o:spid="_x0000_s1036" style="position:absolute;left:12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" path="m,l14,e" filled="f" strokecolor="#333" strokeweight=".26044mm">
                    <v:path arrowok="t" o:connecttype="custom" o:connectlocs="0,0;14,0" o:connectangles="0,0"/>
                  </v:shape>
                </v:group>
                <v:group id="Group 2192" o:spid="_x0000_s1037" style="position:absolute;left:155;top:7;width:15;height:2" coordorigin="15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">
                  <v:shape id="Freeform 2193" o:spid="_x0000_s1038" style="position:absolute;left:15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" path="m,l15,e" filled="f" strokecolor="#333" strokeweight=".26044mm">
                    <v:path arrowok="t" o:connecttype="custom" o:connectlocs="0,0;15,0" o:connectangles="0,0"/>
                  </v:shape>
                </v:group>
                <v:group id="Group 2190" o:spid="_x0000_s1039" style="position:absolute;left:185;top:7;width:15;height:2" coordorigin="18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">
                  <v:shape id="Freeform 2191" o:spid="_x0000_s1040" style="position:absolute;left:18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" path="m,l14,e" filled="f" strokecolor="#333" strokeweight=".26044mm">
                    <v:path arrowok="t" o:connecttype="custom" o:connectlocs="0,0;14,0" o:connectangles="0,0"/>
                  </v:shape>
                </v:group>
                <v:group id="Group 2188" o:spid="_x0000_s1041" style="position:absolute;left:214;top:7;width:15;height:2" coordorigin="21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">
                  <v:shape id="Freeform 2189" o:spid="_x0000_s1042" style="position:absolute;left:21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" path="m,l15,e" filled="f" strokecolor="#333" strokeweight=".26044mm">
                    <v:path arrowok="t" o:connecttype="custom" o:connectlocs="0,0;15,0" o:connectangles="0,0"/>
                  </v:shape>
                </v:group>
                <v:group id="Group 2186" o:spid="_x0000_s1043" style="position:absolute;left:244;top:7;width:15;height:2" coordorigin="24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">
                  <v:shape id="Freeform 2187" o:spid="_x0000_s1044" style="position:absolute;left:24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" path="m,l14,e" filled="f" strokecolor="#333" strokeweight=".26044mm">
                    <v:path arrowok="t" o:connecttype="custom" o:connectlocs="0,0;14,0" o:connectangles="0,0"/>
                  </v:shape>
                </v:group>
                <v:group id="Group 2184" o:spid="_x0000_s1045" style="position:absolute;left:273;top:7;width:15;height:2" coordorigin="27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">
                  <v:shape id="Freeform 2185" o:spid="_x0000_s1046" style="position:absolute;left:27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" path="m,l15,e" filled="f" strokecolor="#333" strokeweight=".26044mm">
                    <v:path arrowok="t" o:connecttype="custom" o:connectlocs="0,0;15,0" o:connectangles="0,0"/>
                  </v:shape>
                </v:group>
                <v:group id="Group 2182" o:spid="_x0000_s1047" style="position:absolute;left:303;top:7;width:15;height:2" coordorigin="30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">
                  <v:shape id="Freeform 2183" o:spid="_x0000_s1048" style="position:absolute;left:30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" path="m,l14,e" filled="f" strokecolor="#333" strokeweight=".26044mm">
                    <v:path arrowok="t" o:connecttype="custom" o:connectlocs="0,0;14,0" o:connectangles="0,0"/>
                  </v:shape>
                </v:group>
                <v:group id="Group 2180" o:spid="_x0000_s1049" style="position:absolute;left:332;top:7;width:15;height:2" coordorigin="33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">
                  <v:shape id="Freeform 2181" o:spid="_x0000_s1050" style="position:absolute;left:33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" path="m,l15,e" filled="f" strokecolor="#333" strokeweight=".26044mm">
                    <v:path arrowok="t" o:connecttype="custom" o:connectlocs="0,0;15,0" o:connectangles="0,0"/>
                  </v:shape>
                </v:group>
                <v:group id="Group 2178" o:spid="_x0000_s1051" style="position:absolute;left:362;top:7;width:15;height:2" coordorigin="36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">
                  <v:shape id="Freeform 2179" o:spid="_x0000_s1052" style="position:absolute;left:36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" path="m,l15,e" filled="f" strokecolor="#333" strokeweight=".26044mm">
                    <v:path arrowok="t" o:connecttype="custom" o:connectlocs="0,0;15,0" o:connectangles="0,0"/>
                  </v:shape>
                </v:group>
                <v:group id="Group 2176" o:spid="_x0000_s1053" style="position:absolute;left:391;top:7;width:15;height:2" coordorigin="39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">
                  <v:shape id="Freeform 2177" o:spid="_x0000_s1054" style="position:absolute;left:39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" path="m,l15,e" filled="f" strokecolor="#333" strokeweight=".26044mm">
                    <v:path arrowok="t" o:connecttype="custom" o:connectlocs="0,0;15,0" o:connectangles="0,0"/>
                  </v:shape>
                </v:group>
                <v:group id="Group 2174" o:spid="_x0000_s1055" style="position:absolute;left:421;top:7;width:15;height:2" coordorigin="42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">
                  <v:shape id="Freeform 2175" o:spid="_x0000_s1056" style="position:absolute;left:42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" path="m,l15,e" filled="f" strokecolor="#333" strokeweight=".26044mm">
                    <v:path arrowok="t" o:connecttype="custom" o:connectlocs="0,0;15,0" o:connectangles="0,0"/>
                  </v:shape>
                </v:group>
                <v:group id="Group 2172" o:spid="_x0000_s1057" style="position:absolute;left:450;top:7;width:15;height:2" coordorigin="45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">
                  <v:shape id="Freeform 2173" o:spid="_x0000_s1058" style="position:absolute;left:45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" path="m,l15,e" filled="f" strokecolor="#333" strokeweight=".26044mm">
                    <v:path arrowok="t" o:connecttype="custom" o:connectlocs="0,0;15,0" o:connectangles="0,0"/>
                  </v:shape>
                </v:group>
                <v:group id="Group 2170" o:spid="_x0000_s1059" style="position:absolute;left:480;top:7;width:15;height:2" coordorigin="48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">
                  <v:shape id="Freeform 2171" o:spid="_x0000_s1060" style="position:absolute;left:48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" path="m,l15,e" filled="f" strokecolor="#333" strokeweight=".26044mm">
                    <v:path arrowok="t" o:connecttype="custom" o:connectlocs="0,0;15,0" o:connectangles="0,0"/>
                  </v:shape>
                </v:group>
                <v:group id="Group 2168" o:spid="_x0000_s1061" style="position:absolute;left:509;top:7;width:15;height:2" coordorigin="50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">
                  <v:shape id="Freeform 2169" o:spid="_x0000_s1062" style="position:absolute;left:50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" path="m,l15,e" filled="f" strokecolor="#333" strokeweight=".26044mm">
                    <v:path arrowok="t" o:connecttype="custom" o:connectlocs="0,0;15,0" o:connectangles="0,0"/>
                  </v:shape>
                </v:group>
                <v:group id="Group 2166" o:spid="_x0000_s1063" style="position:absolute;left:539;top:7;width:15;height:2" coordorigin="53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">
                  <v:shape id="Freeform 2167" o:spid="_x0000_s1064" style="position:absolute;left:53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" path="m,l15,e" filled="f" strokecolor="#333" strokeweight=".26044mm">
                    <v:path arrowok="t" o:connecttype="custom" o:connectlocs="0,0;15,0" o:connectangles="0,0"/>
                  </v:shape>
                </v:group>
                <v:group id="Group 2164" o:spid="_x0000_s1065" style="position:absolute;left:568;top:7;width:15;height:2" coordorigin="56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">
                  <v:shape id="Freeform 2165" o:spid="_x0000_s1066" style="position:absolute;left:56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" path="m,l15,e" filled="f" strokecolor="#333" strokeweight=".26044mm">
                    <v:path arrowok="t" o:connecttype="custom" o:connectlocs="0,0;15,0" o:connectangles="0,0"/>
                  </v:shape>
                </v:group>
                <v:group id="Group 2162" o:spid="_x0000_s1067" style="position:absolute;left:598;top:7;width:15;height:2" coordorigin="59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">
                  <v:shape id="Freeform 2163" o:spid="_x0000_s1068" style="position:absolute;left:59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" path="m,l15,e" filled="f" strokecolor="#333" strokeweight=".26044mm">
                    <v:path arrowok="t" o:connecttype="custom" o:connectlocs="0,0;15,0" o:connectangles="0,0"/>
                  </v:shape>
                </v:group>
                <v:group id="Group 2160" o:spid="_x0000_s1069" style="position:absolute;left:628;top:7;width:15;height:2" coordorigin="62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">
                  <v:shape id="Freeform 2161" o:spid="_x0000_s1070" style="position:absolute;left:62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" path="m,l14,e" filled="f" strokecolor="#333" strokeweight=".26044mm">
                    <v:path arrowok="t" o:connecttype="custom" o:connectlocs="0,0;14,0" o:connectangles="0,0"/>
                  </v:shape>
                </v:group>
                <v:group id="Group 2158" o:spid="_x0000_s1071" style="position:absolute;left:657;top:7;width:15;height:2" coordorigin="65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">
                  <v:shape id="Freeform 2159" o:spid="_x0000_s1072" style="position:absolute;left:65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" path="m,l15,e" filled="f" strokecolor="#333" strokeweight=".26044mm">
                    <v:path arrowok="t" o:connecttype="custom" o:connectlocs="0,0;15,0" o:connectangles="0,0"/>
                  </v:shape>
                </v:group>
                <v:group id="Group 2156" o:spid="_x0000_s1073" style="position:absolute;left:687;top:7;width:15;height:2" coordorigin="68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">
                  <v:shape id="Freeform 2157" o:spid="_x0000_s1074" style="position:absolute;left:68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" path="m,l14,e" filled="f" strokecolor="#333" strokeweight=".26044mm">
                    <v:path arrowok="t" o:connecttype="custom" o:connectlocs="0,0;14,0" o:connectangles="0,0"/>
                  </v:shape>
                </v:group>
                <v:group id="Group 2154" o:spid="_x0000_s1075" style="position:absolute;left:716;top:7;width:15;height:2" coordorigin="71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">
                  <v:shape id="Freeform 2155" o:spid="_x0000_s1076" style="position:absolute;left:71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" path="m,l15,e" filled="f" strokecolor="#333" strokeweight=".26044mm">
                    <v:path arrowok="t" o:connecttype="custom" o:connectlocs="0,0;15,0" o:connectangles="0,0"/>
                  </v:shape>
                </v:group>
                <v:group id="Group 2152" o:spid="_x0000_s1077" style="position:absolute;left:746;top:7;width:15;height:2" coordorigin="74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">
                  <v:shape id="Freeform 2153" o:spid="_x0000_s1078" style="position:absolute;left:74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" path="m,l14,e" filled="f" strokecolor="#333" strokeweight=".26044mm">
                    <v:path arrowok="t" o:connecttype="custom" o:connectlocs="0,0;14,0" o:connectangles="0,0"/>
                  </v:shape>
                </v:group>
                <v:group id="Group 2150" o:spid="_x0000_s1079" style="position:absolute;left:775;top:7;width:15;height:2" coordorigin="77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">
                  <v:shape id="Freeform 2151" o:spid="_x0000_s1080" style="position:absolute;left:77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" path="m,l15,e" filled="f" strokecolor="#333" strokeweight=".26044mm">
                    <v:path arrowok="t" o:connecttype="custom" o:connectlocs="0,0;15,0" o:connectangles="0,0"/>
                  </v:shape>
                </v:group>
                <v:group id="Group 2148" o:spid="_x0000_s1081" style="position:absolute;left:805;top:7;width:15;height:2" coordorigin="80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">
                  <v:shape id="Freeform 2149" o:spid="_x0000_s1082" style="position:absolute;left:80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" path="m,l15,e" filled="f" strokecolor="#333" strokeweight=".26044mm">
                    <v:path arrowok="t" o:connecttype="custom" o:connectlocs="0,0;15,0" o:connectangles="0,0"/>
                  </v:shape>
                </v:group>
                <v:group id="Group 2146" o:spid="_x0000_s1083" style="position:absolute;left:834;top:7;width:15;height:2" coordorigin="83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">
                  <v:shape id="Freeform 2147" o:spid="_x0000_s1084" style="position:absolute;left:83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" path="m,l15,e" filled="f" strokecolor="#333" strokeweight=".26044mm">
                    <v:path arrowok="t" o:connecttype="custom" o:connectlocs="0,0;15,0" o:connectangles="0,0"/>
                  </v:shape>
                </v:group>
                <v:group id="Group 2144" o:spid="_x0000_s1085" style="position:absolute;left:864;top:7;width:15;height:2" coordorigin="86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">
                  <v:shape id="Freeform 2145" o:spid="_x0000_s1086" style="position:absolute;left:86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" path="m,l15,e" filled="f" strokecolor="#333" strokeweight=".26044mm">
                    <v:path arrowok="t" o:connecttype="custom" o:connectlocs="0,0;15,0" o:connectangles="0,0"/>
                  </v:shape>
                </v:group>
                <v:group id="Group 2142" o:spid="_x0000_s1087" style="position:absolute;left:893;top:7;width:15;height:2" coordorigin="89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">
                  <v:shape id="Freeform 2143" o:spid="_x0000_s1088" style="position:absolute;left:89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" path="m,l15,e" filled="f" strokecolor="#333" strokeweight=".26044mm">
                    <v:path arrowok="t" o:connecttype="custom" o:connectlocs="0,0;15,0" o:connectangles="0,0"/>
                  </v:shape>
                </v:group>
                <v:group id="Group 2140" o:spid="_x0000_s1089" style="position:absolute;left:923;top:7;width:15;height:2" coordorigin="92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">
                  <v:shape id="Freeform 2141" o:spid="_x0000_s1090" style="position:absolute;left:92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" path="m,l15,e" filled="f" strokecolor="#333" strokeweight=".26044mm">
                    <v:path arrowok="t" o:connecttype="custom" o:connectlocs="0,0;15,0" o:connectangles="0,0"/>
                  </v:shape>
                </v:group>
                <v:group id="Group 2138" o:spid="_x0000_s1091" style="position:absolute;left:952;top:7;width:15;height:2" coordorigin="95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">
                  <v:shape id="Freeform 2139" o:spid="_x0000_s1092" style="position:absolute;left:95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" path="m,l15,e" filled="f" strokecolor="#333" strokeweight=".26044mm">
                    <v:path arrowok="t" o:connecttype="custom" o:connectlocs="0,0;15,0" o:connectangles="0,0"/>
                  </v:shape>
                </v:group>
                <v:group id="Group 2136" o:spid="_x0000_s1093" style="position:absolute;left:982;top:7;width:15;height:2" coordorigin="98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">
                  <v:shape id="Freeform 2137" o:spid="_x0000_s1094" style="position:absolute;left:98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" path="m,l15,e" filled="f" strokecolor="#333" strokeweight=".26044mm">
                    <v:path arrowok="t" o:connecttype="custom" o:connectlocs="0,0;15,0" o:connectangles="0,0"/>
                  </v:shape>
                </v:group>
                <v:group id="Group 2134" o:spid="_x0000_s1095" style="position:absolute;left:1011;top:7;width:15;height:2" coordorigin="101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">
                  <v:shape id="Freeform 2135" o:spid="_x0000_s1096" style="position:absolute;left:101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" path="m,l15,e" filled="f" strokecolor="#333" strokeweight=".26044mm">
                    <v:path arrowok="t" o:connecttype="custom" o:connectlocs="0,0;15,0" o:connectangles="0,0"/>
                  </v:shape>
                </v:group>
                <v:group id="Group 2132" o:spid="_x0000_s1097" style="position:absolute;left:1041;top:7;width:15;height:2" coordorigin="104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">
                  <v:shape id="Freeform 2133" o:spid="_x0000_s1098" style="position:absolute;left:104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" path="m,l15,e" filled="f" strokecolor="#333" strokeweight=".26044mm">
                    <v:path arrowok="t" o:connecttype="custom" o:connectlocs="0,0;15,0" o:connectangles="0,0"/>
                  </v:shape>
                </v:group>
                <v:group id="Group 2130" o:spid="_x0000_s1099" style="position:absolute;left:1071;top:7;width:15;height:2" coordorigin="107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">
                  <v:shape id="Freeform 2131" o:spid="_x0000_s1100" style="position:absolute;left:107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" path="m,l14,e" filled="f" strokecolor="#333" strokeweight=".26044mm">
                    <v:path arrowok="t" o:connecttype="custom" o:connectlocs="0,0;14,0" o:connectangles="0,0"/>
                  </v:shape>
                </v:group>
                <v:group id="Group 2128" o:spid="_x0000_s1101" style="position:absolute;left:1100;top:7;width:15;height:2" coordorigin="110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">
                  <v:shape id="Freeform 2129" o:spid="_x0000_s1102" style="position:absolute;left:110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" path="m,l15,e" filled="f" strokecolor="#333" strokeweight=".26044mm">
                    <v:path arrowok="t" o:connecttype="custom" o:connectlocs="0,0;15,0" o:connectangles="0,0"/>
                  </v:shape>
                </v:group>
                <v:group id="Group 2126" o:spid="_x0000_s1103" style="position:absolute;left:1130;top:7;width:15;height:2" coordorigin="113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">
                  <v:shape id="Freeform 2127" o:spid="_x0000_s1104" style="position:absolute;left:113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" path="m,l14,e" filled="f" strokecolor="#333" strokeweight=".26044mm">
                    <v:path arrowok="t" o:connecttype="custom" o:connectlocs="0,0;14,0" o:connectangles="0,0"/>
                  </v:shape>
                </v:group>
                <v:group id="Group 2124" o:spid="_x0000_s1105" style="position:absolute;left:1159;top:7;width:15;height:2" coordorigin="115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">
                  <v:shape id="Freeform 2125" o:spid="_x0000_s1106" style="position:absolute;left:115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" path="m,l15,e" filled="f" strokecolor="#333" strokeweight=".26044mm">
                    <v:path arrowok="t" o:connecttype="custom" o:connectlocs="0,0;15,0" o:connectangles="0,0"/>
                  </v:shape>
                </v:group>
                <v:group id="Group 2122" o:spid="_x0000_s1107" style="position:absolute;left:1189;top:7;width:15;height:2" coordorigin="118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">
                  <v:shape id="Freeform 2123" o:spid="_x0000_s1108" style="position:absolute;left:118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" path="m,l14,e" filled="f" strokecolor="#333" strokeweight=".26044mm">
                    <v:path arrowok="t" o:connecttype="custom" o:connectlocs="0,0;14,0" o:connectangles="0,0"/>
                  </v:shape>
                </v:group>
                <v:group id="Group 2120" o:spid="_x0000_s1109" style="position:absolute;left:1218;top:7;width:15;height:2" coordorigin="121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">
                  <v:shape id="Freeform 2121" o:spid="_x0000_s1110" style="position:absolute;left:121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" path="m,l15,e" filled="f" strokecolor="#333" strokeweight=".26044mm">
                    <v:path arrowok="t" o:connecttype="custom" o:connectlocs="0,0;15,0" o:connectangles="0,0"/>
                  </v:shape>
                </v:group>
                <v:group id="Group 2118" o:spid="_x0000_s1111" style="position:absolute;left:1248;top:7;width:15;height:2" coordorigin="124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">
                  <v:shape id="Freeform 2119" o:spid="_x0000_s1112" style="position:absolute;left:124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" path="m,l14,e" filled="f" strokecolor="#333" strokeweight=".26044mm">
                    <v:path arrowok="t" o:connecttype="custom" o:connectlocs="0,0;14,0" o:connectangles="0,0"/>
                  </v:shape>
                </v:group>
                <v:group id="Group 2116" o:spid="_x0000_s1113" style="position:absolute;left:1277;top:7;width:15;height:2" coordorigin="127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">
                  <v:shape id="Freeform 2117" o:spid="_x0000_s1114" style="position:absolute;left:127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" path="m,l15,e" filled="f" strokecolor="#333" strokeweight=".26044mm">
                    <v:path arrowok="t" o:connecttype="custom" o:connectlocs="0,0;15,0" o:connectangles="0,0"/>
                  </v:shape>
                </v:group>
                <v:group id="Group 2114" o:spid="_x0000_s1115" style="position:absolute;left:1307;top:7;width:15;height:2" coordorigin="130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">
                  <v:shape id="Freeform 2115" o:spid="_x0000_s1116" style="position:absolute;left:130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" path="m,l15,e" filled="f" strokecolor="#333" strokeweight=".26044mm">
                    <v:path arrowok="t" o:connecttype="custom" o:connectlocs="0,0;15,0" o:connectangles="0,0"/>
                  </v:shape>
                </v:group>
                <v:group id="Group 2112" o:spid="_x0000_s1117" style="position:absolute;left:1336;top:7;width:15;height:2" coordorigin="133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">
                  <v:shape id="Freeform 2113" o:spid="_x0000_s1118" style="position:absolute;left:133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" path="m,l15,e" filled="f" strokecolor="#333" strokeweight=".26044mm">
                    <v:path arrowok="t" o:connecttype="custom" o:connectlocs="0,0;15,0" o:connectangles="0,0"/>
                  </v:shape>
                </v:group>
                <v:group id="Group 2110" o:spid="_x0000_s1119" style="position:absolute;left:1366;top:7;width:15;height:2" coordorigin="136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">
                  <v:shape id="Freeform 2111" o:spid="_x0000_s1120" style="position:absolute;left:136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" path="m,l15,e" filled="f" strokecolor="#333" strokeweight=".26044mm">
                    <v:path arrowok="t" o:connecttype="custom" o:connectlocs="0,0;15,0" o:connectangles="0,0"/>
                  </v:shape>
                </v:group>
                <v:group id="Group 2108" o:spid="_x0000_s1121" style="position:absolute;left:1395;top:7;width:15;height:2" coordorigin="139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">
                  <v:shape id="Freeform 2109" o:spid="_x0000_s1122" style="position:absolute;left:139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" path="m,l15,e" filled="f" strokecolor="#333" strokeweight=".26044mm">
                    <v:path arrowok="t" o:connecttype="custom" o:connectlocs="0,0;15,0" o:connectangles="0,0"/>
                  </v:shape>
                </v:group>
                <v:group id="Group 2106" o:spid="_x0000_s1123" style="position:absolute;left:1425;top:7;width:15;height:2" coordorigin="142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">
                  <v:shape id="Freeform 2107" o:spid="_x0000_s1124" style="position:absolute;left:142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" path="m,l15,e" filled="f" strokecolor="#333" strokeweight=".26044mm">
                    <v:path arrowok="t" o:connecttype="custom" o:connectlocs="0,0;15,0" o:connectangles="0,0"/>
                  </v:shape>
                </v:group>
                <v:group id="Group 2104" o:spid="_x0000_s1125" style="position:absolute;left:1454;top:7;width:15;height:2" coordorigin="145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">
                  <v:shape id="Freeform 2105" o:spid="_x0000_s1126" style="position:absolute;left:145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" path="m,l15,e" filled="f" strokecolor="#333" strokeweight=".26044mm">
                    <v:path arrowok="t" o:connecttype="custom" o:connectlocs="0,0;15,0" o:connectangles="0,0"/>
                  </v:shape>
                </v:group>
                <v:group id="Group 2102" o:spid="_x0000_s1127" style="position:absolute;left:1484;top:7;width:15;height:2" coordorigin="148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">
                  <v:shape id="Freeform 2103" o:spid="_x0000_s1128" style="position:absolute;left:148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" path="m,l15,e" filled="f" strokecolor="#333" strokeweight=".26044mm">
                    <v:path arrowok="t" o:connecttype="custom" o:connectlocs="0,0;15,0" o:connectangles="0,0"/>
                  </v:shape>
                </v:group>
                <v:group id="Group 2100" o:spid="_x0000_s1129" style="position:absolute;left:1514;top:7;width:15;height:2" coordorigin="151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">
                  <v:shape id="Freeform 2101" o:spid="_x0000_s1130" style="position:absolute;left:151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" path="m,l14,e" filled="f" strokecolor="#333" strokeweight=".26044mm">
                    <v:path arrowok="t" o:connecttype="custom" o:connectlocs="0,0;14,0" o:connectangles="0,0"/>
                  </v:shape>
                </v:group>
                <v:group id="Group 2098" o:spid="_x0000_s1131" style="position:absolute;left:1543;top:7;width:15;height:2" coordorigin="154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">
                  <v:shape id="Freeform 2099" o:spid="_x0000_s1132" style="position:absolute;left:154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" path="m,l15,e" filled="f" strokecolor="#333" strokeweight=".26044mm">
                    <v:path arrowok="t" o:connecttype="custom" o:connectlocs="0,0;15,0" o:connectangles="0,0"/>
                  </v:shape>
                </v:group>
                <v:group id="Group 2096" o:spid="_x0000_s1133" style="position:absolute;left:1573;top:7;width:15;height:2" coordorigin="157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">
                  <v:shape id="Freeform 2097" o:spid="_x0000_s1134" style="position:absolute;left:157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" path="m,l14,e" filled="f" strokecolor="#333" strokeweight=".26044mm">
                    <v:path arrowok="t" o:connecttype="custom" o:connectlocs="0,0;14,0" o:connectangles="0,0"/>
                  </v:shape>
                </v:group>
                <v:group id="Group 2094" o:spid="_x0000_s1135" style="position:absolute;left:1602;top:7;width:15;height:2" coordorigin="160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">
                  <v:shape id="Freeform 2095" o:spid="_x0000_s1136" style="position:absolute;left:160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" path="m,l15,e" filled="f" strokecolor="#333" strokeweight=".26044mm">
                    <v:path arrowok="t" o:connecttype="custom" o:connectlocs="0,0;15,0" o:connectangles="0,0"/>
                  </v:shape>
                </v:group>
                <v:group id="Group 2092" o:spid="_x0000_s1137" style="position:absolute;left:1632;top:7;width:15;height:2" coordorigin="163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">
                  <v:shape id="Freeform 2093" o:spid="_x0000_s1138" style="position:absolute;left:163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" path="m,l14,e" filled="f" strokecolor="#333" strokeweight=".26044mm">
                    <v:path arrowok="t" o:connecttype="custom" o:connectlocs="0,0;14,0" o:connectangles="0,0"/>
                  </v:shape>
                </v:group>
                <v:group id="Group 2090" o:spid="_x0000_s1139" style="position:absolute;left:1661;top:7;width:15;height:2" coordorigin="166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">
                  <v:shape id="Freeform 2091" o:spid="_x0000_s1140" style="position:absolute;left:166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" path="m,l15,e" filled="f" strokecolor="#333" strokeweight=".26044mm">
                    <v:path arrowok="t" o:connecttype="custom" o:connectlocs="0,0;15,0" o:connectangles="0,0"/>
                  </v:shape>
                </v:group>
                <v:group id="Group 2088" o:spid="_x0000_s1141" style="position:absolute;left:1691;top:7;width:15;height:2" coordorigin="169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">
                  <v:shape id="Freeform 2089" o:spid="_x0000_s1142" style="position:absolute;left:169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" path="m,l14,e" filled="f" strokecolor="#333" strokeweight=".26044mm">
                    <v:path arrowok="t" o:connecttype="custom" o:connectlocs="0,0;14,0" o:connectangles="0,0"/>
                  </v:shape>
                </v:group>
                <v:group id="Group 2086" o:spid="_x0000_s1143" style="position:absolute;left:1720;top:7;width:15;height:2" coordorigin="172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">
                  <v:shape id="Freeform 2087" o:spid="_x0000_s1144" style="position:absolute;left:172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" path="m,l15,e" filled="f" strokecolor="#333" strokeweight=".26044mm">
                    <v:path arrowok="t" o:connecttype="custom" o:connectlocs="0,0;15,0" o:connectangles="0,0"/>
                  </v:shape>
                </v:group>
                <v:group id="Group 2084" o:spid="_x0000_s1145" style="position:absolute;left:1750;top:7;width:15;height:2" coordorigin="175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">
                  <v:shape id="Freeform 2085" o:spid="_x0000_s1146" style="position:absolute;left:175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" path="m,l15,e" filled="f" strokecolor="#333" strokeweight=".26044mm">
                    <v:path arrowok="t" o:connecttype="custom" o:connectlocs="0,0;15,0" o:connectangles="0,0"/>
                  </v:shape>
                </v:group>
                <v:group id="Group 2082" o:spid="_x0000_s1147" style="position:absolute;left:1779;top:7;width:15;height:2" coordorigin="177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">
                  <v:shape id="Freeform 2083" o:spid="_x0000_s1148" style="position:absolute;left:177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" path="m,l15,e" filled="f" strokecolor="#333" strokeweight=".26044mm">
                    <v:path arrowok="t" o:connecttype="custom" o:connectlocs="0,0;15,0" o:connectangles="0,0"/>
                  </v:shape>
                </v:group>
                <v:group id="Group 2080" o:spid="_x0000_s1149" style="position:absolute;left:1809;top:7;width:15;height:2" coordorigin="180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">
                  <v:shape id="Freeform 2081" o:spid="_x0000_s1150" style="position:absolute;left:180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" path="m,l15,e" filled="f" strokecolor="#333" strokeweight=".26044mm">
                    <v:path arrowok="t" o:connecttype="custom" o:connectlocs="0,0;15,0" o:connectangles="0,0"/>
                  </v:shape>
                </v:group>
                <v:group id="Group 2078" o:spid="_x0000_s1151" style="position:absolute;left:1838;top:7;width:15;height:2" coordorigin="183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">
                  <v:shape id="Freeform 2079" o:spid="_x0000_s1152" style="position:absolute;left:183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" path="m,l15,e" filled="f" strokecolor="#333" strokeweight=".26044mm">
                    <v:path arrowok="t" o:connecttype="custom" o:connectlocs="0,0;15,0" o:connectangles="0,0"/>
                  </v:shape>
                </v:group>
                <v:group id="Group 2076" o:spid="_x0000_s1153" style="position:absolute;left:1868;top:7;width:15;height:2" coordorigin="186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">
                  <v:shape id="Freeform 2077" o:spid="_x0000_s1154" style="position:absolute;left:186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" path="m,l15,e" filled="f" strokecolor="#333" strokeweight=".26044mm">
                    <v:path arrowok="t" o:connecttype="custom" o:connectlocs="0,0;15,0" o:connectangles="0,0"/>
                  </v:shape>
                </v:group>
                <v:group id="Group 2074" o:spid="_x0000_s1155" style="position:absolute;left:1897;top:7;width:15;height:2" coordorigin="189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">
                  <v:shape id="Freeform 2075" o:spid="_x0000_s1156" style="position:absolute;left:189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" path="m,l15,e" filled="f" strokecolor="#333" strokeweight=".26044mm">
                    <v:path arrowok="t" o:connecttype="custom" o:connectlocs="0,0;15,0" o:connectangles="0,0"/>
                  </v:shape>
                </v:group>
                <v:group id="Group 2072" o:spid="_x0000_s1157" style="position:absolute;left:1927;top:7;width:15;height:2" coordorigin="192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">
                  <v:shape id="Freeform 2073" o:spid="_x0000_s1158" style="position:absolute;left:192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" path="m,l15,e" filled="f" strokecolor="#333" strokeweight=".26044mm">
                    <v:path arrowok="t" o:connecttype="custom" o:connectlocs="0,0;15,0" o:connectangles="0,0"/>
                  </v:shape>
                </v:group>
                <v:group id="Group 2070" o:spid="_x0000_s1159" style="position:absolute;left:1956;top:7;width:15;height:2" coordorigin="195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">
                  <v:shape id="Freeform 2071" o:spid="_x0000_s1160" style="position:absolute;left:195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" path="m,l15,e" filled="f" strokecolor="#333" strokeweight=".26044mm">
                    <v:path arrowok="t" o:connecttype="custom" o:connectlocs="0,0;15,0" o:connectangles="0,0"/>
                  </v:shape>
                </v:group>
                <v:group id="Group 2068" o:spid="_x0000_s1161" style="position:absolute;left:1986;top:7;width:15;height:2" coordorigin="198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">
                  <v:shape id="Freeform 2069" o:spid="_x0000_s1162" style="position:absolute;left:198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" path="m,l15,e" filled="f" strokecolor="#333" strokeweight=".26044mm">
                    <v:path arrowok="t" o:connecttype="custom" o:connectlocs="0,0;15,0" o:connectangles="0,0"/>
                  </v:shape>
                </v:group>
                <v:group id="Group 2066" o:spid="_x0000_s1163" style="position:absolute;left:2016;top:7;width:15;height:2" coordorigin="201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">
                  <v:shape id="Freeform 2067" o:spid="_x0000_s1164" style="position:absolute;left:201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" path="m,l14,e" filled="f" strokecolor="#333" strokeweight=".26044mm">
                    <v:path arrowok="t" o:connecttype="custom" o:connectlocs="0,0;14,0" o:connectangles="0,0"/>
                  </v:shape>
                </v:group>
                <v:group id="Group 2064" o:spid="_x0000_s1165" style="position:absolute;left:2045;top:7;width:15;height:2" coordorigin="204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">
                  <v:shape id="Freeform 2065" o:spid="_x0000_s1166" style="position:absolute;left:204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" path="m,l15,e" filled="f" strokecolor="#333" strokeweight=".26044mm">
                    <v:path arrowok="t" o:connecttype="custom" o:connectlocs="0,0;15,0" o:connectangles="0,0"/>
                  </v:shape>
                </v:group>
                <v:group id="Group 2062" o:spid="_x0000_s1167" style="position:absolute;left:2075;top:7;width:15;height:2" coordorigin="207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">
                  <v:shape id="Freeform 2063" o:spid="_x0000_s1168" style="position:absolute;left:207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" path="m,l14,e" filled="f" strokecolor="#333" strokeweight=".26044mm">
                    <v:path arrowok="t" o:connecttype="custom" o:connectlocs="0,0;14,0" o:connectangles="0,0"/>
                  </v:shape>
                </v:group>
                <v:group id="Group 2060" o:spid="_x0000_s1169" style="position:absolute;left:2104;top:7;width:15;height:2" coordorigin="210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">
                  <v:shape id="Freeform 2061" o:spid="_x0000_s1170" style="position:absolute;left:210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" path="m,l15,e" filled="f" strokecolor="#333" strokeweight=".26044mm">
                    <v:path arrowok="t" o:connecttype="custom" o:connectlocs="0,0;15,0" o:connectangles="0,0"/>
                  </v:shape>
                </v:group>
                <v:group id="Group 2058" o:spid="_x0000_s1171" style="position:absolute;left:2134;top:7;width:15;height:2" coordorigin="213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">
                  <v:shape id="Freeform 2059" o:spid="_x0000_s1172" style="position:absolute;left:213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" path="m,l14,e" filled="f" strokecolor="#333" strokeweight=".26044mm">
                    <v:path arrowok="t" o:connecttype="custom" o:connectlocs="0,0;14,0" o:connectangles="0,0"/>
                  </v:shape>
                </v:group>
                <v:group id="Group 2056" o:spid="_x0000_s1173" style="position:absolute;left:2163;top:7;width:15;height:2" coordorigin="216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">
                  <v:shape id="Freeform 2057" o:spid="_x0000_s1174" style="position:absolute;left:216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" path="m,l15,e" filled="f" strokecolor="#333" strokeweight=".26044mm">
                    <v:path arrowok="t" o:connecttype="custom" o:connectlocs="0,0;15,0" o:connectangles="0,0"/>
                  </v:shape>
                </v:group>
                <v:group id="Group 2054" o:spid="_x0000_s1175" style="position:absolute;left:2193;top:7;width:15;height:2" coordorigin="219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">
                  <v:shape id="Freeform 2055" o:spid="_x0000_s1176" style="position:absolute;left:219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" path="m,l15,e" filled="f" strokecolor="#333" strokeweight=".26044mm">
                    <v:path arrowok="t" o:connecttype="custom" o:connectlocs="0,0;15,0" o:connectangles="0,0"/>
                  </v:shape>
                </v:group>
                <v:group id="Group 2052" o:spid="_x0000_s1177" style="position:absolute;left:2222;top:7;width:15;height:2" coordorigin="222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">
                  <v:shape id="Freeform 2053" o:spid="_x0000_s1178" style="position:absolute;left:222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" path="m,l15,e" filled="f" strokecolor="#333" strokeweight=".26044mm">
                    <v:path arrowok="t" o:connecttype="custom" o:connectlocs="0,0;15,0" o:connectangles="0,0"/>
                  </v:shape>
                </v:group>
                <v:group id="Group 2050" o:spid="_x0000_s1179" style="position:absolute;left:2252;top:7;width:15;height:2" coordorigin="225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">
                  <v:shape id="Freeform 2051" o:spid="_x0000_s1180" style="position:absolute;left:225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" path="m,l15,e" filled="f" strokecolor="#333" strokeweight=".26044mm">
                    <v:path arrowok="t" o:connecttype="custom" o:connectlocs="0,0;15,0" o:connectangles="0,0"/>
                  </v:shape>
                </v:group>
                <v:group id="Group 2048" o:spid="_x0000_s1181" style="position:absolute;left:2281;top:7;width:15;height:2" coordorigin="228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">
                  <v:shape id="Freeform 2049" o:spid="_x0000_s1182" style="position:absolute;left:228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" path="m,l15,e" filled="f" strokecolor="#333" strokeweight=".26044mm">
                    <v:path arrowok="t" o:connecttype="custom" o:connectlocs="0,0;15,0" o:connectangles="0,0"/>
                  </v:shape>
                </v:group>
                <v:group id="Group 2046" o:spid="_x0000_s1183" style="position:absolute;left:2311;top:7;width:15;height:2" coordorigin="231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">
                  <v:shape id="Freeform 2047" o:spid="_x0000_s1184" style="position:absolute;left:231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" path="m,l15,e" filled="f" strokecolor="#333" strokeweight=".26044mm">
                    <v:path arrowok="t" o:connecttype="custom" o:connectlocs="0,0;15,0" o:connectangles="0,0"/>
                  </v:shape>
                </v:group>
                <v:group id="Group 2044" o:spid="_x0000_s1185" style="position:absolute;left:2340;top:7;width:15;height:2" coordorigin="234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">
                  <v:shape id="Freeform 2045" o:spid="_x0000_s1186" style="position:absolute;left:234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" path="m,l15,e" filled="f" strokecolor="#333" strokeweight=".26044mm">
                    <v:path arrowok="t" o:connecttype="custom" o:connectlocs="0,0;15,0" o:connectangles="0,0"/>
                  </v:shape>
                </v:group>
                <v:group id="Group 2042" o:spid="_x0000_s1187" style="position:absolute;left:2370;top:7;width:15;height:2" coordorigin="237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">
                  <v:shape id="Freeform 2043" o:spid="_x0000_s1188" style="position:absolute;left:237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" path="m,l15,e" filled="f" strokecolor="#333" strokeweight=".26044mm">
                    <v:path arrowok="t" o:connecttype="custom" o:connectlocs="0,0;15,0" o:connectangles="0,0"/>
                  </v:shape>
                </v:group>
                <v:group id="Group 2040" o:spid="_x0000_s1189" style="position:absolute;left:2399;top:7;width:15;height:2" coordorigin="239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">
                  <v:shape id="Freeform 2041" o:spid="_x0000_s1190" style="position:absolute;left:239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" path="m,l15,e" filled="f" strokecolor="#333" strokeweight=".26044mm">
                    <v:path arrowok="t" o:connecttype="custom" o:connectlocs="0,0;15,0" o:connectangles="0,0"/>
                  </v:shape>
                </v:group>
                <v:group id="Group 2038" o:spid="_x0000_s1191" style="position:absolute;left:2429;top:7;width:15;height:2" coordorigin="242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">
                  <v:shape id="Freeform 2039" o:spid="_x0000_s1192" style="position:absolute;left:242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" path="m,l15,e" filled="f" strokecolor="#333" strokeweight=".26044mm">
                    <v:path arrowok="t" o:connecttype="custom" o:connectlocs="0,0;15,0" o:connectangles="0,0"/>
                  </v:shape>
                </v:group>
                <v:group id="Group 2036" o:spid="_x0000_s1193" style="position:absolute;left:2459;top:7;width:15;height:2" coordorigin="245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">
                  <v:shape id="Freeform 2037" o:spid="_x0000_s1194" style="position:absolute;left:245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" path="m,l14,e" filled="f" strokecolor="#333" strokeweight=".26044mm">
                    <v:path arrowok="t" o:connecttype="custom" o:connectlocs="0,0;14,0" o:connectangles="0,0"/>
                  </v:shape>
                </v:group>
                <v:group id="Group 2034" o:spid="_x0000_s1195" style="position:absolute;left:2488;top:7;width:15;height:2" coordorigin="248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">
                  <v:shape id="Freeform 2035" o:spid="_x0000_s1196" style="position:absolute;left:248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" path="m,l15,e" filled="f" strokecolor="#333" strokeweight=".26044mm">
                    <v:path arrowok="t" o:connecttype="custom" o:connectlocs="0,0;15,0" o:connectangles="0,0"/>
                  </v:shape>
                </v:group>
                <v:group id="Group 2032" o:spid="_x0000_s1197" style="position:absolute;left:2518;top:7;width:15;height:2" coordorigin="251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">
                  <v:shape id="Freeform 2033" o:spid="_x0000_s1198" style="position:absolute;left:251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" path="m,l14,e" filled="f" strokecolor="#333" strokeweight=".26044mm">
                    <v:path arrowok="t" o:connecttype="custom" o:connectlocs="0,0;14,0" o:connectangles="0,0"/>
                  </v:shape>
                </v:group>
                <v:group id="Group 2030" o:spid="_x0000_s1199" style="position:absolute;left:2547;top:7;width:15;height:2" coordorigin="254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">
                  <v:shape id="Freeform 2031" o:spid="_x0000_s1200" style="position:absolute;left:254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" path="m,l15,e" filled="f" strokecolor="#333" strokeweight=".26044mm">
                    <v:path arrowok="t" o:connecttype="custom" o:connectlocs="0,0;15,0" o:connectangles="0,0"/>
                  </v:shape>
                </v:group>
                <v:group id="Group 2028" o:spid="_x0000_s1201" style="position:absolute;left:2577;top:7;width:15;height:2" coordorigin="257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">
                  <v:shape id="Freeform 2029" o:spid="_x0000_s1202" style="position:absolute;left:257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" path="m,l14,e" filled="f" strokecolor="#333" strokeweight=".26044mm">
                    <v:path arrowok="t" o:connecttype="custom" o:connectlocs="0,0;14,0" o:connectangles="0,0"/>
                  </v:shape>
                </v:group>
                <v:group id="Group 2026" o:spid="_x0000_s1203" style="position:absolute;left:2606;top:7;width:15;height:2" coordorigin="260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">
                  <v:shape id="Freeform 2027" o:spid="_x0000_s1204" style="position:absolute;left:260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" path="m,l15,e" filled="f" strokecolor="#333" strokeweight=".26044mm">
                    <v:path arrowok="t" o:connecttype="custom" o:connectlocs="0,0;15,0" o:connectangles="0,0"/>
                  </v:shape>
                </v:group>
                <v:group id="Group 2024" o:spid="_x0000_s1205" style="position:absolute;left:2636;top:7;width:15;height:2" coordorigin="263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">
                  <v:shape id="Freeform 2025" o:spid="_x0000_s1206" style="position:absolute;left:263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" path="m,l14,e" filled="f" strokecolor="#333" strokeweight=".26044mm">
                    <v:path arrowok="t" o:connecttype="custom" o:connectlocs="0,0;14,0" o:connectangles="0,0"/>
                  </v:shape>
                </v:group>
                <v:group id="Group 2022" o:spid="_x0000_s1207" style="position:absolute;left:2665;top:7;width:15;height:2" coordorigin="266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">
                  <v:shape id="Freeform 2023" o:spid="_x0000_s1208" style="position:absolute;left:266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" path="m,l15,e" filled="f" strokecolor="#333" strokeweight=".26044mm">
                    <v:path arrowok="t" o:connecttype="custom" o:connectlocs="0,0;15,0" o:connectangles="0,0"/>
                  </v:shape>
                </v:group>
                <v:group id="Group 2020" o:spid="_x0000_s1209" style="position:absolute;left:2695;top:7;width:15;height:2" coordorigin="269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">
                  <v:shape id="Freeform 2021" o:spid="_x0000_s1210" style="position:absolute;left:269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" path="m,l15,e" filled="f" strokecolor="#333" strokeweight=".26044mm">
                    <v:path arrowok="t" o:connecttype="custom" o:connectlocs="0,0;15,0" o:connectangles="0,0"/>
                  </v:shape>
                </v:group>
                <v:group id="Group 2018" o:spid="_x0000_s1211" style="position:absolute;left:2724;top:7;width:15;height:2" coordorigin="272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">
                  <v:shape id="Freeform 2019" o:spid="_x0000_s1212" style="position:absolute;left:272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" path="m,l15,e" filled="f" strokecolor="#333" strokeweight=".26044mm">
                    <v:path arrowok="t" o:connecttype="custom" o:connectlocs="0,0;15,0" o:connectangles="0,0"/>
                  </v:shape>
                </v:group>
                <v:group id="Group 2016" o:spid="_x0000_s1213" style="position:absolute;left:2754;top:7;width:15;height:2" coordorigin="275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">
                  <v:shape id="Freeform 2017" o:spid="_x0000_s1214" style="position:absolute;left:275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" path="m,l15,e" filled="f" strokecolor="#333" strokeweight=".26044mm">
                    <v:path arrowok="t" o:connecttype="custom" o:connectlocs="0,0;15,0" o:connectangles="0,0"/>
                  </v:shape>
                </v:group>
                <v:group id="Group 2014" o:spid="_x0000_s1215" style="position:absolute;left:2783;top:7;width:15;height:2" coordorigin="278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">
                  <v:shape id="Freeform 2015" o:spid="_x0000_s1216" style="position:absolute;left:278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" path="m,l15,e" filled="f" strokecolor="#333" strokeweight=".26044mm">
                    <v:path arrowok="t" o:connecttype="custom" o:connectlocs="0,0;15,0" o:connectangles="0,0"/>
                  </v:shape>
                </v:group>
                <v:group id="Group 2012" o:spid="_x0000_s1217" style="position:absolute;left:2813;top:7;width:15;height:2" coordorigin="281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">
                  <v:shape id="Freeform 2013" o:spid="_x0000_s1218" style="position:absolute;left:281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" path="m,l15,e" filled="f" strokecolor="#333" strokeweight=".26044mm">
                    <v:path arrowok="t" o:connecttype="custom" o:connectlocs="0,0;15,0" o:connectangles="0,0"/>
                  </v:shape>
                </v:group>
                <v:group id="Group 2010" o:spid="_x0000_s1219" style="position:absolute;left:2842;top:7;width:15;height:2" coordorigin="284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">
                  <v:shape id="Freeform 2011" o:spid="_x0000_s1220" style="position:absolute;left:284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" path="m,l15,e" filled="f" strokecolor="#333" strokeweight=".26044mm">
                    <v:path arrowok="t" o:connecttype="custom" o:connectlocs="0,0;15,0" o:connectangles="0,0"/>
                  </v:shape>
                </v:group>
                <v:group id="Group 2008" o:spid="_x0000_s1221" style="position:absolute;left:2872;top:7;width:15;height:2" coordorigin="287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">
                  <v:shape id="Freeform 2009" o:spid="_x0000_s1222" style="position:absolute;left:287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" path="m,l15,e" filled="f" strokecolor="#333" strokeweight=".26044mm">
                    <v:path arrowok="t" o:connecttype="custom" o:connectlocs="0,0;15,0" o:connectangles="0,0"/>
                  </v:shape>
                </v:group>
                <v:group id="Group 2006" o:spid="_x0000_s1223" style="position:absolute;left:2902;top:7;width:15;height:2" coordorigin="290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">
                  <v:shape id="Freeform 2007" o:spid="_x0000_s1224" style="position:absolute;left:290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" path="m,l14,e" filled="f" strokecolor="#333" strokeweight=".26044mm">
                    <v:path arrowok="t" o:connecttype="custom" o:connectlocs="0,0;14,0" o:connectangles="0,0"/>
                  </v:shape>
                </v:group>
                <v:group id="Group 2004" o:spid="_x0000_s1225" style="position:absolute;left:2931;top:7;width:15;height:2" coordorigin="293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">
                  <v:shape id="Freeform 2005" o:spid="_x0000_s1226" style="position:absolute;left:293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" path="m,l15,e" filled="f" strokecolor="#333" strokeweight=".26044mm">
                    <v:path arrowok="t" o:connecttype="custom" o:connectlocs="0,0;15,0" o:connectangles="0,0"/>
                  </v:shape>
                </v:group>
                <v:group id="Group 2002" o:spid="_x0000_s1227" style="position:absolute;left:2961;top:7;width:15;height:2" coordorigin="296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">
                  <v:shape id="Freeform 2003" o:spid="_x0000_s1228" style="position:absolute;left:296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" path="m,l14,e" filled="f" strokecolor="#333" strokeweight=".26044mm">
                    <v:path arrowok="t" o:connecttype="custom" o:connectlocs="0,0;14,0" o:connectangles="0,0"/>
                  </v:shape>
                </v:group>
                <v:group id="Group 2000" o:spid="_x0000_s1229" style="position:absolute;left:2990;top:7;width:15;height:2" coordorigin="299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">
                  <v:shape id="Freeform 2001" o:spid="_x0000_s1230" style="position:absolute;left:299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" path="m,l15,e" filled="f" strokecolor="#333" strokeweight=".26044mm">
                    <v:path arrowok="t" o:connecttype="custom" o:connectlocs="0,0;15,0" o:connectangles="0,0"/>
                  </v:shape>
                </v:group>
                <v:group id="Group 1998" o:spid="_x0000_s1231" style="position:absolute;left:3020;top:7;width:15;height:2" coordorigin="302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">
                  <v:shape id="Freeform 1999" o:spid="_x0000_s1232" style="position:absolute;left:302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" path="m,l14,e" filled="f" strokecolor="#333" strokeweight=".26044mm">
                    <v:path arrowok="t" o:connecttype="custom" o:connectlocs="0,0;14,0" o:connectangles="0,0"/>
                  </v:shape>
                </v:group>
                <v:group id="Group 1996" o:spid="_x0000_s1233" style="position:absolute;left:3049;top:7;width:15;height:2" coordorigin="304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">
                  <v:shape id="Freeform 1997" o:spid="_x0000_s1234" style="position:absolute;left:304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" path="m,l15,e" filled="f" strokecolor="#333" strokeweight=".26044mm">
                    <v:path arrowok="t" o:connecttype="custom" o:connectlocs="0,0;15,0" o:connectangles="0,0"/>
                  </v:shape>
                </v:group>
                <v:group id="Group 1994" o:spid="_x0000_s1235" style="position:absolute;left:3079;top:7;width:15;height:2" coordorigin="307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Q4q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jELyn8vglPQK5/AAAA//8DAFBLAQItABQABgAIAAAAIQDb4fbL7gAAAIUBAAATAAAAAAAA&#10;AAAAAAAAAAAAAABbQ29udGVudF9UeXBlc10ueG1sUEsBAi0AFAAGAAgAAAAhAFr0LFu/AAAAFQEA&#10;AAsAAAAAAAAAAAAAAAAAHwEAAF9yZWxzLy5yZWxzUEsBAi0AFAAGAAgAAAAhAJDtDirHAAAA3QAA&#10;AA8AAAAAAAAAAAAAAAAABwIAAGRycy9kb3ducmV2LnhtbFBLBQYAAAAAAwADALcAAAD7AgAAAAA=&#10;">
                  <v:shape id="Freeform 1995" o:spid="_x0000_s1236" style="position:absolute;left:307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" path="m,l14,e" filled="f" strokecolor="#333" strokeweight=".26044mm">
                    <v:path arrowok="t" o:connecttype="custom" o:connectlocs="0,0;14,0" o:connectangles="0,0"/>
                  </v:shape>
                </v:group>
                <v:group id="Group 1992" o:spid="_x0000_s1237" style="position:absolute;left:3108;top:7;width:15;height:2" coordorigin="310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">
                  <v:shape id="Freeform 1993" o:spid="_x0000_s1238" style="position:absolute;left:310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" path="m,l15,e" filled="f" strokecolor="#333" strokeweight=".26044mm">
                    <v:path arrowok="t" o:connecttype="custom" o:connectlocs="0,0;15,0" o:connectangles="0,0"/>
                  </v:shape>
                </v:group>
                <v:group id="Group 1990" o:spid="_x0000_s1239" style="position:absolute;left:3138;top:7;width:15;height:2" coordorigin="313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AQv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xN3+H5JjwBuf4DAAD//wMAUEsBAi0AFAAGAAgAAAAhANvh9svuAAAAhQEAABMAAAAAAAAA&#10;AAAAAAAAAAAAAFtDb250ZW50X1R5cGVzXS54bWxQSwECLQAUAAYACAAAACEAWvQsW78AAAAVAQAA&#10;CwAAAAAAAAAAAAAAAAAfAQAAX3JlbHMvLnJlbHNQSwECLQAUAAYACAAAACEAEaAEL8YAAADdAAAA&#10;DwAAAAAAAAAAAAAAAAAHAgAAZHJzL2Rvd25yZXYueG1sUEsFBgAAAAADAAMAtwAAAPoCAAAAAA==&#10;">
                  <v:shape id="Freeform 1991" o:spid="_x0000_s1240" style="position:absolute;left:313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" path="m,l15,e" filled="f" strokecolor="#333" strokeweight=".26044mm">
                    <v:path arrowok="t" o:connecttype="custom" o:connectlocs="0,0;15,0" o:connectangles="0,0"/>
                  </v:shape>
                </v:group>
                <v:group id="Group 1988" o:spid="_x0000_s1241" style="position:absolute;left:3167;top:7;width:15;height:2" coordorigin="316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">
                  <v:shape id="Freeform 1989" o:spid="_x0000_s1242" style="position:absolute;left:316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" path="m,l15,e" filled="f" strokecolor="#333" strokeweight=".26044mm">
                    <v:path arrowok="t" o:connecttype="custom" o:connectlocs="0,0;15,0" o:connectangles="0,0"/>
                  </v:shape>
                </v:group>
                <v:group id="Group 1986" o:spid="_x0000_s1243" style="position:absolute;left:3197;top:7;width:15;height:2" coordorigin="319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">
                  <v:shape id="Freeform 1987" o:spid="_x0000_s1244" style="position:absolute;left:319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" path="m,l15,e" filled="f" strokecolor="#333" strokeweight=".26044mm">
                    <v:path arrowok="t" o:connecttype="custom" o:connectlocs="0,0;15,0" o:connectangles="0,0"/>
                  </v:shape>
                </v:group>
                <v:group id="Group 1984" o:spid="_x0000_s1245" style="position:absolute;left:3226;top:7;width:15;height:2" coordorigin="322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">
                  <v:shape id="Freeform 1985" o:spid="_x0000_s1246" style="position:absolute;left:322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" path="m,l15,e" filled="f" strokecolor="#333" strokeweight=".26044mm">
                    <v:path arrowok="t" o:connecttype="custom" o:connectlocs="0,0;15,0" o:connectangles="0,0"/>
                  </v:shape>
                </v:group>
                <v:group id="Group 1982" o:spid="_x0000_s1247" style="position:absolute;left:3256;top:7;width:15;height:2" coordorigin="325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">
                  <v:shape id="Freeform 1983" o:spid="_x0000_s1248" style="position:absolute;left:325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" path="m,l15,e" filled="f" strokecolor="#333" strokeweight=".26044mm">
                    <v:path arrowok="t" o:connecttype="custom" o:connectlocs="0,0;15,0" o:connectangles="0,0"/>
                  </v:shape>
                </v:group>
                <v:group id="Group 1980" o:spid="_x0000_s1249" style="position:absolute;left:3285;top:7;width:15;height:2" coordorigin="328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ZLy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CI0xX8vglPQK5/AAAA//8DAFBLAQItABQABgAIAAAAIQDb4fbL7gAAAIUBAAATAAAAAAAA&#10;AAAAAAAAAAAAAABbQ29udGVudF9UeXBlc10ueG1sUEsBAi0AFAAGAAgAAAAhAFr0LFu/AAAAFQEA&#10;AAsAAAAAAAAAAAAAAAAAHwEAAF9yZWxzLy5yZWxzUEsBAi0AFAAGAAgAAAAhAJR5kvLHAAAA3QAA&#10;AA8AAAAAAAAAAAAAAAAABwIAAGRycy9kb3ducmV2LnhtbFBLBQYAAAAAAwADALcAAAD7AgAAAAA=&#10;">
                  <v:shape id="Freeform 1981" o:spid="_x0000_s1250" style="position:absolute;left:328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" path="m,l15,e" filled="f" strokecolor="#333" strokeweight=".26044mm">
                    <v:path arrowok="t" o:connecttype="custom" o:connectlocs="0,0;15,0" o:connectangles="0,0"/>
                  </v:shape>
                </v:group>
                <v:group id="Group 1978" o:spid="_x0000_s1251" style="position:absolute;left:3315;top:7;width:15;height:2" coordorigin="331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">
                  <v:shape id="Freeform 1979" o:spid="_x0000_s1252" style="position:absolute;left:331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" path="m,l15,e" filled="f" strokecolor="#333" strokeweight=".26044mm">
                    <v:path arrowok="t" o:connecttype="custom" o:connectlocs="0,0;15,0" o:connectangles="0,0"/>
                  </v:shape>
                </v:group>
                <v:group id="Group 1976" o:spid="_x0000_s1253" style="position:absolute;left:3344;top:7;width:15;height:2" coordorigin="334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">
                  <v:shape id="Freeform 1977" o:spid="_x0000_s1254" style="position:absolute;left:334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" path="m,l15,e" filled="f" strokecolor="#333" strokeweight=".26044mm">
                    <v:path arrowok="t" o:connecttype="custom" o:connectlocs="0,0;15,0" o:connectangles="0,0"/>
                  </v:shape>
                </v:group>
                <v:group id="Group 1974" o:spid="_x0000_s1255" style="position:absolute;left:3374;top:7;width:15;height:2" coordorigin="337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">
                  <v:shape id="Freeform 1975" o:spid="_x0000_s1256" style="position:absolute;left:337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" path="m,l15,e" filled="f" strokecolor="#333" strokeweight=".26044mm">
                    <v:path arrowok="t" o:connecttype="custom" o:connectlocs="0,0;15,0" o:connectangles="0,0"/>
                  </v:shape>
                </v:group>
                <v:group id="Group 1972" o:spid="_x0000_s1257" style="position:absolute;left:3404;top:7;width:15;height:2" coordorigin="340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mmm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6Sv8vglPQK5/AAAA//8DAFBLAQItABQABgAIAAAAIQDb4fbL7gAAAIUBAAATAAAAAAAA&#10;AAAAAAAAAAAAAABbQ29udGVudF9UeXBlc10ueG1sUEsBAi0AFAAGAAgAAAAhAFr0LFu/AAAAFQEA&#10;AAsAAAAAAAAAAAAAAAAAHwEAAF9yZWxzLy5yZWxzUEsBAi0AFAAGAAgAAAAhAETGaabHAAAA3QAA&#10;AA8AAAAAAAAAAAAAAAAABwIAAGRycy9kb3ducmV2LnhtbFBLBQYAAAAAAwADALcAAAD7AgAAAAA=&#10;">
                  <v:shape id="Freeform 1973" o:spid="_x0000_s1258" style="position:absolute;left:340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" path="m,l14,e" filled="f" strokecolor="#333" strokeweight=".26044mm">
                    <v:path arrowok="t" o:connecttype="custom" o:connectlocs="0,0;14,0" o:connectangles="0,0"/>
                  </v:shape>
                </v:group>
                <v:group id="Group 1970" o:spid="_x0000_s1259" style="position:absolute;left:3433;top:7;width:15;height:2" coordorigin="343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hP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0yX8vglPQK5/AAAA//8DAFBLAQItABQABgAIAAAAIQDb4fbL7gAAAIUBAAATAAAAAAAA&#10;AAAAAAAAAAAAAABbQ29udGVudF9UeXBlc10ueG1sUEsBAi0AFAAGAAgAAAAhAFr0LFu/AAAAFQEA&#10;AAsAAAAAAAAAAAAAAAAAHwEAAF9yZWxzLy5yZWxzUEsBAi0AFAAGAAgAAAAhAFoVWE/HAAAA3QAA&#10;AA8AAAAAAAAAAAAAAAAABwIAAGRycy9kb3ducmV2LnhtbFBLBQYAAAAAAwADALcAAAD7AgAAAAA=&#10;">
                  <v:shape id="Freeform 1971" o:spid="_x0000_s1260" style="position:absolute;left:343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" path="m,l15,e" filled="f" strokecolor="#333" strokeweight=".26044mm">
                    <v:path arrowok="t" o:connecttype="custom" o:connectlocs="0,0;15,0" o:connectangles="0,0"/>
                  </v:shape>
                </v:group>
                <v:group id="Group 1968" o:spid="_x0000_s1261" style="position:absolute;left:3463;top:7;width:15;height:2" coordorigin="346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">
                  <v:shape id="Freeform 1969" o:spid="_x0000_s1262" style="position:absolute;left:346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" path="m,l14,e" filled="f" strokecolor="#333" strokeweight=".26044mm">
                    <v:path arrowok="t" o:connecttype="custom" o:connectlocs="0,0;14,0" o:connectangles="0,0"/>
                  </v:shape>
                </v:group>
                <v:group id="Group 1966" o:spid="_x0000_s1263" style="position:absolute;left:3492;top:7;width:15;height:2" coordorigin="349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">
                  <v:shape id="Freeform 1967" o:spid="_x0000_s1264" style="position:absolute;left:349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" path="m,l15,e" filled="f" strokecolor="#333" strokeweight=".26044mm">
                    <v:path arrowok="t" o:connecttype="custom" o:connectlocs="0,0;15,0" o:connectangles="0,0"/>
                  </v:shape>
                </v:group>
                <v:group id="Group 1964" o:spid="_x0000_s1265" style="position:absolute;left:3522;top:7;width:15;height:2" coordorigin="352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">
                  <v:shape id="Freeform 1965" o:spid="_x0000_s1266" style="position:absolute;left:352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" path="m,l14,e" filled="f" strokecolor="#333" strokeweight=".26044mm">
                    <v:path arrowok="t" o:connecttype="custom" o:connectlocs="0,0;14,0" o:connectangles="0,0"/>
                  </v:shape>
                </v:group>
                <v:group id="Group 1962" o:spid="_x0000_s1267" style="position:absolute;left:3551;top:7;width:15;height:2" coordorigin="355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">
                  <v:shape id="Freeform 1963" o:spid="_x0000_s1268" style="position:absolute;left:355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" path="m,l15,e" filled="f" strokecolor="#333" strokeweight=".26044mm">
                    <v:path arrowok="t" o:connecttype="custom" o:connectlocs="0,0;15,0" o:connectangles="0,0"/>
                  </v:shape>
                </v:group>
                <v:group id="Group 1960" o:spid="_x0000_s1269" style="position:absolute;left:3581;top:7;width:15;height:2" coordorigin="358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">
                  <v:shape id="Freeform 1961" o:spid="_x0000_s1270" style="position:absolute;left:358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" path="m,l15,e" filled="f" strokecolor="#333" strokeweight=".26044mm">
                    <v:path arrowok="t" o:connecttype="custom" o:connectlocs="0,0;15,0" o:connectangles="0,0"/>
                  </v:shape>
                </v:group>
                <v:group id="Group 1958" o:spid="_x0000_s1271" style="position:absolute;left:3610;top:7;width:15;height:2" coordorigin="361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">
                  <v:shape id="Freeform 1959" o:spid="_x0000_s1272" style="position:absolute;left:361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" path="m,l15,e" filled="f" strokecolor="#333" strokeweight=".26044mm">
                    <v:path arrowok="t" o:connecttype="custom" o:connectlocs="0,0;15,0" o:connectangles="0,0"/>
                  </v:shape>
                </v:group>
                <v:group id="Group 1956" o:spid="_x0000_s1273" style="position:absolute;left:3640;top:7;width:15;height:2" coordorigin="364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">
                  <v:shape id="Freeform 1957" o:spid="_x0000_s1274" style="position:absolute;left:364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" path="m,l15,e" filled="f" strokecolor="#333" strokeweight=".26044mm">
                    <v:path arrowok="t" o:connecttype="custom" o:connectlocs="0,0;15,0" o:connectangles="0,0"/>
                  </v:shape>
                </v:group>
                <v:group id="Group 1954" o:spid="_x0000_s1275" style="position:absolute;left:3669;top:7;width:15;height:2" coordorigin="366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">
                  <v:shape id="Freeform 1955" o:spid="_x0000_s1276" style="position:absolute;left:366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" path="m,l15,e" filled="f" strokecolor="#333" strokeweight=".26044mm">
                    <v:path arrowok="t" o:connecttype="custom" o:connectlocs="0,0;15,0" o:connectangles="0,0"/>
                  </v:shape>
                </v:group>
                <v:group id="Group 1952" o:spid="_x0000_s1277" style="position:absolute;left:3699;top:7;width:15;height:2" coordorigin="369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">
                  <v:shape id="Freeform 1953" o:spid="_x0000_s1278" style="position:absolute;left:369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" path="m,l15,e" filled="f" strokecolor="#333" strokeweight=".26044mm">
                    <v:path arrowok="t" o:connecttype="custom" o:connectlocs="0,0;15,0" o:connectangles="0,0"/>
                  </v:shape>
                </v:group>
                <v:group id="Group 1950" o:spid="_x0000_s1279" style="position:absolute;left:3728;top:7;width:15;height:2" coordorigin="372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">
                  <v:shape id="Freeform 1951" o:spid="_x0000_s1280" style="position:absolute;left:372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" path="m,l15,e" filled="f" strokecolor="#333" strokeweight=".26044mm">
                    <v:path arrowok="t" o:connecttype="custom" o:connectlocs="0,0;15,0" o:connectangles="0,0"/>
                  </v:shape>
                </v:group>
                <v:group id="Group 1948" o:spid="_x0000_s1281" style="position:absolute;left:3758;top:7;width:15;height:2" coordorigin="375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">
                  <v:shape id="Freeform 1949" o:spid="_x0000_s1282" style="position:absolute;left:375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" path="m,l15,e" filled="f" strokecolor="#333" strokeweight=".26044mm">
                    <v:path arrowok="t" o:connecttype="custom" o:connectlocs="0,0;15,0" o:connectangles="0,0"/>
                  </v:shape>
                </v:group>
                <v:group id="Group 1946" o:spid="_x0000_s1283" style="position:absolute;left:3787;top:7;width:15;height:2" coordorigin="378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">
                  <v:shape id="Freeform 1947" o:spid="_x0000_s1284" style="position:absolute;left:378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" path="m,l15,e" filled="f" strokecolor="#333" strokeweight=".26044mm">
                    <v:path arrowok="t" o:connecttype="custom" o:connectlocs="0,0;15,0" o:connectangles="0,0"/>
                  </v:shape>
                </v:group>
                <v:group id="Group 1944" o:spid="_x0000_s1285" style="position:absolute;left:3817;top:7;width:15;height:2" coordorigin="381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Jt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CIVyn8vglPQK5/AAAA//8DAFBLAQItABQABgAIAAAAIQDb4fbL7gAAAIUBAAATAAAAAAAA&#10;AAAAAAAAAAAAAABbQ29udGVudF9UeXBlc10ueG1sUEsBAi0AFAAGAAgAAAAhAFr0LFu/AAAAFQEA&#10;AAsAAAAAAAAAAAAAAAAAHwEAAF9yZWxzLy5yZWxzUEsBAi0AFAAGAAgAAAAhAO6NIm3HAAAA3QAA&#10;AA8AAAAAAAAAAAAAAAAABwIAAGRycy9kb3ducmV2LnhtbFBLBQYAAAAAAwADALcAAAD7AgAAAAA=&#10;">
                  <v:shape id="Freeform 1945" o:spid="_x0000_s1286" style="position:absolute;left:381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" path="m,l15,e" filled="f" strokecolor="#333" strokeweight=".26044mm">
                    <v:path arrowok="t" o:connecttype="custom" o:connectlocs="0,0;15,0" o:connectangles="0,0"/>
                  </v:shape>
                </v:group>
                <v:group id="Group 1942" o:spid="_x0000_s1287" style="position:absolute;left:3847;top:7;width:15;height:2" coordorigin="384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">
                  <v:shape id="Freeform 1943" o:spid="_x0000_s1288" style="position:absolute;left:384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" path="m,l14,e" filled="f" strokecolor="#333" strokeweight=".26044mm">
                    <v:path arrowok="t" o:connecttype="custom" o:connectlocs="0,0;14,0" o:connectangles="0,0"/>
                  </v:shape>
                </v:group>
                <v:group id="Group 1940" o:spid="_x0000_s1289" style="position:absolute;left:3876;top:7;width:15;height:2" coordorigin="387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">
                  <v:shape id="Freeform 1941" o:spid="_x0000_s1290" style="position:absolute;left:387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" path="m,l15,e" filled="f" strokecolor="#333" strokeweight=".26044mm">
                    <v:path arrowok="t" o:connecttype="custom" o:connectlocs="0,0;15,0" o:connectangles="0,0"/>
                  </v:shape>
                </v:group>
                <v:group id="Group 1938" o:spid="_x0000_s1291" style="position:absolute;left:3906;top:7;width:15;height:2" coordorigin="390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">
                  <v:shape id="Freeform 1939" o:spid="_x0000_s1292" style="position:absolute;left:390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" path="m,l14,e" filled="f" strokecolor="#333" strokeweight=".26044mm">
                    <v:path arrowok="t" o:connecttype="custom" o:connectlocs="0,0;14,0" o:connectangles="0,0"/>
                  </v:shape>
                </v:group>
                <v:group id="Group 1936" o:spid="_x0000_s1293" style="position:absolute;left:3935;top:7;width:15;height:2" coordorigin="393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">
                  <v:shape id="Freeform 1937" o:spid="_x0000_s1294" style="position:absolute;left:393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" path="m,l15,e" filled="f" strokecolor="#333" strokeweight=".26044mm">
                    <v:path arrowok="t" o:connecttype="custom" o:connectlocs="0,0;15,0" o:connectangles="0,0"/>
                  </v:shape>
                </v:group>
                <v:group id="Group 1934" o:spid="_x0000_s1295" style="position:absolute;left:3965;top:7;width:15;height:2" coordorigin="396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">
                  <v:shape id="Freeform 1935" o:spid="_x0000_s1296" style="position:absolute;left:396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" path="m,l14,e" filled="f" strokecolor="#333" strokeweight=".26044mm">
                    <v:path arrowok="t" o:connecttype="custom" o:connectlocs="0,0;14,0" o:connectangles="0,0"/>
                  </v:shape>
                </v:group>
                <v:group id="Group 1932" o:spid="_x0000_s1297" style="position:absolute;left:3994;top:7;width:15;height:2" coordorigin="399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">
                  <v:shape id="Freeform 1933" o:spid="_x0000_s1298" style="position:absolute;left:399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" path="m,l15,e" filled="f" strokecolor="#333" strokeweight=".26044mm">
                    <v:path arrowok="t" o:connecttype="custom" o:connectlocs="0,0;15,0" o:connectangles="0,0"/>
                  </v:shape>
                </v:group>
                <v:group id="Group 1930" o:spid="_x0000_s1299" style="position:absolute;left:4024;top:7;width:15;height:2" coordorigin="402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">
                  <v:shape id="Freeform 1931" o:spid="_x0000_s1300" style="position:absolute;left:402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" path="m,l15,e" filled="f" strokecolor="#333" strokeweight=".26044mm">
                    <v:path arrowok="t" o:connecttype="custom" o:connectlocs="0,0;15,0" o:connectangles="0,0"/>
                  </v:shape>
                </v:group>
                <v:group id="Group 1928" o:spid="_x0000_s1301" style="position:absolute;left:4053;top:7;width:15;height:2" coordorigin="405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">
                  <v:shape id="Freeform 1929" o:spid="_x0000_s1302" style="position:absolute;left:405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" path="m,l15,e" filled="f" strokecolor="#333" strokeweight=".26044mm">
                    <v:path arrowok="t" o:connecttype="custom" o:connectlocs="0,0;15,0" o:connectangles="0,0"/>
                  </v:shape>
                </v:group>
                <v:group id="Group 1926" o:spid="_x0000_s1303" style="position:absolute;left:4083;top:7;width:15;height:2" coordorigin="408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NF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UagX3N/EJyOwXAAD//wMAUEsBAi0AFAAGAAgAAAAhANvh9svuAAAAhQEAABMAAAAAAAAA&#10;AAAAAAAAAAAAAFtDb250ZW50X1R5cGVzXS54bWxQSwECLQAUAAYACAAAACEAWvQsW78AAAAVAQAA&#10;CwAAAAAAAAAAAAAAAAAfAQAAX3JlbHMvLnJlbHNQSwECLQAUAAYACAAAACEAFRoTRcYAAADdAAAA&#10;DwAAAAAAAAAAAAAAAAAHAgAAZHJzL2Rvd25yZXYueG1sUEsFBgAAAAADAAMAtwAAAPoCAAAAAA==&#10;">
                  <v:shape id="Freeform 1927" o:spid="_x0000_s1304" style="position:absolute;left:408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" path="m,l15,e" filled="f" strokecolor="#333" strokeweight=".26044mm">
                    <v:path arrowok="t" o:connecttype="custom" o:connectlocs="0,0;15,0" o:connectangles="0,0"/>
                  </v:shape>
                </v:group>
                <v:group id="Group 1924" o:spid="_x0000_s1305" style="position:absolute;left:4112;top:7;width:15;height:2" coordorigin="411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">
                  <v:shape id="Freeform 1925" o:spid="_x0000_s1306" style="position:absolute;left:411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" path="m,l15,e" filled="f" strokecolor="#333" strokeweight=".26044mm">
                    <v:path arrowok="t" o:connecttype="custom" o:connectlocs="0,0;15,0" o:connectangles="0,0"/>
                  </v:shape>
                </v:group>
                <v:group id="Group 1922" o:spid="_x0000_s1307" style="position:absolute;left:4142;top:7;width:15;height:2" coordorigin="414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">
                  <v:shape id="Freeform 1923" o:spid="_x0000_s1308" style="position:absolute;left:414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" path="m,l15,e" filled="f" strokecolor="#333" strokeweight=".26044mm">
                    <v:path arrowok="t" o:connecttype="custom" o:connectlocs="0,0;15,0" o:connectangles="0,0"/>
                  </v:shape>
                </v:group>
                <v:group id="Group 1920" o:spid="_x0000_s1309" style="position:absolute;left:4171;top:7;width:15;height:2" coordorigin="417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">
                  <v:shape id="Freeform 1921" o:spid="_x0000_s1310" style="position:absolute;left:417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" path="m,l15,e" filled="f" strokecolor="#333" strokeweight=".26044mm">
                    <v:path arrowok="t" o:connecttype="custom" o:connectlocs="0,0;15,0" o:connectangles="0,0"/>
                  </v:shape>
                </v:group>
                <v:group id="Group 1918" o:spid="_x0000_s1311" style="position:absolute;left:4201;top:7;width:15;height:2" coordorigin="420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">
                  <v:shape id="Freeform 1919" o:spid="_x0000_s1312" style="position:absolute;left:420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" path="m,l15,e" filled="f" strokecolor="#333" strokeweight=".26044mm">
                    <v:path arrowok="t" o:connecttype="custom" o:connectlocs="0,0;15,0" o:connectangles="0,0"/>
                  </v:shape>
                </v:group>
                <v:group id="Group 1916" o:spid="_x0000_s1313" style="position:absolute;left:4230;top:7;width:15;height:2" coordorigin="423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">
                  <v:shape id="Freeform 1917" o:spid="_x0000_s1314" style="position:absolute;left:423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" path="m,l15,e" filled="f" strokecolor="#333" strokeweight=".26044mm">
                    <v:path arrowok="t" o:connecttype="custom" o:connectlocs="0,0;15,0" o:connectangles="0,0"/>
                  </v:shape>
                </v:group>
                <v:group id="Group 1914" o:spid="_x0000_s1315" style="position:absolute;left:4260;top:7;width:15;height:2" coordorigin="426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">
                  <v:shape id="Freeform 1915" o:spid="_x0000_s1316" style="position:absolute;left:426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" path="m,l15,e" filled="f" strokecolor="#333" strokeweight=".26044mm">
                    <v:path arrowok="t" o:connecttype="custom" o:connectlocs="0,0;15,0" o:connectangles="0,0"/>
                  </v:shape>
                </v:group>
                <v:group id="Group 1912" o:spid="_x0000_s1317" style="position:absolute;left:4290;top:7;width:15;height:2" coordorigin="429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">
                  <v:shape id="Freeform 1913" o:spid="_x0000_s1318" style="position:absolute;left:429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" path="m,l14,e" filled="f" strokecolor="#333" strokeweight=".26044mm">
                    <v:path arrowok="t" o:connecttype="custom" o:connectlocs="0,0;14,0" o:connectangles="0,0"/>
                  </v:shape>
                </v:group>
                <v:group id="Group 1910" o:spid="_x0000_s1319" style="position:absolute;left:4319;top:7;width:15;height:2" coordorigin="431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">
                  <v:shape id="Freeform 1911" o:spid="_x0000_s1320" style="position:absolute;left:431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" path="m,l15,e" filled="f" strokecolor="#333" strokeweight=".26044mm">
                    <v:path arrowok="t" o:connecttype="custom" o:connectlocs="0,0;15,0" o:connectangles="0,0"/>
                  </v:shape>
                </v:group>
                <v:group id="Group 1908" o:spid="_x0000_s1321" style="position:absolute;left:4349;top:7;width:15;height:2" coordorigin="434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XTJ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UKwX3N/EJyOwXAAD//wMAUEsBAi0AFAAGAAgAAAAhANvh9svuAAAAhQEAABMAAAAAAAAA&#10;AAAAAAAAAAAAAFtDb250ZW50X1R5cGVzXS54bWxQSwECLQAUAAYACAAAACEAWvQsW78AAAAVAQAA&#10;CwAAAAAAAAAAAAAAAAAfAQAAX3JlbHMvLnJlbHNQSwECLQAUAAYACAAAACEAwTF0ycYAAADdAAAA&#10;DwAAAAAAAAAAAAAAAAAHAgAAZHJzL2Rvd25yZXYueG1sUEsFBgAAAAADAAMAtwAAAPoCAAAAAA==&#10;">
                  <v:shape id="Freeform 1909" o:spid="_x0000_s1322" style="position:absolute;left:434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" path="m,l14,e" filled="f" strokecolor="#333" strokeweight=".26044mm">
                    <v:path arrowok="t" o:connecttype="custom" o:connectlocs="0,0;14,0" o:connectangles="0,0"/>
                  </v:shape>
                </v:group>
                <v:group id="Group 1906" o:spid="_x0000_s1323" style="position:absolute;left:4378;top:7;width:15;height:2" coordorigin="437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">
                  <v:shape id="Freeform 1907" o:spid="_x0000_s1324" style="position:absolute;left:437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" path="m,l15,e" filled="f" strokecolor="#333" strokeweight=".26044mm">
                    <v:path arrowok="t" o:connecttype="custom" o:connectlocs="0,0;15,0" o:connectangles="0,0"/>
                  </v:shape>
                </v:group>
                <v:group id="Group 1904" o:spid="_x0000_s1325" style="position:absolute;left:4408;top:7;width:15;height:2" coordorigin="440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LK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jJIX/N+EJyM0fAAAA//8DAFBLAQItABQABgAIAAAAIQDb4fbL7gAAAIUBAAATAAAAAAAA&#10;AAAAAAAAAAAAAABbQ29udGVudF9UeXBlc10ueG1sUEsBAi0AFAAGAAgAAAAhAFr0LFu/AAAAFQEA&#10;AAsAAAAAAAAAAAAAAAAAHwEAAF9yZWxzLy5yZWxzUEsBAi0AFAAGAAgAAAAhAL4KcsrHAAAA3QAA&#10;AA8AAAAAAAAAAAAAAAAABwIAAGRycy9kb3ducmV2LnhtbFBLBQYAAAAAAwADALcAAAD7AgAAAAA=&#10;">
                  <v:shape id="Freeform 1905" o:spid="_x0000_s1326" style="position:absolute;left:440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" path="m,l14,e" filled="f" strokecolor="#333" strokeweight=".26044mm">
                    <v:path arrowok="t" o:connecttype="custom" o:connectlocs="0,0;14,0" o:connectangles="0,0"/>
                  </v:shape>
                </v:group>
                <v:group id="Group 1902" o:spid="_x0000_s1327" style="position:absolute;left:4437;top:7;width:15;height:2" coordorigin="443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">
                  <v:shape id="Freeform 1903" o:spid="_x0000_s1328" style="position:absolute;left:443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" path="m,l15,e" filled="f" strokecolor="#333" strokeweight=".26044mm">
                    <v:path arrowok="t" o:connecttype="custom" o:connectlocs="0,0;15,0" o:connectangles="0,0"/>
                  </v:shape>
                </v:group>
                <v:group id="Group 1900" o:spid="_x0000_s1329" style="position:absolute;left:4467;top:7;width:15;height:2" coordorigin="446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">
                  <v:shape id="Freeform 1901" o:spid="_x0000_s1330" style="position:absolute;left:446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" path="m,l14,e" filled="f" strokecolor="#333" strokeweight=".26044mm">
                    <v:path arrowok="t" o:connecttype="custom" o:connectlocs="0,0;14,0" o:connectangles="0,0"/>
                  </v:shape>
                </v:group>
                <v:group id="Group 1898" o:spid="_x0000_s1331" style="position:absolute;left:4496;top:7;width:15;height:2" coordorigin="449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">
                  <v:shape id="Freeform 1899" o:spid="_x0000_s1332" style="position:absolute;left:449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" path="m,l15,e" filled="f" strokecolor="#333" strokeweight=".26044mm">
                    <v:path arrowok="t" o:connecttype="custom" o:connectlocs="0,0;15,0" o:connectangles="0,0"/>
                  </v:shape>
                </v:group>
                <v:group id="Group 1896" o:spid="_x0000_s1333" style="position:absolute;left:4526;top:7;width:15;height:2" coordorigin="452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">
                  <v:shape id="Freeform 1897" o:spid="_x0000_s1334" style="position:absolute;left:452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" path="m,l15,e" filled="f" strokecolor="#333" strokeweight=".26044mm">
                    <v:path arrowok="t" o:connecttype="custom" o:connectlocs="0,0;15,0" o:connectangles="0,0"/>
                  </v:shape>
                </v:group>
                <v:group id="Group 1894" o:spid="_x0000_s1335" style="position:absolute;left:4555;top:7;width:15;height:2" coordorigin="455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AG3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gkLyn8vglPQK5/AAAA//8DAFBLAQItABQABgAIAAAAIQDb4fbL7gAAAIUBAAATAAAAAAAA&#10;AAAAAAAAAAAAAABbQ29udGVudF9UeXBlc10ueG1sUEsBAi0AFAAGAAgAAAAhAFr0LFu/AAAAFQEA&#10;AAsAAAAAAAAAAAAAAAAAHwEAAF9yZWxzLy5yZWxzUEsBAi0AFAAGAAgAAAAhAOYMAbfHAAAA3QAA&#10;AA8AAAAAAAAAAAAAAAAABwIAAGRycy9kb3ducmV2LnhtbFBLBQYAAAAAAwADALcAAAD7AgAAAAA=&#10;">
                  <v:shape id="Freeform 1895" o:spid="_x0000_s1336" style="position:absolute;left:455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" path="m,l15,e" filled="f" strokecolor="#333" strokeweight=".26044mm">
                    <v:path arrowok="t" o:connecttype="custom" o:connectlocs="0,0;15,0" o:connectangles="0,0"/>
                  </v:shape>
                </v:group>
                <v:group id="Group 1892" o:spid="_x0000_s1337" style="position:absolute;left:4585;top:7;width:15;height:2" coordorigin="458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">
                  <v:shape id="Freeform 1893" o:spid="_x0000_s1338" style="position:absolute;left:458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" path="m,l15,e" filled="f" strokecolor="#333" strokeweight=".26044mm">
                    <v:path arrowok="t" o:connecttype="custom" o:connectlocs="0,0;15,0" o:connectangles="0,0"/>
                  </v:shape>
                </v:group>
                <v:group id="Group 1890" o:spid="_x0000_s1339" style="position:absolute;left:4614;top:7;width:15;height:2" coordorigin="461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Quy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xP3+H5JjwBuf4DAAD//wMAUEsBAi0AFAAGAAgAAAAhANvh9svuAAAAhQEAABMAAAAAAAAA&#10;AAAAAAAAAAAAAFtDb250ZW50X1R5cGVzXS54bWxQSwECLQAUAAYACAAAACEAWvQsW78AAAAVAQAA&#10;CwAAAAAAAAAAAAAAAAAfAQAAX3JlbHMvLnJlbHNQSwECLQAUAAYACAAAACEAZ0ELssYAAADdAAAA&#10;DwAAAAAAAAAAAAAAAAAHAgAAZHJzL2Rvd25yZXYueG1sUEsFBgAAAAADAAMAtwAAAPoCAAAAAA==&#10;">
                  <v:shape id="Freeform 1891" o:spid="_x0000_s1340" style="position:absolute;left:461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" path="m,l15,e" filled="f" strokecolor="#333" strokeweight=".26044mm">
                    <v:path arrowok="t" o:connecttype="custom" o:connectlocs="0,0;15,0" o:connectangles="0,0"/>
                  </v:shape>
                </v:group>
                <v:group id="Group 1888" o:spid="_x0000_s1341" style="position:absolute;left:4644;top:7;width:15;height:2" coordorigin="464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">
                  <v:shape id="Freeform 1889" o:spid="_x0000_s1342" style="position:absolute;left:464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" path="m,l15,e" filled="f" strokecolor="#333" strokeweight=".26044mm">
                    <v:path arrowok="t" o:connecttype="custom" o:connectlocs="0,0;15,0" o:connectangles="0,0"/>
                  </v:shape>
                </v:group>
                <v:group id="Group 1886" o:spid="_x0000_s1343" style="position:absolute;left:4673;top:7;width:15;height:2" coordorigin="467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KqF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jNIH/N+EJyM0fAAAA//8DAFBLAQItABQABgAIAAAAIQDb4fbL7gAAAIUBAAATAAAAAAAA&#10;AAAAAAAAAAAAAABbQ29udGVudF9UeXBlc10ueG1sUEsBAi0AFAAGAAgAAAAhAFr0LFu/AAAAFQEA&#10;AAsAAAAAAAAAAAAAAAAAHwEAAF9yZWxzLy5yZWxzUEsBAi0AFAAGAAgAAAAhAINwqoXHAAAA3QAA&#10;AA8AAAAAAAAAAAAAAAAABwIAAGRycy9kb3ducmV2LnhtbFBLBQYAAAAAAwADALcAAAD7AgAAAAA=&#10;">
                  <v:shape id="Freeform 1887" o:spid="_x0000_s1344" style="position:absolute;left:467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" path="m,l15,e" filled="f" strokecolor="#333" strokeweight=".26044mm">
                    <v:path arrowok="t" o:connecttype="custom" o:connectlocs="0,0;15,0" o:connectangles="0,0"/>
                  </v:shape>
                </v:group>
                <v:group id="Group 1884" o:spid="_x0000_s1345" style="position:absolute;left:4703;top:7;width:15;height:2" coordorigin="470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">
                  <v:shape id="Freeform 1885" o:spid="_x0000_s1346" style="position:absolute;left:470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" path="m,l15,e" filled="f" strokecolor="#333" strokeweight=".26044mm">
                    <v:path arrowok="t" o:connecttype="custom" o:connectlocs="0,0;15,0" o:connectangles="0,0"/>
                  </v:shape>
                </v:group>
                <v:group id="Group 1882" o:spid="_x0000_s1347" style="position:absolute;left:4733;top:7;width:15;height:2" coordorigin="473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">
                  <v:shape id="Freeform 1883" o:spid="_x0000_s1348" style="position:absolute;left:473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" path="m,l14,e" filled="f" strokecolor="#333" strokeweight=".26044mm">
                    <v:path arrowok="t" o:connecttype="custom" o:connectlocs="0,0;14,0" o:connectangles="0,0"/>
                  </v:shape>
                </v:group>
                <v:group id="Group 1880" o:spid="_x0000_s1349" style="position:absolute;left:4762;top:7;width:15;height:2" coordorigin="476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">
                  <v:shape id="Freeform 1881" o:spid="_x0000_s1350" style="position:absolute;left:476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" path="m,l15,e" filled="f" strokecolor="#333" strokeweight=".26044mm">
                    <v:path arrowok="t" o:connecttype="custom" o:connectlocs="0,0;15,0" o:connectangles="0,0"/>
                  </v:shape>
                </v:group>
                <v:group id="Group 1878" o:spid="_x0000_s1351" style="position:absolute;left:4792;top:7;width:15;height:2" coordorigin="479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">
                  <v:shape id="Freeform 1879" o:spid="_x0000_s1352" style="position:absolute;left:479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" path="m,l14,e" filled="f" strokecolor="#333" strokeweight=".26044mm">
                    <v:path arrowok="t" o:connecttype="custom" o:connectlocs="0,0;14,0" o:connectangles="0,0"/>
                  </v:shape>
                </v:group>
                <v:group id="Group 1876" o:spid="_x0000_s1353" style="position:absolute;left:4821;top:7;width:15;height:2" coordorigin="482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">
                  <v:shape id="Freeform 1877" o:spid="_x0000_s1354" style="position:absolute;left:482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" path="m,l15,e" filled="f" strokecolor="#333" strokeweight=".26044mm">
                    <v:path arrowok="t" o:connecttype="custom" o:connectlocs="0,0;15,0" o:connectangles="0,0"/>
                  </v:shape>
                </v:group>
                <v:group id="Group 1874" o:spid="_x0000_s1355" style="position:absolute;left:4851;top:7;width:15;height:2" coordorigin="485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">
                  <v:shape id="Freeform 1875" o:spid="_x0000_s1356" style="position:absolute;left:485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" path="m,l14,e" filled="f" strokecolor="#333" strokeweight=".26044mm">
                    <v:path arrowok="t" o:connecttype="custom" o:connectlocs="0,0;14,0" o:connectangles="0,0"/>
                  </v:shape>
                </v:group>
                <v:group id="Group 1872" o:spid="_x0000_s1357" style="position:absolute;left:4880;top:7;width:15;height:2" coordorigin="488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">
                  <v:shape id="Freeform 1873" o:spid="_x0000_s1358" style="position:absolute;left:488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" path="m,l15,e" filled="f" strokecolor="#333" strokeweight=".26044mm">
                    <v:path arrowok="t" o:connecttype="custom" o:connectlocs="0,0;15,0" o:connectangles="0,0"/>
                  </v:shape>
                </v:group>
                <v:group id="Group 1870" o:spid="_x0000_s1359" style="position:absolute;left:4910;top:7;width:15;height:2" coordorigin="491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FfS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0iX8vglPQK5/AAAA//8DAFBLAQItABQABgAIAAAAIQDb4fbL7gAAAIUBAAATAAAAAAAA&#10;AAAAAAAAAAAAAABbQ29udGVudF9UeXBlc10ueG1sUEsBAi0AFAAGAAgAAAAhAFr0LFu/AAAAFQEA&#10;AAsAAAAAAAAAAAAAAAAAHwEAAF9yZWxzLy5yZWxzUEsBAi0AFAAGAAgAAAAhACz0V9LHAAAA3QAA&#10;AA8AAAAAAAAAAAAAAAAABwIAAGRycy9kb3ducmV2LnhtbFBLBQYAAAAAAwADALcAAAD7AgAAAAA=&#10;">
                  <v:shape id="Freeform 1871" o:spid="_x0000_s1360" style="position:absolute;left:491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" path="m,l14,e" filled="f" strokecolor="#333" strokeweight=".26044mm">
                    <v:path arrowok="t" o:connecttype="custom" o:connectlocs="0,0;14,0" o:connectangles="0,0"/>
                  </v:shape>
                </v:group>
                <v:group id="Group 1868" o:spid="_x0000_s1361" style="position:absolute;left:4939;top:7;width:15;height:2" coordorigin="493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">
                  <v:shape id="Freeform 1869" o:spid="_x0000_s1362" style="position:absolute;left:493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" path="m,l15,e" filled="f" strokecolor="#333" strokeweight=".26044mm">
                    <v:path arrowok="t" o:connecttype="custom" o:connectlocs="0,0;15,0" o:connectangles="0,0"/>
                  </v:shape>
                </v:group>
                <v:group id="Group 1866" o:spid="_x0000_s1363" style="position:absolute;left:4969;top:7;width:15;height:2" coordorigin="496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">
                  <v:shape id="Freeform 1867" o:spid="_x0000_s1364" style="position:absolute;left:496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" path="m,l15,e" filled="f" strokecolor="#333" strokeweight=".26044mm">
                    <v:path arrowok="t" o:connecttype="custom" o:connectlocs="0,0;15,0" o:connectangles="0,0"/>
                  </v:shape>
                </v:group>
                <v:group id="Group 1864" o:spid="_x0000_s1365" style="position:absolute;left:4998;top:7;width:15;height:2" coordorigin="499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">
                  <v:shape id="Freeform 1865" o:spid="_x0000_s1366" style="position:absolute;left:499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" path="m,l15,e" filled="f" strokecolor="#333" strokeweight=".26044mm">
                    <v:path arrowok="t" o:connecttype="custom" o:connectlocs="0,0;15,0" o:connectangles="0,0"/>
                  </v:shape>
                </v:group>
                <v:group id="Group 1862" o:spid="_x0000_s1367" style="position:absolute;left:5028;top:7;width:15;height:2" coordorigin="502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">
                  <v:shape id="Freeform 1863" o:spid="_x0000_s1368" style="position:absolute;left:502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" path="m,l15,e" filled="f" strokecolor="#333" strokeweight=".26044mm">
                    <v:path arrowok="t" o:connecttype="custom" o:connectlocs="0,0;15,0" o:connectangles="0,0"/>
                  </v:shape>
                </v:group>
                <v:group id="Group 1860" o:spid="_x0000_s1369" style="position:absolute;left:5057;top:7;width:15;height:2" coordorigin="505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">
                  <v:shape id="Freeform 1861" o:spid="_x0000_s1370" style="position:absolute;left:505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" path="m,l15,e" filled="f" strokecolor="#333" strokeweight=".26044mm">
                    <v:path arrowok="t" o:connecttype="custom" o:connectlocs="0,0;15,0" o:connectangles="0,0"/>
                  </v:shape>
                </v:group>
                <v:group id="Group 1858" o:spid="_x0000_s1371" style="position:absolute;left:5087;top:7;width:15;height:2" coordorigin="508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">
                  <v:shape id="Freeform 1859" o:spid="_x0000_s1372" style="position:absolute;left:508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" path="m,l15,e" filled="f" strokecolor="#333" strokeweight=".26044mm">
                    <v:path arrowok="t" o:connecttype="custom" o:connectlocs="0,0;15,0" o:connectangles="0,0"/>
                  </v:shape>
                </v:group>
                <v:group id="Group 1856" o:spid="_x0000_s1373" style="position:absolute;left:5116;top:7;width:15;height:2" coordorigin="511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">
                  <v:shape id="Freeform 1857" o:spid="_x0000_s1374" style="position:absolute;left:511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" path="m,l15,e" filled="f" strokecolor="#333" strokeweight=".26044mm">
                    <v:path arrowok="t" o:connecttype="custom" o:connectlocs="0,0;15,0" o:connectangles="0,0"/>
                  </v:shape>
                </v:group>
                <v:group id="Group 1854" o:spid="_x0000_s1375" style="position:absolute;left:5146;top:7;width:15;height:2" coordorigin="514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bst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xmsD/m/AE5PoPAAD//wMAUEsBAi0AFAAGAAgAAAAhANvh9svuAAAAhQEAABMAAAAAAAAA&#10;AAAAAAAAAAAAAFtDb250ZW50X1R5cGVzXS54bWxQSwECLQAUAAYACAAAACEAWvQsW78AAAAVAQAA&#10;CwAAAAAAAAAAAAAAAAAfAQAAX3JlbHMvLnJlbHNQSwECLQAUAAYACAAAACEAHbW7LcYAAADdAAAA&#10;DwAAAAAAAAAAAAAAAAAHAgAAZHJzL2Rvd25yZXYueG1sUEsFBgAAAAADAAMAtwAAAPoCAAAAAA==&#10;">
                  <v:shape id="Freeform 1855" o:spid="_x0000_s1376" style="position:absolute;left:514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" path="m,l15,e" filled="f" strokecolor="#333" strokeweight=".26044mm">
                    <v:path arrowok="t" o:connecttype="custom" o:connectlocs="0,0;15,0" o:connectangles="0,0"/>
                  </v:shape>
                </v:group>
                <v:group id="Group 1852" o:spid="_x0000_s1377" style="position:absolute;left:5175;top:7;width:15;height:2" coordorigin="517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">
                  <v:shape id="Freeform 1853" o:spid="_x0000_s1378" style="position:absolute;left:517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" path="m,l15,e" filled="f" strokecolor="#333" strokeweight=".26044mm">
                    <v:path arrowok="t" o:connecttype="custom" o:connectlocs="0,0;15,0" o:connectangles="0,0"/>
                  </v:shape>
                </v:group>
                <v:group id="Group 1850" o:spid="_x0000_s1379" style="position:absolute;left:5205;top:7;width:15;height:2" coordorigin="520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">
                  <v:shape id="Freeform 1851" o:spid="_x0000_s1380" style="position:absolute;left:520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" path="m,l15,e" filled="f" strokecolor="#333" strokeweight=".26044mm">
                    <v:path arrowok="t" o:connecttype="custom" o:connectlocs="0,0;15,0" o:connectangles="0,0"/>
                  </v:shape>
                </v:group>
                <v:group id="Group 1848" o:spid="_x0000_s1381" style="position:absolute;left:5235;top:7;width:15;height:2" coordorigin="523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">
                  <v:shape id="Freeform 1849" o:spid="_x0000_s1382" style="position:absolute;left:523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" path="m,l14,e" filled="f" strokecolor="#333" strokeweight=".26044mm">
                    <v:path arrowok="t" o:connecttype="custom" o:connectlocs="0,0;14,0" o:connectangles="0,0"/>
                  </v:shape>
                </v:group>
                <v:group id="Group 1846" o:spid="_x0000_s1383" style="position:absolute;left:5264;top:7;width:15;height:2" coordorigin="526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">
                  <v:shape id="Freeform 1847" o:spid="_x0000_s1384" style="position:absolute;left:526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" path="m,l15,e" filled="f" strokecolor="#333" strokeweight=".26044mm">
                    <v:path arrowok="t" o:connecttype="custom" o:connectlocs="0,0;15,0" o:connectangles="0,0"/>
                  </v:shape>
                </v:group>
                <v:group id="Group 1844" o:spid="_x0000_s1385" style="position:absolute;left:5367;top:7;width:15;height:2" coordorigin="536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">
                  <v:shape id="Freeform 1845" o:spid="_x0000_s1386" style="position:absolute;left:536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" path="m,l15,e" filled="f" strokecolor="#333" strokeweight=".26044mm">
                    <v:path arrowok="t" o:connecttype="custom" o:connectlocs="0,0;15,0" o:connectangles="0,0"/>
                  </v:shape>
                </v:group>
                <v:group id="Group 1842" o:spid="_x0000_s1387" style="position:absolute;left:5294;top:7;width:15;height:2" coordorigin="529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">
                  <v:shape id="Freeform 1843" o:spid="_x0000_s1388" style="position:absolute;left:529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" path="m,l14,e" filled="f" strokecolor="#333" strokeweight=".26044mm">
                    <v:path arrowok="t" o:connecttype="custom" o:connectlocs="0,0;14,0" o:connectangles="0,0"/>
                  </v:shape>
                </v:group>
                <v:group id="Group 1840" o:spid="_x0000_s1389" style="position:absolute;left:5323;top:7;width:15;height:2" coordorigin="532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">
                  <v:shape id="Freeform 1841" o:spid="_x0000_s1390" style="position:absolute;left:532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" path="m,l15,e" filled="f" strokecolor="#333" strokeweight=".26044mm">
                    <v:path arrowok="t" o:connecttype="custom" o:connectlocs="0,0;15,0" o:connectangles="0,0"/>
                  </v:shape>
                </v:group>
                <v:group id="Group 1838" o:spid="_x0000_s1391" style="position:absolute;left:5353;top:7;width:15;height:2" coordorigin="535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">
                  <v:shape id="Freeform 1839" o:spid="_x0000_s1392" style="position:absolute;left:535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" path="m,l14,e" filled="f" strokecolor="#333" strokeweight=".26044mm">
                    <v:path arrowok="t" o:connecttype="custom" o:connectlocs="0,0;14,0" o:connectangles="0,0"/>
                  </v:shape>
                </v:group>
                <w10:anchorlock/>
              </v:group>
            </w:pict>
          </mc:Fallback>
        </mc:AlternateContent>
      </w:r>
    </w:p>
    <w:p w14:paraId="41C16F53" w14:textId="77777777" w:rsidR="001F5A56" w:rsidRDefault="001F5A56" w:rsidP="001F5A56">
      <w:pPr>
        <w:rPr>
          <w:rFonts w:ascii="Open Sans" w:eastAsia="Open Sans" w:hAnsi="Open Sans" w:cs="Open Sans"/>
          <w:i/>
          <w:sz w:val="18"/>
          <w:szCs w:val="18"/>
        </w:rPr>
      </w:pPr>
    </w:p>
    <w:p w14:paraId="34D8A9E1" w14:textId="77777777" w:rsidR="001F5A56" w:rsidRDefault="001F5A56" w:rsidP="001F5A56">
      <w:pPr>
        <w:spacing w:before="2"/>
        <w:rPr>
          <w:rFonts w:ascii="Open Sans" w:eastAsia="Open Sans" w:hAnsi="Open Sans" w:cs="Open Sans"/>
          <w:i/>
          <w:sz w:val="20"/>
          <w:szCs w:val="20"/>
        </w:rPr>
      </w:pPr>
    </w:p>
    <w:p w14:paraId="76F9F7B3" w14:textId="77777777" w:rsidR="001F5A56" w:rsidRDefault="001F5A56" w:rsidP="001F5A56">
      <w:pPr>
        <w:pStyle w:val="Plattetekst"/>
        <w:ind w:right="5"/>
      </w:pPr>
      <w:r>
        <w:rPr>
          <w:noProof/>
          <w:lang w:val="nl-NL" w:eastAsia="nl-NL"/>
        </w:rPr>
        <mc:AlternateContent>
          <mc:Choice Requires="wpg">
            <w:drawing>
              <wp:anchor distT="0" distB="0" distL="114300" distR="114300" simplePos="0" relativeHeight="251727360" behindDoc="0" locked="0" layoutInCell="1" allowOverlap="1" wp14:anchorId="77490240" wp14:editId="46E84790">
                <wp:simplePos x="0" y="0"/>
                <wp:positionH relativeFrom="page">
                  <wp:posOffset>3326765</wp:posOffset>
                </wp:positionH>
                <wp:positionV relativeFrom="paragraph">
                  <wp:posOffset>135890</wp:posOffset>
                </wp:positionV>
                <wp:extent cx="3422650" cy="9525"/>
                <wp:effectExtent l="2540" t="2540" r="3810" b="6985"/>
                <wp:wrapNone/>
                <wp:docPr id="1469" name="Group 1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2650" cy="9525"/>
                          <a:chOff x="5239" y="214"/>
                          <a:chExt cx="5390" cy="15"/>
                        </a:xfrm>
                      </wpg:grpSpPr>
                      <wpg:grpSp>
                        <wpg:cNvPr id="1470" name="Group 1835"/>
                        <wpg:cNvGrpSpPr>
                          <a:grpSpLocks/>
                        </wpg:cNvGrpSpPr>
                        <wpg:grpSpPr bwMode="auto">
                          <a:xfrm>
                            <a:off x="5246" y="221"/>
                            <a:ext cx="15" cy="2"/>
                            <a:chOff x="5246" y="221"/>
                            <a:chExt cx="15" cy="2"/>
                          </a:xfrm>
                        </wpg:grpSpPr>
                        <wps:wsp>
                          <wps:cNvPr id="1471" name="Freeform 1836"/>
                          <wps:cNvSpPr>
                            <a:spLocks/>
                          </wps:cNvSpPr>
                          <wps:spPr bwMode="auto">
                            <a:xfrm>
                              <a:off x="5246" y="221"/>
                              <a:ext cx="15" cy="2"/>
                            </a:xfrm>
                            <a:custGeom>
                              <a:avLst/>
                              <a:gdLst>
                                <a:gd name="T0" fmla="+- 0 5246 5246"/>
                                <a:gd name="T1" fmla="*/ T0 w 15"/>
                                <a:gd name="T2" fmla="+- 0 5261 524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2" name="Group 1833"/>
                        <wpg:cNvGrpSpPr>
                          <a:grpSpLocks/>
                        </wpg:cNvGrpSpPr>
                        <wpg:grpSpPr bwMode="auto">
                          <a:xfrm>
                            <a:off x="5276" y="221"/>
                            <a:ext cx="15" cy="2"/>
                            <a:chOff x="5276" y="221"/>
                            <a:chExt cx="15" cy="2"/>
                          </a:xfrm>
                        </wpg:grpSpPr>
                        <wps:wsp>
                          <wps:cNvPr id="1473" name="Freeform 1834"/>
                          <wps:cNvSpPr>
                            <a:spLocks/>
                          </wps:cNvSpPr>
                          <wps:spPr bwMode="auto">
                            <a:xfrm>
                              <a:off x="5276" y="221"/>
                              <a:ext cx="15" cy="2"/>
                            </a:xfrm>
                            <a:custGeom>
                              <a:avLst/>
                              <a:gdLst>
                                <a:gd name="T0" fmla="+- 0 5276 5276"/>
                                <a:gd name="T1" fmla="*/ T0 w 15"/>
                                <a:gd name="T2" fmla="+- 0 5290 527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4" name="Group 1831"/>
                        <wpg:cNvGrpSpPr>
                          <a:grpSpLocks/>
                        </wpg:cNvGrpSpPr>
                        <wpg:grpSpPr bwMode="auto">
                          <a:xfrm>
                            <a:off x="5305" y="221"/>
                            <a:ext cx="15" cy="2"/>
                            <a:chOff x="5305" y="221"/>
                            <a:chExt cx="15" cy="2"/>
                          </a:xfrm>
                        </wpg:grpSpPr>
                        <wps:wsp>
                          <wps:cNvPr id="1475" name="Freeform 1832"/>
                          <wps:cNvSpPr>
                            <a:spLocks/>
                          </wps:cNvSpPr>
                          <wps:spPr bwMode="auto">
                            <a:xfrm>
                              <a:off x="5305" y="221"/>
                              <a:ext cx="15" cy="2"/>
                            </a:xfrm>
                            <a:custGeom>
                              <a:avLst/>
                              <a:gdLst>
                                <a:gd name="T0" fmla="+- 0 5305 5305"/>
                                <a:gd name="T1" fmla="*/ T0 w 15"/>
                                <a:gd name="T2" fmla="+- 0 5320 530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6" name="Group 1829"/>
                        <wpg:cNvGrpSpPr>
                          <a:grpSpLocks/>
                        </wpg:cNvGrpSpPr>
                        <wpg:grpSpPr bwMode="auto">
                          <a:xfrm>
                            <a:off x="5335" y="221"/>
                            <a:ext cx="15" cy="2"/>
                            <a:chOff x="5335" y="221"/>
                            <a:chExt cx="15" cy="2"/>
                          </a:xfrm>
                        </wpg:grpSpPr>
                        <wps:wsp>
                          <wps:cNvPr id="1477" name="Freeform 1830"/>
                          <wps:cNvSpPr>
                            <a:spLocks/>
                          </wps:cNvSpPr>
                          <wps:spPr bwMode="auto">
                            <a:xfrm>
                              <a:off x="5335" y="221"/>
                              <a:ext cx="15" cy="2"/>
                            </a:xfrm>
                            <a:custGeom>
                              <a:avLst/>
                              <a:gdLst>
                                <a:gd name="T0" fmla="+- 0 5335 5335"/>
                                <a:gd name="T1" fmla="*/ T0 w 15"/>
                                <a:gd name="T2" fmla="+- 0 5349 533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8" name="Group 1827"/>
                        <wpg:cNvGrpSpPr>
                          <a:grpSpLocks/>
                        </wpg:cNvGrpSpPr>
                        <wpg:grpSpPr bwMode="auto">
                          <a:xfrm>
                            <a:off x="5364" y="221"/>
                            <a:ext cx="15" cy="2"/>
                            <a:chOff x="5364" y="221"/>
                            <a:chExt cx="15" cy="2"/>
                          </a:xfrm>
                        </wpg:grpSpPr>
                        <wps:wsp>
                          <wps:cNvPr id="1479" name="Freeform 1828"/>
                          <wps:cNvSpPr>
                            <a:spLocks/>
                          </wps:cNvSpPr>
                          <wps:spPr bwMode="auto">
                            <a:xfrm>
                              <a:off x="5364" y="221"/>
                              <a:ext cx="15" cy="2"/>
                            </a:xfrm>
                            <a:custGeom>
                              <a:avLst/>
                              <a:gdLst>
                                <a:gd name="T0" fmla="+- 0 5364 5364"/>
                                <a:gd name="T1" fmla="*/ T0 w 15"/>
                                <a:gd name="T2" fmla="+- 0 5379 536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0" name="Group 1825"/>
                        <wpg:cNvGrpSpPr>
                          <a:grpSpLocks/>
                        </wpg:cNvGrpSpPr>
                        <wpg:grpSpPr bwMode="auto">
                          <a:xfrm>
                            <a:off x="5394" y="221"/>
                            <a:ext cx="15" cy="2"/>
                            <a:chOff x="5394" y="221"/>
                            <a:chExt cx="15" cy="2"/>
                          </a:xfrm>
                        </wpg:grpSpPr>
                        <wps:wsp>
                          <wps:cNvPr id="1481" name="Freeform 1826"/>
                          <wps:cNvSpPr>
                            <a:spLocks/>
                          </wps:cNvSpPr>
                          <wps:spPr bwMode="auto">
                            <a:xfrm>
                              <a:off x="5394" y="221"/>
                              <a:ext cx="15" cy="2"/>
                            </a:xfrm>
                            <a:custGeom>
                              <a:avLst/>
                              <a:gdLst>
                                <a:gd name="T0" fmla="+- 0 5394 5394"/>
                                <a:gd name="T1" fmla="*/ T0 w 15"/>
                                <a:gd name="T2" fmla="+- 0 5408 539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2" name="Group 1823"/>
                        <wpg:cNvGrpSpPr>
                          <a:grpSpLocks/>
                        </wpg:cNvGrpSpPr>
                        <wpg:grpSpPr bwMode="auto">
                          <a:xfrm>
                            <a:off x="5423" y="221"/>
                            <a:ext cx="15" cy="2"/>
                            <a:chOff x="5423" y="221"/>
                            <a:chExt cx="15" cy="2"/>
                          </a:xfrm>
                        </wpg:grpSpPr>
                        <wps:wsp>
                          <wps:cNvPr id="1483" name="Freeform 1824"/>
                          <wps:cNvSpPr>
                            <a:spLocks/>
                          </wps:cNvSpPr>
                          <wps:spPr bwMode="auto">
                            <a:xfrm>
                              <a:off x="5423" y="221"/>
                              <a:ext cx="15" cy="2"/>
                            </a:xfrm>
                            <a:custGeom>
                              <a:avLst/>
                              <a:gdLst>
                                <a:gd name="T0" fmla="+- 0 5423 5423"/>
                                <a:gd name="T1" fmla="*/ T0 w 15"/>
                                <a:gd name="T2" fmla="+- 0 5438 542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4" name="Group 1821"/>
                        <wpg:cNvGrpSpPr>
                          <a:grpSpLocks/>
                        </wpg:cNvGrpSpPr>
                        <wpg:grpSpPr bwMode="auto">
                          <a:xfrm>
                            <a:off x="5453" y="221"/>
                            <a:ext cx="15" cy="2"/>
                            <a:chOff x="5453" y="221"/>
                            <a:chExt cx="15" cy="2"/>
                          </a:xfrm>
                        </wpg:grpSpPr>
                        <wps:wsp>
                          <wps:cNvPr id="1485" name="Freeform 1822"/>
                          <wps:cNvSpPr>
                            <a:spLocks/>
                          </wps:cNvSpPr>
                          <wps:spPr bwMode="auto">
                            <a:xfrm>
                              <a:off x="5453" y="221"/>
                              <a:ext cx="15" cy="2"/>
                            </a:xfrm>
                            <a:custGeom>
                              <a:avLst/>
                              <a:gdLst>
                                <a:gd name="T0" fmla="+- 0 5453 5453"/>
                                <a:gd name="T1" fmla="*/ T0 w 15"/>
                                <a:gd name="T2" fmla="+- 0 5468 545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6" name="Group 1819"/>
                        <wpg:cNvGrpSpPr>
                          <a:grpSpLocks/>
                        </wpg:cNvGrpSpPr>
                        <wpg:grpSpPr bwMode="auto">
                          <a:xfrm>
                            <a:off x="5482" y="221"/>
                            <a:ext cx="15" cy="2"/>
                            <a:chOff x="5482" y="221"/>
                            <a:chExt cx="15" cy="2"/>
                          </a:xfrm>
                        </wpg:grpSpPr>
                        <wps:wsp>
                          <wps:cNvPr id="1487" name="Freeform 1820"/>
                          <wps:cNvSpPr>
                            <a:spLocks/>
                          </wps:cNvSpPr>
                          <wps:spPr bwMode="auto">
                            <a:xfrm>
                              <a:off x="5482" y="221"/>
                              <a:ext cx="15" cy="2"/>
                            </a:xfrm>
                            <a:custGeom>
                              <a:avLst/>
                              <a:gdLst>
                                <a:gd name="T0" fmla="+- 0 5482 5482"/>
                                <a:gd name="T1" fmla="*/ T0 w 15"/>
                                <a:gd name="T2" fmla="+- 0 5497 548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8" name="Group 1817"/>
                        <wpg:cNvGrpSpPr>
                          <a:grpSpLocks/>
                        </wpg:cNvGrpSpPr>
                        <wpg:grpSpPr bwMode="auto">
                          <a:xfrm>
                            <a:off x="5512" y="221"/>
                            <a:ext cx="15" cy="2"/>
                            <a:chOff x="5512" y="221"/>
                            <a:chExt cx="15" cy="2"/>
                          </a:xfrm>
                        </wpg:grpSpPr>
                        <wps:wsp>
                          <wps:cNvPr id="1489" name="Freeform 1818"/>
                          <wps:cNvSpPr>
                            <a:spLocks/>
                          </wps:cNvSpPr>
                          <wps:spPr bwMode="auto">
                            <a:xfrm>
                              <a:off x="5512" y="221"/>
                              <a:ext cx="15" cy="2"/>
                            </a:xfrm>
                            <a:custGeom>
                              <a:avLst/>
                              <a:gdLst>
                                <a:gd name="T0" fmla="+- 0 5512 5512"/>
                                <a:gd name="T1" fmla="*/ T0 w 15"/>
                                <a:gd name="T2" fmla="+- 0 5527 551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0" name="Group 1815"/>
                        <wpg:cNvGrpSpPr>
                          <a:grpSpLocks/>
                        </wpg:cNvGrpSpPr>
                        <wpg:grpSpPr bwMode="auto">
                          <a:xfrm>
                            <a:off x="5541" y="221"/>
                            <a:ext cx="15" cy="2"/>
                            <a:chOff x="5541" y="221"/>
                            <a:chExt cx="15" cy="2"/>
                          </a:xfrm>
                        </wpg:grpSpPr>
                        <wps:wsp>
                          <wps:cNvPr id="1491" name="Freeform 1816"/>
                          <wps:cNvSpPr>
                            <a:spLocks/>
                          </wps:cNvSpPr>
                          <wps:spPr bwMode="auto">
                            <a:xfrm>
                              <a:off x="5541" y="221"/>
                              <a:ext cx="15" cy="2"/>
                            </a:xfrm>
                            <a:custGeom>
                              <a:avLst/>
                              <a:gdLst>
                                <a:gd name="T0" fmla="+- 0 5541 5541"/>
                                <a:gd name="T1" fmla="*/ T0 w 15"/>
                                <a:gd name="T2" fmla="+- 0 5556 554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2" name="Group 1813"/>
                        <wpg:cNvGrpSpPr>
                          <a:grpSpLocks/>
                        </wpg:cNvGrpSpPr>
                        <wpg:grpSpPr bwMode="auto">
                          <a:xfrm>
                            <a:off x="5571" y="221"/>
                            <a:ext cx="15" cy="2"/>
                            <a:chOff x="5571" y="221"/>
                            <a:chExt cx="15" cy="2"/>
                          </a:xfrm>
                        </wpg:grpSpPr>
                        <wps:wsp>
                          <wps:cNvPr id="1493" name="Freeform 1814"/>
                          <wps:cNvSpPr>
                            <a:spLocks/>
                          </wps:cNvSpPr>
                          <wps:spPr bwMode="auto">
                            <a:xfrm>
                              <a:off x="5571" y="221"/>
                              <a:ext cx="15" cy="2"/>
                            </a:xfrm>
                            <a:custGeom>
                              <a:avLst/>
                              <a:gdLst>
                                <a:gd name="T0" fmla="+- 0 5571 5571"/>
                                <a:gd name="T1" fmla="*/ T0 w 15"/>
                                <a:gd name="T2" fmla="+- 0 5586 557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4" name="Group 1811"/>
                        <wpg:cNvGrpSpPr>
                          <a:grpSpLocks/>
                        </wpg:cNvGrpSpPr>
                        <wpg:grpSpPr bwMode="auto">
                          <a:xfrm>
                            <a:off x="5600" y="221"/>
                            <a:ext cx="15" cy="2"/>
                            <a:chOff x="5600" y="221"/>
                            <a:chExt cx="15" cy="2"/>
                          </a:xfrm>
                        </wpg:grpSpPr>
                        <wps:wsp>
                          <wps:cNvPr id="1495" name="Freeform 1812"/>
                          <wps:cNvSpPr>
                            <a:spLocks/>
                          </wps:cNvSpPr>
                          <wps:spPr bwMode="auto">
                            <a:xfrm>
                              <a:off x="5600" y="221"/>
                              <a:ext cx="15" cy="2"/>
                            </a:xfrm>
                            <a:custGeom>
                              <a:avLst/>
                              <a:gdLst>
                                <a:gd name="T0" fmla="+- 0 5600 5600"/>
                                <a:gd name="T1" fmla="*/ T0 w 15"/>
                                <a:gd name="T2" fmla="+- 0 5615 560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6" name="Group 1809"/>
                        <wpg:cNvGrpSpPr>
                          <a:grpSpLocks/>
                        </wpg:cNvGrpSpPr>
                        <wpg:grpSpPr bwMode="auto">
                          <a:xfrm>
                            <a:off x="5630" y="221"/>
                            <a:ext cx="15" cy="2"/>
                            <a:chOff x="5630" y="221"/>
                            <a:chExt cx="15" cy="2"/>
                          </a:xfrm>
                        </wpg:grpSpPr>
                        <wps:wsp>
                          <wps:cNvPr id="1497" name="Freeform 1810"/>
                          <wps:cNvSpPr>
                            <a:spLocks/>
                          </wps:cNvSpPr>
                          <wps:spPr bwMode="auto">
                            <a:xfrm>
                              <a:off x="5630" y="221"/>
                              <a:ext cx="15" cy="2"/>
                            </a:xfrm>
                            <a:custGeom>
                              <a:avLst/>
                              <a:gdLst>
                                <a:gd name="T0" fmla="+- 0 5630 5630"/>
                                <a:gd name="T1" fmla="*/ T0 w 15"/>
                                <a:gd name="T2" fmla="+- 0 5645 563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8" name="Group 1807"/>
                        <wpg:cNvGrpSpPr>
                          <a:grpSpLocks/>
                        </wpg:cNvGrpSpPr>
                        <wpg:grpSpPr bwMode="auto">
                          <a:xfrm>
                            <a:off x="5660" y="221"/>
                            <a:ext cx="15" cy="2"/>
                            <a:chOff x="5660" y="221"/>
                            <a:chExt cx="15" cy="2"/>
                          </a:xfrm>
                        </wpg:grpSpPr>
                        <wps:wsp>
                          <wps:cNvPr id="1499" name="Freeform 1808"/>
                          <wps:cNvSpPr>
                            <a:spLocks/>
                          </wps:cNvSpPr>
                          <wps:spPr bwMode="auto">
                            <a:xfrm>
                              <a:off x="5660" y="221"/>
                              <a:ext cx="15" cy="2"/>
                            </a:xfrm>
                            <a:custGeom>
                              <a:avLst/>
                              <a:gdLst>
                                <a:gd name="T0" fmla="+- 0 5660 5660"/>
                                <a:gd name="T1" fmla="*/ T0 w 15"/>
                                <a:gd name="T2" fmla="+- 0 5674 566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0" name="Group 1805"/>
                        <wpg:cNvGrpSpPr>
                          <a:grpSpLocks/>
                        </wpg:cNvGrpSpPr>
                        <wpg:grpSpPr bwMode="auto">
                          <a:xfrm>
                            <a:off x="5689" y="221"/>
                            <a:ext cx="15" cy="2"/>
                            <a:chOff x="5689" y="221"/>
                            <a:chExt cx="15" cy="2"/>
                          </a:xfrm>
                        </wpg:grpSpPr>
                        <wps:wsp>
                          <wps:cNvPr id="1501" name="Freeform 1806"/>
                          <wps:cNvSpPr>
                            <a:spLocks/>
                          </wps:cNvSpPr>
                          <wps:spPr bwMode="auto">
                            <a:xfrm>
                              <a:off x="5689" y="221"/>
                              <a:ext cx="15" cy="2"/>
                            </a:xfrm>
                            <a:custGeom>
                              <a:avLst/>
                              <a:gdLst>
                                <a:gd name="T0" fmla="+- 0 5689 5689"/>
                                <a:gd name="T1" fmla="*/ T0 w 15"/>
                                <a:gd name="T2" fmla="+- 0 5704 568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2" name="Group 1803"/>
                        <wpg:cNvGrpSpPr>
                          <a:grpSpLocks/>
                        </wpg:cNvGrpSpPr>
                        <wpg:grpSpPr bwMode="auto">
                          <a:xfrm>
                            <a:off x="5719" y="221"/>
                            <a:ext cx="15" cy="2"/>
                            <a:chOff x="5719" y="221"/>
                            <a:chExt cx="15" cy="2"/>
                          </a:xfrm>
                        </wpg:grpSpPr>
                        <wps:wsp>
                          <wps:cNvPr id="1503" name="Freeform 1804"/>
                          <wps:cNvSpPr>
                            <a:spLocks/>
                          </wps:cNvSpPr>
                          <wps:spPr bwMode="auto">
                            <a:xfrm>
                              <a:off x="5719" y="221"/>
                              <a:ext cx="15" cy="2"/>
                            </a:xfrm>
                            <a:custGeom>
                              <a:avLst/>
                              <a:gdLst>
                                <a:gd name="T0" fmla="+- 0 5719 5719"/>
                                <a:gd name="T1" fmla="*/ T0 w 15"/>
                                <a:gd name="T2" fmla="+- 0 5733 571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4" name="Group 1801"/>
                        <wpg:cNvGrpSpPr>
                          <a:grpSpLocks/>
                        </wpg:cNvGrpSpPr>
                        <wpg:grpSpPr bwMode="auto">
                          <a:xfrm>
                            <a:off x="5748" y="221"/>
                            <a:ext cx="15" cy="2"/>
                            <a:chOff x="5748" y="221"/>
                            <a:chExt cx="15" cy="2"/>
                          </a:xfrm>
                        </wpg:grpSpPr>
                        <wps:wsp>
                          <wps:cNvPr id="1505" name="Freeform 1802"/>
                          <wps:cNvSpPr>
                            <a:spLocks/>
                          </wps:cNvSpPr>
                          <wps:spPr bwMode="auto">
                            <a:xfrm>
                              <a:off x="5748" y="221"/>
                              <a:ext cx="15" cy="2"/>
                            </a:xfrm>
                            <a:custGeom>
                              <a:avLst/>
                              <a:gdLst>
                                <a:gd name="T0" fmla="+- 0 5748 5748"/>
                                <a:gd name="T1" fmla="*/ T0 w 15"/>
                                <a:gd name="T2" fmla="+- 0 5763 574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6" name="Group 1799"/>
                        <wpg:cNvGrpSpPr>
                          <a:grpSpLocks/>
                        </wpg:cNvGrpSpPr>
                        <wpg:grpSpPr bwMode="auto">
                          <a:xfrm>
                            <a:off x="5778" y="221"/>
                            <a:ext cx="15" cy="2"/>
                            <a:chOff x="5778" y="221"/>
                            <a:chExt cx="15" cy="2"/>
                          </a:xfrm>
                        </wpg:grpSpPr>
                        <wps:wsp>
                          <wps:cNvPr id="1507" name="Freeform 1800"/>
                          <wps:cNvSpPr>
                            <a:spLocks/>
                          </wps:cNvSpPr>
                          <wps:spPr bwMode="auto">
                            <a:xfrm>
                              <a:off x="5778" y="221"/>
                              <a:ext cx="15" cy="2"/>
                            </a:xfrm>
                            <a:custGeom>
                              <a:avLst/>
                              <a:gdLst>
                                <a:gd name="T0" fmla="+- 0 5778 5778"/>
                                <a:gd name="T1" fmla="*/ T0 w 15"/>
                                <a:gd name="T2" fmla="+- 0 5792 577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8" name="Group 1797"/>
                        <wpg:cNvGrpSpPr>
                          <a:grpSpLocks/>
                        </wpg:cNvGrpSpPr>
                        <wpg:grpSpPr bwMode="auto">
                          <a:xfrm>
                            <a:off x="5807" y="221"/>
                            <a:ext cx="15" cy="2"/>
                            <a:chOff x="5807" y="221"/>
                            <a:chExt cx="15" cy="2"/>
                          </a:xfrm>
                        </wpg:grpSpPr>
                        <wps:wsp>
                          <wps:cNvPr id="1509" name="Freeform 1798"/>
                          <wps:cNvSpPr>
                            <a:spLocks/>
                          </wps:cNvSpPr>
                          <wps:spPr bwMode="auto">
                            <a:xfrm>
                              <a:off x="5807" y="221"/>
                              <a:ext cx="15" cy="2"/>
                            </a:xfrm>
                            <a:custGeom>
                              <a:avLst/>
                              <a:gdLst>
                                <a:gd name="T0" fmla="+- 0 5807 5807"/>
                                <a:gd name="T1" fmla="*/ T0 w 15"/>
                                <a:gd name="T2" fmla="+- 0 5822 580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0" name="Group 1795"/>
                        <wpg:cNvGrpSpPr>
                          <a:grpSpLocks/>
                        </wpg:cNvGrpSpPr>
                        <wpg:grpSpPr bwMode="auto">
                          <a:xfrm>
                            <a:off x="5837" y="221"/>
                            <a:ext cx="15" cy="2"/>
                            <a:chOff x="5837" y="221"/>
                            <a:chExt cx="15" cy="2"/>
                          </a:xfrm>
                        </wpg:grpSpPr>
                        <wps:wsp>
                          <wps:cNvPr id="1511" name="Freeform 1796"/>
                          <wps:cNvSpPr>
                            <a:spLocks/>
                          </wps:cNvSpPr>
                          <wps:spPr bwMode="auto">
                            <a:xfrm>
                              <a:off x="5837" y="221"/>
                              <a:ext cx="15" cy="2"/>
                            </a:xfrm>
                            <a:custGeom>
                              <a:avLst/>
                              <a:gdLst>
                                <a:gd name="T0" fmla="+- 0 5837 5837"/>
                                <a:gd name="T1" fmla="*/ T0 w 15"/>
                                <a:gd name="T2" fmla="+- 0 5851 583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2" name="Group 1793"/>
                        <wpg:cNvGrpSpPr>
                          <a:grpSpLocks/>
                        </wpg:cNvGrpSpPr>
                        <wpg:grpSpPr bwMode="auto">
                          <a:xfrm>
                            <a:off x="5866" y="221"/>
                            <a:ext cx="15" cy="2"/>
                            <a:chOff x="5866" y="221"/>
                            <a:chExt cx="15" cy="2"/>
                          </a:xfrm>
                        </wpg:grpSpPr>
                        <wps:wsp>
                          <wps:cNvPr id="1513" name="Freeform 1794"/>
                          <wps:cNvSpPr>
                            <a:spLocks/>
                          </wps:cNvSpPr>
                          <wps:spPr bwMode="auto">
                            <a:xfrm>
                              <a:off x="5866" y="221"/>
                              <a:ext cx="15" cy="2"/>
                            </a:xfrm>
                            <a:custGeom>
                              <a:avLst/>
                              <a:gdLst>
                                <a:gd name="T0" fmla="+- 0 5866 5866"/>
                                <a:gd name="T1" fmla="*/ T0 w 15"/>
                                <a:gd name="T2" fmla="+- 0 5881 586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4" name="Group 1791"/>
                        <wpg:cNvGrpSpPr>
                          <a:grpSpLocks/>
                        </wpg:cNvGrpSpPr>
                        <wpg:grpSpPr bwMode="auto">
                          <a:xfrm>
                            <a:off x="5896" y="221"/>
                            <a:ext cx="15" cy="2"/>
                            <a:chOff x="5896" y="221"/>
                            <a:chExt cx="15" cy="2"/>
                          </a:xfrm>
                        </wpg:grpSpPr>
                        <wps:wsp>
                          <wps:cNvPr id="1515" name="Freeform 1792"/>
                          <wps:cNvSpPr>
                            <a:spLocks/>
                          </wps:cNvSpPr>
                          <wps:spPr bwMode="auto">
                            <a:xfrm>
                              <a:off x="5896" y="221"/>
                              <a:ext cx="15" cy="2"/>
                            </a:xfrm>
                            <a:custGeom>
                              <a:avLst/>
                              <a:gdLst>
                                <a:gd name="T0" fmla="+- 0 5896 5896"/>
                                <a:gd name="T1" fmla="*/ T0 w 15"/>
                                <a:gd name="T2" fmla="+- 0 5911 589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6" name="Group 1789"/>
                        <wpg:cNvGrpSpPr>
                          <a:grpSpLocks/>
                        </wpg:cNvGrpSpPr>
                        <wpg:grpSpPr bwMode="auto">
                          <a:xfrm>
                            <a:off x="5925" y="221"/>
                            <a:ext cx="15" cy="2"/>
                            <a:chOff x="5925" y="221"/>
                            <a:chExt cx="15" cy="2"/>
                          </a:xfrm>
                        </wpg:grpSpPr>
                        <wps:wsp>
                          <wps:cNvPr id="1517" name="Freeform 1790"/>
                          <wps:cNvSpPr>
                            <a:spLocks/>
                          </wps:cNvSpPr>
                          <wps:spPr bwMode="auto">
                            <a:xfrm>
                              <a:off x="5925" y="221"/>
                              <a:ext cx="15" cy="2"/>
                            </a:xfrm>
                            <a:custGeom>
                              <a:avLst/>
                              <a:gdLst>
                                <a:gd name="T0" fmla="+- 0 5925 5925"/>
                                <a:gd name="T1" fmla="*/ T0 w 15"/>
                                <a:gd name="T2" fmla="+- 0 5940 592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8" name="Group 1787"/>
                        <wpg:cNvGrpSpPr>
                          <a:grpSpLocks/>
                        </wpg:cNvGrpSpPr>
                        <wpg:grpSpPr bwMode="auto">
                          <a:xfrm>
                            <a:off x="5955" y="221"/>
                            <a:ext cx="15" cy="2"/>
                            <a:chOff x="5955" y="221"/>
                            <a:chExt cx="15" cy="2"/>
                          </a:xfrm>
                        </wpg:grpSpPr>
                        <wps:wsp>
                          <wps:cNvPr id="1519" name="Freeform 1788"/>
                          <wps:cNvSpPr>
                            <a:spLocks/>
                          </wps:cNvSpPr>
                          <wps:spPr bwMode="auto">
                            <a:xfrm>
                              <a:off x="5955" y="221"/>
                              <a:ext cx="15" cy="2"/>
                            </a:xfrm>
                            <a:custGeom>
                              <a:avLst/>
                              <a:gdLst>
                                <a:gd name="T0" fmla="+- 0 5955 5955"/>
                                <a:gd name="T1" fmla="*/ T0 w 15"/>
                                <a:gd name="T2" fmla="+- 0 5970 595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0" name="Group 1785"/>
                        <wpg:cNvGrpSpPr>
                          <a:grpSpLocks/>
                        </wpg:cNvGrpSpPr>
                        <wpg:grpSpPr bwMode="auto">
                          <a:xfrm>
                            <a:off x="5984" y="221"/>
                            <a:ext cx="15" cy="2"/>
                            <a:chOff x="5984" y="221"/>
                            <a:chExt cx="15" cy="2"/>
                          </a:xfrm>
                        </wpg:grpSpPr>
                        <wps:wsp>
                          <wps:cNvPr id="1521" name="Freeform 1786"/>
                          <wps:cNvSpPr>
                            <a:spLocks/>
                          </wps:cNvSpPr>
                          <wps:spPr bwMode="auto">
                            <a:xfrm>
                              <a:off x="5984" y="221"/>
                              <a:ext cx="15" cy="2"/>
                            </a:xfrm>
                            <a:custGeom>
                              <a:avLst/>
                              <a:gdLst>
                                <a:gd name="T0" fmla="+- 0 5984 5984"/>
                                <a:gd name="T1" fmla="*/ T0 w 15"/>
                                <a:gd name="T2" fmla="+- 0 5999 598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2" name="Group 1783"/>
                        <wpg:cNvGrpSpPr>
                          <a:grpSpLocks/>
                        </wpg:cNvGrpSpPr>
                        <wpg:grpSpPr bwMode="auto">
                          <a:xfrm>
                            <a:off x="6014" y="221"/>
                            <a:ext cx="15" cy="2"/>
                            <a:chOff x="6014" y="221"/>
                            <a:chExt cx="15" cy="2"/>
                          </a:xfrm>
                        </wpg:grpSpPr>
                        <wps:wsp>
                          <wps:cNvPr id="1523" name="Freeform 1784"/>
                          <wps:cNvSpPr>
                            <a:spLocks/>
                          </wps:cNvSpPr>
                          <wps:spPr bwMode="auto">
                            <a:xfrm>
                              <a:off x="6014" y="221"/>
                              <a:ext cx="15" cy="2"/>
                            </a:xfrm>
                            <a:custGeom>
                              <a:avLst/>
                              <a:gdLst>
                                <a:gd name="T0" fmla="+- 0 6014 6014"/>
                                <a:gd name="T1" fmla="*/ T0 w 15"/>
                                <a:gd name="T2" fmla="+- 0 6029 601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4" name="Group 1781"/>
                        <wpg:cNvGrpSpPr>
                          <a:grpSpLocks/>
                        </wpg:cNvGrpSpPr>
                        <wpg:grpSpPr bwMode="auto">
                          <a:xfrm>
                            <a:off x="6043" y="221"/>
                            <a:ext cx="15" cy="2"/>
                            <a:chOff x="6043" y="221"/>
                            <a:chExt cx="15" cy="2"/>
                          </a:xfrm>
                        </wpg:grpSpPr>
                        <wps:wsp>
                          <wps:cNvPr id="1525" name="Freeform 1782"/>
                          <wps:cNvSpPr>
                            <a:spLocks/>
                          </wps:cNvSpPr>
                          <wps:spPr bwMode="auto">
                            <a:xfrm>
                              <a:off x="6043" y="221"/>
                              <a:ext cx="15" cy="2"/>
                            </a:xfrm>
                            <a:custGeom>
                              <a:avLst/>
                              <a:gdLst>
                                <a:gd name="T0" fmla="+- 0 6043 6043"/>
                                <a:gd name="T1" fmla="*/ T0 w 15"/>
                                <a:gd name="T2" fmla="+- 0 6058 604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6" name="Group 1779"/>
                        <wpg:cNvGrpSpPr>
                          <a:grpSpLocks/>
                        </wpg:cNvGrpSpPr>
                        <wpg:grpSpPr bwMode="auto">
                          <a:xfrm>
                            <a:off x="6073" y="221"/>
                            <a:ext cx="15" cy="2"/>
                            <a:chOff x="6073" y="221"/>
                            <a:chExt cx="15" cy="2"/>
                          </a:xfrm>
                        </wpg:grpSpPr>
                        <wps:wsp>
                          <wps:cNvPr id="1527" name="Freeform 1780"/>
                          <wps:cNvSpPr>
                            <a:spLocks/>
                          </wps:cNvSpPr>
                          <wps:spPr bwMode="auto">
                            <a:xfrm>
                              <a:off x="6073" y="221"/>
                              <a:ext cx="15" cy="2"/>
                            </a:xfrm>
                            <a:custGeom>
                              <a:avLst/>
                              <a:gdLst>
                                <a:gd name="T0" fmla="+- 0 6073 6073"/>
                                <a:gd name="T1" fmla="*/ T0 w 15"/>
                                <a:gd name="T2" fmla="+- 0 6088 607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8" name="Group 1777"/>
                        <wpg:cNvGrpSpPr>
                          <a:grpSpLocks/>
                        </wpg:cNvGrpSpPr>
                        <wpg:grpSpPr bwMode="auto">
                          <a:xfrm>
                            <a:off x="6102" y="221"/>
                            <a:ext cx="15" cy="2"/>
                            <a:chOff x="6102" y="221"/>
                            <a:chExt cx="15" cy="2"/>
                          </a:xfrm>
                        </wpg:grpSpPr>
                        <wps:wsp>
                          <wps:cNvPr id="1529" name="Freeform 1778"/>
                          <wps:cNvSpPr>
                            <a:spLocks/>
                          </wps:cNvSpPr>
                          <wps:spPr bwMode="auto">
                            <a:xfrm>
                              <a:off x="6102" y="221"/>
                              <a:ext cx="15" cy="2"/>
                            </a:xfrm>
                            <a:custGeom>
                              <a:avLst/>
                              <a:gdLst>
                                <a:gd name="T0" fmla="+- 0 6102 6102"/>
                                <a:gd name="T1" fmla="*/ T0 w 15"/>
                                <a:gd name="T2" fmla="+- 0 6117 610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0" name="Group 1775"/>
                        <wpg:cNvGrpSpPr>
                          <a:grpSpLocks/>
                        </wpg:cNvGrpSpPr>
                        <wpg:grpSpPr bwMode="auto">
                          <a:xfrm>
                            <a:off x="6132" y="221"/>
                            <a:ext cx="15" cy="2"/>
                            <a:chOff x="6132" y="221"/>
                            <a:chExt cx="15" cy="2"/>
                          </a:xfrm>
                        </wpg:grpSpPr>
                        <wps:wsp>
                          <wps:cNvPr id="1531" name="Freeform 1776"/>
                          <wps:cNvSpPr>
                            <a:spLocks/>
                          </wps:cNvSpPr>
                          <wps:spPr bwMode="auto">
                            <a:xfrm>
                              <a:off x="6132" y="221"/>
                              <a:ext cx="15" cy="2"/>
                            </a:xfrm>
                            <a:custGeom>
                              <a:avLst/>
                              <a:gdLst>
                                <a:gd name="T0" fmla="+- 0 6132 6132"/>
                                <a:gd name="T1" fmla="*/ T0 w 15"/>
                                <a:gd name="T2" fmla="+- 0 6147 613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2" name="Group 1773"/>
                        <wpg:cNvGrpSpPr>
                          <a:grpSpLocks/>
                        </wpg:cNvGrpSpPr>
                        <wpg:grpSpPr bwMode="auto">
                          <a:xfrm>
                            <a:off x="6162" y="221"/>
                            <a:ext cx="15" cy="2"/>
                            <a:chOff x="6162" y="221"/>
                            <a:chExt cx="15" cy="2"/>
                          </a:xfrm>
                        </wpg:grpSpPr>
                        <wps:wsp>
                          <wps:cNvPr id="1533" name="Freeform 1774"/>
                          <wps:cNvSpPr>
                            <a:spLocks/>
                          </wps:cNvSpPr>
                          <wps:spPr bwMode="auto">
                            <a:xfrm>
                              <a:off x="6162" y="221"/>
                              <a:ext cx="15" cy="2"/>
                            </a:xfrm>
                            <a:custGeom>
                              <a:avLst/>
                              <a:gdLst>
                                <a:gd name="T0" fmla="+- 0 6162 6162"/>
                                <a:gd name="T1" fmla="*/ T0 w 15"/>
                                <a:gd name="T2" fmla="+- 0 6176 616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4" name="Group 1771"/>
                        <wpg:cNvGrpSpPr>
                          <a:grpSpLocks/>
                        </wpg:cNvGrpSpPr>
                        <wpg:grpSpPr bwMode="auto">
                          <a:xfrm>
                            <a:off x="6191" y="221"/>
                            <a:ext cx="15" cy="2"/>
                            <a:chOff x="6191" y="221"/>
                            <a:chExt cx="15" cy="2"/>
                          </a:xfrm>
                        </wpg:grpSpPr>
                        <wps:wsp>
                          <wps:cNvPr id="1535" name="Freeform 1772"/>
                          <wps:cNvSpPr>
                            <a:spLocks/>
                          </wps:cNvSpPr>
                          <wps:spPr bwMode="auto">
                            <a:xfrm>
                              <a:off x="6191" y="221"/>
                              <a:ext cx="15" cy="2"/>
                            </a:xfrm>
                            <a:custGeom>
                              <a:avLst/>
                              <a:gdLst>
                                <a:gd name="T0" fmla="+- 0 6191 6191"/>
                                <a:gd name="T1" fmla="*/ T0 w 15"/>
                                <a:gd name="T2" fmla="+- 0 6206 619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6" name="Group 1769"/>
                        <wpg:cNvGrpSpPr>
                          <a:grpSpLocks/>
                        </wpg:cNvGrpSpPr>
                        <wpg:grpSpPr bwMode="auto">
                          <a:xfrm>
                            <a:off x="6221" y="221"/>
                            <a:ext cx="15" cy="2"/>
                            <a:chOff x="6221" y="221"/>
                            <a:chExt cx="15" cy="2"/>
                          </a:xfrm>
                        </wpg:grpSpPr>
                        <wps:wsp>
                          <wps:cNvPr id="1537" name="Freeform 1770"/>
                          <wps:cNvSpPr>
                            <a:spLocks/>
                          </wps:cNvSpPr>
                          <wps:spPr bwMode="auto">
                            <a:xfrm>
                              <a:off x="6221" y="221"/>
                              <a:ext cx="15" cy="2"/>
                            </a:xfrm>
                            <a:custGeom>
                              <a:avLst/>
                              <a:gdLst>
                                <a:gd name="T0" fmla="+- 0 6221 6221"/>
                                <a:gd name="T1" fmla="*/ T0 w 15"/>
                                <a:gd name="T2" fmla="+- 0 6235 622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8" name="Group 1767"/>
                        <wpg:cNvGrpSpPr>
                          <a:grpSpLocks/>
                        </wpg:cNvGrpSpPr>
                        <wpg:grpSpPr bwMode="auto">
                          <a:xfrm>
                            <a:off x="6250" y="221"/>
                            <a:ext cx="15" cy="2"/>
                            <a:chOff x="6250" y="221"/>
                            <a:chExt cx="15" cy="2"/>
                          </a:xfrm>
                        </wpg:grpSpPr>
                        <wps:wsp>
                          <wps:cNvPr id="1539" name="Freeform 1768"/>
                          <wps:cNvSpPr>
                            <a:spLocks/>
                          </wps:cNvSpPr>
                          <wps:spPr bwMode="auto">
                            <a:xfrm>
                              <a:off x="6250" y="221"/>
                              <a:ext cx="15" cy="2"/>
                            </a:xfrm>
                            <a:custGeom>
                              <a:avLst/>
                              <a:gdLst>
                                <a:gd name="T0" fmla="+- 0 6250 6250"/>
                                <a:gd name="T1" fmla="*/ T0 w 15"/>
                                <a:gd name="T2" fmla="+- 0 6265 625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0" name="Group 1765"/>
                        <wpg:cNvGrpSpPr>
                          <a:grpSpLocks/>
                        </wpg:cNvGrpSpPr>
                        <wpg:grpSpPr bwMode="auto">
                          <a:xfrm>
                            <a:off x="6280" y="221"/>
                            <a:ext cx="15" cy="2"/>
                            <a:chOff x="6280" y="221"/>
                            <a:chExt cx="15" cy="2"/>
                          </a:xfrm>
                        </wpg:grpSpPr>
                        <wps:wsp>
                          <wps:cNvPr id="1541" name="Freeform 1766"/>
                          <wps:cNvSpPr>
                            <a:spLocks/>
                          </wps:cNvSpPr>
                          <wps:spPr bwMode="auto">
                            <a:xfrm>
                              <a:off x="6280" y="221"/>
                              <a:ext cx="15" cy="2"/>
                            </a:xfrm>
                            <a:custGeom>
                              <a:avLst/>
                              <a:gdLst>
                                <a:gd name="T0" fmla="+- 0 6280 6280"/>
                                <a:gd name="T1" fmla="*/ T0 w 15"/>
                                <a:gd name="T2" fmla="+- 0 6294 628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2" name="Group 1763"/>
                        <wpg:cNvGrpSpPr>
                          <a:grpSpLocks/>
                        </wpg:cNvGrpSpPr>
                        <wpg:grpSpPr bwMode="auto">
                          <a:xfrm>
                            <a:off x="6309" y="221"/>
                            <a:ext cx="15" cy="2"/>
                            <a:chOff x="6309" y="221"/>
                            <a:chExt cx="15" cy="2"/>
                          </a:xfrm>
                        </wpg:grpSpPr>
                        <wps:wsp>
                          <wps:cNvPr id="1543" name="Freeform 1764"/>
                          <wps:cNvSpPr>
                            <a:spLocks/>
                          </wps:cNvSpPr>
                          <wps:spPr bwMode="auto">
                            <a:xfrm>
                              <a:off x="6309" y="221"/>
                              <a:ext cx="15" cy="2"/>
                            </a:xfrm>
                            <a:custGeom>
                              <a:avLst/>
                              <a:gdLst>
                                <a:gd name="T0" fmla="+- 0 6309 6309"/>
                                <a:gd name="T1" fmla="*/ T0 w 15"/>
                                <a:gd name="T2" fmla="+- 0 6324 630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4" name="Group 1761"/>
                        <wpg:cNvGrpSpPr>
                          <a:grpSpLocks/>
                        </wpg:cNvGrpSpPr>
                        <wpg:grpSpPr bwMode="auto">
                          <a:xfrm>
                            <a:off x="6339" y="221"/>
                            <a:ext cx="15" cy="2"/>
                            <a:chOff x="6339" y="221"/>
                            <a:chExt cx="15" cy="2"/>
                          </a:xfrm>
                        </wpg:grpSpPr>
                        <wps:wsp>
                          <wps:cNvPr id="1545" name="Freeform 1762"/>
                          <wps:cNvSpPr>
                            <a:spLocks/>
                          </wps:cNvSpPr>
                          <wps:spPr bwMode="auto">
                            <a:xfrm>
                              <a:off x="6339" y="221"/>
                              <a:ext cx="15" cy="2"/>
                            </a:xfrm>
                            <a:custGeom>
                              <a:avLst/>
                              <a:gdLst>
                                <a:gd name="T0" fmla="+- 0 6339 6339"/>
                                <a:gd name="T1" fmla="*/ T0 w 15"/>
                                <a:gd name="T2" fmla="+- 0 6354 633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6" name="Group 1759"/>
                        <wpg:cNvGrpSpPr>
                          <a:grpSpLocks/>
                        </wpg:cNvGrpSpPr>
                        <wpg:grpSpPr bwMode="auto">
                          <a:xfrm>
                            <a:off x="6368" y="221"/>
                            <a:ext cx="15" cy="2"/>
                            <a:chOff x="6368" y="221"/>
                            <a:chExt cx="15" cy="2"/>
                          </a:xfrm>
                        </wpg:grpSpPr>
                        <wps:wsp>
                          <wps:cNvPr id="1547" name="Freeform 1760"/>
                          <wps:cNvSpPr>
                            <a:spLocks/>
                          </wps:cNvSpPr>
                          <wps:spPr bwMode="auto">
                            <a:xfrm>
                              <a:off x="6368" y="221"/>
                              <a:ext cx="15" cy="2"/>
                            </a:xfrm>
                            <a:custGeom>
                              <a:avLst/>
                              <a:gdLst>
                                <a:gd name="T0" fmla="+- 0 6368 6368"/>
                                <a:gd name="T1" fmla="*/ T0 w 15"/>
                                <a:gd name="T2" fmla="+- 0 6383 636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8" name="Group 1757"/>
                        <wpg:cNvGrpSpPr>
                          <a:grpSpLocks/>
                        </wpg:cNvGrpSpPr>
                        <wpg:grpSpPr bwMode="auto">
                          <a:xfrm>
                            <a:off x="6398" y="221"/>
                            <a:ext cx="15" cy="2"/>
                            <a:chOff x="6398" y="221"/>
                            <a:chExt cx="15" cy="2"/>
                          </a:xfrm>
                        </wpg:grpSpPr>
                        <wps:wsp>
                          <wps:cNvPr id="1549" name="Freeform 1758"/>
                          <wps:cNvSpPr>
                            <a:spLocks/>
                          </wps:cNvSpPr>
                          <wps:spPr bwMode="auto">
                            <a:xfrm>
                              <a:off x="6398" y="221"/>
                              <a:ext cx="15" cy="2"/>
                            </a:xfrm>
                            <a:custGeom>
                              <a:avLst/>
                              <a:gdLst>
                                <a:gd name="T0" fmla="+- 0 6398 6398"/>
                                <a:gd name="T1" fmla="*/ T0 w 15"/>
                                <a:gd name="T2" fmla="+- 0 6413 639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 name="Group 1755"/>
                        <wpg:cNvGrpSpPr>
                          <a:grpSpLocks/>
                        </wpg:cNvGrpSpPr>
                        <wpg:grpSpPr bwMode="auto">
                          <a:xfrm>
                            <a:off x="6427" y="221"/>
                            <a:ext cx="15" cy="2"/>
                            <a:chOff x="6427" y="221"/>
                            <a:chExt cx="15" cy="2"/>
                          </a:xfrm>
                        </wpg:grpSpPr>
                        <wps:wsp>
                          <wps:cNvPr id="1551" name="Freeform 1756"/>
                          <wps:cNvSpPr>
                            <a:spLocks/>
                          </wps:cNvSpPr>
                          <wps:spPr bwMode="auto">
                            <a:xfrm>
                              <a:off x="6427" y="221"/>
                              <a:ext cx="15" cy="2"/>
                            </a:xfrm>
                            <a:custGeom>
                              <a:avLst/>
                              <a:gdLst>
                                <a:gd name="T0" fmla="+- 0 6427 6427"/>
                                <a:gd name="T1" fmla="*/ T0 w 15"/>
                                <a:gd name="T2" fmla="+- 0 6442 642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2" name="Group 1753"/>
                        <wpg:cNvGrpSpPr>
                          <a:grpSpLocks/>
                        </wpg:cNvGrpSpPr>
                        <wpg:grpSpPr bwMode="auto">
                          <a:xfrm>
                            <a:off x="6457" y="221"/>
                            <a:ext cx="15" cy="2"/>
                            <a:chOff x="6457" y="221"/>
                            <a:chExt cx="15" cy="2"/>
                          </a:xfrm>
                        </wpg:grpSpPr>
                        <wps:wsp>
                          <wps:cNvPr id="1553" name="Freeform 1754"/>
                          <wps:cNvSpPr>
                            <a:spLocks/>
                          </wps:cNvSpPr>
                          <wps:spPr bwMode="auto">
                            <a:xfrm>
                              <a:off x="6457" y="221"/>
                              <a:ext cx="15" cy="2"/>
                            </a:xfrm>
                            <a:custGeom>
                              <a:avLst/>
                              <a:gdLst>
                                <a:gd name="T0" fmla="+- 0 6457 6457"/>
                                <a:gd name="T1" fmla="*/ T0 w 15"/>
                                <a:gd name="T2" fmla="+- 0 6472 645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4" name="Group 1751"/>
                        <wpg:cNvGrpSpPr>
                          <a:grpSpLocks/>
                        </wpg:cNvGrpSpPr>
                        <wpg:grpSpPr bwMode="auto">
                          <a:xfrm>
                            <a:off x="6486" y="221"/>
                            <a:ext cx="15" cy="2"/>
                            <a:chOff x="6486" y="221"/>
                            <a:chExt cx="15" cy="2"/>
                          </a:xfrm>
                        </wpg:grpSpPr>
                        <wps:wsp>
                          <wps:cNvPr id="1555" name="Freeform 1752"/>
                          <wps:cNvSpPr>
                            <a:spLocks/>
                          </wps:cNvSpPr>
                          <wps:spPr bwMode="auto">
                            <a:xfrm>
                              <a:off x="6486" y="221"/>
                              <a:ext cx="15" cy="2"/>
                            </a:xfrm>
                            <a:custGeom>
                              <a:avLst/>
                              <a:gdLst>
                                <a:gd name="T0" fmla="+- 0 6486 6486"/>
                                <a:gd name="T1" fmla="*/ T0 w 15"/>
                                <a:gd name="T2" fmla="+- 0 6501 648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6" name="Group 1749"/>
                        <wpg:cNvGrpSpPr>
                          <a:grpSpLocks/>
                        </wpg:cNvGrpSpPr>
                        <wpg:grpSpPr bwMode="auto">
                          <a:xfrm>
                            <a:off x="6516" y="221"/>
                            <a:ext cx="15" cy="2"/>
                            <a:chOff x="6516" y="221"/>
                            <a:chExt cx="15" cy="2"/>
                          </a:xfrm>
                        </wpg:grpSpPr>
                        <wps:wsp>
                          <wps:cNvPr id="1557" name="Freeform 1750"/>
                          <wps:cNvSpPr>
                            <a:spLocks/>
                          </wps:cNvSpPr>
                          <wps:spPr bwMode="auto">
                            <a:xfrm>
                              <a:off x="6516" y="221"/>
                              <a:ext cx="15" cy="2"/>
                            </a:xfrm>
                            <a:custGeom>
                              <a:avLst/>
                              <a:gdLst>
                                <a:gd name="T0" fmla="+- 0 6516 6516"/>
                                <a:gd name="T1" fmla="*/ T0 w 15"/>
                                <a:gd name="T2" fmla="+- 0 6531 651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8" name="Group 1747"/>
                        <wpg:cNvGrpSpPr>
                          <a:grpSpLocks/>
                        </wpg:cNvGrpSpPr>
                        <wpg:grpSpPr bwMode="auto">
                          <a:xfrm>
                            <a:off x="6545" y="221"/>
                            <a:ext cx="15" cy="2"/>
                            <a:chOff x="6545" y="221"/>
                            <a:chExt cx="15" cy="2"/>
                          </a:xfrm>
                        </wpg:grpSpPr>
                        <wps:wsp>
                          <wps:cNvPr id="1559" name="Freeform 1748"/>
                          <wps:cNvSpPr>
                            <a:spLocks/>
                          </wps:cNvSpPr>
                          <wps:spPr bwMode="auto">
                            <a:xfrm>
                              <a:off x="6545" y="221"/>
                              <a:ext cx="15" cy="2"/>
                            </a:xfrm>
                            <a:custGeom>
                              <a:avLst/>
                              <a:gdLst>
                                <a:gd name="T0" fmla="+- 0 6545 6545"/>
                                <a:gd name="T1" fmla="*/ T0 w 15"/>
                                <a:gd name="T2" fmla="+- 0 6560 654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0" name="Group 1745"/>
                        <wpg:cNvGrpSpPr>
                          <a:grpSpLocks/>
                        </wpg:cNvGrpSpPr>
                        <wpg:grpSpPr bwMode="auto">
                          <a:xfrm>
                            <a:off x="6575" y="221"/>
                            <a:ext cx="15" cy="2"/>
                            <a:chOff x="6575" y="221"/>
                            <a:chExt cx="15" cy="2"/>
                          </a:xfrm>
                        </wpg:grpSpPr>
                        <wps:wsp>
                          <wps:cNvPr id="1561" name="Freeform 1746"/>
                          <wps:cNvSpPr>
                            <a:spLocks/>
                          </wps:cNvSpPr>
                          <wps:spPr bwMode="auto">
                            <a:xfrm>
                              <a:off x="6575" y="221"/>
                              <a:ext cx="15" cy="2"/>
                            </a:xfrm>
                            <a:custGeom>
                              <a:avLst/>
                              <a:gdLst>
                                <a:gd name="T0" fmla="+- 0 6575 6575"/>
                                <a:gd name="T1" fmla="*/ T0 w 15"/>
                                <a:gd name="T2" fmla="+- 0 6590 657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2" name="Group 1743"/>
                        <wpg:cNvGrpSpPr>
                          <a:grpSpLocks/>
                        </wpg:cNvGrpSpPr>
                        <wpg:grpSpPr bwMode="auto">
                          <a:xfrm>
                            <a:off x="6605" y="221"/>
                            <a:ext cx="15" cy="2"/>
                            <a:chOff x="6605" y="221"/>
                            <a:chExt cx="15" cy="2"/>
                          </a:xfrm>
                        </wpg:grpSpPr>
                        <wps:wsp>
                          <wps:cNvPr id="1563" name="Freeform 1744"/>
                          <wps:cNvSpPr>
                            <a:spLocks/>
                          </wps:cNvSpPr>
                          <wps:spPr bwMode="auto">
                            <a:xfrm>
                              <a:off x="6605" y="221"/>
                              <a:ext cx="15" cy="2"/>
                            </a:xfrm>
                            <a:custGeom>
                              <a:avLst/>
                              <a:gdLst>
                                <a:gd name="T0" fmla="+- 0 6605 6605"/>
                                <a:gd name="T1" fmla="*/ T0 w 15"/>
                                <a:gd name="T2" fmla="+- 0 6619 660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4" name="Group 1741"/>
                        <wpg:cNvGrpSpPr>
                          <a:grpSpLocks/>
                        </wpg:cNvGrpSpPr>
                        <wpg:grpSpPr bwMode="auto">
                          <a:xfrm>
                            <a:off x="6634" y="221"/>
                            <a:ext cx="15" cy="2"/>
                            <a:chOff x="6634" y="221"/>
                            <a:chExt cx="15" cy="2"/>
                          </a:xfrm>
                        </wpg:grpSpPr>
                        <wps:wsp>
                          <wps:cNvPr id="1565" name="Freeform 1742"/>
                          <wps:cNvSpPr>
                            <a:spLocks/>
                          </wps:cNvSpPr>
                          <wps:spPr bwMode="auto">
                            <a:xfrm>
                              <a:off x="6634" y="221"/>
                              <a:ext cx="15" cy="2"/>
                            </a:xfrm>
                            <a:custGeom>
                              <a:avLst/>
                              <a:gdLst>
                                <a:gd name="T0" fmla="+- 0 6634 6634"/>
                                <a:gd name="T1" fmla="*/ T0 w 15"/>
                                <a:gd name="T2" fmla="+- 0 6649 663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6" name="Group 1739"/>
                        <wpg:cNvGrpSpPr>
                          <a:grpSpLocks/>
                        </wpg:cNvGrpSpPr>
                        <wpg:grpSpPr bwMode="auto">
                          <a:xfrm>
                            <a:off x="6664" y="221"/>
                            <a:ext cx="15" cy="2"/>
                            <a:chOff x="6664" y="221"/>
                            <a:chExt cx="15" cy="2"/>
                          </a:xfrm>
                        </wpg:grpSpPr>
                        <wps:wsp>
                          <wps:cNvPr id="1567" name="Freeform 1740"/>
                          <wps:cNvSpPr>
                            <a:spLocks/>
                          </wps:cNvSpPr>
                          <wps:spPr bwMode="auto">
                            <a:xfrm>
                              <a:off x="6664" y="221"/>
                              <a:ext cx="15" cy="2"/>
                            </a:xfrm>
                            <a:custGeom>
                              <a:avLst/>
                              <a:gdLst>
                                <a:gd name="T0" fmla="+- 0 6664 6664"/>
                                <a:gd name="T1" fmla="*/ T0 w 15"/>
                                <a:gd name="T2" fmla="+- 0 6678 666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8" name="Group 1737"/>
                        <wpg:cNvGrpSpPr>
                          <a:grpSpLocks/>
                        </wpg:cNvGrpSpPr>
                        <wpg:grpSpPr bwMode="auto">
                          <a:xfrm>
                            <a:off x="6693" y="221"/>
                            <a:ext cx="15" cy="2"/>
                            <a:chOff x="6693" y="221"/>
                            <a:chExt cx="15" cy="2"/>
                          </a:xfrm>
                        </wpg:grpSpPr>
                        <wps:wsp>
                          <wps:cNvPr id="1569" name="Freeform 1738"/>
                          <wps:cNvSpPr>
                            <a:spLocks/>
                          </wps:cNvSpPr>
                          <wps:spPr bwMode="auto">
                            <a:xfrm>
                              <a:off x="6693" y="221"/>
                              <a:ext cx="15" cy="2"/>
                            </a:xfrm>
                            <a:custGeom>
                              <a:avLst/>
                              <a:gdLst>
                                <a:gd name="T0" fmla="+- 0 6693 6693"/>
                                <a:gd name="T1" fmla="*/ T0 w 15"/>
                                <a:gd name="T2" fmla="+- 0 6708 669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0" name="Group 1735"/>
                        <wpg:cNvGrpSpPr>
                          <a:grpSpLocks/>
                        </wpg:cNvGrpSpPr>
                        <wpg:grpSpPr bwMode="auto">
                          <a:xfrm>
                            <a:off x="6723" y="221"/>
                            <a:ext cx="15" cy="2"/>
                            <a:chOff x="6723" y="221"/>
                            <a:chExt cx="15" cy="2"/>
                          </a:xfrm>
                        </wpg:grpSpPr>
                        <wps:wsp>
                          <wps:cNvPr id="1571" name="Freeform 1736"/>
                          <wps:cNvSpPr>
                            <a:spLocks/>
                          </wps:cNvSpPr>
                          <wps:spPr bwMode="auto">
                            <a:xfrm>
                              <a:off x="6723" y="221"/>
                              <a:ext cx="15" cy="2"/>
                            </a:xfrm>
                            <a:custGeom>
                              <a:avLst/>
                              <a:gdLst>
                                <a:gd name="T0" fmla="+- 0 6723 6723"/>
                                <a:gd name="T1" fmla="*/ T0 w 15"/>
                                <a:gd name="T2" fmla="+- 0 6737 672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2" name="Group 1733"/>
                        <wpg:cNvGrpSpPr>
                          <a:grpSpLocks/>
                        </wpg:cNvGrpSpPr>
                        <wpg:grpSpPr bwMode="auto">
                          <a:xfrm>
                            <a:off x="6752" y="221"/>
                            <a:ext cx="15" cy="2"/>
                            <a:chOff x="6752" y="221"/>
                            <a:chExt cx="15" cy="2"/>
                          </a:xfrm>
                        </wpg:grpSpPr>
                        <wps:wsp>
                          <wps:cNvPr id="1573" name="Freeform 1734"/>
                          <wps:cNvSpPr>
                            <a:spLocks/>
                          </wps:cNvSpPr>
                          <wps:spPr bwMode="auto">
                            <a:xfrm>
                              <a:off x="6752" y="221"/>
                              <a:ext cx="15" cy="2"/>
                            </a:xfrm>
                            <a:custGeom>
                              <a:avLst/>
                              <a:gdLst>
                                <a:gd name="T0" fmla="+- 0 6752 6752"/>
                                <a:gd name="T1" fmla="*/ T0 w 15"/>
                                <a:gd name="T2" fmla="+- 0 6767 675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4" name="Group 1731"/>
                        <wpg:cNvGrpSpPr>
                          <a:grpSpLocks/>
                        </wpg:cNvGrpSpPr>
                        <wpg:grpSpPr bwMode="auto">
                          <a:xfrm>
                            <a:off x="6782" y="221"/>
                            <a:ext cx="15" cy="2"/>
                            <a:chOff x="6782" y="221"/>
                            <a:chExt cx="15" cy="2"/>
                          </a:xfrm>
                        </wpg:grpSpPr>
                        <wps:wsp>
                          <wps:cNvPr id="1575" name="Freeform 1732"/>
                          <wps:cNvSpPr>
                            <a:spLocks/>
                          </wps:cNvSpPr>
                          <wps:spPr bwMode="auto">
                            <a:xfrm>
                              <a:off x="6782" y="221"/>
                              <a:ext cx="15" cy="2"/>
                            </a:xfrm>
                            <a:custGeom>
                              <a:avLst/>
                              <a:gdLst>
                                <a:gd name="T0" fmla="+- 0 6782 6782"/>
                                <a:gd name="T1" fmla="*/ T0 w 15"/>
                                <a:gd name="T2" fmla="+- 0 6796 678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6" name="Group 1729"/>
                        <wpg:cNvGrpSpPr>
                          <a:grpSpLocks/>
                        </wpg:cNvGrpSpPr>
                        <wpg:grpSpPr bwMode="auto">
                          <a:xfrm>
                            <a:off x="6811" y="221"/>
                            <a:ext cx="15" cy="2"/>
                            <a:chOff x="6811" y="221"/>
                            <a:chExt cx="15" cy="2"/>
                          </a:xfrm>
                        </wpg:grpSpPr>
                        <wps:wsp>
                          <wps:cNvPr id="1577" name="Freeform 1730"/>
                          <wps:cNvSpPr>
                            <a:spLocks/>
                          </wps:cNvSpPr>
                          <wps:spPr bwMode="auto">
                            <a:xfrm>
                              <a:off x="6811" y="221"/>
                              <a:ext cx="15" cy="2"/>
                            </a:xfrm>
                            <a:custGeom>
                              <a:avLst/>
                              <a:gdLst>
                                <a:gd name="T0" fmla="+- 0 6811 6811"/>
                                <a:gd name="T1" fmla="*/ T0 w 15"/>
                                <a:gd name="T2" fmla="+- 0 6826 681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8" name="Group 1727"/>
                        <wpg:cNvGrpSpPr>
                          <a:grpSpLocks/>
                        </wpg:cNvGrpSpPr>
                        <wpg:grpSpPr bwMode="auto">
                          <a:xfrm>
                            <a:off x="6841" y="221"/>
                            <a:ext cx="15" cy="2"/>
                            <a:chOff x="6841" y="221"/>
                            <a:chExt cx="15" cy="2"/>
                          </a:xfrm>
                        </wpg:grpSpPr>
                        <wps:wsp>
                          <wps:cNvPr id="1579" name="Freeform 1728"/>
                          <wps:cNvSpPr>
                            <a:spLocks/>
                          </wps:cNvSpPr>
                          <wps:spPr bwMode="auto">
                            <a:xfrm>
                              <a:off x="6841" y="221"/>
                              <a:ext cx="15" cy="2"/>
                            </a:xfrm>
                            <a:custGeom>
                              <a:avLst/>
                              <a:gdLst>
                                <a:gd name="T0" fmla="+- 0 6841 6841"/>
                                <a:gd name="T1" fmla="*/ T0 w 15"/>
                                <a:gd name="T2" fmla="+- 0 6856 684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0" name="Group 1725"/>
                        <wpg:cNvGrpSpPr>
                          <a:grpSpLocks/>
                        </wpg:cNvGrpSpPr>
                        <wpg:grpSpPr bwMode="auto">
                          <a:xfrm>
                            <a:off x="6870" y="221"/>
                            <a:ext cx="15" cy="2"/>
                            <a:chOff x="6870" y="221"/>
                            <a:chExt cx="15" cy="2"/>
                          </a:xfrm>
                        </wpg:grpSpPr>
                        <wps:wsp>
                          <wps:cNvPr id="1581" name="Freeform 1726"/>
                          <wps:cNvSpPr>
                            <a:spLocks/>
                          </wps:cNvSpPr>
                          <wps:spPr bwMode="auto">
                            <a:xfrm>
                              <a:off x="6870" y="221"/>
                              <a:ext cx="15" cy="2"/>
                            </a:xfrm>
                            <a:custGeom>
                              <a:avLst/>
                              <a:gdLst>
                                <a:gd name="T0" fmla="+- 0 6870 6870"/>
                                <a:gd name="T1" fmla="*/ T0 w 15"/>
                                <a:gd name="T2" fmla="+- 0 6885 687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2" name="Group 1723"/>
                        <wpg:cNvGrpSpPr>
                          <a:grpSpLocks/>
                        </wpg:cNvGrpSpPr>
                        <wpg:grpSpPr bwMode="auto">
                          <a:xfrm>
                            <a:off x="6900" y="221"/>
                            <a:ext cx="15" cy="2"/>
                            <a:chOff x="6900" y="221"/>
                            <a:chExt cx="15" cy="2"/>
                          </a:xfrm>
                        </wpg:grpSpPr>
                        <wps:wsp>
                          <wps:cNvPr id="1583" name="Freeform 1724"/>
                          <wps:cNvSpPr>
                            <a:spLocks/>
                          </wps:cNvSpPr>
                          <wps:spPr bwMode="auto">
                            <a:xfrm>
                              <a:off x="6900" y="221"/>
                              <a:ext cx="15" cy="2"/>
                            </a:xfrm>
                            <a:custGeom>
                              <a:avLst/>
                              <a:gdLst>
                                <a:gd name="T0" fmla="+- 0 6900 6900"/>
                                <a:gd name="T1" fmla="*/ T0 w 15"/>
                                <a:gd name="T2" fmla="+- 0 6915 690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4" name="Group 1721"/>
                        <wpg:cNvGrpSpPr>
                          <a:grpSpLocks/>
                        </wpg:cNvGrpSpPr>
                        <wpg:grpSpPr bwMode="auto">
                          <a:xfrm>
                            <a:off x="6929" y="221"/>
                            <a:ext cx="15" cy="2"/>
                            <a:chOff x="6929" y="221"/>
                            <a:chExt cx="15" cy="2"/>
                          </a:xfrm>
                        </wpg:grpSpPr>
                        <wps:wsp>
                          <wps:cNvPr id="1585" name="Freeform 1722"/>
                          <wps:cNvSpPr>
                            <a:spLocks/>
                          </wps:cNvSpPr>
                          <wps:spPr bwMode="auto">
                            <a:xfrm>
                              <a:off x="6929" y="221"/>
                              <a:ext cx="15" cy="2"/>
                            </a:xfrm>
                            <a:custGeom>
                              <a:avLst/>
                              <a:gdLst>
                                <a:gd name="T0" fmla="+- 0 6929 6929"/>
                                <a:gd name="T1" fmla="*/ T0 w 15"/>
                                <a:gd name="T2" fmla="+- 0 6944 692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6" name="Group 1719"/>
                        <wpg:cNvGrpSpPr>
                          <a:grpSpLocks/>
                        </wpg:cNvGrpSpPr>
                        <wpg:grpSpPr bwMode="auto">
                          <a:xfrm>
                            <a:off x="6959" y="221"/>
                            <a:ext cx="15" cy="2"/>
                            <a:chOff x="6959" y="221"/>
                            <a:chExt cx="15" cy="2"/>
                          </a:xfrm>
                        </wpg:grpSpPr>
                        <wps:wsp>
                          <wps:cNvPr id="1587" name="Freeform 1720"/>
                          <wps:cNvSpPr>
                            <a:spLocks/>
                          </wps:cNvSpPr>
                          <wps:spPr bwMode="auto">
                            <a:xfrm>
                              <a:off x="6959" y="221"/>
                              <a:ext cx="15" cy="2"/>
                            </a:xfrm>
                            <a:custGeom>
                              <a:avLst/>
                              <a:gdLst>
                                <a:gd name="T0" fmla="+- 0 6959 6959"/>
                                <a:gd name="T1" fmla="*/ T0 w 15"/>
                                <a:gd name="T2" fmla="+- 0 6974 695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8" name="Group 1717"/>
                        <wpg:cNvGrpSpPr>
                          <a:grpSpLocks/>
                        </wpg:cNvGrpSpPr>
                        <wpg:grpSpPr bwMode="auto">
                          <a:xfrm>
                            <a:off x="6988" y="221"/>
                            <a:ext cx="15" cy="2"/>
                            <a:chOff x="6988" y="221"/>
                            <a:chExt cx="15" cy="2"/>
                          </a:xfrm>
                        </wpg:grpSpPr>
                        <wps:wsp>
                          <wps:cNvPr id="1589" name="Freeform 1718"/>
                          <wps:cNvSpPr>
                            <a:spLocks/>
                          </wps:cNvSpPr>
                          <wps:spPr bwMode="auto">
                            <a:xfrm>
                              <a:off x="6988" y="221"/>
                              <a:ext cx="15" cy="2"/>
                            </a:xfrm>
                            <a:custGeom>
                              <a:avLst/>
                              <a:gdLst>
                                <a:gd name="T0" fmla="+- 0 6988 6988"/>
                                <a:gd name="T1" fmla="*/ T0 w 15"/>
                                <a:gd name="T2" fmla="+- 0 7003 698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0" name="Group 1715"/>
                        <wpg:cNvGrpSpPr>
                          <a:grpSpLocks/>
                        </wpg:cNvGrpSpPr>
                        <wpg:grpSpPr bwMode="auto">
                          <a:xfrm>
                            <a:off x="7018" y="221"/>
                            <a:ext cx="15" cy="2"/>
                            <a:chOff x="7018" y="221"/>
                            <a:chExt cx="15" cy="2"/>
                          </a:xfrm>
                        </wpg:grpSpPr>
                        <wps:wsp>
                          <wps:cNvPr id="1591" name="Freeform 1716"/>
                          <wps:cNvSpPr>
                            <a:spLocks/>
                          </wps:cNvSpPr>
                          <wps:spPr bwMode="auto">
                            <a:xfrm>
                              <a:off x="7018" y="221"/>
                              <a:ext cx="15" cy="2"/>
                            </a:xfrm>
                            <a:custGeom>
                              <a:avLst/>
                              <a:gdLst>
                                <a:gd name="T0" fmla="+- 0 7018 7018"/>
                                <a:gd name="T1" fmla="*/ T0 w 15"/>
                                <a:gd name="T2" fmla="+- 0 7033 701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2" name="Group 1713"/>
                        <wpg:cNvGrpSpPr>
                          <a:grpSpLocks/>
                        </wpg:cNvGrpSpPr>
                        <wpg:grpSpPr bwMode="auto">
                          <a:xfrm>
                            <a:off x="7048" y="221"/>
                            <a:ext cx="15" cy="2"/>
                            <a:chOff x="7048" y="221"/>
                            <a:chExt cx="15" cy="2"/>
                          </a:xfrm>
                        </wpg:grpSpPr>
                        <wps:wsp>
                          <wps:cNvPr id="1593" name="Freeform 1714"/>
                          <wps:cNvSpPr>
                            <a:spLocks/>
                          </wps:cNvSpPr>
                          <wps:spPr bwMode="auto">
                            <a:xfrm>
                              <a:off x="7048" y="221"/>
                              <a:ext cx="15" cy="2"/>
                            </a:xfrm>
                            <a:custGeom>
                              <a:avLst/>
                              <a:gdLst>
                                <a:gd name="T0" fmla="+- 0 7048 7048"/>
                                <a:gd name="T1" fmla="*/ T0 w 15"/>
                                <a:gd name="T2" fmla="+- 0 7062 704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4" name="Group 1711"/>
                        <wpg:cNvGrpSpPr>
                          <a:grpSpLocks/>
                        </wpg:cNvGrpSpPr>
                        <wpg:grpSpPr bwMode="auto">
                          <a:xfrm>
                            <a:off x="7077" y="221"/>
                            <a:ext cx="15" cy="2"/>
                            <a:chOff x="7077" y="221"/>
                            <a:chExt cx="15" cy="2"/>
                          </a:xfrm>
                        </wpg:grpSpPr>
                        <wps:wsp>
                          <wps:cNvPr id="1595" name="Freeform 1712"/>
                          <wps:cNvSpPr>
                            <a:spLocks/>
                          </wps:cNvSpPr>
                          <wps:spPr bwMode="auto">
                            <a:xfrm>
                              <a:off x="7077" y="221"/>
                              <a:ext cx="15" cy="2"/>
                            </a:xfrm>
                            <a:custGeom>
                              <a:avLst/>
                              <a:gdLst>
                                <a:gd name="T0" fmla="+- 0 7077 7077"/>
                                <a:gd name="T1" fmla="*/ T0 w 15"/>
                                <a:gd name="T2" fmla="+- 0 7092 707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6" name="Group 1709"/>
                        <wpg:cNvGrpSpPr>
                          <a:grpSpLocks/>
                        </wpg:cNvGrpSpPr>
                        <wpg:grpSpPr bwMode="auto">
                          <a:xfrm>
                            <a:off x="7107" y="221"/>
                            <a:ext cx="15" cy="2"/>
                            <a:chOff x="7107" y="221"/>
                            <a:chExt cx="15" cy="2"/>
                          </a:xfrm>
                        </wpg:grpSpPr>
                        <wps:wsp>
                          <wps:cNvPr id="1597" name="Freeform 1710"/>
                          <wps:cNvSpPr>
                            <a:spLocks/>
                          </wps:cNvSpPr>
                          <wps:spPr bwMode="auto">
                            <a:xfrm>
                              <a:off x="7107" y="221"/>
                              <a:ext cx="15" cy="2"/>
                            </a:xfrm>
                            <a:custGeom>
                              <a:avLst/>
                              <a:gdLst>
                                <a:gd name="T0" fmla="+- 0 7107 7107"/>
                                <a:gd name="T1" fmla="*/ T0 w 15"/>
                                <a:gd name="T2" fmla="+- 0 7121 710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8" name="Group 1707"/>
                        <wpg:cNvGrpSpPr>
                          <a:grpSpLocks/>
                        </wpg:cNvGrpSpPr>
                        <wpg:grpSpPr bwMode="auto">
                          <a:xfrm>
                            <a:off x="7136" y="221"/>
                            <a:ext cx="15" cy="2"/>
                            <a:chOff x="7136" y="221"/>
                            <a:chExt cx="15" cy="2"/>
                          </a:xfrm>
                        </wpg:grpSpPr>
                        <wps:wsp>
                          <wps:cNvPr id="1599" name="Freeform 1708"/>
                          <wps:cNvSpPr>
                            <a:spLocks/>
                          </wps:cNvSpPr>
                          <wps:spPr bwMode="auto">
                            <a:xfrm>
                              <a:off x="7136" y="221"/>
                              <a:ext cx="15" cy="2"/>
                            </a:xfrm>
                            <a:custGeom>
                              <a:avLst/>
                              <a:gdLst>
                                <a:gd name="T0" fmla="+- 0 7136 7136"/>
                                <a:gd name="T1" fmla="*/ T0 w 15"/>
                                <a:gd name="T2" fmla="+- 0 7151 713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0" name="Group 1705"/>
                        <wpg:cNvGrpSpPr>
                          <a:grpSpLocks/>
                        </wpg:cNvGrpSpPr>
                        <wpg:grpSpPr bwMode="auto">
                          <a:xfrm>
                            <a:off x="7166" y="221"/>
                            <a:ext cx="15" cy="2"/>
                            <a:chOff x="7166" y="221"/>
                            <a:chExt cx="15" cy="2"/>
                          </a:xfrm>
                        </wpg:grpSpPr>
                        <wps:wsp>
                          <wps:cNvPr id="1601" name="Freeform 1706"/>
                          <wps:cNvSpPr>
                            <a:spLocks/>
                          </wps:cNvSpPr>
                          <wps:spPr bwMode="auto">
                            <a:xfrm>
                              <a:off x="7166" y="221"/>
                              <a:ext cx="15" cy="2"/>
                            </a:xfrm>
                            <a:custGeom>
                              <a:avLst/>
                              <a:gdLst>
                                <a:gd name="T0" fmla="+- 0 7166 7166"/>
                                <a:gd name="T1" fmla="*/ T0 w 15"/>
                                <a:gd name="T2" fmla="+- 0 7180 716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2" name="Group 1703"/>
                        <wpg:cNvGrpSpPr>
                          <a:grpSpLocks/>
                        </wpg:cNvGrpSpPr>
                        <wpg:grpSpPr bwMode="auto">
                          <a:xfrm>
                            <a:off x="7195" y="221"/>
                            <a:ext cx="15" cy="2"/>
                            <a:chOff x="7195" y="221"/>
                            <a:chExt cx="15" cy="2"/>
                          </a:xfrm>
                        </wpg:grpSpPr>
                        <wps:wsp>
                          <wps:cNvPr id="1603" name="Freeform 1704"/>
                          <wps:cNvSpPr>
                            <a:spLocks/>
                          </wps:cNvSpPr>
                          <wps:spPr bwMode="auto">
                            <a:xfrm>
                              <a:off x="7195" y="221"/>
                              <a:ext cx="15" cy="2"/>
                            </a:xfrm>
                            <a:custGeom>
                              <a:avLst/>
                              <a:gdLst>
                                <a:gd name="T0" fmla="+- 0 7195 7195"/>
                                <a:gd name="T1" fmla="*/ T0 w 15"/>
                                <a:gd name="T2" fmla="+- 0 7210 719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4" name="Group 1701"/>
                        <wpg:cNvGrpSpPr>
                          <a:grpSpLocks/>
                        </wpg:cNvGrpSpPr>
                        <wpg:grpSpPr bwMode="auto">
                          <a:xfrm>
                            <a:off x="7225" y="221"/>
                            <a:ext cx="15" cy="2"/>
                            <a:chOff x="7225" y="221"/>
                            <a:chExt cx="15" cy="2"/>
                          </a:xfrm>
                        </wpg:grpSpPr>
                        <wps:wsp>
                          <wps:cNvPr id="1605" name="Freeform 1702"/>
                          <wps:cNvSpPr>
                            <a:spLocks/>
                          </wps:cNvSpPr>
                          <wps:spPr bwMode="auto">
                            <a:xfrm>
                              <a:off x="7225" y="221"/>
                              <a:ext cx="15" cy="2"/>
                            </a:xfrm>
                            <a:custGeom>
                              <a:avLst/>
                              <a:gdLst>
                                <a:gd name="T0" fmla="+- 0 7225 7225"/>
                                <a:gd name="T1" fmla="*/ T0 w 15"/>
                                <a:gd name="T2" fmla="+- 0 7239 722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6" name="Group 1699"/>
                        <wpg:cNvGrpSpPr>
                          <a:grpSpLocks/>
                        </wpg:cNvGrpSpPr>
                        <wpg:grpSpPr bwMode="auto">
                          <a:xfrm>
                            <a:off x="7254" y="221"/>
                            <a:ext cx="15" cy="2"/>
                            <a:chOff x="7254" y="221"/>
                            <a:chExt cx="15" cy="2"/>
                          </a:xfrm>
                        </wpg:grpSpPr>
                        <wps:wsp>
                          <wps:cNvPr id="1607" name="Freeform 1700"/>
                          <wps:cNvSpPr>
                            <a:spLocks/>
                          </wps:cNvSpPr>
                          <wps:spPr bwMode="auto">
                            <a:xfrm>
                              <a:off x="7254" y="221"/>
                              <a:ext cx="15" cy="2"/>
                            </a:xfrm>
                            <a:custGeom>
                              <a:avLst/>
                              <a:gdLst>
                                <a:gd name="T0" fmla="+- 0 7254 7254"/>
                                <a:gd name="T1" fmla="*/ T0 w 15"/>
                                <a:gd name="T2" fmla="+- 0 7269 725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8" name="Group 1697"/>
                        <wpg:cNvGrpSpPr>
                          <a:grpSpLocks/>
                        </wpg:cNvGrpSpPr>
                        <wpg:grpSpPr bwMode="auto">
                          <a:xfrm>
                            <a:off x="7284" y="221"/>
                            <a:ext cx="15" cy="2"/>
                            <a:chOff x="7284" y="221"/>
                            <a:chExt cx="15" cy="2"/>
                          </a:xfrm>
                        </wpg:grpSpPr>
                        <wps:wsp>
                          <wps:cNvPr id="1609" name="Freeform 1698"/>
                          <wps:cNvSpPr>
                            <a:spLocks/>
                          </wps:cNvSpPr>
                          <wps:spPr bwMode="auto">
                            <a:xfrm>
                              <a:off x="7284" y="221"/>
                              <a:ext cx="15" cy="2"/>
                            </a:xfrm>
                            <a:custGeom>
                              <a:avLst/>
                              <a:gdLst>
                                <a:gd name="T0" fmla="+- 0 7284 7284"/>
                                <a:gd name="T1" fmla="*/ T0 w 15"/>
                                <a:gd name="T2" fmla="+- 0 7299 728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0" name="Group 1695"/>
                        <wpg:cNvGrpSpPr>
                          <a:grpSpLocks/>
                        </wpg:cNvGrpSpPr>
                        <wpg:grpSpPr bwMode="auto">
                          <a:xfrm>
                            <a:off x="7313" y="221"/>
                            <a:ext cx="15" cy="2"/>
                            <a:chOff x="7313" y="221"/>
                            <a:chExt cx="15" cy="2"/>
                          </a:xfrm>
                        </wpg:grpSpPr>
                        <wps:wsp>
                          <wps:cNvPr id="1611" name="Freeform 1696"/>
                          <wps:cNvSpPr>
                            <a:spLocks/>
                          </wps:cNvSpPr>
                          <wps:spPr bwMode="auto">
                            <a:xfrm>
                              <a:off x="7313" y="221"/>
                              <a:ext cx="15" cy="2"/>
                            </a:xfrm>
                            <a:custGeom>
                              <a:avLst/>
                              <a:gdLst>
                                <a:gd name="T0" fmla="+- 0 7313 7313"/>
                                <a:gd name="T1" fmla="*/ T0 w 15"/>
                                <a:gd name="T2" fmla="+- 0 7328 731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2" name="Group 1693"/>
                        <wpg:cNvGrpSpPr>
                          <a:grpSpLocks/>
                        </wpg:cNvGrpSpPr>
                        <wpg:grpSpPr bwMode="auto">
                          <a:xfrm>
                            <a:off x="7343" y="221"/>
                            <a:ext cx="15" cy="2"/>
                            <a:chOff x="7343" y="221"/>
                            <a:chExt cx="15" cy="2"/>
                          </a:xfrm>
                        </wpg:grpSpPr>
                        <wps:wsp>
                          <wps:cNvPr id="1613" name="Freeform 1694"/>
                          <wps:cNvSpPr>
                            <a:spLocks/>
                          </wps:cNvSpPr>
                          <wps:spPr bwMode="auto">
                            <a:xfrm>
                              <a:off x="7343" y="221"/>
                              <a:ext cx="15" cy="2"/>
                            </a:xfrm>
                            <a:custGeom>
                              <a:avLst/>
                              <a:gdLst>
                                <a:gd name="T0" fmla="+- 0 7343 7343"/>
                                <a:gd name="T1" fmla="*/ T0 w 15"/>
                                <a:gd name="T2" fmla="+- 0 7358 734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4" name="Group 1691"/>
                        <wpg:cNvGrpSpPr>
                          <a:grpSpLocks/>
                        </wpg:cNvGrpSpPr>
                        <wpg:grpSpPr bwMode="auto">
                          <a:xfrm>
                            <a:off x="7372" y="221"/>
                            <a:ext cx="15" cy="2"/>
                            <a:chOff x="7372" y="221"/>
                            <a:chExt cx="15" cy="2"/>
                          </a:xfrm>
                        </wpg:grpSpPr>
                        <wps:wsp>
                          <wps:cNvPr id="1615" name="Freeform 1692"/>
                          <wps:cNvSpPr>
                            <a:spLocks/>
                          </wps:cNvSpPr>
                          <wps:spPr bwMode="auto">
                            <a:xfrm>
                              <a:off x="7372" y="221"/>
                              <a:ext cx="15" cy="2"/>
                            </a:xfrm>
                            <a:custGeom>
                              <a:avLst/>
                              <a:gdLst>
                                <a:gd name="T0" fmla="+- 0 7372 7372"/>
                                <a:gd name="T1" fmla="*/ T0 w 15"/>
                                <a:gd name="T2" fmla="+- 0 7387 737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6" name="Group 1689"/>
                        <wpg:cNvGrpSpPr>
                          <a:grpSpLocks/>
                        </wpg:cNvGrpSpPr>
                        <wpg:grpSpPr bwMode="auto">
                          <a:xfrm>
                            <a:off x="7402" y="221"/>
                            <a:ext cx="15" cy="2"/>
                            <a:chOff x="7402" y="221"/>
                            <a:chExt cx="15" cy="2"/>
                          </a:xfrm>
                        </wpg:grpSpPr>
                        <wps:wsp>
                          <wps:cNvPr id="1617" name="Freeform 1690"/>
                          <wps:cNvSpPr>
                            <a:spLocks/>
                          </wps:cNvSpPr>
                          <wps:spPr bwMode="auto">
                            <a:xfrm>
                              <a:off x="7402" y="221"/>
                              <a:ext cx="15" cy="2"/>
                            </a:xfrm>
                            <a:custGeom>
                              <a:avLst/>
                              <a:gdLst>
                                <a:gd name="T0" fmla="+- 0 7402 7402"/>
                                <a:gd name="T1" fmla="*/ T0 w 15"/>
                                <a:gd name="T2" fmla="+- 0 7417 740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8" name="Group 1687"/>
                        <wpg:cNvGrpSpPr>
                          <a:grpSpLocks/>
                        </wpg:cNvGrpSpPr>
                        <wpg:grpSpPr bwMode="auto">
                          <a:xfrm>
                            <a:off x="7431" y="221"/>
                            <a:ext cx="15" cy="2"/>
                            <a:chOff x="7431" y="221"/>
                            <a:chExt cx="15" cy="2"/>
                          </a:xfrm>
                        </wpg:grpSpPr>
                        <wps:wsp>
                          <wps:cNvPr id="1619" name="Freeform 1688"/>
                          <wps:cNvSpPr>
                            <a:spLocks/>
                          </wps:cNvSpPr>
                          <wps:spPr bwMode="auto">
                            <a:xfrm>
                              <a:off x="7431" y="221"/>
                              <a:ext cx="15" cy="2"/>
                            </a:xfrm>
                            <a:custGeom>
                              <a:avLst/>
                              <a:gdLst>
                                <a:gd name="T0" fmla="+- 0 7431 7431"/>
                                <a:gd name="T1" fmla="*/ T0 w 15"/>
                                <a:gd name="T2" fmla="+- 0 7446 743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0" name="Group 1685"/>
                        <wpg:cNvGrpSpPr>
                          <a:grpSpLocks/>
                        </wpg:cNvGrpSpPr>
                        <wpg:grpSpPr bwMode="auto">
                          <a:xfrm>
                            <a:off x="7461" y="221"/>
                            <a:ext cx="15" cy="2"/>
                            <a:chOff x="7461" y="221"/>
                            <a:chExt cx="15" cy="2"/>
                          </a:xfrm>
                        </wpg:grpSpPr>
                        <wps:wsp>
                          <wps:cNvPr id="1621" name="Freeform 1686"/>
                          <wps:cNvSpPr>
                            <a:spLocks/>
                          </wps:cNvSpPr>
                          <wps:spPr bwMode="auto">
                            <a:xfrm>
                              <a:off x="7461" y="221"/>
                              <a:ext cx="15" cy="2"/>
                            </a:xfrm>
                            <a:custGeom>
                              <a:avLst/>
                              <a:gdLst>
                                <a:gd name="T0" fmla="+- 0 7461 7461"/>
                                <a:gd name="T1" fmla="*/ T0 w 15"/>
                                <a:gd name="T2" fmla="+- 0 7476 746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2" name="Group 1683"/>
                        <wpg:cNvGrpSpPr>
                          <a:grpSpLocks/>
                        </wpg:cNvGrpSpPr>
                        <wpg:grpSpPr bwMode="auto">
                          <a:xfrm>
                            <a:off x="7490" y="221"/>
                            <a:ext cx="15" cy="2"/>
                            <a:chOff x="7490" y="221"/>
                            <a:chExt cx="15" cy="2"/>
                          </a:xfrm>
                        </wpg:grpSpPr>
                        <wps:wsp>
                          <wps:cNvPr id="1623" name="Freeform 1684"/>
                          <wps:cNvSpPr>
                            <a:spLocks/>
                          </wps:cNvSpPr>
                          <wps:spPr bwMode="auto">
                            <a:xfrm>
                              <a:off x="7490" y="221"/>
                              <a:ext cx="15" cy="2"/>
                            </a:xfrm>
                            <a:custGeom>
                              <a:avLst/>
                              <a:gdLst>
                                <a:gd name="T0" fmla="+- 0 7490 7490"/>
                                <a:gd name="T1" fmla="*/ T0 w 15"/>
                                <a:gd name="T2" fmla="+- 0 7505 749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4" name="Group 1681"/>
                        <wpg:cNvGrpSpPr>
                          <a:grpSpLocks/>
                        </wpg:cNvGrpSpPr>
                        <wpg:grpSpPr bwMode="auto">
                          <a:xfrm>
                            <a:off x="7520" y="221"/>
                            <a:ext cx="15" cy="2"/>
                            <a:chOff x="7520" y="221"/>
                            <a:chExt cx="15" cy="2"/>
                          </a:xfrm>
                        </wpg:grpSpPr>
                        <wps:wsp>
                          <wps:cNvPr id="1625" name="Freeform 1682"/>
                          <wps:cNvSpPr>
                            <a:spLocks/>
                          </wps:cNvSpPr>
                          <wps:spPr bwMode="auto">
                            <a:xfrm>
                              <a:off x="7520" y="221"/>
                              <a:ext cx="15" cy="2"/>
                            </a:xfrm>
                            <a:custGeom>
                              <a:avLst/>
                              <a:gdLst>
                                <a:gd name="T0" fmla="+- 0 7520 7520"/>
                                <a:gd name="T1" fmla="*/ T0 w 15"/>
                                <a:gd name="T2" fmla="+- 0 7535 752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6" name="Group 1679"/>
                        <wpg:cNvGrpSpPr>
                          <a:grpSpLocks/>
                        </wpg:cNvGrpSpPr>
                        <wpg:grpSpPr bwMode="auto">
                          <a:xfrm>
                            <a:off x="7550" y="221"/>
                            <a:ext cx="15" cy="2"/>
                            <a:chOff x="7550" y="221"/>
                            <a:chExt cx="15" cy="2"/>
                          </a:xfrm>
                        </wpg:grpSpPr>
                        <wps:wsp>
                          <wps:cNvPr id="1627" name="Freeform 1680"/>
                          <wps:cNvSpPr>
                            <a:spLocks/>
                          </wps:cNvSpPr>
                          <wps:spPr bwMode="auto">
                            <a:xfrm>
                              <a:off x="7550" y="221"/>
                              <a:ext cx="15" cy="2"/>
                            </a:xfrm>
                            <a:custGeom>
                              <a:avLst/>
                              <a:gdLst>
                                <a:gd name="T0" fmla="+- 0 7550 7550"/>
                                <a:gd name="T1" fmla="*/ T0 w 15"/>
                                <a:gd name="T2" fmla="+- 0 7564 755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8" name="Group 1677"/>
                        <wpg:cNvGrpSpPr>
                          <a:grpSpLocks/>
                        </wpg:cNvGrpSpPr>
                        <wpg:grpSpPr bwMode="auto">
                          <a:xfrm>
                            <a:off x="7579" y="221"/>
                            <a:ext cx="15" cy="2"/>
                            <a:chOff x="7579" y="221"/>
                            <a:chExt cx="15" cy="2"/>
                          </a:xfrm>
                        </wpg:grpSpPr>
                        <wps:wsp>
                          <wps:cNvPr id="1629" name="Freeform 1678"/>
                          <wps:cNvSpPr>
                            <a:spLocks/>
                          </wps:cNvSpPr>
                          <wps:spPr bwMode="auto">
                            <a:xfrm>
                              <a:off x="7579" y="221"/>
                              <a:ext cx="15" cy="2"/>
                            </a:xfrm>
                            <a:custGeom>
                              <a:avLst/>
                              <a:gdLst>
                                <a:gd name="T0" fmla="+- 0 7579 7579"/>
                                <a:gd name="T1" fmla="*/ T0 w 15"/>
                                <a:gd name="T2" fmla="+- 0 7594 757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0" name="Group 1675"/>
                        <wpg:cNvGrpSpPr>
                          <a:grpSpLocks/>
                        </wpg:cNvGrpSpPr>
                        <wpg:grpSpPr bwMode="auto">
                          <a:xfrm>
                            <a:off x="7609" y="221"/>
                            <a:ext cx="15" cy="2"/>
                            <a:chOff x="7609" y="221"/>
                            <a:chExt cx="15" cy="2"/>
                          </a:xfrm>
                        </wpg:grpSpPr>
                        <wps:wsp>
                          <wps:cNvPr id="1631" name="Freeform 1676"/>
                          <wps:cNvSpPr>
                            <a:spLocks/>
                          </wps:cNvSpPr>
                          <wps:spPr bwMode="auto">
                            <a:xfrm>
                              <a:off x="7609" y="221"/>
                              <a:ext cx="15" cy="2"/>
                            </a:xfrm>
                            <a:custGeom>
                              <a:avLst/>
                              <a:gdLst>
                                <a:gd name="T0" fmla="+- 0 7609 7609"/>
                                <a:gd name="T1" fmla="*/ T0 w 15"/>
                                <a:gd name="T2" fmla="+- 0 7623 760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2" name="Group 1673"/>
                        <wpg:cNvGrpSpPr>
                          <a:grpSpLocks/>
                        </wpg:cNvGrpSpPr>
                        <wpg:grpSpPr bwMode="auto">
                          <a:xfrm>
                            <a:off x="7638" y="221"/>
                            <a:ext cx="15" cy="2"/>
                            <a:chOff x="7638" y="221"/>
                            <a:chExt cx="15" cy="2"/>
                          </a:xfrm>
                        </wpg:grpSpPr>
                        <wps:wsp>
                          <wps:cNvPr id="1633" name="Freeform 1674"/>
                          <wps:cNvSpPr>
                            <a:spLocks/>
                          </wps:cNvSpPr>
                          <wps:spPr bwMode="auto">
                            <a:xfrm>
                              <a:off x="7638" y="221"/>
                              <a:ext cx="15" cy="2"/>
                            </a:xfrm>
                            <a:custGeom>
                              <a:avLst/>
                              <a:gdLst>
                                <a:gd name="T0" fmla="+- 0 7638 7638"/>
                                <a:gd name="T1" fmla="*/ T0 w 15"/>
                                <a:gd name="T2" fmla="+- 0 7653 763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4" name="Group 1671"/>
                        <wpg:cNvGrpSpPr>
                          <a:grpSpLocks/>
                        </wpg:cNvGrpSpPr>
                        <wpg:grpSpPr bwMode="auto">
                          <a:xfrm>
                            <a:off x="7668" y="221"/>
                            <a:ext cx="15" cy="2"/>
                            <a:chOff x="7668" y="221"/>
                            <a:chExt cx="15" cy="2"/>
                          </a:xfrm>
                        </wpg:grpSpPr>
                        <wps:wsp>
                          <wps:cNvPr id="1635" name="Freeform 1672"/>
                          <wps:cNvSpPr>
                            <a:spLocks/>
                          </wps:cNvSpPr>
                          <wps:spPr bwMode="auto">
                            <a:xfrm>
                              <a:off x="7668" y="221"/>
                              <a:ext cx="15" cy="2"/>
                            </a:xfrm>
                            <a:custGeom>
                              <a:avLst/>
                              <a:gdLst>
                                <a:gd name="T0" fmla="+- 0 7668 7668"/>
                                <a:gd name="T1" fmla="*/ T0 w 15"/>
                                <a:gd name="T2" fmla="+- 0 7682 766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6" name="Group 1669"/>
                        <wpg:cNvGrpSpPr>
                          <a:grpSpLocks/>
                        </wpg:cNvGrpSpPr>
                        <wpg:grpSpPr bwMode="auto">
                          <a:xfrm>
                            <a:off x="7697" y="221"/>
                            <a:ext cx="15" cy="2"/>
                            <a:chOff x="7697" y="221"/>
                            <a:chExt cx="15" cy="2"/>
                          </a:xfrm>
                        </wpg:grpSpPr>
                        <wps:wsp>
                          <wps:cNvPr id="1637" name="Freeform 1670"/>
                          <wps:cNvSpPr>
                            <a:spLocks/>
                          </wps:cNvSpPr>
                          <wps:spPr bwMode="auto">
                            <a:xfrm>
                              <a:off x="7697" y="221"/>
                              <a:ext cx="15" cy="2"/>
                            </a:xfrm>
                            <a:custGeom>
                              <a:avLst/>
                              <a:gdLst>
                                <a:gd name="T0" fmla="+- 0 7697 7697"/>
                                <a:gd name="T1" fmla="*/ T0 w 15"/>
                                <a:gd name="T2" fmla="+- 0 7712 769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8" name="Group 1667"/>
                        <wpg:cNvGrpSpPr>
                          <a:grpSpLocks/>
                        </wpg:cNvGrpSpPr>
                        <wpg:grpSpPr bwMode="auto">
                          <a:xfrm>
                            <a:off x="7727" y="221"/>
                            <a:ext cx="15" cy="2"/>
                            <a:chOff x="7727" y="221"/>
                            <a:chExt cx="15" cy="2"/>
                          </a:xfrm>
                        </wpg:grpSpPr>
                        <wps:wsp>
                          <wps:cNvPr id="1639" name="Freeform 1668"/>
                          <wps:cNvSpPr>
                            <a:spLocks/>
                          </wps:cNvSpPr>
                          <wps:spPr bwMode="auto">
                            <a:xfrm>
                              <a:off x="7727" y="221"/>
                              <a:ext cx="15" cy="2"/>
                            </a:xfrm>
                            <a:custGeom>
                              <a:avLst/>
                              <a:gdLst>
                                <a:gd name="T0" fmla="+- 0 7727 7727"/>
                                <a:gd name="T1" fmla="*/ T0 w 15"/>
                                <a:gd name="T2" fmla="+- 0 7742 772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0" name="Group 1665"/>
                        <wpg:cNvGrpSpPr>
                          <a:grpSpLocks/>
                        </wpg:cNvGrpSpPr>
                        <wpg:grpSpPr bwMode="auto">
                          <a:xfrm>
                            <a:off x="7756" y="221"/>
                            <a:ext cx="15" cy="2"/>
                            <a:chOff x="7756" y="221"/>
                            <a:chExt cx="15" cy="2"/>
                          </a:xfrm>
                        </wpg:grpSpPr>
                        <wps:wsp>
                          <wps:cNvPr id="1641" name="Freeform 1666"/>
                          <wps:cNvSpPr>
                            <a:spLocks/>
                          </wps:cNvSpPr>
                          <wps:spPr bwMode="auto">
                            <a:xfrm>
                              <a:off x="7756" y="221"/>
                              <a:ext cx="15" cy="2"/>
                            </a:xfrm>
                            <a:custGeom>
                              <a:avLst/>
                              <a:gdLst>
                                <a:gd name="T0" fmla="+- 0 7756 7756"/>
                                <a:gd name="T1" fmla="*/ T0 w 15"/>
                                <a:gd name="T2" fmla="+- 0 7771 775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2" name="Group 1663"/>
                        <wpg:cNvGrpSpPr>
                          <a:grpSpLocks/>
                        </wpg:cNvGrpSpPr>
                        <wpg:grpSpPr bwMode="auto">
                          <a:xfrm>
                            <a:off x="7786" y="221"/>
                            <a:ext cx="15" cy="2"/>
                            <a:chOff x="7786" y="221"/>
                            <a:chExt cx="15" cy="2"/>
                          </a:xfrm>
                        </wpg:grpSpPr>
                        <wps:wsp>
                          <wps:cNvPr id="1643" name="Freeform 1664"/>
                          <wps:cNvSpPr>
                            <a:spLocks/>
                          </wps:cNvSpPr>
                          <wps:spPr bwMode="auto">
                            <a:xfrm>
                              <a:off x="7786" y="221"/>
                              <a:ext cx="15" cy="2"/>
                            </a:xfrm>
                            <a:custGeom>
                              <a:avLst/>
                              <a:gdLst>
                                <a:gd name="T0" fmla="+- 0 7786 7786"/>
                                <a:gd name="T1" fmla="*/ T0 w 15"/>
                                <a:gd name="T2" fmla="+- 0 7801 778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4" name="Group 1661"/>
                        <wpg:cNvGrpSpPr>
                          <a:grpSpLocks/>
                        </wpg:cNvGrpSpPr>
                        <wpg:grpSpPr bwMode="auto">
                          <a:xfrm>
                            <a:off x="7815" y="221"/>
                            <a:ext cx="15" cy="2"/>
                            <a:chOff x="7815" y="221"/>
                            <a:chExt cx="15" cy="2"/>
                          </a:xfrm>
                        </wpg:grpSpPr>
                        <wps:wsp>
                          <wps:cNvPr id="1645" name="Freeform 1662"/>
                          <wps:cNvSpPr>
                            <a:spLocks/>
                          </wps:cNvSpPr>
                          <wps:spPr bwMode="auto">
                            <a:xfrm>
                              <a:off x="7815" y="221"/>
                              <a:ext cx="15" cy="2"/>
                            </a:xfrm>
                            <a:custGeom>
                              <a:avLst/>
                              <a:gdLst>
                                <a:gd name="T0" fmla="+- 0 7815 7815"/>
                                <a:gd name="T1" fmla="*/ T0 w 15"/>
                                <a:gd name="T2" fmla="+- 0 7830 781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6" name="Group 1659"/>
                        <wpg:cNvGrpSpPr>
                          <a:grpSpLocks/>
                        </wpg:cNvGrpSpPr>
                        <wpg:grpSpPr bwMode="auto">
                          <a:xfrm>
                            <a:off x="7845" y="221"/>
                            <a:ext cx="15" cy="2"/>
                            <a:chOff x="7845" y="221"/>
                            <a:chExt cx="15" cy="2"/>
                          </a:xfrm>
                        </wpg:grpSpPr>
                        <wps:wsp>
                          <wps:cNvPr id="1647" name="Freeform 1660"/>
                          <wps:cNvSpPr>
                            <a:spLocks/>
                          </wps:cNvSpPr>
                          <wps:spPr bwMode="auto">
                            <a:xfrm>
                              <a:off x="7845" y="221"/>
                              <a:ext cx="15" cy="2"/>
                            </a:xfrm>
                            <a:custGeom>
                              <a:avLst/>
                              <a:gdLst>
                                <a:gd name="T0" fmla="+- 0 7845 7845"/>
                                <a:gd name="T1" fmla="*/ T0 w 15"/>
                                <a:gd name="T2" fmla="+- 0 7860 784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8" name="Group 1657"/>
                        <wpg:cNvGrpSpPr>
                          <a:grpSpLocks/>
                        </wpg:cNvGrpSpPr>
                        <wpg:grpSpPr bwMode="auto">
                          <a:xfrm>
                            <a:off x="7874" y="221"/>
                            <a:ext cx="15" cy="2"/>
                            <a:chOff x="7874" y="221"/>
                            <a:chExt cx="15" cy="2"/>
                          </a:xfrm>
                        </wpg:grpSpPr>
                        <wps:wsp>
                          <wps:cNvPr id="1649" name="Freeform 1658"/>
                          <wps:cNvSpPr>
                            <a:spLocks/>
                          </wps:cNvSpPr>
                          <wps:spPr bwMode="auto">
                            <a:xfrm>
                              <a:off x="7874" y="221"/>
                              <a:ext cx="15" cy="2"/>
                            </a:xfrm>
                            <a:custGeom>
                              <a:avLst/>
                              <a:gdLst>
                                <a:gd name="T0" fmla="+- 0 7874 7874"/>
                                <a:gd name="T1" fmla="*/ T0 w 15"/>
                                <a:gd name="T2" fmla="+- 0 7889 787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0" name="Group 1655"/>
                        <wpg:cNvGrpSpPr>
                          <a:grpSpLocks/>
                        </wpg:cNvGrpSpPr>
                        <wpg:grpSpPr bwMode="auto">
                          <a:xfrm>
                            <a:off x="7904" y="221"/>
                            <a:ext cx="15" cy="2"/>
                            <a:chOff x="7904" y="221"/>
                            <a:chExt cx="15" cy="2"/>
                          </a:xfrm>
                        </wpg:grpSpPr>
                        <wps:wsp>
                          <wps:cNvPr id="1651" name="Freeform 1656"/>
                          <wps:cNvSpPr>
                            <a:spLocks/>
                          </wps:cNvSpPr>
                          <wps:spPr bwMode="auto">
                            <a:xfrm>
                              <a:off x="7904" y="221"/>
                              <a:ext cx="15" cy="2"/>
                            </a:xfrm>
                            <a:custGeom>
                              <a:avLst/>
                              <a:gdLst>
                                <a:gd name="T0" fmla="+- 0 7904 7904"/>
                                <a:gd name="T1" fmla="*/ T0 w 15"/>
                                <a:gd name="T2" fmla="+- 0 7919 790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2" name="Group 1653"/>
                        <wpg:cNvGrpSpPr>
                          <a:grpSpLocks/>
                        </wpg:cNvGrpSpPr>
                        <wpg:grpSpPr bwMode="auto">
                          <a:xfrm>
                            <a:off x="7933" y="221"/>
                            <a:ext cx="15" cy="2"/>
                            <a:chOff x="7933" y="221"/>
                            <a:chExt cx="15" cy="2"/>
                          </a:xfrm>
                        </wpg:grpSpPr>
                        <wps:wsp>
                          <wps:cNvPr id="1653" name="Freeform 1654"/>
                          <wps:cNvSpPr>
                            <a:spLocks/>
                          </wps:cNvSpPr>
                          <wps:spPr bwMode="auto">
                            <a:xfrm>
                              <a:off x="7933" y="221"/>
                              <a:ext cx="15" cy="2"/>
                            </a:xfrm>
                            <a:custGeom>
                              <a:avLst/>
                              <a:gdLst>
                                <a:gd name="T0" fmla="+- 0 7933 7933"/>
                                <a:gd name="T1" fmla="*/ T0 w 15"/>
                                <a:gd name="T2" fmla="+- 0 7948 793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4" name="Group 1651"/>
                        <wpg:cNvGrpSpPr>
                          <a:grpSpLocks/>
                        </wpg:cNvGrpSpPr>
                        <wpg:grpSpPr bwMode="auto">
                          <a:xfrm>
                            <a:off x="7963" y="221"/>
                            <a:ext cx="15" cy="2"/>
                            <a:chOff x="7963" y="221"/>
                            <a:chExt cx="15" cy="2"/>
                          </a:xfrm>
                        </wpg:grpSpPr>
                        <wps:wsp>
                          <wps:cNvPr id="1655" name="Freeform 1652"/>
                          <wps:cNvSpPr>
                            <a:spLocks/>
                          </wps:cNvSpPr>
                          <wps:spPr bwMode="auto">
                            <a:xfrm>
                              <a:off x="7963" y="221"/>
                              <a:ext cx="15" cy="2"/>
                            </a:xfrm>
                            <a:custGeom>
                              <a:avLst/>
                              <a:gdLst>
                                <a:gd name="T0" fmla="+- 0 7963 7963"/>
                                <a:gd name="T1" fmla="*/ T0 w 15"/>
                                <a:gd name="T2" fmla="+- 0 7978 796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6" name="Group 1649"/>
                        <wpg:cNvGrpSpPr>
                          <a:grpSpLocks/>
                        </wpg:cNvGrpSpPr>
                        <wpg:grpSpPr bwMode="auto">
                          <a:xfrm>
                            <a:off x="7993" y="221"/>
                            <a:ext cx="15" cy="2"/>
                            <a:chOff x="7993" y="221"/>
                            <a:chExt cx="15" cy="2"/>
                          </a:xfrm>
                        </wpg:grpSpPr>
                        <wps:wsp>
                          <wps:cNvPr id="1657" name="Freeform 1650"/>
                          <wps:cNvSpPr>
                            <a:spLocks/>
                          </wps:cNvSpPr>
                          <wps:spPr bwMode="auto">
                            <a:xfrm>
                              <a:off x="7993" y="221"/>
                              <a:ext cx="15" cy="2"/>
                            </a:xfrm>
                            <a:custGeom>
                              <a:avLst/>
                              <a:gdLst>
                                <a:gd name="T0" fmla="+- 0 7993 7993"/>
                                <a:gd name="T1" fmla="*/ T0 w 15"/>
                                <a:gd name="T2" fmla="+- 0 8007 799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8" name="Group 1647"/>
                        <wpg:cNvGrpSpPr>
                          <a:grpSpLocks/>
                        </wpg:cNvGrpSpPr>
                        <wpg:grpSpPr bwMode="auto">
                          <a:xfrm>
                            <a:off x="8022" y="221"/>
                            <a:ext cx="15" cy="2"/>
                            <a:chOff x="8022" y="221"/>
                            <a:chExt cx="15" cy="2"/>
                          </a:xfrm>
                        </wpg:grpSpPr>
                        <wps:wsp>
                          <wps:cNvPr id="1659" name="Freeform 1648"/>
                          <wps:cNvSpPr>
                            <a:spLocks/>
                          </wps:cNvSpPr>
                          <wps:spPr bwMode="auto">
                            <a:xfrm>
                              <a:off x="8022" y="221"/>
                              <a:ext cx="15" cy="2"/>
                            </a:xfrm>
                            <a:custGeom>
                              <a:avLst/>
                              <a:gdLst>
                                <a:gd name="T0" fmla="+- 0 8022 8022"/>
                                <a:gd name="T1" fmla="*/ T0 w 15"/>
                                <a:gd name="T2" fmla="+- 0 8037 802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0" name="Group 1645"/>
                        <wpg:cNvGrpSpPr>
                          <a:grpSpLocks/>
                        </wpg:cNvGrpSpPr>
                        <wpg:grpSpPr bwMode="auto">
                          <a:xfrm>
                            <a:off x="8052" y="221"/>
                            <a:ext cx="15" cy="2"/>
                            <a:chOff x="8052" y="221"/>
                            <a:chExt cx="15" cy="2"/>
                          </a:xfrm>
                        </wpg:grpSpPr>
                        <wps:wsp>
                          <wps:cNvPr id="1661" name="Freeform 1646"/>
                          <wps:cNvSpPr>
                            <a:spLocks/>
                          </wps:cNvSpPr>
                          <wps:spPr bwMode="auto">
                            <a:xfrm>
                              <a:off x="8052" y="221"/>
                              <a:ext cx="15" cy="2"/>
                            </a:xfrm>
                            <a:custGeom>
                              <a:avLst/>
                              <a:gdLst>
                                <a:gd name="T0" fmla="+- 0 8052 8052"/>
                                <a:gd name="T1" fmla="*/ T0 w 15"/>
                                <a:gd name="T2" fmla="+- 0 8066 805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2" name="Group 1643"/>
                        <wpg:cNvGrpSpPr>
                          <a:grpSpLocks/>
                        </wpg:cNvGrpSpPr>
                        <wpg:grpSpPr bwMode="auto">
                          <a:xfrm>
                            <a:off x="8081" y="221"/>
                            <a:ext cx="15" cy="2"/>
                            <a:chOff x="8081" y="221"/>
                            <a:chExt cx="15" cy="2"/>
                          </a:xfrm>
                        </wpg:grpSpPr>
                        <wps:wsp>
                          <wps:cNvPr id="1663" name="Freeform 1644"/>
                          <wps:cNvSpPr>
                            <a:spLocks/>
                          </wps:cNvSpPr>
                          <wps:spPr bwMode="auto">
                            <a:xfrm>
                              <a:off x="8081" y="221"/>
                              <a:ext cx="15" cy="2"/>
                            </a:xfrm>
                            <a:custGeom>
                              <a:avLst/>
                              <a:gdLst>
                                <a:gd name="T0" fmla="+- 0 8081 8081"/>
                                <a:gd name="T1" fmla="*/ T0 w 15"/>
                                <a:gd name="T2" fmla="+- 0 8096 808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4" name="Group 1641"/>
                        <wpg:cNvGrpSpPr>
                          <a:grpSpLocks/>
                        </wpg:cNvGrpSpPr>
                        <wpg:grpSpPr bwMode="auto">
                          <a:xfrm>
                            <a:off x="8111" y="221"/>
                            <a:ext cx="15" cy="2"/>
                            <a:chOff x="8111" y="221"/>
                            <a:chExt cx="15" cy="2"/>
                          </a:xfrm>
                        </wpg:grpSpPr>
                        <wps:wsp>
                          <wps:cNvPr id="1665" name="Freeform 1642"/>
                          <wps:cNvSpPr>
                            <a:spLocks/>
                          </wps:cNvSpPr>
                          <wps:spPr bwMode="auto">
                            <a:xfrm>
                              <a:off x="8111" y="221"/>
                              <a:ext cx="15" cy="2"/>
                            </a:xfrm>
                            <a:custGeom>
                              <a:avLst/>
                              <a:gdLst>
                                <a:gd name="T0" fmla="+- 0 8111 8111"/>
                                <a:gd name="T1" fmla="*/ T0 w 15"/>
                                <a:gd name="T2" fmla="+- 0 8125 811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6" name="Group 1639"/>
                        <wpg:cNvGrpSpPr>
                          <a:grpSpLocks/>
                        </wpg:cNvGrpSpPr>
                        <wpg:grpSpPr bwMode="auto">
                          <a:xfrm>
                            <a:off x="8140" y="221"/>
                            <a:ext cx="15" cy="2"/>
                            <a:chOff x="8140" y="221"/>
                            <a:chExt cx="15" cy="2"/>
                          </a:xfrm>
                        </wpg:grpSpPr>
                        <wps:wsp>
                          <wps:cNvPr id="1667" name="Freeform 1640"/>
                          <wps:cNvSpPr>
                            <a:spLocks/>
                          </wps:cNvSpPr>
                          <wps:spPr bwMode="auto">
                            <a:xfrm>
                              <a:off x="8140" y="221"/>
                              <a:ext cx="15" cy="2"/>
                            </a:xfrm>
                            <a:custGeom>
                              <a:avLst/>
                              <a:gdLst>
                                <a:gd name="T0" fmla="+- 0 8140 8140"/>
                                <a:gd name="T1" fmla="*/ T0 w 15"/>
                                <a:gd name="T2" fmla="+- 0 8155 814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8" name="Group 1637"/>
                        <wpg:cNvGrpSpPr>
                          <a:grpSpLocks/>
                        </wpg:cNvGrpSpPr>
                        <wpg:grpSpPr bwMode="auto">
                          <a:xfrm>
                            <a:off x="8170" y="221"/>
                            <a:ext cx="15" cy="2"/>
                            <a:chOff x="8170" y="221"/>
                            <a:chExt cx="15" cy="2"/>
                          </a:xfrm>
                        </wpg:grpSpPr>
                        <wps:wsp>
                          <wps:cNvPr id="1669" name="Freeform 1638"/>
                          <wps:cNvSpPr>
                            <a:spLocks/>
                          </wps:cNvSpPr>
                          <wps:spPr bwMode="auto">
                            <a:xfrm>
                              <a:off x="8170" y="221"/>
                              <a:ext cx="15" cy="2"/>
                            </a:xfrm>
                            <a:custGeom>
                              <a:avLst/>
                              <a:gdLst>
                                <a:gd name="T0" fmla="+- 0 8170 8170"/>
                                <a:gd name="T1" fmla="*/ T0 w 15"/>
                                <a:gd name="T2" fmla="+- 0 8184 817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0" name="Group 1635"/>
                        <wpg:cNvGrpSpPr>
                          <a:grpSpLocks/>
                        </wpg:cNvGrpSpPr>
                        <wpg:grpSpPr bwMode="auto">
                          <a:xfrm>
                            <a:off x="8199" y="221"/>
                            <a:ext cx="15" cy="2"/>
                            <a:chOff x="8199" y="221"/>
                            <a:chExt cx="15" cy="2"/>
                          </a:xfrm>
                        </wpg:grpSpPr>
                        <wps:wsp>
                          <wps:cNvPr id="1671" name="Freeform 1636"/>
                          <wps:cNvSpPr>
                            <a:spLocks/>
                          </wps:cNvSpPr>
                          <wps:spPr bwMode="auto">
                            <a:xfrm>
                              <a:off x="8199" y="221"/>
                              <a:ext cx="15" cy="2"/>
                            </a:xfrm>
                            <a:custGeom>
                              <a:avLst/>
                              <a:gdLst>
                                <a:gd name="T0" fmla="+- 0 8199 8199"/>
                                <a:gd name="T1" fmla="*/ T0 w 15"/>
                                <a:gd name="T2" fmla="+- 0 8214 819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2" name="Group 1633"/>
                        <wpg:cNvGrpSpPr>
                          <a:grpSpLocks/>
                        </wpg:cNvGrpSpPr>
                        <wpg:grpSpPr bwMode="auto">
                          <a:xfrm>
                            <a:off x="8229" y="221"/>
                            <a:ext cx="15" cy="2"/>
                            <a:chOff x="8229" y="221"/>
                            <a:chExt cx="15" cy="2"/>
                          </a:xfrm>
                        </wpg:grpSpPr>
                        <wps:wsp>
                          <wps:cNvPr id="1673" name="Freeform 1634"/>
                          <wps:cNvSpPr>
                            <a:spLocks/>
                          </wps:cNvSpPr>
                          <wps:spPr bwMode="auto">
                            <a:xfrm>
                              <a:off x="8229" y="221"/>
                              <a:ext cx="15" cy="2"/>
                            </a:xfrm>
                            <a:custGeom>
                              <a:avLst/>
                              <a:gdLst>
                                <a:gd name="T0" fmla="+- 0 8229 8229"/>
                                <a:gd name="T1" fmla="*/ T0 w 15"/>
                                <a:gd name="T2" fmla="+- 0 8244 822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4" name="Group 1631"/>
                        <wpg:cNvGrpSpPr>
                          <a:grpSpLocks/>
                        </wpg:cNvGrpSpPr>
                        <wpg:grpSpPr bwMode="auto">
                          <a:xfrm>
                            <a:off x="8258" y="221"/>
                            <a:ext cx="15" cy="2"/>
                            <a:chOff x="8258" y="221"/>
                            <a:chExt cx="15" cy="2"/>
                          </a:xfrm>
                        </wpg:grpSpPr>
                        <wps:wsp>
                          <wps:cNvPr id="1675" name="Freeform 1632"/>
                          <wps:cNvSpPr>
                            <a:spLocks/>
                          </wps:cNvSpPr>
                          <wps:spPr bwMode="auto">
                            <a:xfrm>
                              <a:off x="8258" y="221"/>
                              <a:ext cx="15" cy="2"/>
                            </a:xfrm>
                            <a:custGeom>
                              <a:avLst/>
                              <a:gdLst>
                                <a:gd name="T0" fmla="+- 0 8258 8258"/>
                                <a:gd name="T1" fmla="*/ T0 w 15"/>
                                <a:gd name="T2" fmla="+- 0 8273 825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6" name="Group 1629"/>
                        <wpg:cNvGrpSpPr>
                          <a:grpSpLocks/>
                        </wpg:cNvGrpSpPr>
                        <wpg:grpSpPr bwMode="auto">
                          <a:xfrm>
                            <a:off x="8288" y="221"/>
                            <a:ext cx="15" cy="2"/>
                            <a:chOff x="8288" y="221"/>
                            <a:chExt cx="15" cy="2"/>
                          </a:xfrm>
                        </wpg:grpSpPr>
                        <wps:wsp>
                          <wps:cNvPr id="1677" name="Freeform 1630"/>
                          <wps:cNvSpPr>
                            <a:spLocks/>
                          </wps:cNvSpPr>
                          <wps:spPr bwMode="auto">
                            <a:xfrm>
                              <a:off x="8288" y="221"/>
                              <a:ext cx="15" cy="2"/>
                            </a:xfrm>
                            <a:custGeom>
                              <a:avLst/>
                              <a:gdLst>
                                <a:gd name="T0" fmla="+- 0 8288 8288"/>
                                <a:gd name="T1" fmla="*/ T0 w 15"/>
                                <a:gd name="T2" fmla="+- 0 8303 828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8" name="Group 1627"/>
                        <wpg:cNvGrpSpPr>
                          <a:grpSpLocks/>
                        </wpg:cNvGrpSpPr>
                        <wpg:grpSpPr bwMode="auto">
                          <a:xfrm>
                            <a:off x="8317" y="221"/>
                            <a:ext cx="15" cy="2"/>
                            <a:chOff x="8317" y="221"/>
                            <a:chExt cx="15" cy="2"/>
                          </a:xfrm>
                        </wpg:grpSpPr>
                        <wps:wsp>
                          <wps:cNvPr id="1679" name="Freeform 1628"/>
                          <wps:cNvSpPr>
                            <a:spLocks/>
                          </wps:cNvSpPr>
                          <wps:spPr bwMode="auto">
                            <a:xfrm>
                              <a:off x="8317" y="221"/>
                              <a:ext cx="15" cy="2"/>
                            </a:xfrm>
                            <a:custGeom>
                              <a:avLst/>
                              <a:gdLst>
                                <a:gd name="T0" fmla="+- 0 8317 8317"/>
                                <a:gd name="T1" fmla="*/ T0 w 15"/>
                                <a:gd name="T2" fmla="+- 0 8332 831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0" name="Group 1625"/>
                        <wpg:cNvGrpSpPr>
                          <a:grpSpLocks/>
                        </wpg:cNvGrpSpPr>
                        <wpg:grpSpPr bwMode="auto">
                          <a:xfrm>
                            <a:off x="8347" y="221"/>
                            <a:ext cx="15" cy="2"/>
                            <a:chOff x="8347" y="221"/>
                            <a:chExt cx="15" cy="2"/>
                          </a:xfrm>
                        </wpg:grpSpPr>
                        <wps:wsp>
                          <wps:cNvPr id="1681" name="Freeform 1626"/>
                          <wps:cNvSpPr>
                            <a:spLocks/>
                          </wps:cNvSpPr>
                          <wps:spPr bwMode="auto">
                            <a:xfrm>
                              <a:off x="8347" y="221"/>
                              <a:ext cx="15" cy="2"/>
                            </a:xfrm>
                            <a:custGeom>
                              <a:avLst/>
                              <a:gdLst>
                                <a:gd name="T0" fmla="+- 0 8347 8347"/>
                                <a:gd name="T1" fmla="*/ T0 w 15"/>
                                <a:gd name="T2" fmla="+- 0 8362 834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2" name="Group 1623"/>
                        <wpg:cNvGrpSpPr>
                          <a:grpSpLocks/>
                        </wpg:cNvGrpSpPr>
                        <wpg:grpSpPr bwMode="auto">
                          <a:xfrm>
                            <a:off x="8376" y="221"/>
                            <a:ext cx="15" cy="2"/>
                            <a:chOff x="8376" y="221"/>
                            <a:chExt cx="15" cy="2"/>
                          </a:xfrm>
                        </wpg:grpSpPr>
                        <wps:wsp>
                          <wps:cNvPr id="1683" name="Freeform 1624"/>
                          <wps:cNvSpPr>
                            <a:spLocks/>
                          </wps:cNvSpPr>
                          <wps:spPr bwMode="auto">
                            <a:xfrm>
                              <a:off x="8376" y="221"/>
                              <a:ext cx="15" cy="2"/>
                            </a:xfrm>
                            <a:custGeom>
                              <a:avLst/>
                              <a:gdLst>
                                <a:gd name="T0" fmla="+- 0 8376 8376"/>
                                <a:gd name="T1" fmla="*/ T0 w 15"/>
                                <a:gd name="T2" fmla="+- 0 8391 837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4" name="Group 1621"/>
                        <wpg:cNvGrpSpPr>
                          <a:grpSpLocks/>
                        </wpg:cNvGrpSpPr>
                        <wpg:grpSpPr bwMode="auto">
                          <a:xfrm>
                            <a:off x="8406" y="221"/>
                            <a:ext cx="15" cy="2"/>
                            <a:chOff x="8406" y="221"/>
                            <a:chExt cx="15" cy="2"/>
                          </a:xfrm>
                        </wpg:grpSpPr>
                        <wps:wsp>
                          <wps:cNvPr id="1685" name="Freeform 1622"/>
                          <wps:cNvSpPr>
                            <a:spLocks/>
                          </wps:cNvSpPr>
                          <wps:spPr bwMode="auto">
                            <a:xfrm>
                              <a:off x="8406" y="221"/>
                              <a:ext cx="15" cy="2"/>
                            </a:xfrm>
                            <a:custGeom>
                              <a:avLst/>
                              <a:gdLst>
                                <a:gd name="T0" fmla="+- 0 8406 8406"/>
                                <a:gd name="T1" fmla="*/ T0 w 15"/>
                                <a:gd name="T2" fmla="+- 0 8421 840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6" name="Group 1619"/>
                        <wpg:cNvGrpSpPr>
                          <a:grpSpLocks/>
                        </wpg:cNvGrpSpPr>
                        <wpg:grpSpPr bwMode="auto">
                          <a:xfrm>
                            <a:off x="8436" y="221"/>
                            <a:ext cx="15" cy="2"/>
                            <a:chOff x="8436" y="221"/>
                            <a:chExt cx="15" cy="2"/>
                          </a:xfrm>
                        </wpg:grpSpPr>
                        <wps:wsp>
                          <wps:cNvPr id="1687" name="Freeform 1620"/>
                          <wps:cNvSpPr>
                            <a:spLocks/>
                          </wps:cNvSpPr>
                          <wps:spPr bwMode="auto">
                            <a:xfrm>
                              <a:off x="8436" y="221"/>
                              <a:ext cx="15" cy="2"/>
                            </a:xfrm>
                            <a:custGeom>
                              <a:avLst/>
                              <a:gdLst>
                                <a:gd name="T0" fmla="+- 0 8436 8436"/>
                                <a:gd name="T1" fmla="*/ T0 w 15"/>
                                <a:gd name="T2" fmla="+- 0 8450 843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8" name="Group 1617"/>
                        <wpg:cNvGrpSpPr>
                          <a:grpSpLocks/>
                        </wpg:cNvGrpSpPr>
                        <wpg:grpSpPr bwMode="auto">
                          <a:xfrm>
                            <a:off x="8465" y="221"/>
                            <a:ext cx="15" cy="2"/>
                            <a:chOff x="8465" y="221"/>
                            <a:chExt cx="15" cy="2"/>
                          </a:xfrm>
                        </wpg:grpSpPr>
                        <wps:wsp>
                          <wps:cNvPr id="1689" name="Freeform 1618"/>
                          <wps:cNvSpPr>
                            <a:spLocks/>
                          </wps:cNvSpPr>
                          <wps:spPr bwMode="auto">
                            <a:xfrm>
                              <a:off x="8465" y="221"/>
                              <a:ext cx="15" cy="2"/>
                            </a:xfrm>
                            <a:custGeom>
                              <a:avLst/>
                              <a:gdLst>
                                <a:gd name="T0" fmla="+- 0 8465 8465"/>
                                <a:gd name="T1" fmla="*/ T0 w 15"/>
                                <a:gd name="T2" fmla="+- 0 8480 846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0" name="Group 1615"/>
                        <wpg:cNvGrpSpPr>
                          <a:grpSpLocks/>
                        </wpg:cNvGrpSpPr>
                        <wpg:grpSpPr bwMode="auto">
                          <a:xfrm>
                            <a:off x="8495" y="221"/>
                            <a:ext cx="15" cy="2"/>
                            <a:chOff x="8495" y="221"/>
                            <a:chExt cx="15" cy="2"/>
                          </a:xfrm>
                        </wpg:grpSpPr>
                        <wps:wsp>
                          <wps:cNvPr id="1691" name="Freeform 1616"/>
                          <wps:cNvSpPr>
                            <a:spLocks/>
                          </wps:cNvSpPr>
                          <wps:spPr bwMode="auto">
                            <a:xfrm>
                              <a:off x="8495" y="221"/>
                              <a:ext cx="15" cy="2"/>
                            </a:xfrm>
                            <a:custGeom>
                              <a:avLst/>
                              <a:gdLst>
                                <a:gd name="T0" fmla="+- 0 8495 8495"/>
                                <a:gd name="T1" fmla="*/ T0 w 15"/>
                                <a:gd name="T2" fmla="+- 0 8509 849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2" name="Group 1613"/>
                        <wpg:cNvGrpSpPr>
                          <a:grpSpLocks/>
                        </wpg:cNvGrpSpPr>
                        <wpg:grpSpPr bwMode="auto">
                          <a:xfrm>
                            <a:off x="8524" y="221"/>
                            <a:ext cx="15" cy="2"/>
                            <a:chOff x="8524" y="221"/>
                            <a:chExt cx="15" cy="2"/>
                          </a:xfrm>
                        </wpg:grpSpPr>
                        <wps:wsp>
                          <wps:cNvPr id="1693" name="Freeform 1614"/>
                          <wps:cNvSpPr>
                            <a:spLocks/>
                          </wps:cNvSpPr>
                          <wps:spPr bwMode="auto">
                            <a:xfrm>
                              <a:off x="8524" y="221"/>
                              <a:ext cx="15" cy="2"/>
                            </a:xfrm>
                            <a:custGeom>
                              <a:avLst/>
                              <a:gdLst>
                                <a:gd name="T0" fmla="+- 0 8524 8524"/>
                                <a:gd name="T1" fmla="*/ T0 w 15"/>
                                <a:gd name="T2" fmla="+- 0 8539 852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4" name="Group 1611"/>
                        <wpg:cNvGrpSpPr>
                          <a:grpSpLocks/>
                        </wpg:cNvGrpSpPr>
                        <wpg:grpSpPr bwMode="auto">
                          <a:xfrm>
                            <a:off x="8554" y="221"/>
                            <a:ext cx="15" cy="2"/>
                            <a:chOff x="8554" y="221"/>
                            <a:chExt cx="15" cy="2"/>
                          </a:xfrm>
                        </wpg:grpSpPr>
                        <wps:wsp>
                          <wps:cNvPr id="1695" name="Freeform 1612"/>
                          <wps:cNvSpPr>
                            <a:spLocks/>
                          </wps:cNvSpPr>
                          <wps:spPr bwMode="auto">
                            <a:xfrm>
                              <a:off x="8554" y="221"/>
                              <a:ext cx="15" cy="2"/>
                            </a:xfrm>
                            <a:custGeom>
                              <a:avLst/>
                              <a:gdLst>
                                <a:gd name="T0" fmla="+- 0 8554 8554"/>
                                <a:gd name="T1" fmla="*/ T0 w 15"/>
                                <a:gd name="T2" fmla="+- 0 8568 855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6" name="Group 1609"/>
                        <wpg:cNvGrpSpPr>
                          <a:grpSpLocks/>
                        </wpg:cNvGrpSpPr>
                        <wpg:grpSpPr bwMode="auto">
                          <a:xfrm>
                            <a:off x="8583" y="221"/>
                            <a:ext cx="15" cy="2"/>
                            <a:chOff x="8583" y="221"/>
                            <a:chExt cx="15" cy="2"/>
                          </a:xfrm>
                        </wpg:grpSpPr>
                        <wps:wsp>
                          <wps:cNvPr id="1697" name="Freeform 1610"/>
                          <wps:cNvSpPr>
                            <a:spLocks/>
                          </wps:cNvSpPr>
                          <wps:spPr bwMode="auto">
                            <a:xfrm>
                              <a:off x="8583" y="221"/>
                              <a:ext cx="15" cy="2"/>
                            </a:xfrm>
                            <a:custGeom>
                              <a:avLst/>
                              <a:gdLst>
                                <a:gd name="T0" fmla="+- 0 8583 8583"/>
                                <a:gd name="T1" fmla="*/ T0 w 15"/>
                                <a:gd name="T2" fmla="+- 0 8598 858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8" name="Group 1607"/>
                        <wpg:cNvGrpSpPr>
                          <a:grpSpLocks/>
                        </wpg:cNvGrpSpPr>
                        <wpg:grpSpPr bwMode="auto">
                          <a:xfrm>
                            <a:off x="8613" y="221"/>
                            <a:ext cx="15" cy="2"/>
                            <a:chOff x="8613" y="221"/>
                            <a:chExt cx="15" cy="2"/>
                          </a:xfrm>
                        </wpg:grpSpPr>
                        <wps:wsp>
                          <wps:cNvPr id="1699" name="Freeform 1608"/>
                          <wps:cNvSpPr>
                            <a:spLocks/>
                          </wps:cNvSpPr>
                          <wps:spPr bwMode="auto">
                            <a:xfrm>
                              <a:off x="8613" y="221"/>
                              <a:ext cx="15" cy="2"/>
                            </a:xfrm>
                            <a:custGeom>
                              <a:avLst/>
                              <a:gdLst>
                                <a:gd name="T0" fmla="+- 0 8613 8613"/>
                                <a:gd name="T1" fmla="*/ T0 w 15"/>
                                <a:gd name="T2" fmla="+- 0 8627 861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0" name="Group 1605"/>
                        <wpg:cNvGrpSpPr>
                          <a:grpSpLocks/>
                        </wpg:cNvGrpSpPr>
                        <wpg:grpSpPr bwMode="auto">
                          <a:xfrm>
                            <a:off x="8642" y="221"/>
                            <a:ext cx="15" cy="2"/>
                            <a:chOff x="8642" y="221"/>
                            <a:chExt cx="15" cy="2"/>
                          </a:xfrm>
                        </wpg:grpSpPr>
                        <wps:wsp>
                          <wps:cNvPr id="1701" name="Freeform 1606"/>
                          <wps:cNvSpPr>
                            <a:spLocks/>
                          </wps:cNvSpPr>
                          <wps:spPr bwMode="auto">
                            <a:xfrm>
                              <a:off x="8642" y="221"/>
                              <a:ext cx="15" cy="2"/>
                            </a:xfrm>
                            <a:custGeom>
                              <a:avLst/>
                              <a:gdLst>
                                <a:gd name="T0" fmla="+- 0 8642 8642"/>
                                <a:gd name="T1" fmla="*/ T0 w 15"/>
                                <a:gd name="T2" fmla="+- 0 8657 864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2" name="Group 1603"/>
                        <wpg:cNvGrpSpPr>
                          <a:grpSpLocks/>
                        </wpg:cNvGrpSpPr>
                        <wpg:grpSpPr bwMode="auto">
                          <a:xfrm>
                            <a:off x="8672" y="221"/>
                            <a:ext cx="15" cy="2"/>
                            <a:chOff x="8672" y="221"/>
                            <a:chExt cx="15" cy="2"/>
                          </a:xfrm>
                        </wpg:grpSpPr>
                        <wps:wsp>
                          <wps:cNvPr id="1703" name="Freeform 1604"/>
                          <wps:cNvSpPr>
                            <a:spLocks/>
                          </wps:cNvSpPr>
                          <wps:spPr bwMode="auto">
                            <a:xfrm>
                              <a:off x="8672" y="221"/>
                              <a:ext cx="15" cy="2"/>
                            </a:xfrm>
                            <a:custGeom>
                              <a:avLst/>
                              <a:gdLst>
                                <a:gd name="T0" fmla="+- 0 8672 8672"/>
                                <a:gd name="T1" fmla="*/ T0 w 15"/>
                                <a:gd name="T2" fmla="+- 0 8687 867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4" name="Group 1601"/>
                        <wpg:cNvGrpSpPr>
                          <a:grpSpLocks/>
                        </wpg:cNvGrpSpPr>
                        <wpg:grpSpPr bwMode="auto">
                          <a:xfrm>
                            <a:off x="8701" y="221"/>
                            <a:ext cx="15" cy="2"/>
                            <a:chOff x="8701" y="221"/>
                            <a:chExt cx="15" cy="2"/>
                          </a:xfrm>
                        </wpg:grpSpPr>
                        <wps:wsp>
                          <wps:cNvPr id="1705" name="Freeform 1602"/>
                          <wps:cNvSpPr>
                            <a:spLocks/>
                          </wps:cNvSpPr>
                          <wps:spPr bwMode="auto">
                            <a:xfrm>
                              <a:off x="8701" y="221"/>
                              <a:ext cx="15" cy="2"/>
                            </a:xfrm>
                            <a:custGeom>
                              <a:avLst/>
                              <a:gdLst>
                                <a:gd name="T0" fmla="+- 0 8701 8701"/>
                                <a:gd name="T1" fmla="*/ T0 w 15"/>
                                <a:gd name="T2" fmla="+- 0 8716 870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6" name="Group 1599"/>
                        <wpg:cNvGrpSpPr>
                          <a:grpSpLocks/>
                        </wpg:cNvGrpSpPr>
                        <wpg:grpSpPr bwMode="auto">
                          <a:xfrm>
                            <a:off x="8731" y="221"/>
                            <a:ext cx="15" cy="2"/>
                            <a:chOff x="8731" y="221"/>
                            <a:chExt cx="15" cy="2"/>
                          </a:xfrm>
                        </wpg:grpSpPr>
                        <wps:wsp>
                          <wps:cNvPr id="1707" name="Freeform 1600"/>
                          <wps:cNvSpPr>
                            <a:spLocks/>
                          </wps:cNvSpPr>
                          <wps:spPr bwMode="auto">
                            <a:xfrm>
                              <a:off x="8731" y="221"/>
                              <a:ext cx="15" cy="2"/>
                            </a:xfrm>
                            <a:custGeom>
                              <a:avLst/>
                              <a:gdLst>
                                <a:gd name="T0" fmla="+- 0 8731 8731"/>
                                <a:gd name="T1" fmla="*/ T0 w 15"/>
                                <a:gd name="T2" fmla="+- 0 8746 873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8" name="Group 1597"/>
                        <wpg:cNvGrpSpPr>
                          <a:grpSpLocks/>
                        </wpg:cNvGrpSpPr>
                        <wpg:grpSpPr bwMode="auto">
                          <a:xfrm>
                            <a:off x="8760" y="221"/>
                            <a:ext cx="15" cy="2"/>
                            <a:chOff x="8760" y="221"/>
                            <a:chExt cx="15" cy="2"/>
                          </a:xfrm>
                        </wpg:grpSpPr>
                        <wps:wsp>
                          <wps:cNvPr id="1709" name="Freeform 1598"/>
                          <wps:cNvSpPr>
                            <a:spLocks/>
                          </wps:cNvSpPr>
                          <wps:spPr bwMode="auto">
                            <a:xfrm>
                              <a:off x="8760" y="221"/>
                              <a:ext cx="15" cy="2"/>
                            </a:xfrm>
                            <a:custGeom>
                              <a:avLst/>
                              <a:gdLst>
                                <a:gd name="T0" fmla="+- 0 8760 8760"/>
                                <a:gd name="T1" fmla="*/ T0 w 15"/>
                                <a:gd name="T2" fmla="+- 0 8775 876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0" name="Group 1595"/>
                        <wpg:cNvGrpSpPr>
                          <a:grpSpLocks/>
                        </wpg:cNvGrpSpPr>
                        <wpg:grpSpPr bwMode="auto">
                          <a:xfrm>
                            <a:off x="8790" y="221"/>
                            <a:ext cx="15" cy="2"/>
                            <a:chOff x="8790" y="221"/>
                            <a:chExt cx="15" cy="2"/>
                          </a:xfrm>
                        </wpg:grpSpPr>
                        <wps:wsp>
                          <wps:cNvPr id="1711" name="Freeform 1596"/>
                          <wps:cNvSpPr>
                            <a:spLocks/>
                          </wps:cNvSpPr>
                          <wps:spPr bwMode="auto">
                            <a:xfrm>
                              <a:off x="8790" y="221"/>
                              <a:ext cx="15" cy="2"/>
                            </a:xfrm>
                            <a:custGeom>
                              <a:avLst/>
                              <a:gdLst>
                                <a:gd name="T0" fmla="+- 0 8790 8790"/>
                                <a:gd name="T1" fmla="*/ T0 w 15"/>
                                <a:gd name="T2" fmla="+- 0 8805 879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2" name="Group 1593"/>
                        <wpg:cNvGrpSpPr>
                          <a:grpSpLocks/>
                        </wpg:cNvGrpSpPr>
                        <wpg:grpSpPr bwMode="auto">
                          <a:xfrm>
                            <a:off x="8819" y="221"/>
                            <a:ext cx="15" cy="2"/>
                            <a:chOff x="8819" y="221"/>
                            <a:chExt cx="15" cy="2"/>
                          </a:xfrm>
                        </wpg:grpSpPr>
                        <wps:wsp>
                          <wps:cNvPr id="1713" name="Freeform 1594"/>
                          <wps:cNvSpPr>
                            <a:spLocks/>
                          </wps:cNvSpPr>
                          <wps:spPr bwMode="auto">
                            <a:xfrm>
                              <a:off x="8819" y="221"/>
                              <a:ext cx="15" cy="2"/>
                            </a:xfrm>
                            <a:custGeom>
                              <a:avLst/>
                              <a:gdLst>
                                <a:gd name="T0" fmla="+- 0 8819 8819"/>
                                <a:gd name="T1" fmla="*/ T0 w 15"/>
                                <a:gd name="T2" fmla="+- 0 8834 881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4" name="Group 1591"/>
                        <wpg:cNvGrpSpPr>
                          <a:grpSpLocks/>
                        </wpg:cNvGrpSpPr>
                        <wpg:grpSpPr bwMode="auto">
                          <a:xfrm>
                            <a:off x="8849" y="221"/>
                            <a:ext cx="15" cy="2"/>
                            <a:chOff x="8849" y="221"/>
                            <a:chExt cx="15" cy="2"/>
                          </a:xfrm>
                        </wpg:grpSpPr>
                        <wps:wsp>
                          <wps:cNvPr id="1715" name="Freeform 1592"/>
                          <wps:cNvSpPr>
                            <a:spLocks/>
                          </wps:cNvSpPr>
                          <wps:spPr bwMode="auto">
                            <a:xfrm>
                              <a:off x="8849" y="221"/>
                              <a:ext cx="15" cy="2"/>
                            </a:xfrm>
                            <a:custGeom>
                              <a:avLst/>
                              <a:gdLst>
                                <a:gd name="T0" fmla="+- 0 8849 8849"/>
                                <a:gd name="T1" fmla="*/ T0 w 15"/>
                                <a:gd name="T2" fmla="+- 0 8864 884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6" name="Group 1589"/>
                        <wpg:cNvGrpSpPr>
                          <a:grpSpLocks/>
                        </wpg:cNvGrpSpPr>
                        <wpg:grpSpPr bwMode="auto">
                          <a:xfrm>
                            <a:off x="8878" y="221"/>
                            <a:ext cx="15" cy="2"/>
                            <a:chOff x="8878" y="221"/>
                            <a:chExt cx="15" cy="2"/>
                          </a:xfrm>
                        </wpg:grpSpPr>
                        <wps:wsp>
                          <wps:cNvPr id="1717" name="Freeform 1590"/>
                          <wps:cNvSpPr>
                            <a:spLocks/>
                          </wps:cNvSpPr>
                          <wps:spPr bwMode="auto">
                            <a:xfrm>
                              <a:off x="8878" y="221"/>
                              <a:ext cx="15" cy="2"/>
                            </a:xfrm>
                            <a:custGeom>
                              <a:avLst/>
                              <a:gdLst>
                                <a:gd name="T0" fmla="+- 0 8878 8878"/>
                                <a:gd name="T1" fmla="*/ T0 w 15"/>
                                <a:gd name="T2" fmla="+- 0 8893 887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8" name="Group 1587"/>
                        <wpg:cNvGrpSpPr>
                          <a:grpSpLocks/>
                        </wpg:cNvGrpSpPr>
                        <wpg:grpSpPr bwMode="auto">
                          <a:xfrm>
                            <a:off x="8908" y="221"/>
                            <a:ext cx="15" cy="2"/>
                            <a:chOff x="8908" y="221"/>
                            <a:chExt cx="15" cy="2"/>
                          </a:xfrm>
                        </wpg:grpSpPr>
                        <wps:wsp>
                          <wps:cNvPr id="1719" name="Freeform 1588"/>
                          <wps:cNvSpPr>
                            <a:spLocks/>
                          </wps:cNvSpPr>
                          <wps:spPr bwMode="auto">
                            <a:xfrm>
                              <a:off x="8908" y="221"/>
                              <a:ext cx="15" cy="2"/>
                            </a:xfrm>
                            <a:custGeom>
                              <a:avLst/>
                              <a:gdLst>
                                <a:gd name="T0" fmla="+- 0 8908 8908"/>
                                <a:gd name="T1" fmla="*/ T0 w 15"/>
                                <a:gd name="T2" fmla="+- 0 8923 890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0" name="Group 1585"/>
                        <wpg:cNvGrpSpPr>
                          <a:grpSpLocks/>
                        </wpg:cNvGrpSpPr>
                        <wpg:grpSpPr bwMode="auto">
                          <a:xfrm>
                            <a:off x="8938" y="221"/>
                            <a:ext cx="15" cy="2"/>
                            <a:chOff x="8938" y="221"/>
                            <a:chExt cx="15" cy="2"/>
                          </a:xfrm>
                        </wpg:grpSpPr>
                        <wps:wsp>
                          <wps:cNvPr id="1721" name="Freeform 1586"/>
                          <wps:cNvSpPr>
                            <a:spLocks/>
                          </wps:cNvSpPr>
                          <wps:spPr bwMode="auto">
                            <a:xfrm>
                              <a:off x="8938" y="221"/>
                              <a:ext cx="15" cy="2"/>
                            </a:xfrm>
                            <a:custGeom>
                              <a:avLst/>
                              <a:gdLst>
                                <a:gd name="T0" fmla="+- 0 8938 8938"/>
                                <a:gd name="T1" fmla="*/ T0 w 15"/>
                                <a:gd name="T2" fmla="+- 0 8952 893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2" name="Group 1583"/>
                        <wpg:cNvGrpSpPr>
                          <a:grpSpLocks/>
                        </wpg:cNvGrpSpPr>
                        <wpg:grpSpPr bwMode="auto">
                          <a:xfrm>
                            <a:off x="8967" y="221"/>
                            <a:ext cx="15" cy="2"/>
                            <a:chOff x="8967" y="221"/>
                            <a:chExt cx="15" cy="2"/>
                          </a:xfrm>
                        </wpg:grpSpPr>
                        <wps:wsp>
                          <wps:cNvPr id="1723" name="Freeform 1584"/>
                          <wps:cNvSpPr>
                            <a:spLocks/>
                          </wps:cNvSpPr>
                          <wps:spPr bwMode="auto">
                            <a:xfrm>
                              <a:off x="8967" y="221"/>
                              <a:ext cx="15" cy="2"/>
                            </a:xfrm>
                            <a:custGeom>
                              <a:avLst/>
                              <a:gdLst>
                                <a:gd name="T0" fmla="+- 0 8967 8967"/>
                                <a:gd name="T1" fmla="*/ T0 w 15"/>
                                <a:gd name="T2" fmla="+- 0 8982 896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4" name="Group 1581"/>
                        <wpg:cNvGrpSpPr>
                          <a:grpSpLocks/>
                        </wpg:cNvGrpSpPr>
                        <wpg:grpSpPr bwMode="auto">
                          <a:xfrm>
                            <a:off x="8997" y="221"/>
                            <a:ext cx="15" cy="2"/>
                            <a:chOff x="8997" y="221"/>
                            <a:chExt cx="15" cy="2"/>
                          </a:xfrm>
                        </wpg:grpSpPr>
                        <wps:wsp>
                          <wps:cNvPr id="1725" name="Freeform 1582"/>
                          <wps:cNvSpPr>
                            <a:spLocks/>
                          </wps:cNvSpPr>
                          <wps:spPr bwMode="auto">
                            <a:xfrm>
                              <a:off x="8997" y="221"/>
                              <a:ext cx="15" cy="2"/>
                            </a:xfrm>
                            <a:custGeom>
                              <a:avLst/>
                              <a:gdLst>
                                <a:gd name="T0" fmla="+- 0 8997 8997"/>
                                <a:gd name="T1" fmla="*/ T0 w 15"/>
                                <a:gd name="T2" fmla="+- 0 9011 899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6" name="Group 1579"/>
                        <wpg:cNvGrpSpPr>
                          <a:grpSpLocks/>
                        </wpg:cNvGrpSpPr>
                        <wpg:grpSpPr bwMode="auto">
                          <a:xfrm>
                            <a:off x="9026" y="221"/>
                            <a:ext cx="15" cy="2"/>
                            <a:chOff x="9026" y="221"/>
                            <a:chExt cx="15" cy="2"/>
                          </a:xfrm>
                        </wpg:grpSpPr>
                        <wps:wsp>
                          <wps:cNvPr id="1727" name="Freeform 1580"/>
                          <wps:cNvSpPr>
                            <a:spLocks/>
                          </wps:cNvSpPr>
                          <wps:spPr bwMode="auto">
                            <a:xfrm>
                              <a:off x="9026" y="221"/>
                              <a:ext cx="15" cy="2"/>
                            </a:xfrm>
                            <a:custGeom>
                              <a:avLst/>
                              <a:gdLst>
                                <a:gd name="T0" fmla="+- 0 9026 9026"/>
                                <a:gd name="T1" fmla="*/ T0 w 15"/>
                                <a:gd name="T2" fmla="+- 0 9041 902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8" name="Group 1577"/>
                        <wpg:cNvGrpSpPr>
                          <a:grpSpLocks/>
                        </wpg:cNvGrpSpPr>
                        <wpg:grpSpPr bwMode="auto">
                          <a:xfrm>
                            <a:off x="9056" y="221"/>
                            <a:ext cx="15" cy="2"/>
                            <a:chOff x="9056" y="221"/>
                            <a:chExt cx="15" cy="2"/>
                          </a:xfrm>
                        </wpg:grpSpPr>
                        <wps:wsp>
                          <wps:cNvPr id="1729" name="Freeform 1578"/>
                          <wps:cNvSpPr>
                            <a:spLocks/>
                          </wps:cNvSpPr>
                          <wps:spPr bwMode="auto">
                            <a:xfrm>
                              <a:off x="9056" y="221"/>
                              <a:ext cx="15" cy="2"/>
                            </a:xfrm>
                            <a:custGeom>
                              <a:avLst/>
                              <a:gdLst>
                                <a:gd name="T0" fmla="+- 0 9056 9056"/>
                                <a:gd name="T1" fmla="*/ T0 w 15"/>
                                <a:gd name="T2" fmla="+- 0 9070 905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0" name="Group 1575"/>
                        <wpg:cNvGrpSpPr>
                          <a:grpSpLocks/>
                        </wpg:cNvGrpSpPr>
                        <wpg:grpSpPr bwMode="auto">
                          <a:xfrm>
                            <a:off x="9085" y="221"/>
                            <a:ext cx="15" cy="2"/>
                            <a:chOff x="9085" y="221"/>
                            <a:chExt cx="15" cy="2"/>
                          </a:xfrm>
                        </wpg:grpSpPr>
                        <wps:wsp>
                          <wps:cNvPr id="1731" name="Freeform 1576"/>
                          <wps:cNvSpPr>
                            <a:spLocks/>
                          </wps:cNvSpPr>
                          <wps:spPr bwMode="auto">
                            <a:xfrm>
                              <a:off x="9085" y="221"/>
                              <a:ext cx="15" cy="2"/>
                            </a:xfrm>
                            <a:custGeom>
                              <a:avLst/>
                              <a:gdLst>
                                <a:gd name="T0" fmla="+- 0 9085 9085"/>
                                <a:gd name="T1" fmla="*/ T0 w 15"/>
                                <a:gd name="T2" fmla="+- 0 9100 908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2" name="Group 1573"/>
                        <wpg:cNvGrpSpPr>
                          <a:grpSpLocks/>
                        </wpg:cNvGrpSpPr>
                        <wpg:grpSpPr bwMode="auto">
                          <a:xfrm>
                            <a:off x="9115" y="221"/>
                            <a:ext cx="15" cy="2"/>
                            <a:chOff x="9115" y="221"/>
                            <a:chExt cx="15" cy="2"/>
                          </a:xfrm>
                        </wpg:grpSpPr>
                        <wps:wsp>
                          <wps:cNvPr id="1733" name="Freeform 1574"/>
                          <wps:cNvSpPr>
                            <a:spLocks/>
                          </wps:cNvSpPr>
                          <wps:spPr bwMode="auto">
                            <a:xfrm>
                              <a:off x="9115" y="221"/>
                              <a:ext cx="15" cy="2"/>
                            </a:xfrm>
                            <a:custGeom>
                              <a:avLst/>
                              <a:gdLst>
                                <a:gd name="T0" fmla="+- 0 9115 9115"/>
                                <a:gd name="T1" fmla="*/ T0 w 15"/>
                                <a:gd name="T2" fmla="+- 0 9130 911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4" name="Group 1571"/>
                        <wpg:cNvGrpSpPr>
                          <a:grpSpLocks/>
                        </wpg:cNvGrpSpPr>
                        <wpg:grpSpPr bwMode="auto">
                          <a:xfrm>
                            <a:off x="9144" y="221"/>
                            <a:ext cx="15" cy="2"/>
                            <a:chOff x="9144" y="221"/>
                            <a:chExt cx="15" cy="2"/>
                          </a:xfrm>
                        </wpg:grpSpPr>
                        <wps:wsp>
                          <wps:cNvPr id="1735" name="Freeform 1572"/>
                          <wps:cNvSpPr>
                            <a:spLocks/>
                          </wps:cNvSpPr>
                          <wps:spPr bwMode="auto">
                            <a:xfrm>
                              <a:off x="9144" y="221"/>
                              <a:ext cx="15" cy="2"/>
                            </a:xfrm>
                            <a:custGeom>
                              <a:avLst/>
                              <a:gdLst>
                                <a:gd name="T0" fmla="+- 0 9144 9144"/>
                                <a:gd name="T1" fmla="*/ T0 w 15"/>
                                <a:gd name="T2" fmla="+- 0 9159 914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6" name="Group 1569"/>
                        <wpg:cNvGrpSpPr>
                          <a:grpSpLocks/>
                        </wpg:cNvGrpSpPr>
                        <wpg:grpSpPr bwMode="auto">
                          <a:xfrm>
                            <a:off x="9174" y="221"/>
                            <a:ext cx="15" cy="2"/>
                            <a:chOff x="9174" y="221"/>
                            <a:chExt cx="15" cy="2"/>
                          </a:xfrm>
                        </wpg:grpSpPr>
                        <wps:wsp>
                          <wps:cNvPr id="1737" name="Freeform 1570"/>
                          <wps:cNvSpPr>
                            <a:spLocks/>
                          </wps:cNvSpPr>
                          <wps:spPr bwMode="auto">
                            <a:xfrm>
                              <a:off x="9174" y="221"/>
                              <a:ext cx="15" cy="2"/>
                            </a:xfrm>
                            <a:custGeom>
                              <a:avLst/>
                              <a:gdLst>
                                <a:gd name="T0" fmla="+- 0 9174 9174"/>
                                <a:gd name="T1" fmla="*/ T0 w 15"/>
                                <a:gd name="T2" fmla="+- 0 9189 917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8" name="Group 1567"/>
                        <wpg:cNvGrpSpPr>
                          <a:grpSpLocks/>
                        </wpg:cNvGrpSpPr>
                        <wpg:grpSpPr bwMode="auto">
                          <a:xfrm>
                            <a:off x="9203" y="221"/>
                            <a:ext cx="15" cy="2"/>
                            <a:chOff x="9203" y="221"/>
                            <a:chExt cx="15" cy="2"/>
                          </a:xfrm>
                        </wpg:grpSpPr>
                        <wps:wsp>
                          <wps:cNvPr id="1739" name="Freeform 1568"/>
                          <wps:cNvSpPr>
                            <a:spLocks/>
                          </wps:cNvSpPr>
                          <wps:spPr bwMode="auto">
                            <a:xfrm>
                              <a:off x="9203" y="221"/>
                              <a:ext cx="15" cy="2"/>
                            </a:xfrm>
                            <a:custGeom>
                              <a:avLst/>
                              <a:gdLst>
                                <a:gd name="T0" fmla="+- 0 9203 9203"/>
                                <a:gd name="T1" fmla="*/ T0 w 15"/>
                                <a:gd name="T2" fmla="+- 0 9218 920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0" name="Group 1565"/>
                        <wpg:cNvGrpSpPr>
                          <a:grpSpLocks/>
                        </wpg:cNvGrpSpPr>
                        <wpg:grpSpPr bwMode="auto">
                          <a:xfrm>
                            <a:off x="9233" y="221"/>
                            <a:ext cx="15" cy="2"/>
                            <a:chOff x="9233" y="221"/>
                            <a:chExt cx="15" cy="2"/>
                          </a:xfrm>
                        </wpg:grpSpPr>
                        <wps:wsp>
                          <wps:cNvPr id="1741" name="Freeform 1566"/>
                          <wps:cNvSpPr>
                            <a:spLocks/>
                          </wps:cNvSpPr>
                          <wps:spPr bwMode="auto">
                            <a:xfrm>
                              <a:off x="9233" y="221"/>
                              <a:ext cx="15" cy="2"/>
                            </a:xfrm>
                            <a:custGeom>
                              <a:avLst/>
                              <a:gdLst>
                                <a:gd name="T0" fmla="+- 0 9233 9233"/>
                                <a:gd name="T1" fmla="*/ T0 w 15"/>
                                <a:gd name="T2" fmla="+- 0 9248 923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2" name="Group 1563"/>
                        <wpg:cNvGrpSpPr>
                          <a:grpSpLocks/>
                        </wpg:cNvGrpSpPr>
                        <wpg:grpSpPr bwMode="auto">
                          <a:xfrm>
                            <a:off x="9262" y="221"/>
                            <a:ext cx="15" cy="2"/>
                            <a:chOff x="9262" y="221"/>
                            <a:chExt cx="15" cy="2"/>
                          </a:xfrm>
                        </wpg:grpSpPr>
                        <wps:wsp>
                          <wps:cNvPr id="1743" name="Freeform 1564"/>
                          <wps:cNvSpPr>
                            <a:spLocks/>
                          </wps:cNvSpPr>
                          <wps:spPr bwMode="auto">
                            <a:xfrm>
                              <a:off x="9262" y="221"/>
                              <a:ext cx="15" cy="2"/>
                            </a:xfrm>
                            <a:custGeom>
                              <a:avLst/>
                              <a:gdLst>
                                <a:gd name="T0" fmla="+- 0 9262 9262"/>
                                <a:gd name="T1" fmla="*/ T0 w 15"/>
                                <a:gd name="T2" fmla="+- 0 9277 926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4" name="Group 1561"/>
                        <wpg:cNvGrpSpPr>
                          <a:grpSpLocks/>
                        </wpg:cNvGrpSpPr>
                        <wpg:grpSpPr bwMode="auto">
                          <a:xfrm>
                            <a:off x="9292" y="221"/>
                            <a:ext cx="15" cy="2"/>
                            <a:chOff x="9292" y="221"/>
                            <a:chExt cx="15" cy="2"/>
                          </a:xfrm>
                        </wpg:grpSpPr>
                        <wps:wsp>
                          <wps:cNvPr id="1745" name="Freeform 1562"/>
                          <wps:cNvSpPr>
                            <a:spLocks/>
                          </wps:cNvSpPr>
                          <wps:spPr bwMode="auto">
                            <a:xfrm>
                              <a:off x="9292" y="221"/>
                              <a:ext cx="15" cy="2"/>
                            </a:xfrm>
                            <a:custGeom>
                              <a:avLst/>
                              <a:gdLst>
                                <a:gd name="T0" fmla="+- 0 9292 9292"/>
                                <a:gd name="T1" fmla="*/ T0 w 15"/>
                                <a:gd name="T2" fmla="+- 0 9307 929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6" name="Group 1559"/>
                        <wpg:cNvGrpSpPr>
                          <a:grpSpLocks/>
                        </wpg:cNvGrpSpPr>
                        <wpg:grpSpPr bwMode="auto">
                          <a:xfrm>
                            <a:off x="9321" y="221"/>
                            <a:ext cx="15" cy="2"/>
                            <a:chOff x="9321" y="221"/>
                            <a:chExt cx="15" cy="2"/>
                          </a:xfrm>
                        </wpg:grpSpPr>
                        <wps:wsp>
                          <wps:cNvPr id="1747" name="Freeform 1560"/>
                          <wps:cNvSpPr>
                            <a:spLocks/>
                          </wps:cNvSpPr>
                          <wps:spPr bwMode="auto">
                            <a:xfrm>
                              <a:off x="9321" y="221"/>
                              <a:ext cx="15" cy="2"/>
                            </a:xfrm>
                            <a:custGeom>
                              <a:avLst/>
                              <a:gdLst>
                                <a:gd name="T0" fmla="+- 0 9321 9321"/>
                                <a:gd name="T1" fmla="*/ T0 w 15"/>
                                <a:gd name="T2" fmla="+- 0 9336 932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8" name="Group 1557"/>
                        <wpg:cNvGrpSpPr>
                          <a:grpSpLocks/>
                        </wpg:cNvGrpSpPr>
                        <wpg:grpSpPr bwMode="auto">
                          <a:xfrm>
                            <a:off x="9351" y="221"/>
                            <a:ext cx="15" cy="2"/>
                            <a:chOff x="9351" y="221"/>
                            <a:chExt cx="15" cy="2"/>
                          </a:xfrm>
                        </wpg:grpSpPr>
                        <wps:wsp>
                          <wps:cNvPr id="1749" name="Freeform 1558"/>
                          <wps:cNvSpPr>
                            <a:spLocks/>
                          </wps:cNvSpPr>
                          <wps:spPr bwMode="auto">
                            <a:xfrm>
                              <a:off x="9351" y="221"/>
                              <a:ext cx="15" cy="2"/>
                            </a:xfrm>
                            <a:custGeom>
                              <a:avLst/>
                              <a:gdLst>
                                <a:gd name="T0" fmla="+- 0 9351 9351"/>
                                <a:gd name="T1" fmla="*/ T0 w 15"/>
                                <a:gd name="T2" fmla="+- 0 9366 935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0" name="Group 1555"/>
                        <wpg:cNvGrpSpPr>
                          <a:grpSpLocks/>
                        </wpg:cNvGrpSpPr>
                        <wpg:grpSpPr bwMode="auto">
                          <a:xfrm>
                            <a:off x="9381" y="221"/>
                            <a:ext cx="15" cy="2"/>
                            <a:chOff x="9381" y="221"/>
                            <a:chExt cx="15" cy="2"/>
                          </a:xfrm>
                        </wpg:grpSpPr>
                        <wps:wsp>
                          <wps:cNvPr id="1751" name="Freeform 1556"/>
                          <wps:cNvSpPr>
                            <a:spLocks/>
                          </wps:cNvSpPr>
                          <wps:spPr bwMode="auto">
                            <a:xfrm>
                              <a:off x="9381" y="221"/>
                              <a:ext cx="15" cy="2"/>
                            </a:xfrm>
                            <a:custGeom>
                              <a:avLst/>
                              <a:gdLst>
                                <a:gd name="T0" fmla="+- 0 9381 9381"/>
                                <a:gd name="T1" fmla="*/ T0 w 15"/>
                                <a:gd name="T2" fmla="+- 0 9395 938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2" name="Group 1553"/>
                        <wpg:cNvGrpSpPr>
                          <a:grpSpLocks/>
                        </wpg:cNvGrpSpPr>
                        <wpg:grpSpPr bwMode="auto">
                          <a:xfrm>
                            <a:off x="9410" y="221"/>
                            <a:ext cx="15" cy="2"/>
                            <a:chOff x="9410" y="221"/>
                            <a:chExt cx="15" cy="2"/>
                          </a:xfrm>
                        </wpg:grpSpPr>
                        <wps:wsp>
                          <wps:cNvPr id="1753" name="Freeform 1554"/>
                          <wps:cNvSpPr>
                            <a:spLocks/>
                          </wps:cNvSpPr>
                          <wps:spPr bwMode="auto">
                            <a:xfrm>
                              <a:off x="9410" y="221"/>
                              <a:ext cx="15" cy="2"/>
                            </a:xfrm>
                            <a:custGeom>
                              <a:avLst/>
                              <a:gdLst>
                                <a:gd name="T0" fmla="+- 0 9410 9410"/>
                                <a:gd name="T1" fmla="*/ T0 w 15"/>
                                <a:gd name="T2" fmla="+- 0 9425 941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4" name="Group 1551"/>
                        <wpg:cNvGrpSpPr>
                          <a:grpSpLocks/>
                        </wpg:cNvGrpSpPr>
                        <wpg:grpSpPr bwMode="auto">
                          <a:xfrm>
                            <a:off x="9440" y="221"/>
                            <a:ext cx="15" cy="2"/>
                            <a:chOff x="9440" y="221"/>
                            <a:chExt cx="15" cy="2"/>
                          </a:xfrm>
                        </wpg:grpSpPr>
                        <wps:wsp>
                          <wps:cNvPr id="1755" name="Freeform 1552"/>
                          <wps:cNvSpPr>
                            <a:spLocks/>
                          </wps:cNvSpPr>
                          <wps:spPr bwMode="auto">
                            <a:xfrm>
                              <a:off x="9440" y="221"/>
                              <a:ext cx="15" cy="2"/>
                            </a:xfrm>
                            <a:custGeom>
                              <a:avLst/>
                              <a:gdLst>
                                <a:gd name="T0" fmla="+- 0 9440 9440"/>
                                <a:gd name="T1" fmla="*/ T0 w 15"/>
                                <a:gd name="T2" fmla="+- 0 9454 944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6" name="Group 1549"/>
                        <wpg:cNvGrpSpPr>
                          <a:grpSpLocks/>
                        </wpg:cNvGrpSpPr>
                        <wpg:grpSpPr bwMode="auto">
                          <a:xfrm>
                            <a:off x="9469" y="221"/>
                            <a:ext cx="15" cy="2"/>
                            <a:chOff x="9469" y="221"/>
                            <a:chExt cx="15" cy="2"/>
                          </a:xfrm>
                        </wpg:grpSpPr>
                        <wps:wsp>
                          <wps:cNvPr id="1757" name="Freeform 1550"/>
                          <wps:cNvSpPr>
                            <a:spLocks/>
                          </wps:cNvSpPr>
                          <wps:spPr bwMode="auto">
                            <a:xfrm>
                              <a:off x="9469" y="221"/>
                              <a:ext cx="15" cy="2"/>
                            </a:xfrm>
                            <a:custGeom>
                              <a:avLst/>
                              <a:gdLst>
                                <a:gd name="T0" fmla="+- 0 9469 9469"/>
                                <a:gd name="T1" fmla="*/ T0 w 15"/>
                                <a:gd name="T2" fmla="+- 0 9484 946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8" name="Group 1547"/>
                        <wpg:cNvGrpSpPr>
                          <a:grpSpLocks/>
                        </wpg:cNvGrpSpPr>
                        <wpg:grpSpPr bwMode="auto">
                          <a:xfrm>
                            <a:off x="9499" y="221"/>
                            <a:ext cx="15" cy="2"/>
                            <a:chOff x="9499" y="221"/>
                            <a:chExt cx="15" cy="2"/>
                          </a:xfrm>
                        </wpg:grpSpPr>
                        <wps:wsp>
                          <wps:cNvPr id="1759" name="Freeform 1548"/>
                          <wps:cNvSpPr>
                            <a:spLocks/>
                          </wps:cNvSpPr>
                          <wps:spPr bwMode="auto">
                            <a:xfrm>
                              <a:off x="9499" y="221"/>
                              <a:ext cx="15" cy="2"/>
                            </a:xfrm>
                            <a:custGeom>
                              <a:avLst/>
                              <a:gdLst>
                                <a:gd name="T0" fmla="+- 0 9499 9499"/>
                                <a:gd name="T1" fmla="*/ T0 w 15"/>
                                <a:gd name="T2" fmla="+- 0 9513 949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0" name="Group 1545"/>
                        <wpg:cNvGrpSpPr>
                          <a:grpSpLocks/>
                        </wpg:cNvGrpSpPr>
                        <wpg:grpSpPr bwMode="auto">
                          <a:xfrm>
                            <a:off x="9528" y="221"/>
                            <a:ext cx="15" cy="2"/>
                            <a:chOff x="9528" y="221"/>
                            <a:chExt cx="15" cy="2"/>
                          </a:xfrm>
                        </wpg:grpSpPr>
                        <wps:wsp>
                          <wps:cNvPr id="1761" name="Freeform 1546"/>
                          <wps:cNvSpPr>
                            <a:spLocks/>
                          </wps:cNvSpPr>
                          <wps:spPr bwMode="auto">
                            <a:xfrm>
                              <a:off x="9528" y="221"/>
                              <a:ext cx="15" cy="2"/>
                            </a:xfrm>
                            <a:custGeom>
                              <a:avLst/>
                              <a:gdLst>
                                <a:gd name="T0" fmla="+- 0 9528 9528"/>
                                <a:gd name="T1" fmla="*/ T0 w 15"/>
                                <a:gd name="T2" fmla="+- 0 9543 952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2" name="Group 1543"/>
                        <wpg:cNvGrpSpPr>
                          <a:grpSpLocks/>
                        </wpg:cNvGrpSpPr>
                        <wpg:grpSpPr bwMode="auto">
                          <a:xfrm>
                            <a:off x="9558" y="221"/>
                            <a:ext cx="15" cy="2"/>
                            <a:chOff x="9558" y="221"/>
                            <a:chExt cx="15" cy="2"/>
                          </a:xfrm>
                        </wpg:grpSpPr>
                        <wps:wsp>
                          <wps:cNvPr id="1763" name="Freeform 1544"/>
                          <wps:cNvSpPr>
                            <a:spLocks/>
                          </wps:cNvSpPr>
                          <wps:spPr bwMode="auto">
                            <a:xfrm>
                              <a:off x="9558" y="221"/>
                              <a:ext cx="15" cy="2"/>
                            </a:xfrm>
                            <a:custGeom>
                              <a:avLst/>
                              <a:gdLst>
                                <a:gd name="T0" fmla="+- 0 9558 9558"/>
                                <a:gd name="T1" fmla="*/ T0 w 15"/>
                                <a:gd name="T2" fmla="+- 0 9572 955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4" name="Group 1541"/>
                        <wpg:cNvGrpSpPr>
                          <a:grpSpLocks/>
                        </wpg:cNvGrpSpPr>
                        <wpg:grpSpPr bwMode="auto">
                          <a:xfrm>
                            <a:off x="9587" y="221"/>
                            <a:ext cx="15" cy="2"/>
                            <a:chOff x="9587" y="221"/>
                            <a:chExt cx="15" cy="2"/>
                          </a:xfrm>
                        </wpg:grpSpPr>
                        <wps:wsp>
                          <wps:cNvPr id="1765" name="Freeform 1542"/>
                          <wps:cNvSpPr>
                            <a:spLocks/>
                          </wps:cNvSpPr>
                          <wps:spPr bwMode="auto">
                            <a:xfrm>
                              <a:off x="9587" y="221"/>
                              <a:ext cx="15" cy="2"/>
                            </a:xfrm>
                            <a:custGeom>
                              <a:avLst/>
                              <a:gdLst>
                                <a:gd name="T0" fmla="+- 0 9587 9587"/>
                                <a:gd name="T1" fmla="*/ T0 w 15"/>
                                <a:gd name="T2" fmla="+- 0 9602 958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6" name="Group 1539"/>
                        <wpg:cNvGrpSpPr>
                          <a:grpSpLocks/>
                        </wpg:cNvGrpSpPr>
                        <wpg:grpSpPr bwMode="auto">
                          <a:xfrm>
                            <a:off x="9617" y="221"/>
                            <a:ext cx="15" cy="2"/>
                            <a:chOff x="9617" y="221"/>
                            <a:chExt cx="15" cy="2"/>
                          </a:xfrm>
                        </wpg:grpSpPr>
                        <wps:wsp>
                          <wps:cNvPr id="1767" name="Freeform 1540"/>
                          <wps:cNvSpPr>
                            <a:spLocks/>
                          </wps:cNvSpPr>
                          <wps:spPr bwMode="auto">
                            <a:xfrm>
                              <a:off x="9617" y="221"/>
                              <a:ext cx="15" cy="2"/>
                            </a:xfrm>
                            <a:custGeom>
                              <a:avLst/>
                              <a:gdLst>
                                <a:gd name="T0" fmla="+- 0 9617 9617"/>
                                <a:gd name="T1" fmla="*/ T0 w 15"/>
                                <a:gd name="T2" fmla="+- 0 9632 961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8" name="Group 1537"/>
                        <wpg:cNvGrpSpPr>
                          <a:grpSpLocks/>
                        </wpg:cNvGrpSpPr>
                        <wpg:grpSpPr bwMode="auto">
                          <a:xfrm>
                            <a:off x="9646" y="221"/>
                            <a:ext cx="15" cy="2"/>
                            <a:chOff x="9646" y="221"/>
                            <a:chExt cx="15" cy="2"/>
                          </a:xfrm>
                        </wpg:grpSpPr>
                        <wps:wsp>
                          <wps:cNvPr id="1769" name="Freeform 1538"/>
                          <wps:cNvSpPr>
                            <a:spLocks/>
                          </wps:cNvSpPr>
                          <wps:spPr bwMode="auto">
                            <a:xfrm>
                              <a:off x="9646" y="221"/>
                              <a:ext cx="15" cy="2"/>
                            </a:xfrm>
                            <a:custGeom>
                              <a:avLst/>
                              <a:gdLst>
                                <a:gd name="T0" fmla="+- 0 9646 9646"/>
                                <a:gd name="T1" fmla="*/ T0 w 15"/>
                                <a:gd name="T2" fmla="+- 0 9661 964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0" name="Group 1535"/>
                        <wpg:cNvGrpSpPr>
                          <a:grpSpLocks/>
                        </wpg:cNvGrpSpPr>
                        <wpg:grpSpPr bwMode="auto">
                          <a:xfrm>
                            <a:off x="9676" y="221"/>
                            <a:ext cx="15" cy="2"/>
                            <a:chOff x="9676" y="221"/>
                            <a:chExt cx="15" cy="2"/>
                          </a:xfrm>
                        </wpg:grpSpPr>
                        <wps:wsp>
                          <wps:cNvPr id="1771" name="Freeform 1536"/>
                          <wps:cNvSpPr>
                            <a:spLocks/>
                          </wps:cNvSpPr>
                          <wps:spPr bwMode="auto">
                            <a:xfrm>
                              <a:off x="9676" y="221"/>
                              <a:ext cx="15" cy="2"/>
                            </a:xfrm>
                            <a:custGeom>
                              <a:avLst/>
                              <a:gdLst>
                                <a:gd name="T0" fmla="+- 0 9676 9676"/>
                                <a:gd name="T1" fmla="*/ T0 w 15"/>
                                <a:gd name="T2" fmla="+- 0 9691 967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2" name="Group 1533"/>
                        <wpg:cNvGrpSpPr>
                          <a:grpSpLocks/>
                        </wpg:cNvGrpSpPr>
                        <wpg:grpSpPr bwMode="auto">
                          <a:xfrm>
                            <a:off x="9705" y="221"/>
                            <a:ext cx="15" cy="2"/>
                            <a:chOff x="9705" y="221"/>
                            <a:chExt cx="15" cy="2"/>
                          </a:xfrm>
                        </wpg:grpSpPr>
                        <wps:wsp>
                          <wps:cNvPr id="1773" name="Freeform 1534"/>
                          <wps:cNvSpPr>
                            <a:spLocks/>
                          </wps:cNvSpPr>
                          <wps:spPr bwMode="auto">
                            <a:xfrm>
                              <a:off x="9705" y="221"/>
                              <a:ext cx="15" cy="2"/>
                            </a:xfrm>
                            <a:custGeom>
                              <a:avLst/>
                              <a:gdLst>
                                <a:gd name="T0" fmla="+- 0 9705 9705"/>
                                <a:gd name="T1" fmla="*/ T0 w 15"/>
                                <a:gd name="T2" fmla="+- 0 9720 970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4" name="Group 1531"/>
                        <wpg:cNvGrpSpPr>
                          <a:grpSpLocks/>
                        </wpg:cNvGrpSpPr>
                        <wpg:grpSpPr bwMode="auto">
                          <a:xfrm>
                            <a:off x="9735" y="221"/>
                            <a:ext cx="15" cy="2"/>
                            <a:chOff x="9735" y="221"/>
                            <a:chExt cx="15" cy="2"/>
                          </a:xfrm>
                        </wpg:grpSpPr>
                        <wps:wsp>
                          <wps:cNvPr id="1775" name="Freeform 1532"/>
                          <wps:cNvSpPr>
                            <a:spLocks/>
                          </wps:cNvSpPr>
                          <wps:spPr bwMode="auto">
                            <a:xfrm>
                              <a:off x="9735" y="221"/>
                              <a:ext cx="15" cy="2"/>
                            </a:xfrm>
                            <a:custGeom>
                              <a:avLst/>
                              <a:gdLst>
                                <a:gd name="T0" fmla="+- 0 9735 9735"/>
                                <a:gd name="T1" fmla="*/ T0 w 15"/>
                                <a:gd name="T2" fmla="+- 0 9750 973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6" name="Group 1529"/>
                        <wpg:cNvGrpSpPr>
                          <a:grpSpLocks/>
                        </wpg:cNvGrpSpPr>
                        <wpg:grpSpPr bwMode="auto">
                          <a:xfrm>
                            <a:off x="9764" y="221"/>
                            <a:ext cx="15" cy="2"/>
                            <a:chOff x="9764" y="221"/>
                            <a:chExt cx="15" cy="2"/>
                          </a:xfrm>
                        </wpg:grpSpPr>
                        <wps:wsp>
                          <wps:cNvPr id="1777" name="Freeform 1530"/>
                          <wps:cNvSpPr>
                            <a:spLocks/>
                          </wps:cNvSpPr>
                          <wps:spPr bwMode="auto">
                            <a:xfrm>
                              <a:off x="9764" y="221"/>
                              <a:ext cx="15" cy="2"/>
                            </a:xfrm>
                            <a:custGeom>
                              <a:avLst/>
                              <a:gdLst>
                                <a:gd name="T0" fmla="+- 0 9764 9764"/>
                                <a:gd name="T1" fmla="*/ T0 w 15"/>
                                <a:gd name="T2" fmla="+- 0 9779 976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8" name="Group 1527"/>
                        <wpg:cNvGrpSpPr>
                          <a:grpSpLocks/>
                        </wpg:cNvGrpSpPr>
                        <wpg:grpSpPr bwMode="auto">
                          <a:xfrm>
                            <a:off x="9794" y="221"/>
                            <a:ext cx="15" cy="2"/>
                            <a:chOff x="9794" y="221"/>
                            <a:chExt cx="15" cy="2"/>
                          </a:xfrm>
                        </wpg:grpSpPr>
                        <wps:wsp>
                          <wps:cNvPr id="1779" name="Freeform 1528"/>
                          <wps:cNvSpPr>
                            <a:spLocks/>
                          </wps:cNvSpPr>
                          <wps:spPr bwMode="auto">
                            <a:xfrm>
                              <a:off x="9794" y="221"/>
                              <a:ext cx="15" cy="2"/>
                            </a:xfrm>
                            <a:custGeom>
                              <a:avLst/>
                              <a:gdLst>
                                <a:gd name="T0" fmla="+- 0 9794 9794"/>
                                <a:gd name="T1" fmla="*/ T0 w 15"/>
                                <a:gd name="T2" fmla="+- 0 9809 979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0" name="Group 1525"/>
                        <wpg:cNvGrpSpPr>
                          <a:grpSpLocks/>
                        </wpg:cNvGrpSpPr>
                        <wpg:grpSpPr bwMode="auto">
                          <a:xfrm>
                            <a:off x="9824" y="221"/>
                            <a:ext cx="15" cy="2"/>
                            <a:chOff x="9824" y="221"/>
                            <a:chExt cx="15" cy="2"/>
                          </a:xfrm>
                        </wpg:grpSpPr>
                        <wps:wsp>
                          <wps:cNvPr id="1781" name="Freeform 1526"/>
                          <wps:cNvSpPr>
                            <a:spLocks/>
                          </wps:cNvSpPr>
                          <wps:spPr bwMode="auto">
                            <a:xfrm>
                              <a:off x="9824" y="221"/>
                              <a:ext cx="15" cy="2"/>
                            </a:xfrm>
                            <a:custGeom>
                              <a:avLst/>
                              <a:gdLst>
                                <a:gd name="T0" fmla="+- 0 9824 9824"/>
                                <a:gd name="T1" fmla="*/ T0 w 15"/>
                                <a:gd name="T2" fmla="+- 0 9838 982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2" name="Group 1523"/>
                        <wpg:cNvGrpSpPr>
                          <a:grpSpLocks/>
                        </wpg:cNvGrpSpPr>
                        <wpg:grpSpPr bwMode="auto">
                          <a:xfrm>
                            <a:off x="9853" y="221"/>
                            <a:ext cx="15" cy="2"/>
                            <a:chOff x="9853" y="221"/>
                            <a:chExt cx="15" cy="2"/>
                          </a:xfrm>
                        </wpg:grpSpPr>
                        <wps:wsp>
                          <wps:cNvPr id="1783" name="Freeform 1524"/>
                          <wps:cNvSpPr>
                            <a:spLocks/>
                          </wps:cNvSpPr>
                          <wps:spPr bwMode="auto">
                            <a:xfrm>
                              <a:off x="9853" y="221"/>
                              <a:ext cx="15" cy="2"/>
                            </a:xfrm>
                            <a:custGeom>
                              <a:avLst/>
                              <a:gdLst>
                                <a:gd name="T0" fmla="+- 0 9853 9853"/>
                                <a:gd name="T1" fmla="*/ T0 w 15"/>
                                <a:gd name="T2" fmla="+- 0 9868 985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4" name="Group 1521"/>
                        <wpg:cNvGrpSpPr>
                          <a:grpSpLocks/>
                        </wpg:cNvGrpSpPr>
                        <wpg:grpSpPr bwMode="auto">
                          <a:xfrm>
                            <a:off x="9883" y="221"/>
                            <a:ext cx="15" cy="2"/>
                            <a:chOff x="9883" y="221"/>
                            <a:chExt cx="15" cy="2"/>
                          </a:xfrm>
                        </wpg:grpSpPr>
                        <wps:wsp>
                          <wps:cNvPr id="1785" name="Freeform 1522"/>
                          <wps:cNvSpPr>
                            <a:spLocks/>
                          </wps:cNvSpPr>
                          <wps:spPr bwMode="auto">
                            <a:xfrm>
                              <a:off x="9883" y="221"/>
                              <a:ext cx="15" cy="2"/>
                            </a:xfrm>
                            <a:custGeom>
                              <a:avLst/>
                              <a:gdLst>
                                <a:gd name="T0" fmla="+- 0 9883 9883"/>
                                <a:gd name="T1" fmla="*/ T0 w 15"/>
                                <a:gd name="T2" fmla="+- 0 9897 988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6" name="Group 1519"/>
                        <wpg:cNvGrpSpPr>
                          <a:grpSpLocks/>
                        </wpg:cNvGrpSpPr>
                        <wpg:grpSpPr bwMode="auto">
                          <a:xfrm>
                            <a:off x="9912" y="221"/>
                            <a:ext cx="15" cy="2"/>
                            <a:chOff x="9912" y="221"/>
                            <a:chExt cx="15" cy="2"/>
                          </a:xfrm>
                        </wpg:grpSpPr>
                        <wps:wsp>
                          <wps:cNvPr id="1787" name="Freeform 1520"/>
                          <wps:cNvSpPr>
                            <a:spLocks/>
                          </wps:cNvSpPr>
                          <wps:spPr bwMode="auto">
                            <a:xfrm>
                              <a:off x="9912" y="221"/>
                              <a:ext cx="15" cy="2"/>
                            </a:xfrm>
                            <a:custGeom>
                              <a:avLst/>
                              <a:gdLst>
                                <a:gd name="T0" fmla="+- 0 9912 9912"/>
                                <a:gd name="T1" fmla="*/ T0 w 15"/>
                                <a:gd name="T2" fmla="+- 0 9927 991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8" name="Group 1517"/>
                        <wpg:cNvGrpSpPr>
                          <a:grpSpLocks/>
                        </wpg:cNvGrpSpPr>
                        <wpg:grpSpPr bwMode="auto">
                          <a:xfrm>
                            <a:off x="9942" y="221"/>
                            <a:ext cx="15" cy="2"/>
                            <a:chOff x="9942" y="221"/>
                            <a:chExt cx="15" cy="2"/>
                          </a:xfrm>
                        </wpg:grpSpPr>
                        <wps:wsp>
                          <wps:cNvPr id="1789" name="Freeform 1518"/>
                          <wps:cNvSpPr>
                            <a:spLocks/>
                          </wps:cNvSpPr>
                          <wps:spPr bwMode="auto">
                            <a:xfrm>
                              <a:off x="9942" y="221"/>
                              <a:ext cx="15" cy="2"/>
                            </a:xfrm>
                            <a:custGeom>
                              <a:avLst/>
                              <a:gdLst>
                                <a:gd name="T0" fmla="+- 0 9942 9942"/>
                                <a:gd name="T1" fmla="*/ T0 w 15"/>
                                <a:gd name="T2" fmla="+- 0 9956 994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0" name="Group 1515"/>
                        <wpg:cNvGrpSpPr>
                          <a:grpSpLocks/>
                        </wpg:cNvGrpSpPr>
                        <wpg:grpSpPr bwMode="auto">
                          <a:xfrm>
                            <a:off x="9971" y="221"/>
                            <a:ext cx="15" cy="2"/>
                            <a:chOff x="9971" y="221"/>
                            <a:chExt cx="15" cy="2"/>
                          </a:xfrm>
                        </wpg:grpSpPr>
                        <wps:wsp>
                          <wps:cNvPr id="1791" name="Freeform 1516"/>
                          <wps:cNvSpPr>
                            <a:spLocks/>
                          </wps:cNvSpPr>
                          <wps:spPr bwMode="auto">
                            <a:xfrm>
                              <a:off x="9971" y="221"/>
                              <a:ext cx="15" cy="2"/>
                            </a:xfrm>
                            <a:custGeom>
                              <a:avLst/>
                              <a:gdLst>
                                <a:gd name="T0" fmla="+- 0 9971 9971"/>
                                <a:gd name="T1" fmla="*/ T0 w 15"/>
                                <a:gd name="T2" fmla="+- 0 9986 997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2" name="Group 1513"/>
                        <wpg:cNvGrpSpPr>
                          <a:grpSpLocks/>
                        </wpg:cNvGrpSpPr>
                        <wpg:grpSpPr bwMode="auto">
                          <a:xfrm>
                            <a:off x="10001" y="221"/>
                            <a:ext cx="15" cy="2"/>
                            <a:chOff x="10001" y="221"/>
                            <a:chExt cx="15" cy="2"/>
                          </a:xfrm>
                        </wpg:grpSpPr>
                        <wps:wsp>
                          <wps:cNvPr id="1793" name="Freeform 1514"/>
                          <wps:cNvSpPr>
                            <a:spLocks/>
                          </wps:cNvSpPr>
                          <wps:spPr bwMode="auto">
                            <a:xfrm>
                              <a:off x="10001" y="221"/>
                              <a:ext cx="15" cy="2"/>
                            </a:xfrm>
                            <a:custGeom>
                              <a:avLst/>
                              <a:gdLst>
                                <a:gd name="T0" fmla="+- 0 10001 10001"/>
                                <a:gd name="T1" fmla="*/ T0 w 15"/>
                                <a:gd name="T2" fmla="+- 0 10015 1000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4" name="Group 1511"/>
                        <wpg:cNvGrpSpPr>
                          <a:grpSpLocks/>
                        </wpg:cNvGrpSpPr>
                        <wpg:grpSpPr bwMode="auto">
                          <a:xfrm>
                            <a:off x="10030" y="221"/>
                            <a:ext cx="15" cy="2"/>
                            <a:chOff x="10030" y="221"/>
                            <a:chExt cx="15" cy="2"/>
                          </a:xfrm>
                        </wpg:grpSpPr>
                        <wps:wsp>
                          <wps:cNvPr id="1795" name="Freeform 1512"/>
                          <wps:cNvSpPr>
                            <a:spLocks/>
                          </wps:cNvSpPr>
                          <wps:spPr bwMode="auto">
                            <a:xfrm>
                              <a:off x="10030" y="221"/>
                              <a:ext cx="15" cy="2"/>
                            </a:xfrm>
                            <a:custGeom>
                              <a:avLst/>
                              <a:gdLst>
                                <a:gd name="T0" fmla="+- 0 10030 10030"/>
                                <a:gd name="T1" fmla="*/ T0 w 15"/>
                                <a:gd name="T2" fmla="+- 0 10045 1003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6" name="Group 1509"/>
                        <wpg:cNvGrpSpPr>
                          <a:grpSpLocks/>
                        </wpg:cNvGrpSpPr>
                        <wpg:grpSpPr bwMode="auto">
                          <a:xfrm>
                            <a:off x="10060" y="221"/>
                            <a:ext cx="15" cy="2"/>
                            <a:chOff x="10060" y="221"/>
                            <a:chExt cx="15" cy="2"/>
                          </a:xfrm>
                        </wpg:grpSpPr>
                        <wps:wsp>
                          <wps:cNvPr id="1797" name="Freeform 1510"/>
                          <wps:cNvSpPr>
                            <a:spLocks/>
                          </wps:cNvSpPr>
                          <wps:spPr bwMode="auto">
                            <a:xfrm>
                              <a:off x="10060" y="221"/>
                              <a:ext cx="15" cy="2"/>
                            </a:xfrm>
                            <a:custGeom>
                              <a:avLst/>
                              <a:gdLst>
                                <a:gd name="T0" fmla="+- 0 10060 10060"/>
                                <a:gd name="T1" fmla="*/ T0 w 15"/>
                                <a:gd name="T2" fmla="+- 0 10075 1006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8" name="Group 1507"/>
                        <wpg:cNvGrpSpPr>
                          <a:grpSpLocks/>
                        </wpg:cNvGrpSpPr>
                        <wpg:grpSpPr bwMode="auto">
                          <a:xfrm>
                            <a:off x="10089" y="221"/>
                            <a:ext cx="15" cy="2"/>
                            <a:chOff x="10089" y="221"/>
                            <a:chExt cx="15" cy="2"/>
                          </a:xfrm>
                        </wpg:grpSpPr>
                        <wps:wsp>
                          <wps:cNvPr id="1799" name="Freeform 1508"/>
                          <wps:cNvSpPr>
                            <a:spLocks/>
                          </wps:cNvSpPr>
                          <wps:spPr bwMode="auto">
                            <a:xfrm>
                              <a:off x="10089" y="221"/>
                              <a:ext cx="15" cy="2"/>
                            </a:xfrm>
                            <a:custGeom>
                              <a:avLst/>
                              <a:gdLst>
                                <a:gd name="T0" fmla="+- 0 10089 10089"/>
                                <a:gd name="T1" fmla="*/ T0 w 15"/>
                                <a:gd name="T2" fmla="+- 0 10104 1008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0" name="Group 1505"/>
                        <wpg:cNvGrpSpPr>
                          <a:grpSpLocks/>
                        </wpg:cNvGrpSpPr>
                        <wpg:grpSpPr bwMode="auto">
                          <a:xfrm>
                            <a:off x="10119" y="221"/>
                            <a:ext cx="15" cy="2"/>
                            <a:chOff x="10119" y="221"/>
                            <a:chExt cx="15" cy="2"/>
                          </a:xfrm>
                        </wpg:grpSpPr>
                        <wps:wsp>
                          <wps:cNvPr id="1801" name="Freeform 1506"/>
                          <wps:cNvSpPr>
                            <a:spLocks/>
                          </wps:cNvSpPr>
                          <wps:spPr bwMode="auto">
                            <a:xfrm>
                              <a:off x="10119" y="221"/>
                              <a:ext cx="15" cy="2"/>
                            </a:xfrm>
                            <a:custGeom>
                              <a:avLst/>
                              <a:gdLst>
                                <a:gd name="T0" fmla="+- 0 10119 10119"/>
                                <a:gd name="T1" fmla="*/ T0 w 15"/>
                                <a:gd name="T2" fmla="+- 0 10134 1011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2" name="Group 1503"/>
                        <wpg:cNvGrpSpPr>
                          <a:grpSpLocks/>
                        </wpg:cNvGrpSpPr>
                        <wpg:grpSpPr bwMode="auto">
                          <a:xfrm>
                            <a:off x="10148" y="221"/>
                            <a:ext cx="15" cy="2"/>
                            <a:chOff x="10148" y="221"/>
                            <a:chExt cx="15" cy="2"/>
                          </a:xfrm>
                        </wpg:grpSpPr>
                        <wps:wsp>
                          <wps:cNvPr id="1803" name="Freeform 1504"/>
                          <wps:cNvSpPr>
                            <a:spLocks/>
                          </wps:cNvSpPr>
                          <wps:spPr bwMode="auto">
                            <a:xfrm>
                              <a:off x="10148" y="221"/>
                              <a:ext cx="15" cy="2"/>
                            </a:xfrm>
                            <a:custGeom>
                              <a:avLst/>
                              <a:gdLst>
                                <a:gd name="T0" fmla="+- 0 10148 10148"/>
                                <a:gd name="T1" fmla="*/ T0 w 15"/>
                                <a:gd name="T2" fmla="+- 0 10163 1014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4" name="Group 1501"/>
                        <wpg:cNvGrpSpPr>
                          <a:grpSpLocks/>
                        </wpg:cNvGrpSpPr>
                        <wpg:grpSpPr bwMode="auto">
                          <a:xfrm>
                            <a:off x="10178" y="221"/>
                            <a:ext cx="15" cy="2"/>
                            <a:chOff x="10178" y="221"/>
                            <a:chExt cx="15" cy="2"/>
                          </a:xfrm>
                        </wpg:grpSpPr>
                        <wps:wsp>
                          <wps:cNvPr id="1805" name="Freeform 1502"/>
                          <wps:cNvSpPr>
                            <a:spLocks/>
                          </wps:cNvSpPr>
                          <wps:spPr bwMode="auto">
                            <a:xfrm>
                              <a:off x="10178" y="221"/>
                              <a:ext cx="15" cy="2"/>
                            </a:xfrm>
                            <a:custGeom>
                              <a:avLst/>
                              <a:gdLst>
                                <a:gd name="T0" fmla="+- 0 10178 10178"/>
                                <a:gd name="T1" fmla="*/ T0 w 15"/>
                                <a:gd name="T2" fmla="+- 0 10193 1017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6" name="Group 1499"/>
                        <wpg:cNvGrpSpPr>
                          <a:grpSpLocks/>
                        </wpg:cNvGrpSpPr>
                        <wpg:grpSpPr bwMode="auto">
                          <a:xfrm>
                            <a:off x="10207" y="221"/>
                            <a:ext cx="15" cy="2"/>
                            <a:chOff x="10207" y="221"/>
                            <a:chExt cx="15" cy="2"/>
                          </a:xfrm>
                        </wpg:grpSpPr>
                        <wps:wsp>
                          <wps:cNvPr id="1807" name="Freeform 1500"/>
                          <wps:cNvSpPr>
                            <a:spLocks/>
                          </wps:cNvSpPr>
                          <wps:spPr bwMode="auto">
                            <a:xfrm>
                              <a:off x="10207" y="221"/>
                              <a:ext cx="15" cy="2"/>
                            </a:xfrm>
                            <a:custGeom>
                              <a:avLst/>
                              <a:gdLst>
                                <a:gd name="T0" fmla="+- 0 10207 10207"/>
                                <a:gd name="T1" fmla="*/ T0 w 15"/>
                                <a:gd name="T2" fmla="+- 0 10222 1020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8" name="Group 1497"/>
                        <wpg:cNvGrpSpPr>
                          <a:grpSpLocks/>
                        </wpg:cNvGrpSpPr>
                        <wpg:grpSpPr bwMode="auto">
                          <a:xfrm>
                            <a:off x="10237" y="221"/>
                            <a:ext cx="15" cy="2"/>
                            <a:chOff x="10237" y="221"/>
                            <a:chExt cx="15" cy="2"/>
                          </a:xfrm>
                        </wpg:grpSpPr>
                        <wps:wsp>
                          <wps:cNvPr id="1809" name="Freeform 1498"/>
                          <wps:cNvSpPr>
                            <a:spLocks/>
                          </wps:cNvSpPr>
                          <wps:spPr bwMode="auto">
                            <a:xfrm>
                              <a:off x="10237" y="221"/>
                              <a:ext cx="15" cy="2"/>
                            </a:xfrm>
                            <a:custGeom>
                              <a:avLst/>
                              <a:gdLst>
                                <a:gd name="T0" fmla="+- 0 10237 10237"/>
                                <a:gd name="T1" fmla="*/ T0 w 15"/>
                                <a:gd name="T2" fmla="+- 0 10252 1023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0" name="Group 1495"/>
                        <wpg:cNvGrpSpPr>
                          <a:grpSpLocks/>
                        </wpg:cNvGrpSpPr>
                        <wpg:grpSpPr bwMode="auto">
                          <a:xfrm>
                            <a:off x="10266" y="221"/>
                            <a:ext cx="15" cy="2"/>
                            <a:chOff x="10266" y="221"/>
                            <a:chExt cx="15" cy="2"/>
                          </a:xfrm>
                        </wpg:grpSpPr>
                        <wps:wsp>
                          <wps:cNvPr id="1811" name="Freeform 1496"/>
                          <wps:cNvSpPr>
                            <a:spLocks/>
                          </wps:cNvSpPr>
                          <wps:spPr bwMode="auto">
                            <a:xfrm>
                              <a:off x="10266" y="221"/>
                              <a:ext cx="15" cy="2"/>
                            </a:xfrm>
                            <a:custGeom>
                              <a:avLst/>
                              <a:gdLst>
                                <a:gd name="T0" fmla="+- 0 10266 10266"/>
                                <a:gd name="T1" fmla="*/ T0 w 15"/>
                                <a:gd name="T2" fmla="+- 0 10281 1026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2" name="Group 1493"/>
                        <wpg:cNvGrpSpPr>
                          <a:grpSpLocks/>
                        </wpg:cNvGrpSpPr>
                        <wpg:grpSpPr bwMode="auto">
                          <a:xfrm>
                            <a:off x="10296" y="221"/>
                            <a:ext cx="15" cy="2"/>
                            <a:chOff x="10296" y="221"/>
                            <a:chExt cx="15" cy="2"/>
                          </a:xfrm>
                        </wpg:grpSpPr>
                        <wps:wsp>
                          <wps:cNvPr id="1813" name="Freeform 1494"/>
                          <wps:cNvSpPr>
                            <a:spLocks/>
                          </wps:cNvSpPr>
                          <wps:spPr bwMode="auto">
                            <a:xfrm>
                              <a:off x="10296" y="221"/>
                              <a:ext cx="15" cy="2"/>
                            </a:xfrm>
                            <a:custGeom>
                              <a:avLst/>
                              <a:gdLst>
                                <a:gd name="T0" fmla="+- 0 10296 10296"/>
                                <a:gd name="T1" fmla="*/ T0 w 15"/>
                                <a:gd name="T2" fmla="+- 0 10311 1029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4" name="Group 1491"/>
                        <wpg:cNvGrpSpPr>
                          <a:grpSpLocks/>
                        </wpg:cNvGrpSpPr>
                        <wpg:grpSpPr bwMode="auto">
                          <a:xfrm>
                            <a:off x="10326" y="221"/>
                            <a:ext cx="15" cy="2"/>
                            <a:chOff x="10326" y="221"/>
                            <a:chExt cx="15" cy="2"/>
                          </a:xfrm>
                        </wpg:grpSpPr>
                        <wps:wsp>
                          <wps:cNvPr id="1815" name="Freeform 1492"/>
                          <wps:cNvSpPr>
                            <a:spLocks/>
                          </wps:cNvSpPr>
                          <wps:spPr bwMode="auto">
                            <a:xfrm>
                              <a:off x="10326" y="221"/>
                              <a:ext cx="15" cy="2"/>
                            </a:xfrm>
                            <a:custGeom>
                              <a:avLst/>
                              <a:gdLst>
                                <a:gd name="T0" fmla="+- 0 10326 10326"/>
                                <a:gd name="T1" fmla="*/ T0 w 15"/>
                                <a:gd name="T2" fmla="+- 0 10340 1032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6" name="Group 1489"/>
                        <wpg:cNvGrpSpPr>
                          <a:grpSpLocks/>
                        </wpg:cNvGrpSpPr>
                        <wpg:grpSpPr bwMode="auto">
                          <a:xfrm>
                            <a:off x="10355" y="221"/>
                            <a:ext cx="15" cy="2"/>
                            <a:chOff x="10355" y="221"/>
                            <a:chExt cx="15" cy="2"/>
                          </a:xfrm>
                        </wpg:grpSpPr>
                        <wps:wsp>
                          <wps:cNvPr id="1817" name="Freeform 1490"/>
                          <wps:cNvSpPr>
                            <a:spLocks/>
                          </wps:cNvSpPr>
                          <wps:spPr bwMode="auto">
                            <a:xfrm>
                              <a:off x="10355" y="221"/>
                              <a:ext cx="15" cy="2"/>
                            </a:xfrm>
                            <a:custGeom>
                              <a:avLst/>
                              <a:gdLst>
                                <a:gd name="T0" fmla="+- 0 10355 10355"/>
                                <a:gd name="T1" fmla="*/ T0 w 15"/>
                                <a:gd name="T2" fmla="+- 0 10370 1035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8" name="Group 1487"/>
                        <wpg:cNvGrpSpPr>
                          <a:grpSpLocks/>
                        </wpg:cNvGrpSpPr>
                        <wpg:grpSpPr bwMode="auto">
                          <a:xfrm>
                            <a:off x="10385" y="221"/>
                            <a:ext cx="15" cy="2"/>
                            <a:chOff x="10385" y="221"/>
                            <a:chExt cx="15" cy="2"/>
                          </a:xfrm>
                        </wpg:grpSpPr>
                        <wps:wsp>
                          <wps:cNvPr id="1819" name="Freeform 1488"/>
                          <wps:cNvSpPr>
                            <a:spLocks/>
                          </wps:cNvSpPr>
                          <wps:spPr bwMode="auto">
                            <a:xfrm>
                              <a:off x="10385" y="221"/>
                              <a:ext cx="15" cy="2"/>
                            </a:xfrm>
                            <a:custGeom>
                              <a:avLst/>
                              <a:gdLst>
                                <a:gd name="T0" fmla="+- 0 10385 10385"/>
                                <a:gd name="T1" fmla="*/ T0 w 15"/>
                                <a:gd name="T2" fmla="+- 0 10399 1038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0" name="Group 1485"/>
                        <wpg:cNvGrpSpPr>
                          <a:grpSpLocks/>
                        </wpg:cNvGrpSpPr>
                        <wpg:grpSpPr bwMode="auto">
                          <a:xfrm>
                            <a:off x="10414" y="221"/>
                            <a:ext cx="15" cy="2"/>
                            <a:chOff x="10414" y="221"/>
                            <a:chExt cx="15" cy="2"/>
                          </a:xfrm>
                        </wpg:grpSpPr>
                        <wps:wsp>
                          <wps:cNvPr id="1821" name="Freeform 1486"/>
                          <wps:cNvSpPr>
                            <a:spLocks/>
                          </wps:cNvSpPr>
                          <wps:spPr bwMode="auto">
                            <a:xfrm>
                              <a:off x="10414" y="221"/>
                              <a:ext cx="15" cy="2"/>
                            </a:xfrm>
                            <a:custGeom>
                              <a:avLst/>
                              <a:gdLst>
                                <a:gd name="T0" fmla="+- 0 10414 10414"/>
                                <a:gd name="T1" fmla="*/ T0 w 15"/>
                                <a:gd name="T2" fmla="+- 0 10429 1041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2" name="Group 1483"/>
                        <wpg:cNvGrpSpPr>
                          <a:grpSpLocks/>
                        </wpg:cNvGrpSpPr>
                        <wpg:grpSpPr bwMode="auto">
                          <a:xfrm>
                            <a:off x="10444" y="221"/>
                            <a:ext cx="15" cy="2"/>
                            <a:chOff x="10444" y="221"/>
                            <a:chExt cx="15" cy="2"/>
                          </a:xfrm>
                        </wpg:grpSpPr>
                        <wps:wsp>
                          <wps:cNvPr id="1823" name="Freeform 1484"/>
                          <wps:cNvSpPr>
                            <a:spLocks/>
                          </wps:cNvSpPr>
                          <wps:spPr bwMode="auto">
                            <a:xfrm>
                              <a:off x="10444" y="221"/>
                              <a:ext cx="15" cy="2"/>
                            </a:xfrm>
                            <a:custGeom>
                              <a:avLst/>
                              <a:gdLst>
                                <a:gd name="T0" fmla="+- 0 10444 10444"/>
                                <a:gd name="T1" fmla="*/ T0 w 15"/>
                                <a:gd name="T2" fmla="+- 0 10458 1044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4" name="Group 1481"/>
                        <wpg:cNvGrpSpPr>
                          <a:grpSpLocks/>
                        </wpg:cNvGrpSpPr>
                        <wpg:grpSpPr bwMode="auto">
                          <a:xfrm>
                            <a:off x="10473" y="221"/>
                            <a:ext cx="15" cy="2"/>
                            <a:chOff x="10473" y="221"/>
                            <a:chExt cx="15" cy="2"/>
                          </a:xfrm>
                        </wpg:grpSpPr>
                        <wps:wsp>
                          <wps:cNvPr id="1825" name="Freeform 1482"/>
                          <wps:cNvSpPr>
                            <a:spLocks/>
                          </wps:cNvSpPr>
                          <wps:spPr bwMode="auto">
                            <a:xfrm>
                              <a:off x="10473" y="221"/>
                              <a:ext cx="15" cy="2"/>
                            </a:xfrm>
                            <a:custGeom>
                              <a:avLst/>
                              <a:gdLst>
                                <a:gd name="T0" fmla="+- 0 10473 10473"/>
                                <a:gd name="T1" fmla="*/ T0 w 15"/>
                                <a:gd name="T2" fmla="+- 0 10488 1047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6" name="Group 1479"/>
                        <wpg:cNvGrpSpPr>
                          <a:grpSpLocks/>
                        </wpg:cNvGrpSpPr>
                        <wpg:grpSpPr bwMode="auto">
                          <a:xfrm>
                            <a:off x="10503" y="221"/>
                            <a:ext cx="15" cy="2"/>
                            <a:chOff x="10503" y="221"/>
                            <a:chExt cx="15" cy="2"/>
                          </a:xfrm>
                        </wpg:grpSpPr>
                        <wps:wsp>
                          <wps:cNvPr id="1827" name="Freeform 1480"/>
                          <wps:cNvSpPr>
                            <a:spLocks/>
                          </wps:cNvSpPr>
                          <wps:spPr bwMode="auto">
                            <a:xfrm>
                              <a:off x="10503" y="221"/>
                              <a:ext cx="15" cy="2"/>
                            </a:xfrm>
                            <a:custGeom>
                              <a:avLst/>
                              <a:gdLst>
                                <a:gd name="T0" fmla="+- 0 10503 10503"/>
                                <a:gd name="T1" fmla="*/ T0 w 15"/>
                                <a:gd name="T2" fmla="+- 0 10518 1050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8" name="Group 1477"/>
                        <wpg:cNvGrpSpPr>
                          <a:grpSpLocks/>
                        </wpg:cNvGrpSpPr>
                        <wpg:grpSpPr bwMode="auto">
                          <a:xfrm>
                            <a:off x="10606" y="221"/>
                            <a:ext cx="15" cy="2"/>
                            <a:chOff x="10606" y="221"/>
                            <a:chExt cx="15" cy="2"/>
                          </a:xfrm>
                        </wpg:grpSpPr>
                        <wps:wsp>
                          <wps:cNvPr id="1829" name="Freeform 1478"/>
                          <wps:cNvSpPr>
                            <a:spLocks/>
                          </wps:cNvSpPr>
                          <wps:spPr bwMode="auto">
                            <a:xfrm>
                              <a:off x="10606" y="221"/>
                              <a:ext cx="15" cy="2"/>
                            </a:xfrm>
                            <a:custGeom>
                              <a:avLst/>
                              <a:gdLst>
                                <a:gd name="T0" fmla="+- 0 10606 10606"/>
                                <a:gd name="T1" fmla="*/ T0 w 15"/>
                                <a:gd name="T2" fmla="+- 0 10621 1060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0" name="Group 1475"/>
                        <wpg:cNvGrpSpPr>
                          <a:grpSpLocks/>
                        </wpg:cNvGrpSpPr>
                        <wpg:grpSpPr bwMode="auto">
                          <a:xfrm>
                            <a:off x="10532" y="221"/>
                            <a:ext cx="15" cy="2"/>
                            <a:chOff x="10532" y="221"/>
                            <a:chExt cx="15" cy="2"/>
                          </a:xfrm>
                        </wpg:grpSpPr>
                        <wps:wsp>
                          <wps:cNvPr id="1831" name="Freeform 1476"/>
                          <wps:cNvSpPr>
                            <a:spLocks/>
                          </wps:cNvSpPr>
                          <wps:spPr bwMode="auto">
                            <a:xfrm>
                              <a:off x="10532" y="221"/>
                              <a:ext cx="15" cy="2"/>
                            </a:xfrm>
                            <a:custGeom>
                              <a:avLst/>
                              <a:gdLst>
                                <a:gd name="T0" fmla="+- 0 10532 10532"/>
                                <a:gd name="T1" fmla="*/ T0 w 15"/>
                                <a:gd name="T2" fmla="+- 0 10547 1053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2" name="Group 1473"/>
                        <wpg:cNvGrpSpPr>
                          <a:grpSpLocks/>
                        </wpg:cNvGrpSpPr>
                        <wpg:grpSpPr bwMode="auto">
                          <a:xfrm>
                            <a:off x="10562" y="221"/>
                            <a:ext cx="15" cy="2"/>
                            <a:chOff x="10562" y="221"/>
                            <a:chExt cx="15" cy="2"/>
                          </a:xfrm>
                        </wpg:grpSpPr>
                        <wps:wsp>
                          <wps:cNvPr id="1833" name="Freeform 1474"/>
                          <wps:cNvSpPr>
                            <a:spLocks/>
                          </wps:cNvSpPr>
                          <wps:spPr bwMode="auto">
                            <a:xfrm>
                              <a:off x="10562" y="221"/>
                              <a:ext cx="15" cy="2"/>
                            </a:xfrm>
                            <a:custGeom>
                              <a:avLst/>
                              <a:gdLst>
                                <a:gd name="T0" fmla="+- 0 10562 10562"/>
                                <a:gd name="T1" fmla="*/ T0 w 15"/>
                                <a:gd name="T2" fmla="+- 0 10577 1056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4" name="Group 1471"/>
                        <wpg:cNvGrpSpPr>
                          <a:grpSpLocks/>
                        </wpg:cNvGrpSpPr>
                        <wpg:grpSpPr bwMode="auto">
                          <a:xfrm>
                            <a:off x="10591" y="221"/>
                            <a:ext cx="15" cy="2"/>
                            <a:chOff x="10591" y="221"/>
                            <a:chExt cx="15" cy="2"/>
                          </a:xfrm>
                        </wpg:grpSpPr>
                        <wps:wsp>
                          <wps:cNvPr id="1835" name="Freeform 1472"/>
                          <wps:cNvSpPr>
                            <a:spLocks/>
                          </wps:cNvSpPr>
                          <wps:spPr bwMode="auto">
                            <a:xfrm>
                              <a:off x="10591" y="221"/>
                              <a:ext cx="15" cy="2"/>
                            </a:xfrm>
                            <a:custGeom>
                              <a:avLst/>
                              <a:gdLst>
                                <a:gd name="T0" fmla="+- 0 10591 10591"/>
                                <a:gd name="T1" fmla="*/ T0 w 15"/>
                                <a:gd name="T2" fmla="+- 0 10606 1059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5A99D8" id="Group 1470" o:spid="_x0000_s1026" style="position:absolute;margin-left:261.95pt;margin-top:10.7pt;width:269.5pt;height:.75pt;z-index:251727360;mso-position-horizontal-relative:page" coordorigin="5239,214" coordsize="539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">
                <v:group id="Group 1835" o:spid="_x0000_s1027" style="position:absolute;left:5246;top:221;width:15;height:2" coordorigin="524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7YH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L9/ICHr+BwAA//8DAFBLAQItABQABgAIAAAAIQDb4fbL7gAAAIUBAAATAAAAAAAA&#10;AAAAAAAAAAAAAABbQ29udGVudF9UeXBlc10ueG1sUEsBAi0AFAAGAAgAAAAhAFr0LFu/AAAAFQEA&#10;AAsAAAAAAAAAAAAAAAAAHwEAAF9yZWxzLy5yZWxzUEsBAi0AFAAGAAgAAAAhACwTtgfHAAAA3QAA&#10;AA8AAAAAAAAAAAAAAAAABwIAAGRycy9kb3ducmV2LnhtbFBLBQYAAAAAAwADALcAAAD7AgAAAAA=&#10;">
                  <v:shape id="Freeform 1836" o:spid="_x0000_s1028" style="position:absolute;left:524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" path="m,l15,e" filled="f" strokecolor="#333" strokeweight=".26044mm">
                    <v:path arrowok="t" o:connecttype="custom" o:connectlocs="0,0;15,0" o:connectangles="0,0"/>
                  </v:shape>
                </v:group>
                <v:group id="Group 1833" o:spid="_x0000_s1029" style="position:absolute;left:5276;top:221;width:15;height:2" coordorigin="527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">
                  <v:shape id="Freeform 1834" o:spid="_x0000_s1030" style="position:absolute;left:527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" path="m,l14,e" filled="f" strokecolor="#333" strokeweight=".26044mm">
                    <v:path arrowok="t" o:connecttype="custom" o:connectlocs="0,0;14,0" o:connectangles="0,0"/>
                  </v:shape>
                </v:group>
                <v:group id="Group 1831" o:spid="_x0000_s1031" style="position:absolute;left:5305;top:221;width:15;height:2" coordorigin="530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">
                  <v:shape id="Freeform 1832" o:spid="_x0000_s1032" style="position:absolute;left:530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" path="m,l15,e" filled="f" strokecolor="#333" strokeweight=".26044mm">
                    <v:path arrowok="t" o:connecttype="custom" o:connectlocs="0,0;15,0" o:connectangles="0,0"/>
                  </v:shape>
                </v:group>
                <v:group id="Group 1829" o:spid="_x0000_s1033" style="position:absolute;left:5335;top:221;width:15;height:2" coordorigin="533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">
                  <v:shape id="Freeform 1830" o:spid="_x0000_s1034" style="position:absolute;left:533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" path="m,l14,e" filled="f" strokecolor="#333" strokeweight=".26044mm">
                    <v:path arrowok="t" o:connecttype="custom" o:connectlocs="0,0;14,0" o:connectangles="0,0"/>
                  </v:shape>
                </v:group>
                <v:group id="Group 1827" o:spid="_x0000_s1035" style="position:absolute;left:5364;top:221;width:15;height:2" coordorigin="536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oB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K9/ICHr+BwAA//8DAFBLAQItABQABgAIAAAAIQDb4fbL7gAAAIUBAAATAAAAAAAA&#10;AAAAAAAAAAAAAABbQ29udGVudF9UeXBlc10ueG1sUEsBAi0AFAAGAAgAAAAhAFr0LFu/AAAAFQEA&#10;AAsAAAAAAAAAAAAAAAAAHwEAAF9yZWxzLy5yZWxzUEsBAi0AFAAGAAgAAAAhANJlugHHAAAA3QAA&#10;AA8AAAAAAAAAAAAAAAAABwIAAGRycy9kb3ducmV2LnhtbFBLBQYAAAAAAwADALcAAAD7AgAAAAA=&#10;">
                  <v:shape id="Freeform 1828" o:spid="_x0000_s1036" style="position:absolute;left:536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" path="m,l15,e" filled="f" strokecolor="#333" strokeweight=".26044mm">
                    <v:path arrowok="t" o:connecttype="custom" o:connectlocs="0,0;15,0" o:connectangles="0,0"/>
                  </v:shape>
                </v:group>
                <v:group id="Group 1825" o:spid="_x0000_s1037" style="position:absolute;left:5394;top:221;width:15;height:2" coordorigin="539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Yg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wyzcygl7/AgAA//8DAFBLAQItABQABgAIAAAAIQDb4fbL7gAAAIUBAAATAAAAAAAA&#10;AAAAAAAAAAAAAABbQ29udGVudF9UeXBlc10ueG1sUEsBAi0AFAAGAAgAAAAhAFr0LFu/AAAAFQEA&#10;AAsAAAAAAAAAAAAAAAAAHwEAAF9yZWxzLy5yZWxzUEsBAi0AFAAGAAgAAAAhABnGxiDHAAAA3QAA&#10;AA8AAAAAAAAAAAAAAAAABwIAAGRycy9kb3ducmV2LnhtbFBLBQYAAAAAAwADALcAAAD7AgAAAAA=&#10;">
                  <v:shape id="Freeform 1826" o:spid="_x0000_s1038" style="position:absolute;left:539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" path="m,l14,e" filled="f" strokecolor="#333" strokeweight=".26044mm">
                    <v:path arrowok="t" o:connecttype="custom" o:connectlocs="0,0;14,0" o:connectangles="0,0"/>
                  </v:shape>
                </v:group>
                <v:group id="Group 1823" o:spid="_x0000_s1039" style="position:absolute;left:5423;top:221;width:15;height:2" coordorigin="542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">
                  <v:shape id="Freeform 1824" o:spid="_x0000_s1040" style="position:absolute;left:542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" path="m,l15,e" filled="f" strokecolor="#333" strokeweight=".26044mm">
                    <v:path arrowok="t" o:connecttype="custom" o:connectlocs="0,0;15,0" o:connectangles="0,0"/>
                  </v:shape>
                </v:group>
                <v:group id="Group 1821" o:spid="_x0000_s1041" style="position:absolute;left:5453;top:221;width:15;height:2" coordorigin="545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">
                  <v:shape id="Freeform 1822" o:spid="_x0000_s1042" style="position:absolute;left:545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" path="m,l15,e" filled="f" strokecolor="#333" strokeweight=".26044mm">
                    <v:path arrowok="t" o:connecttype="custom" o:connectlocs="0,0;15,0" o:connectangles="0,0"/>
                  </v:shape>
                </v:group>
                <v:group id="Group 1819" o:spid="_x0000_s1043" style="position:absolute;left:5482;top:221;width:15;height:2" coordorigin="548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">
                  <v:shape id="Freeform 1820" o:spid="_x0000_s1044" style="position:absolute;left:548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" path="m,l15,e" filled="f" strokecolor="#333" strokeweight=".26044mm">
                    <v:path arrowok="t" o:connecttype="custom" o:connectlocs="0,0;15,0" o:connectangles="0,0"/>
                  </v:shape>
                </v:group>
                <v:group id="Group 1817" o:spid="_x0000_s1045" style="position:absolute;left:5512;top:221;width:15;height:2" coordorigin="551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om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gyjcygl7/AgAA//8DAFBLAQItABQABgAIAAAAIQDb4fbL7gAAAIUBAAATAAAAAAAA&#10;AAAAAAAAAAAAAABbQ29udGVudF9UeXBlc10ueG1sUEsBAi0AFAAGAAgAAAAhAFr0LFu/AAAAFQEA&#10;AAsAAAAAAAAAAAAAAAAAHwEAAF9yZWxzLy5yZWxzUEsBAi0AFAAGAAgAAAAhAOewyibHAAAA3QAA&#10;AA8AAAAAAAAAAAAAAAAABwIAAGRycy9kb3ducmV2LnhtbFBLBQYAAAAAAwADALcAAAD7AgAAAAA=&#10;">
                  <v:shape id="Freeform 1818" o:spid="_x0000_s1046" style="position:absolute;left:551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" path="m,l15,e" filled="f" strokecolor="#333" strokeweight=".26044mm">
                    <v:path arrowok="t" o:connecttype="custom" o:connectlocs="0,0;15,0" o:connectangles="0,0"/>
                  </v:shape>
                </v:group>
                <v:group id="Group 1815" o:spid="_x0000_s1047" style="position:absolute;left:5541;top:221;width:15;height:2" coordorigin="554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">
                  <v:shape id="Freeform 1816" o:spid="_x0000_s1048" style="position:absolute;left:554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" path="m,l15,e" filled="f" strokecolor="#333" strokeweight=".26044mm">
                    <v:path arrowok="t" o:connecttype="custom" o:connectlocs="0,0;15,0" o:connectangles="0,0"/>
                  </v:shape>
                </v:group>
                <v:group id="Group 1813" o:spid="_x0000_s1049" style="position:absolute;left:5571;top:221;width:15;height:2" coordorigin="557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">
                  <v:shape id="Freeform 1814" o:spid="_x0000_s1050" style="position:absolute;left:557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" path="m,l15,e" filled="f" strokecolor="#333" strokeweight=".26044mm">
                    <v:path arrowok="t" o:connecttype="custom" o:connectlocs="0,0;15,0" o:connectangles="0,0"/>
                  </v:shape>
                </v:group>
                <v:group id="Group 1811" o:spid="_x0000_s1051" style="position:absolute;left:5600;top:221;width:15;height:2" coordorigin="560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">
                  <v:shape id="Freeform 1812" o:spid="_x0000_s1052" style="position:absolute;left:560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" path="m,l15,e" filled="f" strokecolor="#333" strokeweight=".26044mm">
                    <v:path arrowok="t" o:connecttype="custom" o:connectlocs="0,0;15,0" o:connectangles="0,0"/>
                  </v:shape>
                </v:group>
                <v:group id="Group 1809" o:spid="_x0000_s1053" style="position:absolute;left:5630;top:221;width:15;height:2" coordorigin="563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">
                  <v:shape id="Freeform 1810" o:spid="_x0000_s1054" style="position:absolute;left:563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" path="m,l15,e" filled="f" strokecolor="#333" strokeweight=".26044mm">
                    <v:path arrowok="t" o:connecttype="custom" o:connectlocs="0,0;15,0" o:connectangles="0,0"/>
                  </v:shape>
                </v:group>
                <v:group id="Group 1807" o:spid="_x0000_s1055" style="position:absolute;left:5660;top:221;width:15;height:2" coordorigin="566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">
                  <v:shape id="Freeform 1808" o:spid="_x0000_s1056" style="position:absolute;left:566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" path="m,l14,e" filled="f" strokecolor="#333" strokeweight=".26044mm">
                    <v:path arrowok="t" o:connecttype="custom" o:connectlocs="0,0;14,0" o:connectangles="0,0"/>
                  </v:shape>
                </v:group>
                <v:group id="Group 1805" o:spid="_x0000_s1057" style="position:absolute;left:5689;top:221;width:15;height:2" coordorigin="5689,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">
                  <v:shape id="Freeform 1806" o:spid="_x0000_s1058" style="position:absolute;left:5689;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" path="m,l15,e" filled="f" strokecolor="#333" strokeweight=".26044mm">
                    <v:path arrowok="t" o:connecttype="custom" o:connectlocs="0,0;15,0" o:connectangles="0,0"/>
                  </v:shape>
                </v:group>
                <v:group id="Group 1803" o:spid="_x0000_s1059" style="position:absolute;left:5719;top:221;width:15;height:2" coordorigin="5719,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">
                  <v:shape id="Freeform 1804" o:spid="_x0000_s1060" style="position:absolute;left:5719;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" path="m,l14,e" filled="f" strokecolor="#333" strokeweight=".26044mm">
                    <v:path arrowok="t" o:connecttype="custom" o:connectlocs="0,0;14,0" o:connectangles="0,0"/>
                  </v:shape>
                </v:group>
                <v:group id="Group 1801" o:spid="_x0000_s1061" style="position:absolute;left:5748;top:221;width:15;height:2" coordorigin="574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">
                  <v:shape id="Freeform 1802" o:spid="_x0000_s1062" style="position:absolute;left:574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" path="m,l15,e" filled="f" strokecolor="#333" strokeweight=".26044mm">
                    <v:path arrowok="t" o:connecttype="custom" o:connectlocs="0,0;15,0" o:connectangles="0,0"/>
                  </v:shape>
                </v:group>
                <v:group id="Group 1799" o:spid="_x0000_s1063" style="position:absolute;left:5778;top:221;width:15;height:2" coordorigin="577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">
                  <v:shape id="Freeform 1800" o:spid="_x0000_s1064" style="position:absolute;left:577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" path="m,l14,e" filled="f" strokecolor="#333" strokeweight=".26044mm">
                    <v:path arrowok="t" o:connecttype="custom" o:connectlocs="0,0;14,0" o:connectangles="0,0"/>
                  </v:shape>
                </v:group>
                <v:group id="Group 1797" o:spid="_x0000_s1065" style="position:absolute;left:5807;top:221;width:15;height:2" coordorigin="5807,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">
                  <v:shape id="Freeform 1798" o:spid="_x0000_s1066" style="position:absolute;left:5807;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" path="m,l15,e" filled="f" strokecolor="#333" strokeweight=".26044mm">
                    <v:path arrowok="t" o:connecttype="custom" o:connectlocs="0,0;15,0" o:connectangles="0,0"/>
                  </v:shape>
                </v:group>
                <v:group id="Group 1795" o:spid="_x0000_s1067" style="position:absolute;left:5837;top:221;width:15;height:2" coordorigin="5837,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">
                  <v:shape id="Freeform 1796" o:spid="_x0000_s1068" style="position:absolute;left:5837;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" path="m,l14,e" filled="f" strokecolor="#333" strokeweight=".26044mm">
                    <v:path arrowok="t" o:connecttype="custom" o:connectlocs="0,0;14,0" o:connectangles="0,0"/>
                  </v:shape>
                </v:group>
                <v:group id="Group 1793" o:spid="_x0000_s1069" style="position:absolute;left:5866;top:221;width:15;height:2" coordorigin="586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">
                  <v:shape id="Freeform 1794" o:spid="_x0000_s1070" style="position:absolute;left:586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" path="m,l15,e" filled="f" strokecolor="#333" strokeweight=".26044mm">
                    <v:path arrowok="t" o:connecttype="custom" o:connectlocs="0,0;15,0" o:connectangles="0,0"/>
                  </v:shape>
                </v:group>
                <v:group id="Group 1791" o:spid="_x0000_s1071" style="position:absolute;left:5896;top:221;width:15;height:2" coordorigin="589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">
                  <v:shape id="Freeform 1792" o:spid="_x0000_s1072" style="position:absolute;left:589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" path="m,l15,e" filled="f" strokecolor="#333" strokeweight=".26044mm">
                    <v:path arrowok="t" o:connecttype="custom" o:connectlocs="0,0;15,0" o:connectangles="0,0"/>
                  </v:shape>
                </v:group>
                <v:group id="Group 1789" o:spid="_x0000_s1073" style="position:absolute;left:5925;top:221;width:15;height:2" coordorigin="592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">
                  <v:shape id="Freeform 1790" o:spid="_x0000_s1074" style="position:absolute;left:592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" path="m,l15,e" filled="f" strokecolor="#333" strokeweight=".26044mm">
                    <v:path arrowok="t" o:connecttype="custom" o:connectlocs="0,0;15,0" o:connectangles="0,0"/>
                  </v:shape>
                </v:group>
                <v:group id="Group 1787" o:spid="_x0000_s1075" style="position:absolute;left:5955;top:221;width:15;height:2" coordorigin="595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">
                  <v:shape id="Freeform 1788" o:spid="_x0000_s1076" style="position:absolute;left:595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" path="m,l15,e" filled="f" strokecolor="#333" strokeweight=".26044mm">
                    <v:path arrowok="t" o:connecttype="custom" o:connectlocs="0,0;15,0" o:connectangles="0,0"/>
                  </v:shape>
                </v:group>
                <v:group id="Group 1785" o:spid="_x0000_s1077" style="position:absolute;left:5984;top:221;width:15;height:2" coordorigin="598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aH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GXb2QEvf4FAAD//wMAUEsBAi0AFAAGAAgAAAAhANvh9svuAAAAhQEAABMAAAAAAAAA&#10;AAAAAAAAAAAAAFtDb250ZW50X1R5cGVzXS54bWxQSwECLQAUAAYACAAAACEAWvQsW78AAAAVAQAA&#10;CwAAAAAAAAAAAAAAAAAfAQAAX3JlbHMvLnJlbHNQSwECLQAUAAYACAAAACEASUGWh8YAAADdAAAA&#10;DwAAAAAAAAAAAAAAAAAHAgAAZHJzL2Rvd25yZXYueG1sUEsFBgAAAAADAAMAtwAAAPoCAAAAAA==&#10;">
                  <v:shape id="Freeform 1786" o:spid="_x0000_s1078" style="position:absolute;left:598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" path="m,l15,e" filled="f" strokecolor="#333" strokeweight=".26044mm">
                    <v:path arrowok="t" o:connecttype="custom" o:connectlocs="0,0;15,0" o:connectangles="0,0"/>
                  </v:shape>
                </v:group>
                <v:group id="Group 1783" o:spid="_x0000_s1079" style="position:absolute;left:6014;top:221;width:15;height:2" coordorigin="601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">
                  <v:shape id="Freeform 1784" o:spid="_x0000_s1080" style="position:absolute;left:601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" path="m,l15,e" filled="f" strokecolor="#333" strokeweight=".26044mm">
                    <v:path arrowok="t" o:connecttype="custom" o:connectlocs="0,0;15,0" o:connectangles="0,0"/>
                  </v:shape>
                </v:group>
                <v:group id="Group 1781" o:spid="_x0000_s1081" style="position:absolute;left:6043;top:221;width:15;height:2" coordorigin="604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">
                  <v:shape id="Freeform 1782" o:spid="_x0000_s1082" style="position:absolute;left:604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" path="m,l15,e" filled="f" strokecolor="#333" strokeweight=".26044mm">
                    <v:path arrowok="t" o:connecttype="custom" o:connectlocs="0,0;15,0" o:connectangles="0,0"/>
                  </v:shape>
                </v:group>
                <v:group id="Group 1779" o:spid="_x0000_s1083" style="position:absolute;left:6073;top:221;width:15;height:2" coordorigin="607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">
                  <v:shape id="Freeform 1780" o:spid="_x0000_s1084" style="position:absolute;left:607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" path="m,l15,e" filled="f" strokecolor="#333" strokeweight=".26044mm">
                    <v:path arrowok="t" o:connecttype="custom" o:connectlocs="0,0;15,0" o:connectangles="0,0"/>
                  </v:shape>
                </v:group>
                <v:group id="Group 1777" o:spid="_x0000_s1085" style="position:absolute;left:6102;top:221;width:15;height:2" coordorigin="610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5qB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8GVb2QEvf4FAAD//wMAUEsBAi0AFAAGAAgAAAAhANvh9svuAAAAhQEAABMAAAAAAAAA&#10;AAAAAAAAAAAAAFtDb250ZW50X1R5cGVzXS54bWxQSwECLQAUAAYACAAAACEAWvQsW78AAAAVAQAA&#10;CwAAAAAAAAAAAAAAAAAfAQAAX3JlbHMvLnJlbHNQSwECLQAUAAYACAAAACEAtzeagcYAAADdAAAA&#10;DwAAAAAAAAAAAAAAAAAHAgAAZHJzL2Rvd25yZXYueG1sUEsFBgAAAAADAAMAtwAAAPoCAAAAAA==&#10;">
                  <v:shape id="Freeform 1778" o:spid="_x0000_s1086" style="position:absolute;left:610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" path="m,l15,e" filled="f" strokecolor="#333" strokeweight=".26044mm">
                    <v:path arrowok="t" o:connecttype="custom" o:connectlocs="0,0;15,0" o:connectangles="0,0"/>
                  </v:shape>
                </v:group>
                <v:group id="Group 1775" o:spid="_x0000_s1087" style="position:absolute;left:6132;top:221;width:15;height:2" coordorigin="613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">
                  <v:shape id="Freeform 1776" o:spid="_x0000_s1088" style="position:absolute;left:613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" path="m,l15,e" filled="f" strokecolor="#333" strokeweight=".26044mm">
                    <v:path arrowok="t" o:connecttype="custom" o:connectlocs="0,0;15,0" o:connectangles="0,0"/>
                  </v:shape>
                </v:group>
                <v:group id="Group 1773" o:spid="_x0000_s1089" style="position:absolute;left:6162;top:221;width:15;height:2" coordorigin="616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">
                  <v:shape id="Freeform 1774" o:spid="_x0000_s1090" style="position:absolute;left:616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" path="m,l14,e" filled="f" strokecolor="#333" strokeweight=".26044mm">
                    <v:path arrowok="t" o:connecttype="custom" o:connectlocs="0,0;14,0" o:connectangles="0,0"/>
                  </v:shape>
                </v:group>
                <v:group id="Group 1771" o:spid="_x0000_s1091" style="position:absolute;left:6191;top:221;width:15;height:2" coordorigin="619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">
                  <v:shape id="Freeform 1772" o:spid="_x0000_s1092" style="position:absolute;left:619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" path="m,l15,e" filled="f" strokecolor="#333" strokeweight=".26044mm">
                    <v:path arrowok="t" o:connecttype="custom" o:connectlocs="0,0;15,0" o:connectangles="0,0"/>
                  </v:shape>
                </v:group>
                <v:group id="Group 1769" o:spid="_x0000_s1093" style="position:absolute;left:6221;top:221;width:15;height:2" coordorigin="622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">
                  <v:shape id="Freeform 1770" o:spid="_x0000_s1094" style="position:absolute;left:622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" path="m,l14,e" filled="f" strokecolor="#333" strokeweight=".26044mm">
                    <v:path arrowok="t" o:connecttype="custom" o:connectlocs="0,0;14,0" o:connectangles="0,0"/>
                  </v:shape>
                </v:group>
                <v:group id="Group 1767" o:spid="_x0000_s1095" style="position:absolute;left:6250;top:221;width:15;height:2" coordorigin="625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">
                  <v:shape id="Freeform 1768" o:spid="_x0000_s1096" style="position:absolute;left:625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" path="m,l15,e" filled="f" strokecolor="#333" strokeweight=".26044mm">
                    <v:path arrowok="t" o:connecttype="custom" o:connectlocs="0,0;15,0" o:connectangles="0,0"/>
                  </v:shape>
                </v:group>
                <v:group id="Group 1765" o:spid="_x0000_s1097" style="position:absolute;left:6280;top:221;width:15;height:2" coordorigin="628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">
                  <v:shape id="Freeform 1766" o:spid="_x0000_s1098" style="position:absolute;left:628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" path="m,l14,e" filled="f" strokecolor="#333" strokeweight=".26044mm">
                    <v:path arrowok="t" o:connecttype="custom" o:connectlocs="0,0;14,0" o:connectangles="0,0"/>
                  </v:shape>
                </v:group>
                <v:group id="Group 1763" o:spid="_x0000_s1099" style="position:absolute;left:6309;top:221;width:15;height:2" coordorigin="6309,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">
                  <v:shape id="Freeform 1764" o:spid="_x0000_s1100" style="position:absolute;left:6309;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" path="m,l15,e" filled="f" strokecolor="#333" strokeweight=".26044mm">
                    <v:path arrowok="t" o:connecttype="custom" o:connectlocs="0,0;15,0" o:connectangles="0,0"/>
                  </v:shape>
                </v:group>
                <v:group id="Group 1761" o:spid="_x0000_s1101" style="position:absolute;left:6339;top:221;width:15;height:2" coordorigin="6339,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">
                  <v:shape id="Freeform 1762" o:spid="_x0000_s1102" style="position:absolute;left:6339;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" path="m,l15,e" filled="f" strokecolor="#333" strokeweight=".26044mm">
                    <v:path arrowok="t" o:connecttype="custom" o:connectlocs="0,0;15,0" o:connectangles="0,0"/>
                  </v:shape>
                </v:group>
                <v:group id="Group 1759" o:spid="_x0000_s1103" style="position:absolute;left:6368;top:221;width:15;height:2" coordorigin="636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">
                  <v:shape id="Freeform 1760" o:spid="_x0000_s1104" style="position:absolute;left:636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" path="m,l15,e" filled="f" strokecolor="#333" strokeweight=".26044mm">
                    <v:path arrowok="t" o:connecttype="custom" o:connectlocs="0,0;15,0" o:connectangles="0,0"/>
                  </v:shape>
                </v:group>
                <v:group id="Group 1757" o:spid="_x0000_s1105" style="position:absolute;left:6398;top:221;width:15;height:2" coordorigin="639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">
                  <v:shape id="Freeform 1758" o:spid="_x0000_s1106" style="position:absolute;left:639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" path="m,l15,e" filled="f" strokecolor="#333" strokeweight=".26044mm">
                    <v:path arrowok="t" o:connecttype="custom" o:connectlocs="0,0;15,0" o:connectangles="0,0"/>
                  </v:shape>
                </v:group>
                <v:group id="Group 1755" o:spid="_x0000_s1107" style="position:absolute;left:6427;top:221;width:15;height:2" coordorigin="6427,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6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4RfvpER9PIXAAD//wMAUEsBAi0AFAAGAAgAAAAhANvh9svuAAAAhQEAABMAAAAAAAAA&#10;AAAAAAAAAAAAAFtDb250ZW50X1R5cGVzXS54bWxQSwECLQAUAAYACAAAACEAWvQsW78AAAAVAQAA&#10;CwAAAAAAAAAAAAAAAAAfAQAAX3JlbHMvLnJlbHNQSwECLQAUAAYACAAAACEAEUfl+sYAAADdAAAA&#10;DwAAAAAAAAAAAAAAAAAHAgAAZHJzL2Rvd25yZXYueG1sUEsFBgAAAAADAAMAtwAAAPoCAAAAAA==&#10;">
                  <v:shape id="Freeform 1756" o:spid="_x0000_s1108" style="position:absolute;left:6427;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" path="m,l15,e" filled="f" strokecolor="#333" strokeweight=".26044mm">
                    <v:path arrowok="t" o:connecttype="custom" o:connectlocs="0,0;15,0" o:connectangles="0,0"/>
                  </v:shape>
                </v:group>
                <v:group id="Group 1753" o:spid="_x0000_s1109" style="position:absolute;left:6457;top:221;width:15;height:2" coordorigin="6457,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">
                  <v:shape id="Freeform 1754" o:spid="_x0000_s1110" style="position:absolute;left:6457;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" path="m,l15,e" filled="f" strokecolor="#333" strokeweight=".26044mm">
                    <v:path arrowok="t" o:connecttype="custom" o:connectlocs="0,0;15,0" o:connectangles="0,0"/>
                  </v:shape>
                </v:group>
                <v:group id="Group 1751" o:spid="_x0000_s1111" style="position:absolute;left:6486;top:221;width:15;height:2" coordorigin="648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">
                  <v:shape id="Freeform 1752" o:spid="_x0000_s1112" style="position:absolute;left:648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" path="m,l15,e" filled="f" strokecolor="#333" strokeweight=".26044mm">
                    <v:path arrowok="t" o:connecttype="custom" o:connectlocs="0,0;15,0" o:connectangles="0,0"/>
                  </v:shape>
                </v:group>
                <v:group id="Group 1749" o:spid="_x0000_s1113" style="position:absolute;left:6516;top:221;width:15;height:2" coordorigin="651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">
                  <v:shape id="Freeform 1750" o:spid="_x0000_s1114" style="position:absolute;left:651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" path="m,l15,e" filled="f" strokecolor="#333" strokeweight=".26044mm">
                    <v:path arrowok="t" o:connecttype="custom" o:connectlocs="0,0;15,0" o:connectangles="0,0"/>
                  </v:shape>
                </v:group>
                <v:group id="Group 1747" o:spid="_x0000_s1115" style="position:absolute;left:6545;top:221;width:15;height:2" coordorigin="654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n8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wRXvpER9PIXAAD//wMAUEsBAi0AFAAGAAgAAAAhANvh9svuAAAAhQEAABMAAAAAAAAA&#10;AAAAAAAAAAAAAFtDb250ZW50X1R5cGVzXS54bWxQSwECLQAUAAYACAAAACEAWvQsW78AAAAVAQAA&#10;CwAAAAAAAAAAAAAAAAAfAQAAX3JlbHMvLnJlbHNQSwECLQAUAAYACAAAACEA7zHp/MYAAADdAAAA&#10;DwAAAAAAAAAAAAAAAAAHAgAAZHJzL2Rvd25yZXYueG1sUEsFBgAAAAADAAMAtwAAAPoCAAAAAA==&#10;">
                  <v:shape id="Freeform 1748" o:spid="_x0000_s1116" style="position:absolute;left:654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" path="m,l15,e" filled="f" strokecolor="#333" strokeweight=".26044mm">
                    <v:path arrowok="t" o:connecttype="custom" o:connectlocs="0,0;15,0" o:connectangles="0,0"/>
                  </v:shape>
                </v:group>
                <v:group id="Group 1745" o:spid="_x0000_s1117" style="position:absolute;left:6575;top:221;width:15;height:2" coordorigin="657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9H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b88o2MoFcPAAAA//8DAFBLAQItABQABgAIAAAAIQDb4fbL7gAAAIUBAAATAAAAAAAA&#10;AAAAAAAAAAAAAABbQ29udGVudF9UeXBlc10ueG1sUEsBAi0AFAAGAAgAAAAhAFr0LFu/AAAAFQEA&#10;AAsAAAAAAAAAAAAAAAAAHwEAAF9yZWxzLy5yZWxzUEsBAi0AFAAGAAgAAAAhAN8rL0fHAAAA3QAA&#10;AA8AAAAAAAAAAAAAAAAABwIAAGRycy9kb3ducmV2LnhtbFBLBQYAAAAAAwADALcAAAD7AgAAAAA=&#10;">
                  <v:shape id="Freeform 1746" o:spid="_x0000_s1118" style="position:absolute;left:657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" path="m,l15,e" filled="f" strokecolor="#333" strokeweight=".26044mm">
                    <v:path arrowok="t" o:connecttype="custom" o:connectlocs="0,0;15,0" o:connectangles="0,0"/>
                  </v:shape>
                </v:group>
                <v:group id="Group 1743" o:spid="_x0000_s1119" style="position:absolute;left:6605;top:221;width:15;height:2" coordorigin="660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">
                  <v:shape id="Freeform 1744" o:spid="_x0000_s1120" style="position:absolute;left:660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" path="m,l14,e" filled="f" strokecolor="#333" strokeweight=".26044mm">
                    <v:path arrowok="t" o:connecttype="custom" o:connectlocs="0,0;14,0" o:connectangles="0,0"/>
                  </v:shape>
                </v:group>
                <v:group id="Group 1741" o:spid="_x0000_s1121" style="position:absolute;left:6634;top:221;width:15;height:2" coordorigin="663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">
                  <v:shape id="Freeform 1742" o:spid="_x0000_s1122" style="position:absolute;left:663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" path="m,l15,e" filled="f" strokecolor="#333" strokeweight=".26044mm">
                    <v:path arrowok="t" o:connecttype="custom" o:connectlocs="0,0;15,0" o:connectangles="0,0"/>
                  </v:shape>
                </v:group>
                <v:group id="Group 1739" o:spid="_x0000_s1123" style="position:absolute;left:6664;top:221;width:15;height:2" coordorigin="666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">
                  <v:shape id="Freeform 1740" o:spid="_x0000_s1124" style="position:absolute;left:666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" path="m,l14,e" filled="f" strokecolor="#333" strokeweight=".26044mm">
                    <v:path arrowok="t" o:connecttype="custom" o:connectlocs="0,0;14,0" o:connectangles="0,0"/>
                  </v:shape>
                </v:group>
                <v:group id="Group 1737" o:spid="_x0000_s1125" style="position:absolute;left:6693;top:221;width:15;height:2" coordorigin="669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NB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a48o2MoFcPAAAA//8DAFBLAQItABQABgAIAAAAIQDb4fbL7gAAAIUBAAATAAAAAAAA&#10;AAAAAAAAAAAAAABbQ29udGVudF9UeXBlc10ueG1sUEsBAi0AFAAGAAgAAAAhAFr0LFu/AAAAFQEA&#10;AAsAAAAAAAAAAAAAAAAAHwEAAF9yZWxzLy5yZWxzUEsBAi0AFAAGAAgAAAAhACFdI0HHAAAA3QAA&#10;AA8AAAAAAAAAAAAAAAAABwIAAGRycy9kb3ducmV2LnhtbFBLBQYAAAAAAwADALcAAAD7AgAAAAA=&#10;">
                  <v:shape id="Freeform 1738" o:spid="_x0000_s1126" style="position:absolute;left:669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" path="m,l15,e" filled="f" strokecolor="#333" strokeweight=".26044mm">
                    <v:path arrowok="t" o:connecttype="custom" o:connectlocs="0,0;15,0" o:connectangles="0,0"/>
                  </v:shape>
                </v:group>
                <v:group id="Group 1735" o:spid="_x0000_s1127" style="position:absolute;left:6723;top:221;width:15;height:2" coordorigin="672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rma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hl29kBL26AwAA//8DAFBLAQItABQABgAIAAAAIQDb4fbL7gAAAIUBAAATAAAAAAAA&#10;AAAAAAAAAAAAAABbQ29udGVudF9UeXBlc10ueG1sUEsBAi0AFAAGAAgAAAAhAFr0LFu/AAAAFQEA&#10;AAsAAAAAAAAAAAAAAAAAHwEAAF9yZWxzLy5yZWxzUEsBAi0AFAAGAAgAAAAhAFryuZrHAAAA3QAA&#10;AA8AAAAAAAAAAAAAAAAABwIAAGRycy9kb3ducmV2LnhtbFBLBQYAAAAAAwADALcAAAD7AgAAAAA=&#10;">
                  <v:shape id="Freeform 1736" o:spid="_x0000_s1128" style="position:absolute;left:672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" path="m,l14,e" filled="f" strokecolor="#333" strokeweight=".26044mm">
                    <v:path arrowok="t" o:connecttype="custom" o:connectlocs="0,0;14,0" o:connectangles="0,0"/>
                  </v:shape>
                </v:group>
                <v:group id="Group 1733" o:spid="_x0000_s1129" style="position:absolute;left:6752;top:221;width:15;height:2" coordorigin="675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">
                  <v:shape id="Freeform 1734" o:spid="_x0000_s1130" style="position:absolute;left:675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" path="m,l15,e" filled="f" strokecolor="#333" strokeweight=".26044mm">
                    <v:path arrowok="t" o:connecttype="custom" o:connectlocs="0,0;15,0" o:connectangles="0,0"/>
                  </v:shape>
                </v:group>
                <v:group id="Group 1731" o:spid="_x0000_s1131" style="position:absolute;left:6782;top:221;width:15;height:2" coordorigin="678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">
                  <v:shape id="Freeform 1732" o:spid="_x0000_s1132" style="position:absolute;left:678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" path="m,l14,e" filled="f" strokecolor="#333" strokeweight=".26044mm">
                    <v:path arrowok="t" o:connecttype="custom" o:connectlocs="0,0;14,0" o:connectangles="0,0"/>
                  </v:shape>
                </v:group>
                <v:group id="Group 1729" o:spid="_x0000_s1133" style="position:absolute;left:6811;top:221;width:15;height:2" coordorigin="681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">
                  <v:shape id="Freeform 1730" o:spid="_x0000_s1134" style="position:absolute;left:681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" path="m,l15,e" filled="f" strokecolor="#333" strokeweight=".26044mm">
                    <v:path arrowok="t" o:connecttype="custom" o:connectlocs="0,0;15,0" o:connectangles="0,0"/>
                  </v:shape>
                </v:group>
                <v:group id="Group 1727" o:spid="_x0000_s1135" style="position:absolute;left:6841;top:221;width:15;height:2" coordorigin="684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Wc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BlW9kBL26AwAA//8DAFBLAQItABQABgAIAAAAIQDb4fbL7gAAAIUBAAATAAAAAAAA&#10;AAAAAAAAAAAAAABbQ29udGVudF9UeXBlc10ueG1sUEsBAi0AFAAGAAgAAAAhAFr0LFu/AAAAFQEA&#10;AAsAAAAAAAAAAAAAAAAAHwEAAF9yZWxzLy5yZWxzUEsBAi0AFAAGAAgAAAAhAKSEtZzHAAAA3QAA&#10;AA8AAAAAAAAAAAAAAAAABwIAAGRycy9kb3ducmV2LnhtbFBLBQYAAAAAAwADALcAAAD7AgAAAAA=&#10;">
                  <v:shape id="Freeform 1728" o:spid="_x0000_s1136" style="position:absolute;left:684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" path="m,l15,e" filled="f" strokecolor="#333" strokeweight=".26044mm">
                    <v:path arrowok="t" o:connecttype="custom" o:connectlocs="0,0;15,0" o:connectangles="0,0"/>
                  </v:shape>
                </v:group>
                <v:group id="Group 1725" o:spid="_x0000_s1137" style="position:absolute;left:6870;top:221;width:15;height:2" coordorigin="687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8m9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hl29kBJ3fAAAA//8DAFBLAQItABQABgAIAAAAIQDb4fbL7gAAAIUBAAATAAAAAAAA&#10;AAAAAAAAAAAAAABbQ29udGVudF9UeXBlc10ueG1sUEsBAi0AFAAGAAgAAAAhAFr0LFu/AAAAFQEA&#10;AAsAAAAAAAAAAAAAAAAAHwEAAF9yZWxzLy5yZWxzUEsBAi0AFAAGAAgAAAAhAG8nyb3HAAAA3QAA&#10;AA8AAAAAAAAAAAAAAAAABwIAAGRycy9kb3ducmV2LnhtbFBLBQYAAAAAAwADALcAAAD7AgAAAAA=&#10;">
                  <v:shape id="Freeform 1726" o:spid="_x0000_s1138" style="position:absolute;left:687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" path="m,l15,e" filled="f" strokecolor="#333" strokeweight=".26044mm">
                    <v:path arrowok="t" o:connecttype="custom" o:connectlocs="0,0;15,0" o:connectangles="0,0"/>
                  </v:shape>
                </v:group>
                <v:group id="Group 1723" o:spid="_x0000_s1139" style="position:absolute;left:6900;top:221;width:15;height:2" coordorigin="690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">
                  <v:shape id="Freeform 1724" o:spid="_x0000_s1140" style="position:absolute;left:690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" path="m,l15,e" filled="f" strokecolor="#333" strokeweight=".26044mm">
                    <v:path arrowok="t" o:connecttype="custom" o:connectlocs="0,0;15,0" o:connectangles="0,0"/>
                  </v:shape>
                </v:group>
                <v:group id="Group 1721" o:spid="_x0000_s1141" style="position:absolute;left:6929;top:221;width:15;height:2" coordorigin="6929,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">
                  <v:shape id="Freeform 1722" o:spid="_x0000_s1142" style="position:absolute;left:6929;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" path="m,l15,e" filled="f" strokecolor="#333" strokeweight=".26044mm">
                    <v:path arrowok="t" o:connecttype="custom" o:connectlocs="0,0;15,0" o:connectangles="0,0"/>
                  </v:shape>
                </v:group>
                <v:group id="Group 1719" o:spid="_x0000_s1143" style="position:absolute;left:6959;top:221;width:15;height:2" coordorigin="6959,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">
                  <v:shape id="Freeform 1720" o:spid="_x0000_s1144" style="position:absolute;left:6959;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" path="m,l15,e" filled="f" strokecolor="#333" strokeweight=".26044mm">
                    <v:path arrowok="t" o:connecttype="custom" o:connectlocs="0,0;15,0" o:connectangles="0,0"/>
                  </v:shape>
                </v:group>
                <v:group id="Group 1717" o:spid="_x0000_s1145" style="position:absolute;left:6988;top:221;width:15;height:2" coordorigin="698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cW7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BlW9kBJ3fAAAA//8DAFBLAQItABQABgAIAAAAIQDb4fbL7gAAAIUBAAATAAAAAAAA&#10;AAAAAAAAAAAAAABbQ29udGVudF9UeXBlc10ueG1sUEsBAi0AFAAGAAgAAAAhAFr0LFu/AAAAFQEA&#10;AAsAAAAAAAAAAAAAAAAAHwEAAF9yZWxzLy5yZWxzUEsBAi0AFAAGAAgAAAAhAJFRxbvHAAAA3QAA&#10;AA8AAAAAAAAAAAAAAAAABwIAAGRycy9kb3ducmV2LnhtbFBLBQYAAAAAAwADALcAAAD7AgAAAAA=&#10;">
                  <v:shape id="Freeform 1718" o:spid="_x0000_s1146" style="position:absolute;left:698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" path="m,l15,e" filled="f" strokecolor="#333" strokeweight=".26044mm">
                    <v:path arrowok="t" o:connecttype="custom" o:connectlocs="0,0;15,0" o:connectangles="0,0"/>
                  </v:shape>
                </v:group>
                <v:group id="Group 1715" o:spid="_x0000_s1147" style="position:absolute;left:7018;top:221;width:15;height:2" coordorigin="701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9g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hl29kBL26AwAA//8DAFBLAQItABQABgAIAAAAIQDb4fbL7gAAAIUBAAATAAAAAAAA&#10;AAAAAAAAAAAAAABbQ29udGVudF9UeXBlc10ueG1sUEsBAi0AFAAGAAgAAAAhAFr0LFu/AAAAFQEA&#10;AAsAAAAAAAAAAAAAAAAAHwEAAF9yZWxzLy5yZWxzUEsBAi0AFAAGAAgAAAAhAOr+X2DHAAAA3QAA&#10;AA8AAAAAAAAAAAAAAAAABwIAAGRycy9kb3ducmV2LnhtbFBLBQYAAAAAAwADALcAAAD7AgAAAAA=&#10;">
                  <v:shape id="Freeform 1716" o:spid="_x0000_s1148" style="position:absolute;left:701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" path="m,l15,e" filled="f" strokecolor="#333" strokeweight=".26044mm">
                    <v:path arrowok="t" o:connecttype="custom" o:connectlocs="0,0;15,0" o:connectangles="0,0"/>
                  </v:shape>
                </v:group>
                <v:group id="Group 1713" o:spid="_x0000_s1149" style="position:absolute;left:7048;top:221;width:15;height:2" coordorigin="704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">
                  <v:shape id="Freeform 1714" o:spid="_x0000_s1150" style="position:absolute;left:704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" path="m,l14,e" filled="f" strokecolor="#333" strokeweight=".26044mm">
                    <v:path arrowok="t" o:connecttype="custom" o:connectlocs="0,0;14,0" o:connectangles="0,0"/>
                  </v:shape>
                </v:group>
                <v:group id="Group 1711" o:spid="_x0000_s1151" style="position:absolute;left:7077;top:221;width:15;height:2" coordorigin="7077,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">
                  <v:shape id="Freeform 1712" o:spid="_x0000_s1152" style="position:absolute;left:7077;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" path="m,l15,e" filled="f" strokecolor="#333" strokeweight=".26044mm">
                    <v:path arrowok="t" o:connecttype="custom" o:connectlocs="0,0;15,0" o:connectangles="0,0"/>
                  </v:shape>
                </v:group>
                <v:group id="Group 1709" o:spid="_x0000_s1153" style="position:absolute;left:7107;top:221;width:15;height:2" coordorigin="7107,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">
                  <v:shape id="Freeform 1710" o:spid="_x0000_s1154" style="position:absolute;left:7107;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" path="m,l14,e" filled="f" strokecolor="#333" strokeweight=".26044mm">
                    <v:path arrowok="t" o:connecttype="custom" o:connectlocs="0,0;14,0" o:connectangles="0,0"/>
                  </v:shape>
                </v:group>
                <v:group id="Group 1707" o:spid="_x0000_s1155" style="position:absolute;left:7136;top:221;width:15;height:2" coordorigin="713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Nm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BlW9kBL26AwAA//8DAFBLAQItABQABgAIAAAAIQDb4fbL7gAAAIUBAAATAAAAAAAA&#10;AAAAAAAAAAAAAABbQ29udGVudF9UeXBlc10ueG1sUEsBAi0AFAAGAAgAAAAhAFr0LFu/AAAAFQEA&#10;AAsAAAAAAAAAAAAAAAAAHwEAAF9yZWxzLy5yZWxzUEsBAi0AFAAGAAgAAAAhABSIU2bHAAAA3QAA&#10;AA8AAAAAAAAAAAAAAAAABwIAAGRycy9kb3ducmV2LnhtbFBLBQYAAAAAAwADALcAAAD7AgAAAAA=&#10;">
                  <v:shape id="Freeform 1708" o:spid="_x0000_s1156" style="position:absolute;left:713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" path="m,l15,e" filled="f" strokecolor="#333" strokeweight=".26044mm">
                    <v:path arrowok="t" o:connecttype="custom" o:connectlocs="0,0;15,0" o:connectangles="0,0"/>
                  </v:shape>
                </v:group>
                <v:group id="Group 1705" o:spid="_x0000_s1157" style="position:absolute;left:7166;top:221;width:15;height:2" coordorigin="716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">
                  <v:shape id="Freeform 1706" o:spid="_x0000_s1158" style="position:absolute;left:716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" path="m,l14,e" filled="f" strokecolor="#333" strokeweight=".26044mm">
                    <v:path arrowok="t" o:connecttype="custom" o:connectlocs="0,0;14,0" o:connectangles="0,0"/>
                  </v:shape>
                </v:group>
                <v:group id="Group 1703" o:spid="_x0000_s1159" style="position:absolute;left:7195;top:221;width:15;height:2" coordorigin="719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">
                  <v:shape id="Freeform 1704" o:spid="_x0000_s1160" style="position:absolute;left:719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" path="m,l15,e" filled="f" strokecolor="#333" strokeweight=".26044mm">
                    <v:path arrowok="t" o:connecttype="custom" o:connectlocs="0,0;15,0" o:connectangles="0,0"/>
                  </v:shape>
                </v:group>
                <v:group id="Group 1701" o:spid="_x0000_s1161" style="position:absolute;left:7225;top:221;width:15;height:2" coordorigin="722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">
                  <v:shape id="Freeform 1702" o:spid="_x0000_s1162" style="position:absolute;left:722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" path="m,l14,e" filled="f" strokecolor="#333" strokeweight=".26044mm">
                    <v:path arrowok="t" o:connecttype="custom" o:connectlocs="0,0;14,0" o:connectangles="0,0"/>
                  </v:shape>
                </v:group>
                <v:group id="Group 1699" o:spid="_x0000_s1163" style="position:absolute;left:7254;top:221;width:15;height:2" coordorigin="725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">
                  <v:shape id="Freeform 1700" o:spid="_x0000_s1164" style="position:absolute;left:725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" path="m,l15,e" filled="f" strokecolor="#333" strokeweight=".26044mm">
                    <v:path arrowok="t" o:connecttype="custom" o:connectlocs="0,0;15,0" o:connectangles="0,0"/>
                  </v:shape>
                </v:group>
                <v:group id="Group 1697" o:spid="_x0000_s1165" style="position:absolute;left:7284;top:221;width:15;height:2" coordorigin="728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">
                  <v:shape id="Freeform 1698" o:spid="_x0000_s1166" style="position:absolute;left:728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" path="m,l15,e" filled="f" strokecolor="#333" strokeweight=".26044mm">
                    <v:path arrowok="t" o:connecttype="custom" o:connectlocs="0,0;15,0" o:connectangles="0,0"/>
                  </v:shape>
                </v:group>
                <v:group id="Group 1695" o:spid="_x0000_s1167" style="position:absolute;left:7313;top:221;width:15;height:2" coordorigin="731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">
                  <v:shape id="Freeform 1696" o:spid="_x0000_s1168" style="position:absolute;left:731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" path="m,l15,e" filled="f" strokecolor="#333" strokeweight=".26044mm">
                    <v:path arrowok="t" o:connecttype="custom" o:connectlocs="0,0;15,0" o:connectangles="0,0"/>
                  </v:shape>
                </v:group>
                <v:group id="Group 1693" o:spid="_x0000_s1169" style="position:absolute;left:7343;top:221;width:15;height:2" coordorigin="734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">
                  <v:shape id="Freeform 1694" o:spid="_x0000_s1170" style="position:absolute;left:734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" path="m,l15,e" filled="f" strokecolor="#333" strokeweight=".26044mm">
                    <v:path arrowok="t" o:connecttype="custom" o:connectlocs="0,0;15,0" o:connectangles="0,0"/>
                  </v:shape>
                </v:group>
                <v:group id="Group 1691" o:spid="_x0000_s1171" style="position:absolute;left:7372;top:221;width:15;height:2" coordorigin="737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">
                  <v:shape id="Freeform 1692" o:spid="_x0000_s1172" style="position:absolute;left:737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" path="m,l15,e" filled="f" strokecolor="#333" strokeweight=".26044mm">
                    <v:path arrowok="t" o:connecttype="custom" o:connectlocs="0,0;15,0" o:connectangles="0,0"/>
                  </v:shape>
                </v:group>
                <v:group id="Group 1689" o:spid="_x0000_s1173" style="position:absolute;left:7402;top:221;width:15;height:2" coordorigin="740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">
                  <v:shape id="Freeform 1690" o:spid="_x0000_s1174" style="position:absolute;left:740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" path="m,l15,e" filled="f" strokecolor="#333" strokeweight=".26044mm">
                    <v:path arrowok="t" o:connecttype="custom" o:connectlocs="0,0;15,0" o:connectangles="0,0"/>
                  </v:shape>
                </v:group>
                <v:group id="Group 1687" o:spid="_x0000_s1175" style="position:absolute;left:7431;top:221;width:15;height:2" coordorigin="743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">
                  <v:shape id="Freeform 1688" o:spid="_x0000_s1176" style="position:absolute;left:743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" path="m,l15,e" filled="f" strokecolor="#333" strokeweight=".26044mm">
                    <v:path arrowok="t" o:connecttype="custom" o:connectlocs="0,0;15,0" o:connectangles="0,0"/>
                  </v:shape>
                </v:group>
                <v:group id="Group 1685" o:spid="_x0000_s1177" style="position:absolute;left:7461;top:221;width:15;height:2" coordorigin="746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f7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GXb2QEvf4FAAD//wMAUEsBAi0AFAAGAAgAAAAhANvh9svuAAAAhQEAABMAAAAAAAAA&#10;AAAAAAAAAAAAAFtDb250ZW50X1R5cGVzXS54bWxQSwECLQAUAAYACAAAACEAWvQsW78AAAAVAQAA&#10;CwAAAAAAAAAAAAAAAAAfAQAAX3JlbHMvLnJlbHNQSwECLQAUAAYACAAAACEAkmT3+8YAAADdAAAA&#10;DwAAAAAAAAAAAAAAAAAHAgAAZHJzL2Rvd25yZXYueG1sUEsFBgAAAAADAAMAtwAAAPoCAAAAAA==&#10;">
                  <v:shape id="Freeform 1686" o:spid="_x0000_s1178" style="position:absolute;left:746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" path="m,l15,e" filled="f" strokecolor="#333" strokeweight=".26044mm">
                    <v:path arrowok="t" o:connecttype="custom" o:connectlocs="0,0;15,0" o:connectangles="0,0"/>
                  </v:shape>
                </v:group>
                <v:group id="Group 1683" o:spid="_x0000_s1179" style="position:absolute;left:7490;top:221;width:15;height:2" coordorigin="749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">
                  <v:shape id="Freeform 1684" o:spid="_x0000_s1180" style="position:absolute;left:749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" path="m,l15,e" filled="f" strokecolor="#333" strokeweight=".26044mm">
                    <v:path arrowok="t" o:connecttype="custom" o:connectlocs="0,0;15,0" o:connectangles="0,0"/>
                  </v:shape>
                </v:group>
                <v:group id="Group 1681" o:spid="_x0000_s1181" style="position:absolute;left:7520;top:221;width:15;height:2" coordorigin="752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">
                  <v:shape id="Freeform 1682" o:spid="_x0000_s1182" style="position:absolute;left:752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" path="m,l15,e" filled="f" strokecolor="#333" strokeweight=".26044mm">
                    <v:path arrowok="t" o:connecttype="custom" o:connectlocs="0,0;15,0" o:connectangles="0,0"/>
                  </v:shape>
                </v:group>
                <v:group id="Group 1679" o:spid="_x0000_s1183" style="position:absolute;left:7550;top:221;width:15;height:2" coordorigin="755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">
                  <v:shape id="Freeform 1680" o:spid="_x0000_s1184" style="position:absolute;left:755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" path="m,l14,e" filled="f" strokecolor="#333" strokeweight=".26044mm">
                    <v:path arrowok="t" o:connecttype="custom" o:connectlocs="0,0;14,0" o:connectangles="0,0"/>
                  </v:shape>
                </v:group>
                <v:group id="Group 1677" o:spid="_x0000_s1185" style="position:absolute;left:7579;top:221;width:15;height:2" coordorigin="7579,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vv9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8GVb2QEvf4FAAD//wMAUEsBAi0AFAAGAAgAAAAhANvh9svuAAAAhQEAABMAAAAAAAAA&#10;AAAAAAAAAAAAAFtDb250ZW50X1R5cGVzXS54bWxQSwECLQAUAAYACAAAACEAWvQsW78AAAAVAQAA&#10;CwAAAAAAAAAAAAAAAAAfAQAAX3JlbHMvLnJlbHNQSwECLQAUAAYACAAAACEAbBL7/cYAAADdAAAA&#10;DwAAAAAAAAAAAAAAAAAHAgAAZHJzL2Rvd25yZXYueG1sUEsFBgAAAAADAAMAtwAAAPoCAAAAAA==&#10;">
                  <v:shape id="Freeform 1678" o:spid="_x0000_s1186" style="position:absolute;left:7579;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" path="m,l15,e" filled="f" strokecolor="#333" strokeweight=".26044mm">
                    <v:path arrowok="t" o:connecttype="custom" o:connectlocs="0,0;15,0" o:connectangles="0,0"/>
                  </v:shape>
                </v:group>
                <v:group id="Group 1675" o:spid="_x0000_s1187" style="position:absolute;left:7609;top:221;width:15;height:2" coordorigin="7609,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">
                  <v:shape id="Freeform 1676" o:spid="_x0000_s1188" style="position:absolute;left:7609;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" path="m,l14,e" filled="f" strokecolor="#333" strokeweight=".26044mm">
                    <v:path arrowok="t" o:connecttype="custom" o:connectlocs="0,0;14,0" o:connectangles="0,0"/>
                  </v:shape>
                </v:group>
                <v:group id="Group 1673" o:spid="_x0000_s1189" style="position:absolute;left:7638;top:221;width:15;height:2" coordorigin="763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">
                  <v:shape id="Freeform 1674" o:spid="_x0000_s1190" style="position:absolute;left:763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" path="m,l15,e" filled="f" strokecolor="#333" strokeweight=".26044mm">
                    <v:path arrowok="t" o:connecttype="custom" o:connectlocs="0,0;15,0" o:connectangles="0,0"/>
                  </v:shape>
                </v:group>
                <v:group id="Group 1671" o:spid="_x0000_s1191" style="position:absolute;left:7668;top:221;width:15;height:2" coordorigin="766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">
                  <v:shape id="Freeform 1672" o:spid="_x0000_s1192" style="position:absolute;left:766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" path="m,l14,e" filled="f" strokecolor="#333" strokeweight=".26044mm">
                    <v:path arrowok="t" o:connecttype="custom" o:connectlocs="0,0;14,0" o:connectangles="0,0"/>
                  </v:shape>
                </v:group>
                <v:group id="Group 1669" o:spid="_x0000_s1193" style="position:absolute;left:7697;top:221;width:15;height:2" coordorigin="7697,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">
                  <v:shape id="Freeform 1670" o:spid="_x0000_s1194" style="position:absolute;left:7697;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" path="m,l15,e" filled="f" strokecolor="#333" strokeweight=".26044mm">
                    <v:path arrowok="t" o:connecttype="custom" o:connectlocs="0,0;15,0" o:connectangles="0,0"/>
                  </v:shape>
                </v:group>
                <v:group id="Group 1667" o:spid="_x0000_s1195" style="position:absolute;left:7727;top:221;width:15;height:2" coordorigin="7727,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">
                  <v:shape id="Freeform 1668" o:spid="_x0000_s1196" style="position:absolute;left:7727;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" path="m,l15,e" filled="f" strokecolor="#333" strokeweight=".26044mm">
                    <v:path arrowok="t" o:connecttype="custom" o:connectlocs="0,0;15,0" o:connectangles="0,0"/>
                  </v:shape>
                </v:group>
                <v:group id="Group 1665" o:spid="_x0000_s1197" style="position:absolute;left:7756;top:221;width:15;height:2" coordorigin="775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Jb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">
                  <v:shape id="Freeform 1666" o:spid="_x0000_s1198" style="position:absolute;left:775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" path="m,l15,e" filled="f" strokecolor="#333" strokeweight=".26044mm">
                    <v:path arrowok="t" o:connecttype="custom" o:connectlocs="0,0;15,0" o:connectangles="0,0"/>
                  </v:shape>
                </v:group>
                <v:group id="Group 1663" o:spid="_x0000_s1199" style="position:absolute;left:7786;top:221;width:15;height:2" coordorigin="778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">
                  <v:shape id="Freeform 1664" o:spid="_x0000_s1200" style="position:absolute;left:778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" path="m,l15,e" filled="f" strokecolor="#333" strokeweight=".26044mm">
                    <v:path arrowok="t" o:connecttype="custom" o:connectlocs="0,0;15,0" o:connectangles="0,0"/>
                  </v:shape>
                </v:group>
                <v:group id="Group 1661" o:spid="_x0000_s1201" style="position:absolute;left:7815;top:221;width:15;height:2" coordorigin="781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">
                  <v:shape id="Freeform 1662" o:spid="_x0000_s1202" style="position:absolute;left:781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" path="m,l15,e" filled="f" strokecolor="#333" strokeweight=".26044mm">
                    <v:path arrowok="t" o:connecttype="custom" o:connectlocs="0,0;15,0" o:connectangles="0,0"/>
                  </v:shape>
                </v:group>
                <v:group id="Group 1659" o:spid="_x0000_s1203" style="position:absolute;left:7845;top:221;width:15;height:2" coordorigin="784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">
                  <v:shape id="Freeform 1660" o:spid="_x0000_s1204" style="position:absolute;left:784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" path="m,l15,e" filled="f" strokecolor="#333" strokeweight=".26044mm">
                    <v:path arrowok="t" o:connecttype="custom" o:connectlocs="0,0;15,0" o:connectangles="0,0"/>
                  </v:shape>
                </v:group>
                <v:group id="Group 1657" o:spid="_x0000_s1205" style="position:absolute;left:7874;top:221;width:15;height:2" coordorigin="787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R5d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">
                  <v:shape id="Freeform 1658" o:spid="_x0000_s1206" style="position:absolute;left:787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" path="m,l15,e" filled="f" strokecolor="#333" strokeweight=".26044mm">
                    <v:path arrowok="t" o:connecttype="custom" o:connectlocs="0,0;15,0" o:connectangles="0,0"/>
                  </v:shape>
                </v:group>
                <v:group id="Group 1655" o:spid="_x0000_s1207" style="position:absolute;left:7904;top:221;width:15;height:2" coordorigin="790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SG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r88o2MoFcPAAAA//8DAFBLAQItABQABgAIAAAAIQDb4fbL7gAAAIUBAAATAAAAAAAA&#10;AAAAAAAAAAAAAABbQ29udGVudF9UeXBlc10ueG1sUEsBAi0AFAAGAAgAAAAhAFr0LFu/AAAAFQEA&#10;AAsAAAAAAAAAAAAAAAAAHwEAAF9yZWxzLy5yZWxzUEsBAi0AFAAGAAgAAAAhAMpihIbHAAAA3QAA&#10;AA8AAAAAAAAAAAAAAAAABwIAAGRycy9kb3ducmV2LnhtbFBLBQYAAAAAAwADALcAAAD7AgAAAAA=&#10;">
                  <v:shape id="Freeform 1656" o:spid="_x0000_s1208" style="position:absolute;left:790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" path="m,l15,e" filled="f" strokecolor="#333" strokeweight=".26044mm">
                    <v:path arrowok="t" o:connecttype="custom" o:connectlocs="0,0;15,0" o:connectangles="0,0"/>
                  </v:shape>
                </v:group>
                <v:group id="Group 1653" o:spid="_x0000_s1209" style="position:absolute;left:7933;top:221;width:15;height:2" coordorigin="793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">
                  <v:shape id="Freeform 1654" o:spid="_x0000_s1210" style="position:absolute;left:793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" path="m,l15,e" filled="f" strokecolor="#333" strokeweight=".26044mm">
                    <v:path arrowok="t" o:connecttype="custom" o:connectlocs="0,0;15,0" o:connectangles="0,0"/>
                  </v:shape>
                </v:group>
                <v:group id="Group 1651" o:spid="_x0000_s1211" style="position:absolute;left:7963;top:221;width:15;height:2" coordorigin="796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">
                  <v:shape id="Freeform 1652" o:spid="_x0000_s1212" style="position:absolute;left:796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" path="m,l15,e" filled="f" strokecolor="#333" strokeweight=".26044mm">
                    <v:path arrowok="t" o:connecttype="custom" o:connectlocs="0,0;15,0" o:connectangles="0,0"/>
                  </v:shape>
                </v:group>
                <v:group id="Group 1649" o:spid="_x0000_s1213" style="position:absolute;left:7993;top:221;width:15;height:2" coordorigin="799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">
                  <v:shape id="Freeform 1650" o:spid="_x0000_s1214" style="position:absolute;left:799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" path="m,l14,e" filled="f" strokecolor="#333" strokeweight=".26044mm">
                    <v:path arrowok="t" o:connecttype="custom" o:connectlocs="0,0;14,0" o:connectangles="0,0"/>
                  </v:shape>
                </v:group>
                <v:group id="Group 1647" o:spid="_x0000_s1215" style="position:absolute;left:8022;top:221;width:15;height:2" coordorigin="802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IiA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q48o2MoFcPAAAA//8DAFBLAQItABQABgAIAAAAIQDb4fbL7gAAAIUBAAATAAAAAAAA&#10;AAAAAAAAAAAAAABbQ29udGVudF9UeXBlc10ueG1sUEsBAi0AFAAGAAgAAAAhAFr0LFu/AAAAFQEA&#10;AAsAAAAAAAAAAAAAAAAAHwEAAF9yZWxzLy5yZWxzUEsBAi0AFAAGAAgAAAAhADQUiIDHAAAA3QAA&#10;AA8AAAAAAAAAAAAAAAAABwIAAGRycy9kb3ducmV2LnhtbFBLBQYAAAAAAwADALcAAAD7AgAAAAA=&#10;">
                  <v:shape id="Freeform 1648" o:spid="_x0000_s1216" style="position:absolute;left:802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" path="m,l15,e" filled="f" strokecolor="#333" strokeweight=".26044mm">
                    <v:path arrowok="t" o:connecttype="custom" o:connectlocs="0,0;15,0" o:connectangles="0,0"/>
                  </v:shape>
                </v:group>
                <v:group id="Group 1645" o:spid="_x0000_s1217" style="position:absolute;left:8052;top:221;width:15;height:2" coordorigin="805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">
                  <v:shape id="Freeform 1646" o:spid="_x0000_s1218" style="position:absolute;left:805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" path="m,l14,e" filled="f" strokecolor="#333" strokeweight=".26044mm">
                    <v:path arrowok="t" o:connecttype="custom" o:connectlocs="0,0;14,0" o:connectangles="0,0"/>
                  </v:shape>
                </v:group>
                <v:group id="Group 1643" o:spid="_x0000_s1219" style="position:absolute;left:8081;top:221;width:15;height:2" coordorigin="808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">
                  <v:shape id="Freeform 1644" o:spid="_x0000_s1220" style="position:absolute;left:808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" path="m,l15,e" filled="f" strokecolor="#333" strokeweight=".26044mm">
                    <v:path arrowok="t" o:connecttype="custom" o:connectlocs="0,0;15,0" o:connectangles="0,0"/>
                  </v:shape>
                </v:group>
                <v:group id="Group 1641" o:spid="_x0000_s1221" style="position:absolute;left:8111;top:221;width:15;height:2" coordorigin="811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">
                  <v:shape id="Freeform 1642" o:spid="_x0000_s1222" style="position:absolute;left:811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" path="m,l14,e" filled="f" strokecolor="#333" strokeweight=".26044mm">
                    <v:path arrowok="t" o:connecttype="custom" o:connectlocs="0,0;14,0" o:connectangles="0,0"/>
                  </v:shape>
                </v:group>
                <v:group id="Group 1639" o:spid="_x0000_s1223" style="position:absolute;left:8140;top:221;width:15;height:2" coordorigin="814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">
                  <v:shape id="Freeform 1640" o:spid="_x0000_s1224" style="position:absolute;left:814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" path="m,l15,e" filled="f" strokecolor="#333" strokeweight=".26044mm">
                    <v:path arrowok="t" o:connecttype="custom" o:connectlocs="0,0;15,0" o:connectangles="0,0"/>
                  </v:shape>
                </v:group>
                <v:group id="Group 1637" o:spid="_x0000_s1225" style="position:absolute;left:8170;top:221;width:15;height:2" coordorigin="817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">
                  <v:shape id="Freeform 1638" o:spid="_x0000_s1226" style="position:absolute;left:817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" path="m,l14,e" filled="f" strokecolor="#333" strokeweight=".26044mm">
                    <v:path arrowok="t" o:connecttype="custom" o:connectlocs="0,0;14,0" o:connectangles="0,0"/>
                  </v:shape>
                </v:group>
                <v:group id="Group 1635" o:spid="_x0000_s1227" style="position:absolute;left:8199;top:221;width:15;height:2" coordorigin="8199,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">
                  <v:shape id="Freeform 1636" o:spid="_x0000_s1228" style="position:absolute;left:8199;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" path="m,l15,e" filled="f" strokecolor="#333" strokeweight=".26044mm">
                    <v:path arrowok="t" o:connecttype="custom" o:connectlocs="0,0;15,0" o:connectangles="0,0"/>
                  </v:shape>
                </v:group>
                <v:group id="Group 1633" o:spid="_x0000_s1229" style="position:absolute;left:8229;top:221;width:15;height:2" coordorigin="8229,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">
                  <v:shape id="Freeform 1634" o:spid="_x0000_s1230" style="position:absolute;left:8229;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" path="m,l15,e" filled="f" strokecolor="#333" strokeweight=".26044mm">
                    <v:path arrowok="t" o:connecttype="custom" o:connectlocs="0,0;15,0" o:connectangles="0,0"/>
                  </v:shape>
                </v:group>
                <v:group id="Group 1631" o:spid="_x0000_s1231" style="position:absolute;left:8258;top:221;width:15;height:2" coordorigin="825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">
                  <v:shape id="Freeform 1632" o:spid="_x0000_s1232" style="position:absolute;left:825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" path="m,l15,e" filled="f" strokecolor="#333" strokeweight=".26044mm">
                    <v:path arrowok="t" o:connecttype="custom" o:connectlocs="0,0;15,0" o:connectangles="0,0"/>
                  </v:shape>
                </v:group>
                <v:group id="Group 1629" o:spid="_x0000_s1233" style="position:absolute;left:8288;top:221;width:15;height:2" coordorigin="828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">
                  <v:shape id="Freeform 1630" o:spid="_x0000_s1234" style="position:absolute;left:828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" path="m,l15,e" filled="f" strokecolor="#333" strokeweight=".26044mm">
                    <v:path arrowok="t" o:connecttype="custom" o:connectlocs="0,0;15,0" o:connectangles="0,0"/>
                  </v:shape>
                </v:group>
                <v:group id="Group 1627" o:spid="_x0000_s1235" style="position:absolute;left:8317;top:221;width:15;height:2" coordorigin="8317,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">
                  <v:shape id="Freeform 1628" o:spid="_x0000_s1236" style="position:absolute;left:8317;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" path="m,l15,e" filled="f" strokecolor="#333" strokeweight=".26044mm">
                    <v:path arrowok="t" o:connecttype="custom" o:connectlocs="0,0;15,0" o:connectangles="0,0"/>
                  </v:shape>
                </v:group>
                <v:group id="Group 1625" o:spid="_x0000_s1237" style="position:absolute;left:8347;top:221;width:15;height:2" coordorigin="8347,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">
                  <v:shape id="Freeform 1626" o:spid="_x0000_s1238" style="position:absolute;left:8347;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" path="m,l15,e" filled="f" strokecolor="#333" strokeweight=".26044mm">
                    <v:path arrowok="t" o:connecttype="custom" o:connectlocs="0,0;15,0" o:connectangles="0,0"/>
                  </v:shape>
                </v:group>
                <v:group id="Group 1623" o:spid="_x0000_s1239" style="position:absolute;left:8376;top:221;width:15;height:2" coordorigin="837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">
                  <v:shape id="Freeform 1624" o:spid="_x0000_s1240" style="position:absolute;left:837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" path="m,l15,e" filled="f" strokecolor="#333" strokeweight=".26044mm">
                    <v:path arrowok="t" o:connecttype="custom" o:connectlocs="0,0;15,0" o:connectangles="0,0"/>
                  </v:shape>
                </v:group>
                <v:group id="Group 1621" o:spid="_x0000_s1241" style="position:absolute;left:8406;top:221;width:15;height:2" coordorigin="840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">
                  <v:shape id="Freeform 1622" o:spid="_x0000_s1242" style="position:absolute;left:840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" path="m,l15,e" filled="f" strokecolor="#333" strokeweight=".26044mm">
                    <v:path arrowok="t" o:connecttype="custom" o:connectlocs="0,0;15,0" o:connectangles="0,0"/>
                  </v:shape>
                </v:group>
                <v:group id="Group 1619" o:spid="_x0000_s1243" style="position:absolute;left:8436;top:221;width:15;height:2" coordorigin="843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">
                  <v:shape id="Freeform 1620" o:spid="_x0000_s1244" style="position:absolute;left:843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" path="m,l14,e" filled="f" strokecolor="#333" strokeweight=".26044mm">
                    <v:path arrowok="t" o:connecttype="custom" o:connectlocs="0,0;14,0" o:connectangles="0,0"/>
                  </v:shape>
                </v:group>
                <v:group id="Group 1617" o:spid="_x0000_s1245" style="position:absolute;left:8465;top:221;width:15;height:2" coordorigin="846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">
                  <v:shape id="Freeform 1618" o:spid="_x0000_s1246" style="position:absolute;left:846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" path="m,l15,e" filled="f" strokecolor="#333" strokeweight=".26044mm">
                    <v:path arrowok="t" o:connecttype="custom" o:connectlocs="0,0;15,0" o:connectangles="0,0"/>
                  </v:shape>
                </v:group>
                <v:group id="Group 1615" o:spid="_x0000_s1247" style="position:absolute;left:8495;top:221;width:15;height:2" coordorigin="849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z4c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bvwyzcygl7+AgAA//8DAFBLAQItABQABgAIAAAAIQDb4fbL7gAAAIUBAAATAAAAAAAA&#10;AAAAAAAAAAAAAABbQ29udGVudF9UeXBlc10ueG1sUEsBAi0AFAAGAAgAAAAhAFr0LFu/AAAAFQEA&#10;AAsAAAAAAAAAAAAAAAAAHwEAAF9yZWxzLy5yZWxzUEsBAi0AFAAGAAgAAAAhADHbPhzHAAAA3QAA&#10;AA8AAAAAAAAAAAAAAAAABwIAAGRycy9kb3ducmV2LnhtbFBLBQYAAAAAAwADALcAAAD7AgAAAAA=&#10;">
                  <v:shape id="Freeform 1616" o:spid="_x0000_s1248" style="position:absolute;left:849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" path="m,l14,e" filled="f" strokecolor="#333" strokeweight=".26044mm">
                    <v:path arrowok="t" o:connecttype="custom" o:connectlocs="0,0;14,0" o:connectangles="0,0"/>
                  </v:shape>
                </v:group>
                <v:group id="Group 1613" o:spid="_x0000_s1249" style="position:absolute;left:8524;top:221;width:15;height:2" coordorigin="852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">
                  <v:shape id="Freeform 1614" o:spid="_x0000_s1250" style="position:absolute;left:852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" path="m,l15,e" filled="f" strokecolor="#333" strokeweight=".26044mm">
                    <v:path arrowok="t" o:connecttype="custom" o:connectlocs="0,0;15,0" o:connectangles="0,0"/>
                  </v:shape>
                </v:group>
                <v:group id="Group 1611" o:spid="_x0000_s1251" style="position:absolute;left:8554;top:221;width:15;height:2" coordorigin="855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">
                  <v:shape id="Freeform 1612" o:spid="_x0000_s1252" style="position:absolute;left:855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" path="m,l14,e" filled="f" strokecolor="#333" strokeweight=".26044mm">
                    <v:path arrowok="t" o:connecttype="custom" o:connectlocs="0,0;14,0" o:connectangles="0,0"/>
                  </v:shape>
                </v:group>
                <v:group id="Group 1609" o:spid="_x0000_s1253" style="position:absolute;left:8583;top:221;width:15;height:2" coordorigin="858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">
                  <v:shape id="Freeform 1610" o:spid="_x0000_s1254" style="position:absolute;left:858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" path="m,l15,e" filled="f" strokecolor="#333" strokeweight=".26044mm">
                    <v:path arrowok="t" o:connecttype="custom" o:connectlocs="0,0;15,0" o:connectangles="0,0"/>
                  </v:shape>
                </v:group>
                <v:group id="Group 1607" o:spid="_x0000_s1255" style="position:absolute;left:8613;top:221;width:15;height:2" coordorigin="861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Ia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bvgyjcygl7+AgAA//8DAFBLAQItABQABgAIAAAAIQDb4fbL7gAAAIUBAAATAAAAAAAA&#10;AAAAAAAAAAAAAABbQ29udGVudF9UeXBlc10ueG1sUEsBAi0AFAAGAAgAAAAhAFr0LFu/AAAAFQEA&#10;AAsAAAAAAAAAAAAAAAAAHwEAAF9yZWxzLy5yZWxzUEsBAi0AFAAGAAgAAAAhAM+tMhrHAAAA3QAA&#10;AA8AAAAAAAAAAAAAAAAABwIAAGRycy9kb3ducmV2LnhtbFBLBQYAAAAAAwADALcAAAD7AgAAAAA=&#10;">
                  <v:shape id="Freeform 1608" o:spid="_x0000_s1256" style="position:absolute;left:861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" path="m,l14,e" filled="f" strokecolor="#333" strokeweight=".26044mm">
                    <v:path arrowok="t" o:connecttype="custom" o:connectlocs="0,0;14,0" o:connectangles="0,0"/>
                  </v:shape>
                </v:group>
                <v:group id="Group 1605" o:spid="_x0000_s1257" style="position:absolute;left:8642;top:221;width:15;height:2" coordorigin="864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KQG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4nwyzcygl7fAQAA//8DAFBLAQItABQABgAIAAAAIQDb4fbL7gAAAIUBAAATAAAAAAAA&#10;AAAAAAAAAAAAAABbQ29udGVudF9UeXBlc10ueG1sUEsBAi0AFAAGAAgAAAAhAFr0LFu/AAAAFQEA&#10;AAsAAAAAAAAAAAAAAAAAHwEAAF9yZWxzLy5yZWxzUEsBAi0AFAAGAAgAAAAhAK8wpAbHAAAA3QAA&#10;AA8AAAAAAAAAAAAAAAAABwIAAGRycy9kb3ducmV2LnhtbFBLBQYAAAAAAwADALcAAAD7AgAAAAA=&#10;">
                  <v:shape id="Freeform 1606" o:spid="_x0000_s1258" style="position:absolute;left:864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" path="m,l15,e" filled="f" strokecolor="#333" strokeweight=".26044mm">
                    <v:path arrowok="t" o:connecttype="custom" o:connectlocs="0,0;15,0" o:connectangles="0,0"/>
                  </v:shape>
                </v:group>
                <v:group id="Group 1603" o:spid="_x0000_s1259" style="position:absolute;left:8672;top:221;width:15;height:2" coordorigin="867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">
                  <v:shape id="Freeform 1604" o:spid="_x0000_s1260" style="position:absolute;left:867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" path="m,l15,e" filled="f" strokecolor="#333" strokeweight=".26044mm">
                    <v:path arrowok="t" o:connecttype="custom" o:connectlocs="0,0;15,0" o:connectangles="0,0"/>
                  </v:shape>
                </v:group>
                <v:group id="Group 1601" o:spid="_x0000_s1261" style="position:absolute;left:8701;top:221;width:15;height:2" coordorigin="870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">
                  <v:shape id="Freeform 1602" o:spid="_x0000_s1262" style="position:absolute;left:870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" path="m,l15,e" filled="f" strokecolor="#333" strokeweight=".26044mm">
                    <v:path arrowok="t" o:connecttype="custom" o:connectlocs="0,0;15,0" o:connectangles="0,0"/>
                  </v:shape>
                </v:group>
                <v:group id="Group 1599" o:spid="_x0000_s1263" style="position:absolute;left:8731;top:221;width:15;height:2" coordorigin="873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">
                  <v:shape id="Freeform 1600" o:spid="_x0000_s1264" style="position:absolute;left:873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" path="m,l15,e" filled="f" strokecolor="#333" strokeweight=".26044mm">
                    <v:path arrowok="t" o:connecttype="custom" o:connectlocs="0,0;15,0" o:connectangles="0,0"/>
                  </v:shape>
                </v:group>
                <v:group id="Group 1597" o:spid="_x0000_s1265" style="position:absolute;left:8760;top:221;width:15;height:2" coordorigin="876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gA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4ngyjcygl7fAQAA//8DAFBLAQItABQABgAIAAAAIQDb4fbL7gAAAIUBAAATAAAAAAAA&#10;AAAAAAAAAAAAAABbQ29udGVudF9UeXBlc10ueG1sUEsBAi0AFAAGAAgAAAAhAFr0LFu/AAAAFQEA&#10;AAsAAAAAAAAAAAAAAAAAHwEAAF9yZWxzLy5yZWxzUEsBAi0AFAAGAAgAAAAhAFFGqADHAAAA3QAA&#10;AA8AAAAAAAAAAAAAAAAABwIAAGRycy9kb3ducmV2LnhtbFBLBQYAAAAAAwADALcAAAD7AgAAAAA=&#10;">
                  <v:shape id="Freeform 1598" o:spid="_x0000_s1266" style="position:absolute;left:876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" path="m,l15,e" filled="f" strokecolor="#333" strokeweight=".26044mm">
                    <v:path arrowok="t" o:connecttype="custom" o:connectlocs="0,0;15,0" o:connectangles="0,0"/>
                  </v:shape>
                </v:group>
                <v:group id="Group 1595" o:spid="_x0000_s1267" style="position:absolute;left:8790;top:221;width:15;height:2" coordorigin="879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TLb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6nwyzcygl7fAQAA//8DAFBLAQItABQABgAIAAAAIQDb4fbL7gAAAIUBAAATAAAAAAAA&#10;AAAAAAAAAAAAAABbQ29udGVudF9UeXBlc10ueG1sUEsBAi0AFAAGAAgAAAAhAFr0LFu/AAAAFQEA&#10;AAsAAAAAAAAAAAAAAAAAHwEAAF9yZWxzLy5yZWxzUEsBAi0AFAAGAAgAAAAhACrpMtvHAAAA3QAA&#10;AA8AAAAAAAAAAAAAAAAABwIAAGRycy9kb3ducmV2LnhtbFBLBQYAAAAAAwADALcAAAD7AgAAAAA=&#10;">
                  <v:shape id="Freeform 1596" o:spid="_x0000_s1268" style="position:absolute;left:879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" path="m,l15,e" filled="f" strokecolor="#333" strokeweight=".26044mm">
                    <v:path arrowok="t" o:connecttype="custom" o:connectlocs="0,0;15,0" o:connectangles="0,0"/>
                  </v:shape>
                </v:group>
                <v:group id="Group 1593" o:spid="_x0000_s1269" style="position:absolute;left:8819;top:221;width:15;height:2" coordorigin="8819,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">
                  <v:shape id="Freeform 1594" o:spid="_x0000_s1270" style="position:absolute;left:8819;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" path="m,l15,e" filled="f" strokecolor="#333" strokeweight=".26044mm">
                    <v:path arrowok="t" o:connecttype="custom" o:connectlocs="0,0;15,0" o:connectangles="0,0"/>
                  </v:shape>
                </v:group>
                <v:group id="Group 1591" o:spid="_x0000_s1271" style="position:absolute;left:8849;top:221;width:15;height:2" coordorigin="8849,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">
                  <v:shape id="Freeform 1592" o:spid="_x0000_s1272" style="position:absolute;left:8849;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" path="m,l15,e" filled="f" strokecolor="#333" strokeweight=".26044mm">
                    <v:path arrowok="t" o:connecttype="custom" o:connectlocs="0,0;15,0" o:connectangles="0,0"/>
                  </v:shape>
                </v:group>
                <v:group id="Group 1589" o:spid="_x0000_s1273" style="position:absolute;left:8878;top:221;width:15;height:2" coordorigin="887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">
                  <v:shape id="Freeform 1590" o:spid="_x0000_s1274" style="position:absolute;left:887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" path="m,l15,e" filled="f" strokecolor="#333" strokeweight=".26044mm">
                    <v:path arrowok="t" o:connecttype="custom" o:connectlocs="0,0;15,0" o:connectangles="0,0"/>
                  </v:shape>
                </v:group>
                <v:group id="Group 1587" o:spid="_x0000_s1275" style="position:absolute;left:8908;top:221;width:15;height:2" coordorigin="890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z7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6ngyjcygl7fAQAA//8DAFBLAQItABQABgAIAAAAIQDb4fbL7gAAAIUBAAATAAAAAAAA&#10;AAAAAAAAAAAAAABbQ29udGVudF9UeXBlc10ueG1sUEsBAi0AFAAGAAgAAAAhAFr0LFu/AAAAFQEA&#10;AAsAAAAAAAAAAAAAAAAAHwEAAF9yZWxzLy5yZWxzUEsBAi0AFAAGAAgAAAAhANSfPt3HAAAA3QAA&#10;AA8AAAAAAAAAAAAAAAAABwIAAGRycy9kb3ducmV2LnhtbFBLBQYAAAAAAwADALcAAAD7AgAAAAA=&#10;">
                  <v:shape id="Freeform 1588" o:spid="_x0000_s1276" style="position:absolute;left:890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" path="m,l15,e" filled="f" strokecolor="#333" strokeweight=".26044mm">
                    <v:path arrowok="t" o:connecttype="custom" o:connectlocs="0,0;15,0" o:connectangles="0,0"/>
                  </v:shape>
                </v:group>
                <v:group id="Group 1585" o:spid="_x0000_s1277" style="position:absolute;left:8938;top:221;width:15;height:2" coordorigin="893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fhm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i5nwyzcygl79AwAA//8DAFBLAQItABQABgAIAAAAIQDb4fbL7gAAAIUBAAATAAAAAAAA&#10;AAAAAAAAAAAAAABbQ29udGVudF9UeXBlc10ueG1sUEsBAi0AFAAGAAgAAAAhAFr0LFu/AAAAFQEA&#10;AAsAAAAAAAAAAAAAAAAAHwEAAF9yZWxzLy5yZWxzUEsBAi0AFAAGAAgAAAAhAOSF+GbHAAAA3QAA&#10;AA8AAAAAAAAAAAAAAAAABwIAAGRycy9kb3ducmV2LnhtbFBLBQYAAAAAAwADALcAAAD7AgAAAAA=&#10;">
                  <v:shape id="Freeform 1586" o:spid="_x0000_s1278" style="position:absolute;left:893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" path="m,l14,e" filled="f" strokecolor="#333" strokeweight=".26044mm">
                    <v:path arrowok="t" o:connecttype="custom" o:connectlocs="0,0;14,0" o:connectangles="0,0"/>
                  </v:shape>
                </v:group>
                <v:group id="Group 1583" o:spid="_x0000_s1279" style="position:absolute;left:8967;top:221;width:15;height:2" coordorigin="8967,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">
                  <v:shape id="Freeform 1584" o:spid="_x0000_s1280" style="position:absolute;left:8967;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" path="m,l15,e" filled="f" strokecolor="#333" strokeweight=".26044mm">
                    <v:path arrowok="t" o:connecttype="custom" o:connectlocs="0,0;15,0" o:connectangles="0,0"/>
                  </v:shape>
                </v:group>
                <v:group id="Group 1581" o:spid="_x0000_s1281" style="position:absolute;left:8997;top:221;width:15;height:2" coordorigin="8997,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">
                  <v:shape id="Freeform 1582" o:spid="_x0000_s1282" style="position:absolute;left:8997;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" path="m,l14,e" filled="f" strokecolor="#333" strokeweight=".26044mm">
                    <v:path arrowok="t" o:connecttype="custom" o:connectlocs="0,0;14,0" o:connectangles="0,0"/>
                  </v:shape>
                </v:group>
                <v:group id="Group 1579" o:spid="_x0000_s1283" style="position:absolute;left:9026;top:221;width:15;height:2" coordorigin="902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">
                  <v:shape id="Freeform 1580" o:spid="_x0000_s1284" style="position:absolute;left:902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" path="m,l15,e" filled="f" strokecolor="#333" strokeweight=".26044mm">
                    <v:path arrowok="t" o:connecttype="custom" o:connectlocs="0,0;15,0" o:connectangles="0,0"/>
                  </v:shape>
                </v:group>
                <v:group id="Group 1577" o:spid="_x0000_s1285" style="position:absolute;left:9056;top:221;width:15;height:2" coordorigin="905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Rg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i5ngyjcygl79AwAA//8DAFBLAQItABQABgAIAAAAIQDb4fbL7gAAAIUBAAATAAAAAAAA&#10;AAAAAAAAAAAAAABbQ29udGVudF9UeXBlc10ueG1sUEsBAi0AFAAGAAgAAAAhAFr0LFu/AAAAFQEA&#10;AAsAAAAAAAAAAAAAAAAAHwEAAF9yZWxzLy5yZWxzUEsBAi0AFAAGAAgAAAAhABrz9GDHAAAA3QAA&#10;AA8AAAAAAAAAAAAAAAAABwIAAGRycy9kb3ducmV2LnhtbFBLBQYAAAAAAwADALcAAAD7AgAAAAA=&#10;">
                  <v:shape id="Freeform 1578" o:spid="_x0000_s1286" style="position:absolute;left:905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" path="m,l14,e" filled="f" strokecolor="#333" strokeweight=".26044mm">
                    <v:path arrowok="t" o:connecttype="custom" o:connectlocs="0,0;14,0" o:connectangles="0,0"/>
                  </v:shape>
                </v:group>
                <v:group id="Group 1575" o:spid="_x0000_s1287" style="position:absolute;left:9085;top:221;width:15;height:2" coordorigin="908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">
                  <v:shape id="Freeform 1576" o:spid="_x0000_s1288" style="position:absolute;left:908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" path="m,l15,e" filled="f" strokecolor="#333" strokeweight=".26044mm">
                    <v:path arrowok="t" o:connecttype="custom" o:connectlocs="0,0;15,0" o:connectangles="0,0"/>
                  </v:shape>
                </v:group>
                <v:group id="Group 1573" o:spid="_x0000_s1289" style="position:absolute;left:9115;top:221;width:15;height:2" coordorigin="911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">
                  <v:shape id="Freeform 1574" o:spid="_x0000_s1290" style="position:absolute;left:911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" path="m,l15,e" filled="f" strokecolor="#333" strokeweight=".26044mm">
                    <v:path arrowok="t" o:connecttype="custom" o:connectlocs="0,0;15,0" o:connectangles="0,0"/>
                  </v:shape>
                </v:group>
                <v:group id="Group 1571" o:spid="_x0000_s1291" style="position:absolute;left:9144;top:221;width:15;height:2" coordorigin="914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">
                  <v:shape id="Freeform 1572" o:spid="_x0000_s1292" style="position:absolute;left:914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" path="m,l15,e" filled="f" strokecolor="#333" strokeweight=".26044mm">
                    <v:path arrowok="t" o:connecttype="custom" o:connectlocs="0,0;15,0" o:connectangles="0,0"/>
                  </v:shape>
                </v:group>
                <v:group id="Group 1569" o:spid="_x0000_s1293" style="position:absolute;left:9174;top:221;width:15;height:2" coordorigin="917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">
                  <v:shape id="Freeform 1570" o:spid="_x0000_s1294" style="position:absolute;left:917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" path="m,l15,e" filled="f" strokecolor="#333" strokeweight=".26044mm">
                    <v:path arrowok="t" o:connecttype="custom" o:connectlocs="0,0;15,0" o:connectangles="0,0"/>
                  </v:shape>
                </v:group>
                <v:group id="Group 1567" o:spid="_x0000_s1295" style="position:absolute;left:9203;top:221;width:15;height:2" coordorigin="920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">
                  <v:shape id="Freeform 1568" o:spid="_x0000_s1296" style="position:absolute;left:920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" path="m,l15,e" filled="f" strokecolor="#333" strokeweight=".26044mm">
                    <v:path arrowok="t" o:connecttype="custom" o:connectlocs="0,0;15,0" o:connectangles="0,0"/>
                  </v:shape>
                </v:group>
                <v:group id="Group 1565" o:spid="_x0000_s1297" style="position:absolute;left:9233;top:221;width:15;height:2" coordorigin="923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">
                  <v:shape id="Freeform 1566" o:spid="_x0000_s1298" style="position:absolute;left:923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" path="m,l15,e" filled="f" strokecolor="#333" strokeweight=".26044mm">
                    <v:path arrowok="t" o:connecttype="custom" o:connectlocs="0,0;15,0" o:connectangles="0,0"/>
                  </v:shape>
                </v:group>
                <v:group id="Group 1563" o:spid="_x0000_s1299" style="position:absolute;left:9262;top:221;width:15;height:2" coordorigin="926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">
                  <v:shape id="Freeform 1564" o:spid="_x0000_s1300" style="position:absolute;left:926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" path="m,l15,e" filled="f" strokecolor="#333" strokeweight=".26044mm">
                    <v:path arrowok="t" o:connecttype="custom" o:connectlocs="0,0;15,0" o:connectangles="0,0"/>
                  </v:shape>
                </v:group>
                <v:group id="Group 1561" o:spid="_x0000_s1301" style="position:absolute;left:9292;top:221;width:15;height:2" coordorigin="929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">
                  <v:shape id="Freeform 1562" o:spid="_x0000_s1302" style="position:absolute;left:929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" path="m,l15,e" filled="f" strokecolor="#333" strokeweight=".26044mm">
                    <v:path arrowok="t" o:connecttype="custom" o:connectlocs="0,0;15,0" o:connectangles="0,0"/>
                  </v:shape>
                </v:group>
                <v:group id="Group 1559" o:spid="_x0000_s1303" style="position:absolute;left:9321;top:221;width:15;height:2" coordorigin="932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">
                  <v:shape id="Freeform 1560" o:spid="_x0000_s1304" style="position:absolute;left:932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" path="m,l15,e" filled="f" strokecolor="#333" strokeweight=".26044mm">
                    <v:path arrowok="t" o:connecttype="custom" o:connectlocs="0,0;15,0" o:connectangles="0,0"/>
                  </v:shape>
                </v:group>
                <v:group id="Group 1557" o:spid="_x0000_s1305" style="position:absolute;left:9351;top:221;width:15;height:2" coordorigin="935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">
                  <v:shape id="Freeform 1558" o:spid="_x0000_s1306" style="position:absolute;left:935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" path="m,l15,e" filled="f" strokecolor="#333" strokeweight=".26044mm">
                    <v:path arrowok="t" o:connecttype="custom" o:connectlocs="0,0;15,0" o:connectangles="0,0"/>
                  </v:shape>
                </v:group>
                <v:group id="Group 1555" o:spid="_x0000_s1307" style="position:absolute;left:9381;top:221;width:15;height:2" coordorigin="938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4sb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rwvhl29kBL26AwAA//8DAFBLAQItABQABgAIAAAAIQDb4fbL7gAAAIUBAAATAAAAAAAA&#10;AAAAAAAAAAAAAABbQ29udGVudF9UeXBlc10ueG1sUEsBAi0AFAAGAAgAAAAhAFr0LFu/AAAAFQEA&#10;AAsAAAAAAAAAAAAAAAAAHwEAAF9yZWxzLy5yZWxzUEsBAi0AFAAGAAgAAAAhALyDixvHAAAA3QAA&#10;AA8AAAAAAAAAAAAAAAAABwIAAGRycy9kb3ducmV2LnhtbFBLBQYAAAAAAwADALcAAAD7AgAAAAA=&#10;">
                  <v:shape id="Freeform 1556" o:spid="_x0000_s1308" style="position:absolute;left:938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" path="m,l14,e" filled="f" strokecolor="#333" strokeweight=".26044mm">
                    <v:path arrowok="t" o:connecttype="custom" o:connectlocs="0,0;14,0" o:connectangles="0,0"/>
                  </v:shape>
                </v:group>
                <v:group id="Group 1553" o:spid="_x0000_s1309" style="position:absolute;left:9410;top:221;width:15;height:2" coordorigin="941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">
                  <v:shape id="Freeform 1554" o:spid="_x0000_s1310" style="position:absolute;left:941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" path="m,l15,e" filled="f" strokecolor="#333" strokeweight=".26044mm">
                    <v:path arrowok="t" o:connecttype="custom" o:connectlocs="0,0;15,0" o:connectangles="0,0"/>
                  </v:shape>
                </v:group>
                <v:group id="Group 1551" o:spid="_x0000_s1311" style="position:absolute;left:9440;top:221;width:15;height:2" coordorigin="944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">
                  <v:shape id="Freeform 1552" o:spid="_x0000_s1312" style="position:absolute;left:944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" path="m,l14,e" filled="f" strokecolor="#333" strokeweight=".26044mm">
                    <v:path arrowok="t" o:connecttype="custom" o:connectlocs="0,0;14,0" o:connectangles="0,0"/>
                  </v:shape>
                </v:group>
                <v:group id="Group 1549" o:spid="_x0000_s1313" style="position:absolute;left:9469;top:221;width:15;height:2" coordorigin="9469,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">
                  <v:shape id="Freeform 1550" o:spid="_x0000_s1314" style="position:absolute;left:9469;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" path="m,l15,e" filled="f" strokecolor="#333" strokeweight=".26044mm">
                    <v:path arrowok="t" o:connecttype="custom" o:connectlocs="0,0;15,0" o:connectangles="0,0"/>
                  </v:shape>
                </v:group>
                <v:group id="Group 1547" o:spid="_x0000_s1315" style="position:absolute;left:9499;top:221;width:15;height:2" coordorigin="9499,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Ycd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rwvBlW9kBL26AwAA//8DAFBLAQItABQABgAIAAAAIQDb4fbL7gAAAIUBAAATAAAAAAAA&#10;AAAAAAAAAAAAAABbQ29udGVudF9UeXBlc10ueG1sUEsBAi0AFAAGAAgAAAAhAFr0LFu/AAAAFQEA&#10;AAsAAAAAAAAAAAAAAAAAHwEAAF9yZWxzLy5yZWxzUEsBAi0AFAAGAAgAAAAhAEL1hx3HAAAA3QAA&#10;AA8AAAAAAAAAAAAAAAAABwIAAGRycy9kb3ducmV2LnhtbFBLBQYAAAAAAwADALcAAAD7AgAAAAA=&#10;">
                  <v:shape id="Freeform 1548" o:spid="_x0000_s1316" style="position:absolute;left:9499;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" path="m,l14,e" filled="f" strokecolor="#333" strokeweight=".26044mm">
                    <v:path arrowok="t" o:connecttype="custom" o:connectlocs="0,0;14,0" o:connectangles="0,0"/>
                  </v:shape>
                </v:group>
                <v:group id="Group 1545" o:spid="_x0000_s1317" style="position:absolute;left:9528;top:221;width:15;height:2" coordorigin="952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">
                  <v:shape id="Freeform 1546" o:spid="_x0000_s1318" style="position:absolute;left:952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" path="m,l15,e" filled="f" strokecolor="#333" strokeweight=".26044mm">
                    <v:path arrowok="t" o:connecttype="custom" o:connectlocs="0,0;15,0" o:connectangles="0,0"/>
                  </v:shape>
                </v:group>
                <v:group id="Group 1543" o:spid="_x0000_s1319" style="position:absolute;left:9558;top:221;width:15;height:2" coordorigin="955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">
                  <v:shape id="Freeform 1544" o:spid="_x0000_s1320" style="position:absolute;left:955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" path="m,l14,e" filled="f" strokecolor="#333" strokeweight=".26044mm">
                    <v:path arrowok="t" o:connecttype="custom" o:connectlocs="0,0;14,0" o:connectangles="0,0"/>
                  </v:shape>
                </v:group>
                <v:group id="Group 1541" o:spid="_x0000_s1321" style="position:absolute;left:9587;top:221;width:15;height:2" coordorigin="9587,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">
                  <v:shape id="Freeform 1542" o:spid="_x0000_s1322" style="position:absolute;left:9587;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" path="m,l15,e" filled="f" strokecolor="#333" strokeweight=".26044mm">
                    <v:path arrowok="t" o:connecttype="custom" o:connectlocs="0,0;15,0" o:connectangles="0,0"/>
                  </v:shape>
                </v:group>
                <v:group id="Group 1539" o:spid="_x0000_s1323" style="position:absolute;left:9617;top:221;width:15;height:2" coordorigin="9617,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">
                  <v:shape id="Freeform 1540" o:spid="_x0000_s1324" style="position:absolute;left:9617;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" path="m,l15,e" filled="f" strokecolor="#333" strokeweight=".26044mm">
                    <v:path arrowok="t" o:connecttype="custom" o:connectlocs="0,0;15,0" o:connectangles="0,0"/>
                  </v:shape>
                </v:group>
                <v:group id="Group 1537" o:spid="_x0000_s1325" style="position:absolute;left:9646;top:221;width:15;height:2" coordorigin="964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">
                  <v:shape id="Freeform 1538" o:spid="_x0000_s1326" style="position:absolute;left:964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" path="m,l15,e" filled="f" strokecolor="#333" strokeweight=".26044mm">
                    <v:path arrowok="t" o:connecttype="custom" o:connectlocs="0,0;15,0" o:connectangles="0,0"/>
                  </v:shape>
                </v:group>
                <v:group id="Group 1535" o:spid="_x0000_s1327" style="position:absolute;left:9676;top:221;width:15;height:2" coordorigin="967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">
                  <v:shape id="Freeform 1536" o:spid="_x0000_s1328" style="position:absolute;left:967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" path="m,l15,e" filled="f" strokecolor="#333" strokeweight=".26044mm">
                    <v:path arrowok="t" o:connecttype="custom" o:connectlocs="0,0;15,0" o:connectangles="0,0"/>
                  </v:shape>
                </v:group>
                <v:group id="Group 1533" o:spid="_x0000_s1329" style="position:absolute;left:9705;top:221;width:15;height:2" coordorigin="970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">
                  <v:shape id="Freeform 1534" o:spid="_x0000_s1330" style="position:absolute;left:970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" path="m,l15,e" filled="f" strokecolor="#333" strokeweight=".26044mm">
                    <v:path arrowok="t" o:connecttype="custom" o:connectlocs="0,0;15,0" o:connectangles="0,0"/>
                  </v:shape>
                </v:group>
                <v:group id="Group 1531" o:spid="_x0000_s1331" style="position:absolute;left:9735;top:221;width:15;height:2" coordorigin="973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">
                  <v:shape id="Freeform 1532" o:spid="_x0000_s1332" style="position:absolute;left:973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" path="m,l15,e" filled="f" strokecolor="#333" strokeweight=".26044mm">
                    <v:path arrowok="t" o:connecttype="custom" o:connectlocs="0,0;15,0" o:connectangles="0,0"/>
                  </v:shape>
                </v:group>
                <v:group id="Group 1529" o:spid="_x0000_s1333" style="position:absolute;left:9764;top:221;width:15;height:2" coordorigin="976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">
                  <v:shape id="Freeform 1530" o:spid="_x0000_s1334" style="position:absolute;left:976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" path="m,l15,e" filled="f" strokecolor="#333" strokeweight=".26044mm">
                    <v:path arrowok="t" o:connecttype="custom" o:connectlocs="0,0;15,0" o:connectangles="0,0"/>
                  </v:shape>
                </v:group>
                <v:group id="Group 1527" o:spid="_x0000_s1335" style="position:absolute;left:9794;top:221;width:15;height:2" coordorigin="979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">
                  <v:shape id="Freeform 1528" o:spid="_x0000_s1336" style="position:absolute;left:979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" path="m,l15,e" filled="f" strokecolor="#333" strokeweight=".26044mm">
                    <v:path arrowok="t" o:connecttype="custom" o:connectlocs="0,0;15,0" o:connectangles="0,0"/>
                  </v:shape>
                </v:group>
                <v:group id="Group 1525" o:spid="_x0000_s1337" style="position:absolute;left:9824;top:221;width:15;height:2" coordorigin="982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6dc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84Xwyzcygl7/AgAA//8DAFBLAQItABQABgAIAAAAIQDb4fbL7gAAAIUBAAATAAAAAAAA&#10;AAAAAAAAAAAAAABbQ29udGVudF9UeXBlc10ueG1sUEsBAi0AFAAGAAgAAAAhAFr0LFu/AAAAFQEA&#10;AAsAAAAAAAAAAAAAAAAAHwEAAF9yZWxzLy5yZWxzUEsBAi0AFAAGAAgAAAAhAMLjp1zHAAAA3QAA&#10;AA8AAAAAAAAAAAAAAAAABwIAAGRycy9kb3ducmV2LnhtbFBLBQYAAAAAAwADALcAAAD7AgAAAAA=&#10;">
                  <v:shape id="Freeform 1526" o:spid="_x0000_s1338" style="position:absolute;left:982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" path="m,l14,e" filled="f" strokecolor="#333" strokeweight=".26044mm">
                    <v:path arrowok="t" o:connecttype="custom" o:connectlocs="0,0;14,0" o:connectangles="0,0"/>
                  </v:shape>
                </v:group>
                <v:group id="Group 1523" o:spid="_x0000_s1339" style="position:absolute;left:9853;top:221;width:15;height:2" coordorigin="985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">
                  <v:shape id="Freeform 1524" o:spid="_x0000_s1340" style="position:absolute;left:985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" path="m,l15,e" filled="f" strokecolor="#333" strokeweight=".26044mm">
                    <v:path arrowok="t" o:connecttype="custom" o:connectlocs="0,0;15,0" o:connectangles="0,0"/>
                  </v:shape>
                </v:group>
                <v:group id="Group 1521" o:spid="_x0000_s1341" style="position:absolute;left:9883;top:221;width:15;height:2" coordorigin="988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">
                  <v:shape id="Freeform 1522" o:spid="_x0000_s1342" style="position:absolute;left:988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" path="m,l14,e" filled="f" strokecolor="#333" strokeweight=".26044mm">
                    <v:path arrowok="t" o:connecttype="custom" o:connectlocs="0,0;14,0" o:connectangles="0,0"/>
                  </v:shape>
                </v:group>
                <v:group id="Group 1519" o:spid="_x0000_s1343" style="position:absolute;left:9912;top:221;width:15;height:2" coordorigin="991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">
                  <v:shape id="Freeform 1520" o:spid="_x0000_s1344" style="position:absolute;left:991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" path="m,l15,e" filled="f" strokecolor="#333" strokeweight=".26044mm">
                    <v:path arrowok="t" o:connecttype="custom" o:connectlocs="0,0;15,0" o:connectangles="0,0"/>
                  </v:shape>
                </v:group>
                <v:group id="Group 1517" o:spid="_x0000_s1345" style="position:absolute;left:9942;top:221;width:15;height:2" coordorigin="994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ta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84Xgyjcygl7/AgAA//8DAFBLAQItABQABgAIAAAAIQDb4fbL7gAAAIUBAAATAAAAAAAA&#10;AAAAAAAAAAAAAABbQ29udGVudF9UeXBlc10ueG1sUEsBAi0AFAAGAAgAAAAhAFr0LFu/AAAAFQEA&#10;AAsAAAAAAAAAAAAAAAAAHwEAAF9yZWxzLy5yZWxzUEsBAi0AFAAGAAgAAAAhADyVq1rHAAAA3QAA&#10;AA8AAAAAAAAAAAAAAAAABwIAAGRycy9kb3ducmV2LnhtbFBLBQYAAAAAAwADALcAAAD7AgAAAAA=&#10;">
                  <v:shape id="Freeform 1518" o:spid="_x0000_s1346" style="position:absolute;left:994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" path="m,l14,e" filled="f" strokecolor="#333" strokeweight=".26044mm">
                    <v:path arrowok="t" o:connecttype="custom" o:connectlocs="0,0;14,0" o:connectangles="0,0"/>
                  </v:shape>
                </v:group>
                <v:group id="Group 1515" o:spid="_x0000_s1347" style="position:absolute;left:9971;top:221;width:15;height:2" coordorigin="997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">
                  <v:shape id="Freeform 1516" o:spid="_x0000_s1348" style="position:absolute;left:997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" path="m,l15,e" filled="f" strokecolor="#333" strokeweight=".26044mm">
                    <v:path arrowok="t" o:connecttype="custom" o:connectlocs="0,0;15,0" o:connectangles="0,0"/>
                  </v:shape>
                </v:group>
                <v:group id="Group 1513" o:spid="_x0000_s1349" style="position:absolute;left:10001;top:221;width:15;height:2" coordorigin="1000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">
                  <v:shape id="Freeform 1514" o:spid="_x0000_s1350" style="position:absolute;left:1000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" path="m,l14,e" filled="f" strokecolor="#333" strokeweight=".26044mm">
                    <v:path arrowok="t" o:connecttype="custom" o:connectlocs="0,0;14,0" o:connectangles="0,0"/>
                  </v:shape>
                </v:group>
                <v:group id="Group 1511" o:spid="_x0000_s1351" style="position:absolute;left:10030;top:221;width:15;height:2" coordorigin="1003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">
                  <v:shape id="Freeform 1512" o:spid="_x0000_s1352" style="position:absolute;left:1003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" path="m,l15,e" filled="f" strokecolor="#333" strokeweight=".26044mm">
                    <v:path arrowok="t" o:connecttype="custom" o:connectlocs="0,0;15,0" o:connectangles="0,0"/>
                  </v:shape>
                </v:group>
                <v:group id="Group 1509" o:spid="_x0000_s1353" style="position:absolute;left:10060;top:221;width:15;height:2" coordorigin="10060,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">
                  <v:shape id="Freeform 1510" o:spid="_x0000_s1354" style="position:absolute;left:10060;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" path="m,l15,e" filled="f" strokecolor="#333" strokeweight=".26044mm">
                    <v:path arrowok="t" o:connecttype="custom" o:connectlocs="0,0;15,0" o:connectangles="0,0"/>
                  </v:shape>
                </v:group>
                <v:group id="Group 1507" o:spid="_x0000_s1355" style="position:absolute;left:10089;top:221;width:15;height:2" coordorigin="10089,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">
                  <v:shape id="Freeform 1508" o:spid="_x0000_s1356" style="position:absolute;left:10089;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" path="m,l15,e" filled="f" strokecolor="#333" strokeweight=".26044mm">
                    <v:path arrowok="t" o:connecttype="custom" o:connectlocs="0,0;15,0" o:connectangles="0,0"/>
                  </v:shape>
                </v:group>
                <v:group id="Group 1505" o:spid="_x0000_s1357" style="position:absolute;left:10119;top:221;width:15;height:2" coordorigin="10119,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">
                  <v:shape id="Freeform 1506" o:spid="_x0000_s1358" style="position:absolute;left:10119;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" path="m,l15,e" filled="f" strokecolor="#333" strokeweight=".26044mm">
                    <v:path arrowok="t" o:connecttype="custom" o:connectlocs="0,0;15,0" o:connectangles="0,0"/>
                  </v:shape>
                </v:group>
                <v:group id="Group 1503" o:spid="_x0000_s1359" style="position:absolute;left:10148;top:221;width:15;height:2" coordorigin="1014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">
                  <v:shape id="Freeform 1504" o:spid="_x0000_s1360" style="position:absolute;left:1014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" path="m,l15,e" filled="f" strokecolor="#333" strokeweight=".26044mm">
                    <v:path arrowok="t" o:connecttype="custom" o:connectlocs="0,0;15,0" o:connectangles="0,0"/>
                  </v:shape>
                </v:group>
                <v:group id="Group 1501" o:spid="_x0000_s1361" style="position:absolute;left:10178;top:221;width:15;height:2" coordorigin="10178,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">
                  <v:shape id="Freeform 1502" o:spid="_x0000_s1362" style="position:absolute;left:10178;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" path="m,l15,e" filled="f" strokecolor="#333" strokeweight=".26044mm">
                    <v:path arrowok="t" o:connecttype="custom" o:connectlocs="0,0;15,0" o:connectangles="0,0"/>
                  </v:shape>
                </v:group>
                <v:group id="Group 1499" o:spid="_x0000_s1363" style="position:absolute;left:10207;top:221;width:15;height:2" coordorigin="10207,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">
                  <v:shape id="Freeform 1500" o:spid="_x0000_s1364" style="position:absolute;left:10207;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" path="m,l15,e" filled="f" strokecolor="#333" strokeweight=".26044mm">
                    <v:path arrowok="t" o:connecttype="custom" o:connectlocs="0,0;15,0" o:connectangles="0,0"/>
                  </v:shape>
                </v:group>
                <v:group id="Group 1497" o:spid="_x0000_s1365" style="position:absolute;left:10237;top:221;width:15;height:2" coordorigin="10237,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">
                  <v:shape id="Freeform 1498" o:spid="_x0000_s1366" style="position:absolute;left:10237;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" path="m,l15,e" filled="f" strokecolor="#333" strokeweight=".26044mm">
                    <v:path arrowok="t" o:connecttype="custom" o:connectlocs="0,0;15,0" o:connectangles="0,0"/>
                  </v:shape>
                </v:group>
                <v:group id="Group 1495" o:spid="_x0000_s1367" style="position:absolute;left:10266;top:221;width:15;height:2" coordorigin="1026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">
                  <v:shape id="Freeform 1496" o:spid="_x0000_s1368" style="position:absolute;left:1026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" path="m,l15,e" filled="f" strokecolor="#333" strokeweight=".26044mm">
                    <v:path arrowok="t" o:connecttype="custom" o:connectlocs="0,0;15,0" o:connectangles="0,0"/>
                  </v:shape>
                </v:group>
                <v:group id="Group 1493" o:spid="_x0000_s1369" style="position:absolute;left:10296;top:221;width:15;height:2" coordorigin="1029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">
                  <v:shape id="Freeform 1494" o:spid="_x0000_s1370" style="position:absolute;left:1029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" path="m,l15,e" filled="f" strokecolor="#333" strokeweight=".26044mm">
                    <v:path arrowok="t" o:connecttype="custom" o:connectlocs="0,0;15,0" o:connectangles="0,0"/>
                  </v:shape>
                </v:group>
                <v:group id="Group 1491" o:spid="_x0000_s1371" style="position:absolute;left:10326;top:221;width:15;height:2" coordorigin="1032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">
                  <v:shape id="Freeform 1492" o:spid="_x0000_s1372" style="position:absolute;left:1032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" path="m,l14,e" filled="f" strokecolor="#333" strokeweight=".26044mm">
                    <v:path arrowok="t" o:connecttype="custom" o:connectlocs="0,0;14,0" o:connectangles="0,0"/>
                  </v:shape>
                </v:group>
                <v:group id="Group 1489" o:spid="_x0000_s1373" style="position:absolute;left:10355;top:221;width:15;height:2" coordorigin="1035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">
                  <v:shape id="Freeform 1490" o:spid="_x0000_s1374" style="position:absolute;left:1035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" path="m,l15,e" filled="f" strokecolor="#333" strokeweight=".26044mm">
                    <v:path arrowok="t" o:connecttype="custom" o:connectlocs="0,0;15,0" o:connectangles="0,0"/>
                  </v:shape>
                </v:group>
                <v:group id="Group 1487" o:spid="_x0000_s1375" style="position:absolute;left:10385;top:221;width:15;height:2" coordorigin="10385,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">
                  <v:shape id="Freeform 1488" o:spid="_x0000_s1376" style="position:absolute;left:10385;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" path="m,l14,e" filled="f" strokecolor="#333" strokeweight=".26044mm">
                    <v:path arrowok="t" o:connecttype="custom" o:connectlocs="0,0;14,0" o:connectangles="0,0"/>
                  </v:shape>
                </v:group>
                <v:group id="Group 1485" o:spid="_x0000_s1377" style="position:absolute;left:10414;top:221;width:15;height:2" coordorigin="1041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">
                  <v:shape id="Freeform 1486" o:spid="_x0000_s1378" style="position:absolute;left:1041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" path="m,l15,e" filled="f" strokecolor="#333" strokeweight=".26044mm">
                    <v:path arrowok="t" o:connecttype="custom" o:connectlocs="0,0;15,0" o:connectangles="0,0"/>
                  </v:shape>
                </v:group>
                <v:group id="Group 1483" o:spid="_x0000_s1379" style="position:absolute;left:10444;top:221;width:15;height:2" coordorigin="10444,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">
                  <v:shape id="Freeform 1484" o:spid="_x0000_s1380" style="position:absolute;left:10444;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" path="m,l14,e" filled="f" strokecolor="#333" strokeweight=".26044mm">
                    <v:path arrowok="t" o:connecttype="custom" o:connectlocs="0,0;14,0" o:connectangles="0,0"/>
                  </v:shape>
                </v:group>
                <v:group id="Group 1481" o:spid="_x0000_s1381" style="position:absolute;left:10473;top:221;width:15;height:2" coordorigin="1047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">
                  <v:shape id="Freeform 1482" o:spid="_x0000_s1382" style="position:absolute;left:1047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" path="m,l15,e" filled="f" strokecolor="#333" strokeweight=".26044mm">
                    <v:path arrowok="t" o:connecttype="custom" o:connectlocs="0,0;15,0" o:connectangles="0,0"/>
                  </v:shape>
                </v:group>
                <v:group id="Group 1479" o:spid="_x0000_s1383" style="position:absolute;left:10503;top:221;width:15;height:2" coordorigin="10503,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">
                  <v:shape id="Freeform 1480" o:spid="_x0000_s1384" style="position:absolute;left:10503;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" path="m,l15,e" filled="f" strokecolor="#333" strokeweight=".26044mm">
                    <v:path arrowok="t" o:connecttype="custom" o:connectlocs="0,0;15,0" o:connectangles="0,0"/>
                  </v:shape>
                </v:group>
                <v:group id="Group 1477" o:spid="_x0000_s1385" style="position:absolute;left:10606;top:221;width:15;height:2" coordorigin="10606,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">
                  <v:shape id="Freeform 1478" o:spid="_x0000_s1386" style="position:absolute;left:10606;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" path="m,l15,e" filled="f" strokecolor="#333" strokeweight=".26044mm">
                    <v:path arrowok="t" o:connecttype="custom" o:connectlocs="0,0;15,0" o:connectangles="0,0"/>
                  </v:shape>
                </v:group>
                <v:group id="Group 1475" o:spid="_x0000_s1387" style="position:absolute;left:10532;top:221;width:15;height:2" coordorigin="1053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Prt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CXc+GXb2QEvf4HAAD//wMAUEsBAi0AFAAGAAgAAAAhANvh9svuAAAAhQEAABMAAAAAAAAA&#10;AAAAAAAAAAAAAFtDb250ZW50X1R5cGVzXS54bWxQSwECLQAUAAYACAAAACEAWvQsW78AAAAVAQAA&#10;CwAAAAAAAAAAAAAAAAAfAQAAX3JlbHMvLnJlbHNQSwECLQAUAAYACAAAACEAl+j67cYAAADdAAAA&#10;DwAAAAAAAAAAAAAAAAAHAgAAZHJzL2Rvd25yZXYueG1sUEsFBgAAAAADAAMAtwAAAPoCAAAAAA==&#10;">
                  <v:shape id="Freeform 1476" o:spid="_x0000_s1388" style="position:absolute;left:1053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" path="m,l15,e" filled="f" strokecolor="#333" strokeweight=".26044mm">
                    <v:path arrowok="t" o:connecttype="custom" o:connectlocs="0,0;15,0" o:connectangles="0,0"/>
                  </v:shape>
                </v:group>
                <v:group id="Group 1473" o:spid="_x0000_s1389" style="position:absolute;left:10562;top:221;width:15;height:2" coordorigin="10562,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">
                  <v:shape id="Freeform 1474" o:spid="_x0000_s1390" style="position:absolute;left:10562;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" path="m,l15,e" filled="f" strokecolor="#333" strokeweight=".26044mm">
                    <v:path arrowok="t" o:connecttype="custom" o:connectlocs="0,0;15,0" o:connectangles="0,0"/>
                  </v:shape>
                </v:group>
                <v:group id="Group 1471" o:spid="_x0000_s1391" style="position:absolute;left:10591;top:221;width:15;height:2" coordorigin="10591,22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">
                  <v:shape id="Freeform 1472" o:spid="_x0000_s1392" style="position:absolute;left:10591;top:22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" path="m,l15,e" filled="f" strokecolor="#333" strokeweight=".26044mm">
                    <v:path arrowok="t" o:connecttype="custom" o:connectlocs="0,0;15,0" o:connectangles="0,0"/>
                  </v:shape>
                </v:group>
                <w10:wrap anchorx="page"/>
              </v:group>
            </w:pict>
          </mc:Fallback>
        </mc:AlternateContent>
      </w:r>
      <w:proofErr w:type="spellStart"/>
      <w:r>
        <w:rPr>
          <w:w w:val="105"/>
        </w:rPr>
        <w:t>verbaal</w:t>
      </w:r>
      <w:proofErr w:type="spellEnd"/>
    </w:p>
    <w:p w14:paraId="6EA07B7F" w14:textId="77777777" w:rsidR="001F5A56" w:rsidRDefault="001F5A56" w:rsidP="001F5A56">
      <w:pPr>
        <w:spacing w:before="40"/>
        <w:ind w:left="1058" w:right="5"/>
        <w:rPr>
          <w:rFonts w:ascii="Open Sans" w:eastAsia="Open Sans" w:hAnsi="Open Sans" w:cs="Open Sans"/>
          <w:sz w:val="17"/>
          <w:szCs w:val="17"/>
        </w:rPr>
      </w:pPr>
      <w:r>
        <w:rPr>
          <w:rFonts w:ascii="Open Sans"/>
          <w:i/>
          <w:w w:val="105"/>
          <w:sz w:val="17"/>
        </w:rPr>
        <w:t>(gesproken)</w:t>
      </w:r>
    </w:p>
    <w:p w14:paraId="1DAE9F84" w14:textId="77777777" w:rsidR="001F5A56" w:rsidRDefault="001F5A56" w:rsidP="001F5A56">
      <w:pPr>
        <w:spacing w:before="6"/>
        <w:rPr>
          <w:rFonts w:ascii="Open Sans" w:eastAsia="Open Sans" w:hAnsi="Open Sans" w:cs="Open Sans"/>
          <w:i/>
          <w:sz w:val="10"/>
          <w:szCs w:val="10"/>
        </w:rPr>
      </w:pPr>
    </w:p>
    <w:p w14:paraId="4F2A3F7A" w14:textId="77777777" w:rsidR="001F5A56" w:rsidRDefault="001F5A56" w:rsidP="001F5A56">
      <w:pPr>
        <w:spacing w:line="20" w:lineRule="exact"/>
        <w:ind w:left="4358"/>
        <w:rPr>
          <w:rFonts w:ascii="Open Sans" w:eastAsia="Open Sans" w:hAnsi="Open Sans" w:cs="Open Sans"/>
          <w:sz w:val="2"/>
          <w:szCs w:val="2"/>
        </w:rPr>
      </w:pPr>
      <w:r>
        <w:rPr>
          <w:rFonts w:ascii="Open Sans" w:eastAsia="Open Sans" w:hAnsi="Open Sans" w:cs="Open Sans"/>
          <w:noProof/>
          <w:sz w:val="2"/>
          <w:szCs w:val="2"/>
          <w:lang w:eastAsia="nl-NL"/>
        </w:rPr>
        <mc:AlternateContent>
          <mc:Choice Requires="wpg">
            <w:drawing>
              <wp:inline distT="0" distB="0" distL="0" distR="0" wp14:anchorId="580E31F5" wp14:editId="339F6B42">
                <wp:extent cx="3422650" cy="9525"/>
                <wp:effectExtent l="9525" t="9525" r="6350" b="0"/>
                <wp:docPr id="1102" name="Group 1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2650" cy="9525"/>
                          <a:chOff x="0" y="0"/>
                          <a:chExt cx="5390" cy="15"/>
                        </a:xfrm>
                      </wpg:grpSpPr>
                      <wpg:grpSp>
                        <wpg:cNvPr id="1103" name="Group 1468"/>
                        <wpg:cNvGrpSpPr>
                          <a:grpSpLocks/>
                        </wpg:cNvGrpSpPr>
                        <wpg:grpSpPr bwMode="auto">
                          <a:xfrm>
                            <a:off x="7" y="7"/>
                            <a:ext cx="15" cy="2"/>
                            <a:chOff x="7" y="7"/>
                            <a:chExt cx="15" cy="2"/>
                          </a:xfrm>
                        </wpg:grpSpPr>
                        <wps:wsp>
                          <wps:cNvPr id="1104" name="Freeform 1469"/>
                          <wps:cNvSpPr>
                            <a:spLocks/>
                          </wps:cNvSpPr>
                          <wps:spPr bwMode="auto">
                            <a:xfrm>
                              <a:off x="7" y="7"/>
                              <a:ext cx="15" cy="2"/>
                            </a:xfrm>
                            <a:custGeom>
                              <a:avLst/>
                              <a:gdLst>
                                <a:gd name="T0" fmla="+- 0 7 7"/>
                                <a:gd name="T1" fmla="*/ T0 w 15"/>
                                <a:gd name="T2" fmla="+- 0 22 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5" name="Group 1466"/>
                        <wpg:cNvGrpSpPr>
                          <a:grpSpLocks/>
                        </wpg:cNvGrpSpPr>
                        <wpg:grpSpPr bwMode="auto">
                          <a:xfrm>
                            <a:off x="37" y="7"/>
                            <a:ext cx="15" cy="2"/>
                            <a:chOff x="37" y="7"/>
                            <a:chExt cx="15" cy="2"/>
                          </a:xfrm>
                        </wpg:grpSpPr>
                        <wps:wsp>
                          <wps:cNvPr id="1106" name="Freeform 1467"/>
                          <wps:cNvSpPr>
                            <a:spLocks/>
                          </wps:cNvSpPr>
                          <wps:spPr bwMode="auto">
                            <a:xfrm>
                              <a:off x="37" y="7"/>
                              <a:ext cx="15" cy="2"/>
                            </a:xfrm>
                            <a:custGeom>
                              <a:avLst/>
                              <a:gdLst>
                                <a:gd name="T0" fmla="+- 0 37 37"/>
                                <a:gd name="T1" fmla="*/ T0 w 15"/>
                                <a:gd name="T2" fmla="+- 0 52 3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7" name="Group 1464"/>
                        <wpg:cNvGrpSpPr>
                          <a:grpSpLocks/>
                        </wpg:cNvGrpSpPr>
                        <wpg:grpSpPr bwMode="auto">
                          <a:xfrm>
                            <a:off x="66" y="7"/>
                            <a:ext cx="15" cy="2"/>
                            <a:chOff x="66" y="7"/>
                            <a:chExt cx="15" cy="2"/>
                          </a:xfrm>
                        </wpg:grpSpPr>
                        <wps:wsp>
                          <wps:cNvPr id="1108" name="Freeform 1465"/>
                          <wps:cNvSpPr>
                            <a:spLocks/>
                          </wps:cNvSpPr>
                          <wps:spPr bwMode="auto">
                            <a:xfrm>
                              <a:off x="66" y="7"/>
                              <a:ext cx="15" cy="2"/>
                            </a:xfrm>
                            <a:custGeom>
                              <a:avLst/>
                              <a:gdLst>
                                <a:gd name="T0" fmla="+- 0 66 66"/>
                                <a:gd name="T1" fmla="*/ T0 w 15"/>
                                <a:gd name="T2" fmla="+- 0 81 6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9" name="Group 1462"/>
                        <wpg:cNvGrpSpPr>
                          <a:grpSpLocks/>
                        </wpg:cNvGrpSpPr>
                        <wpg:grpSpPr bwMode="auto">
                          <a:xfrm>
                            <a:off x="96" y="7"/>
                            <a:ext cx="15" cy="2"/>
                            <a:chOff x="96" y="7"/>
                            <a:chExt cx="15" cy="2"/>
                          </a:xfrm>
                        </wpg:grpSpPr>
                        <wps:wsp>
                          <wps:cNvPr id="1110" name="Freeform 1463"/>
                          <wps:cNvSpPr>
                            <a:spLocks/>
                          </wps:cNvSpPr>
                          <wps:spPr bwMode="auto">
                            <a:xfrm>
                              <a:off x="96" y="7"/>
                              <a:ext cx="15" cy="2"/>
                            </a:xfrm>
                            <a:custGeom>
                              <a:avLst/>
                              <a:gdLst>
                                <a:gd name="T0" fmla="+- 0 96 96"/>
                                <a:gd name="T1" fmla="*/ T0 w 15"/>
                                <a:gd name="T2" fmla="+- 0 111 9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1" name="Group 1460"/>
                        <wpg:cNvGrpSpPr>
                          <a:grpSpLocks/>
                        </wpg:cNvGrpSpPr>
                        <wpg:grpSpPr bwMode="auto">
                          <a:xfrm>
                            <a:off x="126" y="7"/>
                            <a:ext cx="15" cy="2"/>
                            <a:chOff x="126" y="7"/>
                            <a:chExt cx="15" cy="2"/>
                          </a:xfrm>
                        </wpg:grpSpPr>
                        <wps:wsp>
                          <wps:cNvPr id="1112" name="Freeform 1461"/>
                          <wps:cNvSpPr>
                            <a:spLocks/>
                          </wps:cNvSpPr>
                          <wps:spPr bwMode="auto">
                            <a:xfrm>
                              <a:off x="126" y="7"/>
                              <a:ext cx="15" cy="2"/>
                            </a:xfrm>
                            <a:custGeom>
                              <a:avLst/>
                              <a:gdLst>
                                <a:gd name="T0" fmla="+- 0 126 126"/>
                                <a:gd name="T1" fmla="*/ T0 w 15"/>
                                <a:gd name="T2" fmla="+- 0 140 12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3" name="Group 1458"/>
                        <wpg:cNvGrpSpPr>
                          <a:grpSpLocks/>
                        </wpg:cNvGrpSpPr>
                        <wpg:grpSpPr bwMode="auto">
                          <a:xfrm>
                            <a:off x="155" y="7"/>
                            <a:ext cx="15" cy="2"/>
                            <a:chOff x="155" y="7"/>
                            <a:chExt cx="15" cy="2"/>
                          </a:xfrm>
                        </wpg:grpSpPr>
                        <wps:wsp>
                          <wps:cNvPr id="1114" name="Freeform 1459"/>
                          <wps:cNvSpPr>
                            <a:spLocks/>
                          </wps:cNvSpPr>
                          <wps:spPr bwMode="auto">
                            <a:xfrm>
                              <a:off x="155" y="7"/>
                              <a:ext cx="15" cy="2"/>
                            </a:xfrm>
                            <a:custGeom>
                              <a:avLst/>
                              <a:gdLst>
                                <a:gd name="T0" fmla="+- 0 155 155"/>
                                <a:gd name="T1" fmla="*/ T0 w 15"/>
                                <a:gd name="T2" fmla="+- 0 170 15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5" name="Group 1456"/>
                        <wpg:cNvGrpSpPr>
                          <a:grpSpLocks/>
                        </wpg:cNvGrpSpPr>
                        <wpg:grpSpPr bwMode="auto">
                          <a:xfrm>
                            <a:off x="185" y="7"/>
                            <a:ext cx="15" cy="2"/>
                            <a:chOff x="185" y="7"/>
                            <a:chExt cx="15" cy="2"/>
                          </a:xfrm>
                        </wpg:grpSpPr>
                        <wps:wsp>
                          <wps:cNvPr id="1116" name="Freeform 1457"/>
                          <wps:cNvSpPr>
                            <a:spLocks/>
                          </wps:cNvSpPr>
                          <wps:spPr bwMode="auto">
                            <a:xfrm>
                              <a:off x="185" y="7"/>
                              <a:ext cx="15" cy="2"/>
                            </a:xfrm>
                            <a:custGeom>
                              <a:avLst/>
                              <a:gdLst>
                                <a:gd name="T0" fmla="+- 0 185 185"/>
                                <a:gd name="T1" fmla="*/ T0 w 15"/>
                                <a:gd name="T2" fmla="+- 0 199 18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7" name="Group 1454"/>
                        <wpg:cNvGrpSpPr>
                          <a:grpSpLocks/>
                        </wpg:cNvGrpSpPr>
                        <wpg:grpSpPr bwMode="auto">
                          <a:xfrm>
                            <a:off x="214" y="7"/>
                            <a:ext cx="15" cy="2"/>
                            <a:chOff x="214" y="7"/>
                            <a:chExt cx="15" cy="2"/>
                          </a:xfrm>
                        </wpg:grpSpPr>
                        <wps:wsp>
                          <wps:cNvPr id="1118" name="Freeform 1455"/>
                          <wps:cNvSpPr>
                            <a:spLocks/>
                          </wps:cNvSpPr>
                          <wps:spPr bwMode="auto">
                            <a:xfrm>
                              <a:off x="214" y="7"/>
                              <a:ext cx="15" cy="2"/>
                            </a:xfrm>
                            <a:custGeom>
                              <a:avLst/>
                              <a:gdLst>
                                <a:gd name="T0" fmla="+- 0 214 214"/>
                                <a:gd name="T1" fmla="*/ T0 w 15"/>
                                <a:gd name="T2" fmla="+- 0 229 21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9" name="Group 1452"/>
                        <wpg:cNvGrpSpPr>
                          <a:grpSpLocks/>
                        </wpg:cNvGrpSpPr>
                        <wpg:grpSpPr bwMode="auto">
                          <a:xfrm>
                            <a:off x="244" y="7"/>
                            <a:ext cx="15" cy="2"/>
                            <a:chOff x="244" y="7"/>
                            <a:chExt cx="15" cy="2"/>
                          </a:xfrm>
                        </wpg:grpSpPr>
                        <wps:wsp>
                          <wps:cNvPr id="1120" name="Freeform 1453"/>
                          <wps:cNvSpPr>
                            <a:spLocks/>
                          </wps:cNvSpPr>
                          <wps:spPr bwMode="auto">
                            <a:xfrm>
                              <a:off x="244" y="7"/>
                              <a:ext cx="15" cy="2"/>
                            </a:xfrm>
                            <a:custGeom>
                              <a:avLst/>
                              <a:gdLst>
                                <a:gd name="T0" fmla="+- 0 244 244"/>
                                <a:gd name="T1" fmla="*/ T0 w 15"/>
                                <a:gd name="T2" fmla="+- 0 258 24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1" name="Group 1450"/>
                        <wpg:cNvGrpSpPr>
                          <a:grpSpLocks/>
                        </wpg:cNvGrpSpPr>
                        <wpg:grpSpPr bwMode="auto">
                          <a:xfrm>
                            <a:off x="273" y="7"/>
                            <a:ext cx="15" cy="2"/>
                            <a:chOff x="273" y="7"/>
                            <a:chExt cx="15" cy="2"/>
                          </a:xfrm>
                        </wpg:grpSpPr>
                        <wps:wsp>
                          <wps:cNvPr id="1122" name="Freeform 1451"/>
                          <wps:cNvSpPr>
                            <a:spLocks/>
                          </wps:cNvSpPr>
                          <wps:spPr bwMode="auto">
                            <a:xfrm>
                              <a:off x="273" y="7"/>
                              <a:ext cx="15" cy="2"/>
                            </a:xfrm>
                            <a:custGeom>
                              <a:avLst/>
                              <a:gdLst>
                                <a:gd name="T0" fmla="+- 0 273 273"/>
                                <a:gd name="T1" fmla="*/ T0 w 15"/>
                                <a:gd name="T2" fmla="+- 0 288 27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3" name="Group 1448"/>
                        <wpg:cNvGrpSpPr>
                          <a:grpSpLocks/>
                        </wpg:cNvGrpSpPr>
                        <wpg:grpSpPr bwMode="auto">
                          <a:xfrm>
                            <a:off x="303" y="7"/>
                            <a:ext cx="15" cy="2"/>
                            <a:chOff x="303" y="7"/>
                            <a:chExt cx="15" cy="2"/>
                          </a:xfrm>
                        </wpg:grpSpPr>
                        <wps:wsp>
                          <wps:cNvPr id="1124" name="Freeform 1449"/>
                          <wps:cNvSpPr>
                            <a:spLocks/>
                          </wps:cNvSpPr>
                          <wps:spPr bwMode="auto">
                            <a:xfrm>
                              <a:off x="303" y="7"/>
                              <a:ext cx="15" cy="2"/>
                            </a:xfrm>
                            <a:custGeom>
                              <a:avLst/>
                              <a:gdLst>
                                <a:gd name="T0" fmla="+- 0 303 303"/>
                                <a:gd name="T1" fmla="*/ T0 w 15"/>
                                <a:gd name="T2" fmla="+- 0 317 30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5" name="Group 1446"/>
                        <wpg:cNvGrpSpPr>
                          <a:grpSpLocks/>
                        </wpg:cNvGrpSpPr>
                        <wpg:grpSpPr bwMode="auto">
                          <a:xfrm>
                            <a:off x="332" y="7"/>
                            <a:ext cx="15" cy="2"/>
                            <a:chOff x="332" y="7"/>
                            <a:chExt cx="15" cy="2"/>
                          </a:xfrm>
                        </wpg:grpSpPr>
                        <wps:wsp>
                          <wps:cNvPr id="1126" name="Freeform 1447"/>
                          <wps:cNvSpPr>
                            <a:spLocks/>
                          </wps:cNvSpPr>
                          <wps:spPr bwMode="auto">
                            <a:xfrm>
                              <a:off x="332" y="7"/>
                              <a:ext cx="15" cy="2"/>
                            </a:xfrm>
                            <a:custGeom>
                              <a:avLst/>
                              <a:gdLst>
                                <a:gd name="T0" fmla="+- 0 332 332"/>
                                <a:gd name="T1" fmla="*/ T0 w 15"/>
                                <a:gd name="T2" fmla="+- 0 347 33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7" name="Group 1444"/>
                        <wpg:cNvGrpSpPr>
                          <a:grpSpLocks/>
                        </wpg:cNvGrpSpPr>
                        <wpg:grpSpPr bwMode="auto">
                          <a:xfrm>
                            <a:off x="362" y="7"/>
                            <a:ext cx="15" cy="2"/>
                            <a:chOff x="362" y="7"/>
                            <a:chExt cx="15" cy="2"/>
                          </a:xfrm>
                        </wpg:grpSpPr>
                        <wps:wsp>
                          <wps:cNvPr id="1128" name="Freeform 1445"/>
                          <wps:cNvSpPr>
                            <a:spLocks/>
                          </wps:cNvSpPr>
                          <wps:spPr bwMode="auto">
                            <a:xfrm>
                              <a:off x="362" y="7"/>
                              <a:ext cx="15" cy="2"/>
                            </a:xfrm>
                            <a:custGeom>
                              <a:avLst/>
                              <a:gdLst>
                                <a:gd name="T0" fmla="+- 0 362 362"/>
                                <a:gd name="T1" fmla="*/ T0 w 15"/>
                                <a:gd name="T2" fmla="+- 0 377 36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9" name="Group 1442"/>
                        <wpg:cNvGrpSpPr>
                          <a:grpSpLocks/>
                        </wpg:cNvGrpSpPr>
                        <wpg:grpSpPr bwMode="auto">
                          <a:xfrm>
                            <a:off x="391" y="7"/>
                            <a:ext cx="15" cy="2"/>
                            <a:chOff x="391" y="7"/>
                            <a:chExt cx="15" cy="2"/>
                          </a:xfrm>
                        </wpg:grpSpPr>
                        <wps:wsp>
                          <wps:cNvPr id="1130" name="Freeform 1443"/>
                          <wps:cNvSpPr>
                            <a:spLocks/>
                          </wps:cNvSpPr>
                          <wps:spPr bwMode="auto">
                            <a:xfrm>
                              <a:off x="391" y="7"/>
                              <a:ext cx="15" cy="2"/>
                            </a:xfrm>
                            <a:custGeom>
                              <a:avLst/>
                              <a:gdLst>
                                <a:gd name="T0" fmla="+- 0 391 391"/>
                                <a:gd name="T1" fmla="*/ T0 w 15"/>
                                <a:gd name="T2" fmla="+- 0 406 39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1" name="Group 1440"/>
                        <wpg:cNvGrpSpPr>
                          <a:grpSpLocks/>
                        </wpg:cNvGrpSpPr>
                        <wpg:grpSpPr bwMode="auto">
                          <a:xfrm>
                            <a:off x="421" y="7"/>
                            <a:ext cx="15" cy="2"/>
                            <a:chOff x="421" y="7"/>
                            <a:chExt cx="15" cy="2"/>
                          </a:xfrm>
                        </wpg:grpSpPr>
                        <wps:wsp>
                          <wps:cNvPr id="1132" name="Freeform 1441"/>
                          <wps:cNvSpPr>
                            <a:spLocks/>
                          </wps:cNvSpPr>
                          <wps:spPr bwMode="auto">
                            <a:xfrm>
                              <a:off x="421" y="7"/>
                              <a:ext cx="15" cy="2"/>
                            </a:xfrm>
                            <a:custGeom>
                              <a:avLst/>
                              <a:gdLst>
                                <a:gd name="T0" fmla="+- 0 421 421"/>
                                <a:gd name="T1" fmla="*/ T0 w 15"/>
                                <a:gd name="T2" fmla="+- 0 436 42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3" name="Group 1438"/>
                        <wpg:cNvGrpSpPr>
                          <a:grpSpLocks/>
                        </wpg:cNvGrpSpPr>
                        <wpg:grpSpPr bwMode="auto">
                          <a:xfrm>
                            <a:off x="450" y="7"/>
                            <a:ext cx="15" cy="2"/>
                            <a:chOff x="450" y="7"/>
                            <a:chExt cx="15" cy="2"/>
                          </a:xfrm>
                        </wpg:grpSpPr>
                        <wps:wsp>
                          <wps:cNvPr id="1134" name="Freeform 1439"/>
                          <wps:cNvSpPr>
                            <a:spLocks/>
                          </wps:cNvSpPr>
                          <wps:spPr bwMode="auto">
                            <a:xfrm>
                              <a:off x="450" y="7"/>
                              <a:ext cx="15" cy="2"/>
                            </a:xfrm>
                            <a:custGeom>
                              <a:avLst/>
                              <a:gdLst>
                                <a:gd name="T0" fmla="+- 0 450 450"/>
                                <a:gd name="T1" fmla="*/ T0 w 15"/>
                                <a:gd name="T2" fmla="+- 0 465 45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5" name="Group 1436"/>
                        <wpg:cNvGrpSpPr>
                          <a:grpSpLocks/>
                        </wpg:cNvGrpSpPr>
                        <wpg:grpSpPr bwMode="auto">
                          <a:xfrm>
                            <a:off x="480" y="7"/>
                            <a:ext cx="15" cy="2"/>
                            <a:chOff x="480" y="7"/>
                            <a:chExt cx="15" cy="2"/>
                          </a:xfrm>
                        </wpg:grpSpPr>
                        <wps:wsp>
                          <wps:cNvPr id="1136" name="Freeform 1437"/>
                          <wps:cNvSpPr>
                            <a:spLocks/>
                          </wps:cNvSpPr>
                          <wps:spPr bwMode="auto">
                            <a:xfrm>
                              <a:off x="480" y="7"/>
                              <a:ext cx="15" cy="2"/>
                            </a:xfrm>
                            <a:custGeom>
                              <a:avLst/>
                              <a:gdLst>
                                <a:gd name="T0" fmla="+- 0 480 480"/>
                                <a:gd name="T1" fmla="*/ T0 w 15"/>
                                <a:gd name="T2" fmla="+- 0 495 48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7" name="Group 1434"/>
                        <wpg:cNvGrpSpPr>
                          <a:grpSpLocks/>
                        </wpg:cNvGrpSpPr>
                        <wpg:grpSpPr bwMode="auto">
                          <a:xfrm>
                            <a:off x="509" y="7"/>
                            <a:ext cx="15" cy="2"/>
                            <a:chOff x="509" y="7"/>
                            <a:chExt cx="15" cy="2"/>
                          </a:xfrm>
                        </wpg:grpSpPr>
                        <wps:wsp>
                          <wps:cNvPr id="1138" name="Freeform 1435"/>
                          <wps:cNvSpPr>
                            <a:spLocks/>
                          </wps:cNvSpPr>
                          <wps:spPr bwMode="auto">
                            <a:xfrm>
                              <a:off x="509" y="7"/>
                              <a:ext cx="15" cy="2"/>
                            </a:xfrm>
                            <a:custGeom>
                              <a:avLst/>
                              <a:gdLst>
                                <a:gd name="T0" fmla="+- 0 509 509"/>
                                <a:gd name="T1" fmla="*/ T0 w 15"/>
                                <a:gd name="T2" fmla="+- 0 524 50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9" name="Group 1432"/>
                        <wpg:cNvGrpSpPr>
                          <a:grpSpLocks/>
                        </wpg:cNvGrpSpPr>
                        <wpg:grpSpPr bwMode="auto">
                          <a:xfrm>
                            <a:off x="539" y="7"/>
                            <a:ext cx="15" cy="2"/>
                            <a:chOff x="539" y="7"/>
                            <a:chExt cx="15" cy="2"/>
                          </a:xfrm>
                        </wpg:grpSpPr>
                        <wps:wsp>
                          <wps:cNvPr id="1140" name="Freeform 1433"/>
                          <wps:cNvSpPr>
                            <a:spLocks/>
                          </wps:cNvSpPr>
                          <wps:spPr bwMode="auto">
                            <a:xfrm>
                              <a:off x="539" y="7"/>
                              <a:ext cx="15" cy="2"/>
                            </a:xfrm>
                            <a:custGeom>
                              <a:avLst/>
                              <a:gdLst>
                                <a:gd name="T0" fmla="+- 0 539 539"/>
                                <a:gd name="T1" fmla="*/ T0 w 15"/>
                                <a:gd name="T2" fmla="+- 0 554 53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1" name="Group 1430"/>
                        <wpg:cNvGrpSpPr>
                          <a:grpSpLocks/>
                        </wpg:cNvGrpSpPr>
                        <wpg:grpSpPr bwMode="auto">
                          <a:xfrm>
                            <a:off x="568" y="7"/>
                            <a:ext cx="15" cy="2"/>
                            <a:chOff x="568" y="7"/>
                            <a:chExt cx="15" cy="2"/>
                          </a:xfrm>
                        </wpg:grpSpPr>
                        <wps:wsp>
                          <wps:cNvPr id="1142" name="Freeform 1431"/>
                          <wps:cNvSpPr>
                            <a:spLocks/>
                          </wps:cNvSpPr>
                          <wps:spPr bwMode="auto">
                            <a:xfrm>
                              <a:off x="568" y="7"/>
                              <a:ext cx="15" cy="2"/>
                            </a:xfrm>
                            <a:custGeom>
                              <a:avLst/>
                              <a:gdLst>
                                <a:gd name="T0" fmla="+- 0 568 568"/>
                                <a:gd name="T1" fmla="*/ T0 w 15"/>
                                <a:gd name="T2" fmla="+- 0 583 56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3" name="Group 1428"/>
                        <wpg:cNvGrpSpPr>
                          <a:grpSpLocks/>
                        </wpg:cNvGrpSpPr>
                        <wpg:grpSpPr bwMode="auto">
                          <a:xfrm>
                            <a:off x="598" y="7"/>
                            <a:ext cx="15" cy="2"/>
                            <a:chOff x="598" y="7"/>
                            <a:chExt cx="15" cy="2"/>
                          </a:xfrm>
                        </wpg:grpSpPr>
                        <wps:wsp>
                          <wps:cNvPr id="1144" name="Freeform 1429"/>
                          <wps:cNvSpPr>
                            <a:spLocks/>
                          </wps:cNvSpPr>
                          <wps:spPr bwMode="auto">
                            <a:xfrm>
                              <a:off x="598" y="7"/>
                              <a:ext cx="15" cy="2"/>
                            </a:xfrm>
                            <a:custGeom>
                              <a:avLst/>
                              <a:gdLst>
                                <a:gd name="T0" fmla="+- 0 598 598"/>
                                <a:gd name="T1" fmla="*/ T0 w 15"/>
                                <a:gd name="T2" fmla="+- 0 613 59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5" name="Group 1426"/>
                        <wpg:cNvGrpSpPr>
                          <a:grpSpLocks/>
                        </wpg:cNvGrpSpPr>
                        <wpg:grpSpPr bwMode="auto">
                          <a:xfrm>
                            <a:off x="628" y="7"/>
                            <a:ext cx="15" cy="2"/>
                            <a:chOff x="628" y="7"/>
                            <a:chExt cx="15" cy="2"/>
                          </a:xfrm>
                        </wpg:grpSpPr>
                        <wps:wsp>
                          <wps:cNvPr id="1146" name="Freeform 1427"/>
                          <wps:cNvSpPr>
                            <a:spLocks/>
                          </wps:cNvSpPr>
                          <wps:spPr bwMode="auto">
                            <a:xfrm>
                              <a:off x="628" y="7"/>
                              <a:ext cx="15" cy="2"/>
                            </a:xfrm>
                            <a:custGeom>
                              <a:avLst/>
                              <a:gdLst>
                                <a:gd name="T0" fmla="+- 0 628 628"/>
                                <a:gd name="T1" fmla="*/ T0 w 15"/>
                                <a:gd name="T2" fmla="+- 0 642 62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7" name="Group 1424"/>
                        <wpg:cNvGrpSpPr>
                          <a:grpSpLocks/>
                        </wpg:cNvGrpSpPr>
                        <wpg:grpSpPr bwMode="auto">
                          <a:xfrm>
                            <a:off x="657" y="7"/>
                            <a:ext cx="15" cy="2"/>
                            <a:chOff x="657" y="7"/>
                            <a:chExt cx="15" cy="2"/>
                          </a:xfrm>
                        </wpg:grpSpPr>
                        <wps:wsp>
                          <wps:cNvPr id="1148" name="Freeform 1425"/>
                          <wps:cNvSpPr>
                            <a:spLocks/>
                          </wps:cNvSpPr>
                          <wps:spPr bwMode="auto">
                            <a:xfrm>
                              <a:off x="657" y="7"/>
                              <a:ext cx="15" cy="2"/>
                            </a:xfrm>
                            <a:custGeom>
                              <a:avLst/>
                              <a:gdLst>
                                <a:gd name="T0" fmla="+- 0 657 657"/>
                                <a:gd name="T1" fmla="*/ T0 w 15"/>
                                <a:gd name="T2" fmla="+- 0 672 65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9" name="Group 1422"/>
                        <wpg:cNvGrpSpPr>
                          <a:grpSpLocks/>
                        </wpg:cNvGrpSpPr>
                        <wpg:grpSpPr bwMode="auto">
                          <a:xfrm>
                            <a:off x="687" y="7"/>
                            <a:ext cx="15" cy="2"/>
                            <a:chOff x="687" y="7"/>
                            <a:chExt cx="15" cy="2"/>
                          </a:xfrm>
                        </wpg:grpSpPr>
                        <wps:wsp>
                          <wps:cNvPr id="1150" name="Freeform 1423"/>
                          <wps:cNvSpPr>
                            <a:spLocks/>
                          </wps:cNvSpPr>
                          <wps:spPr bwMode="auto">
                            <a:xfrm>
                              <a:off x="687" y="7"/>
                              <a:ext cx="15" cy="2"/>
                            </a:xfrm>
                            <a:custGeom>
                              <a:avLst/>
                              <a:gdLst>
                                <a:gd name="T0" fmla="+- 0 687 687"/>
                                <a:gd name="T1" fmla="*/ T0 w 15"/>
                                <a:gd name="T2" fmla="+- 0 701 68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1" name="Group 1420"/>
                        <wpg:cNvGrpSpPr>
                          <a:grpSpLocks/>
                        </wpg:cNvGrpSpPr>
                        <wpg:grpSpPr bwMode="auto">
                          <a:xfrm>
                            <a:off x="716" y="7"/>
                            <a:ext cx="15" cy="2"/>
                            <a:chOff x="716" y="7"/>
                            <a:chExt cx="15" cy="2"/>
                          </a:xfrm>
                        </wpg:grpSpPr>
                        <wps:wsp>
                          <wps:cNvPr id="1152" name="Freeform 1421"/>
                          <wps:cNvSpPr>
                            <a:spLocks/>
                          </wps:cNvSpPr>
                          <wps:spPr bwMode="auto">
                            <a:xfrm>
                              <a:off x="716" y="7"/>
                              <a:ext cx="15" cy="2"/>
                            </a:xfrm>
                            <a:custGeom>
                              <a:avLst/>
                              <a:gdLst>
                                <a:gd name="T0" fmla="+- 0 716 716"/>
                                <a:gd name="T1" fmla="*/ T0 w 15"/>
                                <a:gd name="T2" fmla="+- 0 731 71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3" name="Group 1418"/>
                        <wpg:cNvGrpSpPr>
                          <a:grpSpLocks/>
                        </wpg:cNvGrpSpPr>
                        <wpg:grpSpPr bwMode="auto">
                          <a:xfrm>
                            <a:off x="746" y="7"/>
                            <a:ext cx="15" cy="2"/>
                            <a:chOff x="746" y="7"/>
                            <a:chExt cx="15" cy="2"/>
                          </a:xfrm>
                        </wpg:grpSpPr>
                        <wps:wsp>
                          <wps:cNvPr id="1154" name="Freeform 1419"/>
                          <wps:cNvSpPr>
                            <a:spLocks/>
                          </wps:cNvSpPr>
                          <wps:spPr bwMode="auto">
                            <a:xfrm>
                              <a:off x="746" y="7"/>
                              <a:ext cx="15" cy="2"/>
                            </a:xfrm>
                            <a:custGeom>
                              <a:avLst/>
                              <a:gdLst>
                                <a:gd name="T0" fmla="+- 0 746 746"/>
                                <a:gd name="T1" fmla="*/ T0 w 15"/>
                                <a:gd name="T2" fmla="+- 0 760 74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5" name="Group 1416"/>
                        <wpg:cNvGrpSpPr>
                          <a:grpSpLocks/>
                        </wpg:cNvGrpSpPr>
                        <wpg:grpSpPr bwMode="auto">
                          <a:xfrm>
                            <a:off x="775" y="7"/>
                            <a:ext cx="15" cy="2"/>
                            <a:chOff x="775" y="7"/>
                            <a:chExt cx="15" cy="2"/>
                          </a:xfrm>
                        </wpg:grpSpPr>
                        <wps:wsp>
                          <wps:cNvPr id="1156" name="Freeform 1417"/>
                          <wps:cNvSpPr>
                            <a:spLocks/>
                          </wps:cNvSpPr>
                          <wps:spPr bwMode="auto">
                            <a:xfrm>
                              <a:off x="775" y="7"/>
                              <a:ext cx="15" cy="2"/>
                            </a:xfrm>
                            <a:custGeom>
                              <a:avLst/>
                              <a:gdLst>
                                <a:gd name="T0" fmla="+- 0 775 775"/>
                                <a:gd name="T1" fmla="*/ T0 w 15"/>
                                <a:gd name="T2" fmla="+- 0 790 77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7" name="Group 1414"/>
                        <wpg:cNvGrpSpPr>
                          <a:grpSpLocks/>
                        </wpg:cNvGrpSpPr>
                        <wpg:grpSpPr bwMode="auto">
                          <a:xfrm>
                            <a:off x="805" y="7"/>
                            <a:ext cx="15" cy="2"/>
                            <a:chOff x="805" y="7"/>
                            <a:chExt cx="15" cy="2"/>
                          </a:xfrm>
                        </wpg:grpSpPr>
                        <wps:wsp>
                          <wps:cNvPr id="1158" name="Freeform 1415"/>
                          <wps:cNvSpPr>
                            <a:spLocks/>
                          </wps:cNvSpPr>
                          <wps:spPr bwMode="auto">
                            <a:xfrm>
                              <a:off x="805" y="7"/>
                              <a:ext cx="15" cy="2"/>
                            </a:xfrm>
                            <a:custGeom>
                              <a:avLst/>
                              <a:gdLst>
                                <a:gd name="T0" fmla="+- 0 805 805"/>
                                <a:gd name="T1" fmla="*/ T0 w 15"/>
                                <a:gd name="T2" fmla="+- 0 820 80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9" name="Group 1412"/>
                        <wpg:cNvGrpSpPr>
                          <a:grpSpLocks/>
                        </wpg:cNvGrpSpPr>
                        <wpg:grpSpPr bwMode="auto">
                          <a:xfrm>
                            <a:off x="834" y="7"/>
                            <a:ext cx="15" cy="2"/>
                            <a:chOff x="834" y="7"/>
                            <a:chExt cx="15" cy="2"/>
                          </a:xfrm>
                        </wpg:grpSpPr>
                        <wps:wsp>
                          <wps:cNvPr id="1160" name="Freeform 1413"/>
                          <wps:cNvSpPr>
                            <a:spLocks/>
                          </wps:cNvSpPr>
                          <wps:spPr bwMode="auto">
                            <a:xfrm>
                              <a:off x="834" y="7"/>
                              <a:ext cx="15" cy="2"/>
                            </a:xfrm>
                            <a:custGeom>
                              <a:avLst/>
                              <a:gdLst>
                                <a:gd name="T0" fmla="+- 0 834 834"/>
                                <a:gd name="T1" fmla="*/ T0 w 15"/>
                                <a:gd name="T2" fmla="+- 0 849 83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1" name="Group 1410"/>
                        <wpg:cNvGrpSpPr>
                          <a:grpSpLocks/>
                        </wpg:cNvGrpSpPr>
                        <wpg:grpSpPr bwMode="auto">
                          <a:xfrm>
                            <a:off x="864" y="7"/>
                            <a:ext cx="15" cy="2"/>
                            <a:chOff x="864" y="7"/>
                            <a:chExt cx="15" cy="2"/>
                          </a:xfrm>
                        </wpg:grpSpPr>
                        <wps:wsp>
                          <wps:cNvPr id="1162" name="Freeform 1411"/>
                          <wps:cNvSpPr>
                            <a:spLocks/>
                          </wps:cNvSpPr>
                          <wps:spPr bwMode="auto">
                            <a:xfrm>
                              <a:off x="864" y="7"/>
                              <a:ext cx="15" cy="2"/>
                            </a:xfrm>
                            <a:custGeom>
                              <a:avLst/>
                              <a:gdLst>
                                <a:gd name="T0" fmla="+- 0 864 864"/>
                                <a:gd name="T1" fmla="*/ T0 w 15"/>
                                <a:gd name="T2" fmla="+- 0 879 86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3" name="Group 1408"/>
                        <wpg:cNvGrpSpPr>
                          <a:grpSpLocks/>
                        </wpg:cNvGrpSpPr>
                        <wpg:grpSpPr bwMode="auto">
                          <a:xfrm>
                            <a:off x="893" y="7"/>
                            <a:ext cx="15" cy="2"/>
                            <a:chOff x="893" y="7"/>
                            <a:chExt cx="15" cy="2"/>
                          </a:xfrm>
                        </wpg:grpSpPr>
                        <wps:wsp>
                          <wps:cNvPr id="1164" name="Freeform 1409"/>
                          <wps:cNvSpPr>
                            <a:spLocks/>
                          </wps:cNvSpPr>
                          <wps:spPr bwMode="auto">
                            <a:xfrm>
                              <a:off x="893" y="7"/>
                              <a:ext cx="15" cy="2"/>
                            </a:xfrm>
                            <a:custGeom>
                              <a:avLst/>
                              <a:gdLst>
                                <a:gd name="T0" fmla="+- 0 893 893"/>
                                <a:gd name="T1" fmla="*/ T0 w 15"/>
                                <a:gd name="T2" fmla="+- 0 908 89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5" name="Group 1406"/>
                        <wpg:cNvGrpSpPr>
                          <a:grpSpLocks/>
                        </wpg:cNvGrpSpPr>
                        <wpg:grpSpPr bwMode="auto">
                          <a:xfrm>
                            <a:off x="923" y="7"/>
                            <a:ext cx="15" cy="2"/>
                            <a:chOff x="923" y="7"/>
                            <a:chExt cx="15" cy="2"/>
                          </a:xfrm>
                        </wpg:grpSpPr>
                        <wps:wsp>
                          <wps:cNvPr id="1166" name="Freeform 1407"/>
                          <wps:cNvSpPr>
                            <a:spLocks/>
                          </wps:cNvSpPr>
                          <wps:spPr bwMode="auto">
                            <a:xfrm>
                              <a:off x="923" y="7"/>
                              <a:ext cx="15" cy="2"/>
                            </a:xfrm>
                            <a:custGeom>
                              <a:avLst/>
                              <a:gdLst>
                                <a:gd name="T0" fmla="+- 0 923 923"/>
                                <a:gd name="T1" fmla="*/ T0 w 15"/>
                                <a:gd name="T2" fmla="+- 0 938 92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7" name="Group 1404"/>
                        <wpg:cNvGrpSpPr>
                          <a:grpSpLocks/>
                        </wpg:cNvGrpSpPr>
                        <wpg:grpSpPr bwMode="auto">
                          <a:xfrm>
                            <a:off x="952" y="7"/>
                            <a:ext cx="15" cy="2"/>
                            <a:chOff x="952" y="7"/>
                            <a:chExt cx="15" cy="2"/>
                          </a:xfrm>
                        </wpg:grpSpPr>
                        <wps:wsp>
                          <wps:cNvPr id="1168" name="Freeform 1405"/>
                          <wps:cNvSpPr>
                            <a:spLocks/>
                          </wps:cNvSpPr>
                          <wps:spPr bwMode="auto">
                            <a:xfrm>
                              <a:off x="952" y="7"/>
                              <a:ext cx="15" cy="2"/>
                            </a:xfrm>
                            <a:custGeom>
                              <a:avLst/>
                              <a:gdLst>
                                <a:gd name="T0" fmla="+- 0 952 952"/>
                                <a:gd name="T1" fmla="*/ T0 w 15"/>
                                <a:gd name="T2" fmla="+- 0 967 95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9" name="Group 1402"/>
                        <wpg:cNvGrpSpPr>
                          <a:grpSpLocks/>
                        </wpg:cNvGrpSpPr>
                        <wpg:grpSpPr bwMode="auto">
                          <a:xfrm>
                            <a:off x="982" y="7"/>
                            <a:ext cx="15" cy="2"/>
                            <a:chOff x="982" y="7"/>
                            <a:chExt cx="15" cy="2"/>
                          </a:xfrm>
                        </wpg:grpSpPr>
                        <wps:wsp>
                          <wps:cNvPr id="1170" name="Freeform 1403"/>
                          <wps:cNvSpPr>
                            <a:spLocks/>
                          </wps:cNvSpPr>
                          <wps:spPr bwMode="auto">
                            <a:xfrm>
                              <a:off x="982" y="7"/>
                              <a:ext cx="15" cy="2"/>
                            </a:xfrm>
                            <a:custGeom>
                              <a:avLst/>
                              <a:gdLst>
                                <a:gd name="T0" fmla="+- 0 982 982"/>
                                <a:gd name="T1" fmla="*/ T0 w 15"/>
                                <a:gd name="T2" fmla="+- 0 997 98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1" name="Group 1400"/>
                        <wpg:cNvGrpSpPr>
                          <a:grpSpLocks/>
                        </wpg:cNvGrpSpPr>
                        <wpg:grpSpPr bwMode="auto">
                          <a:xfrm>
                            <a:off x="1011" y="7"/>
                            <a:ext cx="15" cy="2"/>
                            <a:chOff x="1011" y="7"/>
                            <a:chExt cx="15" cy="2"/>
                          </a:xfrm>
                        </wpg:grpSpPr>
                        <wps:wsp>
                          <wps:cNvPr id="1172" name="Freeform 1401"/>
                          <wps:cNvSpPr>
                            <a:spLocks/>
                          </wps:cNvSpPr>
                          <wps:spPr bwMode="auto">
                            <a:xfrm>
                              <a:off x="1011" y="7"/>
                              <a:ext cx="15" cy="2"/>
                            </a:xfrm>
                            <a:custGeom>
                              <a:avLst/>
                              <a:gdLst>
                                <a:gd name="T0" fmla="+- 0 1011 1011"/>
                                <a:gd name="T1" fmla="*/ T0 w 15"/>
                                <a:gd name="T2" fmla="+- 0 1026 101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3" name="Group 1398"/>
                        <wpg:cNvGrpSpPr>
                          <a:grpSpLocks/>
                        </wpg:cNvGrpSpPr>
                        <wpg:grpSpPr bwMode="auto">
                          <a:xfrm>
                            <a:off x="1041" y="7"/>
                            <a:ext cx="15" cy="2"/>
                            <a:chOff x="1041" y="7"/>
                            <a:chExt cx="15" cy="2"/>
                          </a:xfrm>
                        </wpg:grpSpPr>
                        <wps:wsp>
                          <wps:cNvPr id="1174" name="Freeform 1399"/>
                          <wps:cNvSpPr>
                            <a:spLocks/>
                          </wps:cNvSpPr>
                          <wps:spPr bwMode="auto">
                            <a:xfrm>
                              <a:off x="1041" y="7"/>
                              <a:ext cx="15" cy="2"/>
                            </a:xfrm>
                            <a:custGeom>
                              <a:avLst/>
                              <a:gdLst>
                                <a:gd name="T0" fmla="+- 0 1041 1041"/>
                                <a:gd name="T1" fmla="*/ T0 w 15"/>
                                <a:gd name="T2" fmla="+- 0 1056 104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5" name="Group 1396"/>
                        <wpg:cNvGrpSpPr>
                          <a:grpSpLocks/>
                        </wpg:cNvGrpSpPr>
                        <wpg:grpSpPr bwMode="auto">
                          <a:xfrm>
                            <a:off x="1071" y="7"/>
                            <a:ext cx="15" cy="2"/>
                            <a:chOff x="1071" y="7"/>
                            <a:chExt cx="15" cy="2"/>
                          </a:xfrm>
                        </wpg:grpSpPr>
                        <wps:wsp>
                          <wps:cNvPr id="1176" name="Freeform 1397"/>
                          <wps:cNvSpPr>
                            <a:spLocks/>
                          </wps:cNvSpPr>
                          <wps:spPr bwMode="auto">
                            <a:xfrm>
                              <a:off x="1071" y="7"/>
                              <a:ext cx="15" cy="2"/>
                            </a:xfrm>
                            <a:custGeom>
                              <a:avLst/>
                              <a:gdLst>
                                <a:gd name="T0" fmla="+- 0 1071 1071"/>
                                <a:gd name="T1" fmla="*/ T0 w 15"/>
                                <a:gd name="T2" fmla="+- 0 1085 107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7" name="Group 1394"/>
                        <wpg:cNvGrpSpPr>
                          <a:grpSpLocks/>
                        </wpg:cNvGrpSpPr>
                        <wpg:grpSpPr bwMode="auto">
                          <a:xfrm>
                            <a:off x="1100" y="7"/>
                            <a:ext cx="15" cy="2"/>
                            <a:chOff x="1100" y="7"/>
                            <a:chExt cx="15" cy="2"/>
                          </a:xfrm>
                        </wpg:grpSpPr>
                        <wps:wsp>
                          <wps:cNvPr id="1178" name="Freeform 1395"/>
                          <wps:cNvSpPr>
                            <a:spLocks/>
                          </wps:cNvSpPr>
                          <wps:spPr bwMode="auto">
                            <a:xfrm>
                              <a:off x="1100" y="7"/>
                              <a:ext cx="15" cy="2"/>
                            </a:xfrm>
                            <a:custGeom>
                              <a:avLst/>
                              <a:gdLst>
                                <a:gd name="T0" fmla="+- 0 1100 1100"/>
                                <a:gd name="T1" fmla="*/ T0 w 15"/>
                                <a:gd name="T2" fmla="+- 0 1115 110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9" name="Group 1392"/>
                        <wpg:cNvGrpSpPr>
                          <a:grpSpLocks/>
                        </wpg:cNvGrpSpPr>
                        <wpg:grpSpPr bwMode="auto">
                          <a:xfrm>
                            <a:off x="1130" y="7"/>
                            <a:ext cx="15" cy="2"/>
                            <a:chOff x="1130" y="7"/>
                            <a:chExt cx="15" cy="2"/>
                          </a:xfrm>
                        </wpg:grpSpPr>
                        <wps:wsp>
                          <wps:cNvPr id="1180" name="Freeform 1393"/>
                          <wps:cNvSpPr>
                            <a:spLocks/>
                          </wps:cNvSpPr>
                          <wps:spPr bwMode="auto">
                            <a:xfrm>
                              <a:off x="1130" y="7"/>
                              <a:ext cx="15" cy="2"/>
                            </a:xfrm>
                            <a:custGeom>
                              <a:avLst/>
                              <a:gdLst>
                                <a:gd name="T0" fmla="+- 0 1130 1130"/>
                                <a:gd name="T1" fmla="*/ T0 w 15"/>
                                <a:gd name="T2" fmla="+- 0 1144 113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1" name="Group 1390"/>
                        <wpg:cNvGrpSpPr>
                          <a:grpSpLocks/>
                        </wpg:cNvGrpSpPr>
                        <wpg:grpSpPr bwMode="auto">
                          <a:xfrm>
                            <a:off x="1159" y="7"/>
                            <a:ext cx="15" cy="2"/>
                            <a:chOff x="1159" y="7"/>
                            <a:chExt cx="15" cy="2"/>
                          </a:xfrm>
                        </wpg:grpSpPr>
                        <wps:wsp>
                          <wps:cNvPr id="1182" name="Freeform 1391"/>
                          <wps:cNvSpPr>
                            <a:spLocks/>
                          </wps:cNvSpPr>
                          <wps:spPr bwMode="auto">
                            <a:xfrm>
                              <a:off x="1159" y="7"/>
                              <a:ext cx="15" cy="2"/>
                            </a:xfrm>
                            <a:custGeom>
                              <a:avLst/>
                              <a:gdLst>
                                <a:gd name="T0" fmla="+- 0 1159 1159"/>
                                <a:gd name="T1" fmla="*/ T0 w 15"/>
                                <a:gd name="T2" fmla="+- 0 1174 115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3" name="Group 1388"/>
                        <wpg:cNvGrpSpPr>
                          <a:grpSpLocks/>
                        </wpg:cNvGrpSpPr>
                        <wpg:grpSpPr bwMode="auto">
                          <a:xfrm>
                            <a:off x="1189" y="7"/>
                            <a:ext cx="15" cy="2"/>
                            <a:chOff x="1189" y="7"/>
                            <a:chExt cx="15" cy="2"/>
                          </a:xfrm>
                        </wpg:grpSpPr>
                        <wps:wsp>
                          <wps:cNvPr id="1184" name="Freeform 1389"/>
                          <wps:cNvSpPr>
                            <a:spLocks/>
                          </wps:cNvSpPr>
                          <wps:spPr bwMode="auto">
                            <a:xfrm>
                              <a:off x="1189" y="7"/>
                              <a:ext cx="15" cy="2"/>
                            </a:xfrm>
                            <a:custGeom>
                              <a:avLst/>
                              <a:gdLst>
                                <a:gd name="T0" fmla="+- 0 1189 1189"/>
                                <a:gd name="T1" fmla="*/ T0 w 15"/>
                                <a:gd name="T2" fmla="+- 0 1203 118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5" name="Group 1386"/>
                        <wpg:cNvGrpSpPr>
                          <a:grpSpLocks/>
                        </wpg:cNvGrpSpPr>
                        <wpg:grpSpPr bwMode="auto">
                          <a:xfrm>
                            <a:off x="1218" y="7"/>
                            <a:ext cx="15" cy="2"/>
                            <a:chOff x="1218" y="7"/>
                            <a:chExt cx="15" cy="2"/>
                          </a:xfrm>
                        </wpg:grpSpPr>
                        <wps:wsp>
                          <wps:cNvPr id="1186" name="Freeform 1387"/>
                          <wps:cNvSpPr>
                            <a:spLocks/>
                          </wps:cNvSpPr>
                          <wps:spPr bwMode="auto">
                            <a:xfrm>
                              <a:off x="1218" y="7"/>
                              <a:ext cx="15" cy="2"/>
                            </a:xfrm>
                            <a:custGeom>
                              <a:avLst/>
                              <a:gdLst>
                                <a:gd name="T0" fmla="+- 0 1218 1218"/>
                                <a:gd name="T1" fmla="*/ T0 w 15"/>
                                <a:gd name="T2" fmla="+- 0 1233 121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7" name="Group 1384"/>
                        <wpg:cNvGrpSpPr>
                          <a:grpSpLocks/>
                        </wpg:cNvGrpSpPr>
                        <wpg:grpSpPr bwMode="auto">
                          <a:xfrm>
                            <a:off x="1248" y="7"/>
                            <a:ext cx="15" cy="2"/>
                            <a:chOff x="1248" y="7"/>
                            <a:chExt cx="15" cy="2"/>
                          </a:xfrm>
                        </wpg:grpSpPr>
                        <wps:wsp>
                          <wps:cNvPr id="1188" name="Freeform 1385"/>
                          <wps:cNvSpPr>
                            <a:spLocks/>
                          </wps:cNvSpPr>
                          <wps:spPr bwMode="auto">
                            <a:xfrm>
                              <a:off x="1248" y="7"/>
                              <a:ext cx="15" cy="2"/>
                            </a:xfrm>
                            <a:custGeom>
                              <a:avLst/>
                              <a:gdLst>
                                <a:gd name="T0" fmla="+- 0 1248 1248"/>
                                <a:gd name="T1" fmla="*/ T0 w 15"/>
                                <a:gd name="T2" fmla="+- 0 1262 124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9" name="Group 1382"/>
                        <wpg:cNvGrpSpPr>
                          <a:grpSpLocks/>
                        </wpg:cNvGrpSpPr>
                        <wpg:grpSpPr bwMode="auto">
                          <a:xfrm>
                            <a:off x="1277" y="7"/>
                            <a:ext cx="15" cy="2"/>
                            <a:chOff x="1277" y="7"/>
                            <a:chExt cx="15" cy="2"/>
                          </a:xfrm>
                        </wpg:grpSpPr>
                        <wps:wsp>
                          <wps:cNvPr id="1190" name="Freeform 1383"/>
                          <wps:cNvSpPr>
                            <a:spLocks/>
                          </wps:cNvSpPr>
                          <wps:spPr bwMode="auto">
                            <a:xfrm>
                              <a:off x="1277" y="7"/>
                              <a:ext cx="15" cy="2"/>
                            </a:xfrm>
                            <a:custGeom>
                              <a:avLst/>
                              <a:gdLst>
                                <a:gd name="T0" fmla="+- 0 1277 1277"/>
                                <a:gd name="T1" fmla="*/ T0 w 15"/>
                                <a:gd name="T2" fmla="+- 0 1292 127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1" name="Group 1380"/>
                        <wpg:cNvGrpSpPr>
                          <a:grpSpLocks/>
                        </wpg:cNvGrpSpPr>
                        <wpg:grpSpPr bwMode="auto">
                          <a:xfrm>
                            <a:off x="1307" y="7"/>
                            <a:ext cx="15" cy="2"/>
                            <a:chOff x="1307" y="7"/>
                            <a:chExt cx="15" cy="2"/>
                          </a:xfrm>
                        </wpg:grpSpPr>
                        <wps:wsp>
                          <wps:cNvPr id="1192" name="Freeform 1381"/>
                          <wps:cNvSpPr>
                            <a:spLocks/>
                          </wps:cNvSpPr>
                          <wps:spPr bwMode="auto">
                            <a:xfrm>
                              <a:off x="1307" y="7"/>
                              <a:ext cx="15" cy="2"/>
                            </a:xfrm>
                            <a:custGeom>
                              <a:avLst/>
                              <a:gdLst>
                                <a:gd name="T0" fmla="+- 0 1307 1307"/>
                                <a:gd name="T1" fmla="*/ T0 w 15"/>
                                <a:gd name="T2" fmla="+- 0 1322 130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3" name="Group 1378"/>
                        <wpg:cNvGrpSpPr>
                          <a:grpSpLocks/>
                        </wpg:cNvGrpSpPr>
                        <wpg:grpSpPr bwMode="auto">
                          <a:xfrm>
                            <a:off x="1336" y="7"/>
                            <a:ext cx="15" cy="2"/>
                            <a:chOff x="1336" y="7"/>
                            <a:chExt cx="15" cy="2"/>
                          </a:xfrm>
                        </wpg:grpSpPr>
                        <wps:wsp>
                          <wps:cNvPr id="1194" name="Freeform 1379"/>
                          <wps:cNvSpPr>
                            <a:spLocks/>
                          </wps:cNvSpPr>
                          <wps:spPr bwMode="auto">
                            <a:xfrm>
                              <a:off x="1336" y="7"/>
                              <a:ext cx="15" cy="2"/>
                            </a:xfrm>
                            <a:custGeom>
                              <a:avLst/>
                              <a:gdLst>
                                <a:gd name="T0" fmla="+- 0 1336 1336"/>
                                <a:gd name="T1" fmla="*/ T0 w 15"/>
                                <a:gd name="T2" fmla="+- 0 1351 133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5" name="Group 1376"/>
                        <wpg:cNvGrpSpPr>
                          <a:grpSpLocks/>
                        </wpg:cNvGrpSpPr>
                        <wpg:grpSpPr bwMode="auto">
                          <a:xfrm>
                            <a:off x="1366" y="7"/>
                            <a:ext cx="15" cy="2"/>
                            <a:chOff x="1366" y="7"/>
                            <a:chExt cx="15" cy="2"/>
                          </a:xfrm>
                        </wpg:grpSpPr>
                        <wps:wsp>
                          <wps:cNvPr id="1196" name="Freeform 1377"/>
                          <wps:cNvSpPr>
                            <a:spLocks/>
                          </wps:cNvSpPr>
                          <wps:spPr bwMode="auto">
                            <a:xfrm>
                              <a:off x="1366" y="7"/>
                              <a:ext cx="15" cy="2"/>
                            </a:xfrm>
                            <a:custGeom>
                              <a:avLst/>
                              <a:gdLst>
                                <a:gd name="T0" fmla="+- 0 1366 1366"/>
                                <a:gd name="T1" fmla="*/ T0 w 15"/>
                                <a:gd name="T2" fmla="+- 0 1381 136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7" name="Group 1374"/>
                        <wpg:cNvGrpSpPr>
                          <a:grpSpLocks/>
                        </wpg:cNvGrpSpPr>
                        <wpg:grpSpPr bwMode="auto">
                          <a:xfrm>
                            <a:off x="1395" y="7"/>
                            <a:ext cx="15" cy="2"/>
                            <a:chOff x="1395" y="7"/>
                            <a:chExt cx="15" cy="2"/>
                          </a:xfrm>
                        </wpg:grpSpPr>
                        <wps:wsp>
                          <wps:cNvPr id="1198" name="Freeform 1375"/>
                          <wps:cNvSpPr>
                            <a:spLocks/>
                          </wps:cNvSpPr>
                          <wps:spPr bwMode="auto">
                            <a:xfrm>
                              <a:off x="1395" y="7"/>
                              <a:ext cx="15" cy="2"/>
                            </a:xfrm>
                            <a:custGeom>
                              <a:avLst/>
                              <a:gdLst>
                                <a:gd name="T0" fmla="+- 0 1395 1395"/>
                                <a:gd name="T1" fmla="*/ T0 w 15"/>
                                <a:gd name="T2" fmla="+- 0 1410 139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9" name="Group 1372"/>
                        <wpg:cNvGrpSpPr>
                          <a:grpSpLocks/>
                        </wpg:cNvGrpSpPr>
                        <wpg:grpSpPr bwMode="auto">
                          <a:xfrm>
                            <a:off x="1425" y="7"/>
                            <a:ext cx="15" cy="2"/>
                            <a:chOff x="1425" y="7"/>
                            <a:chExt cx="15" cy="2"/>
                          </a:xfrm>
                        </wpg:grpSpPr>
                        <wps:wsp>
                          <wps:cNvPr id="1200" name="Freeform 1373"/>
                          <wps:cNvSpPr>
                            <a:spLocks/>
                          </wps:cNvSpPr>
                          <wps:spPr bwMode="auto">
                            <a:xfrm>
                              <a:off x="1425" y="7"/>
                              <a:ext cx="15" cy="2"/>
                            </a:xfrm>
                            <a:custGeom>
                              <a:avLst/>
                              <a:gdLst>
                                <a:gd name="T0" fmla="+- 0 1425 1425"/>
                                <a:gd name="T1" fmla="*/ T0 w 15"/>
                                <a:gd name="T2" fmla="+- 0 1440 142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1" name="Group 1370"/>
                        <wpg:cNvGrpSpPr>
                          <a:grpSpLocks/>
                        </wpg:cNvGrpSpPr>
                        <wpg:grpSpPr bwMode="auto">
                          <a:xfrm>
                            <a:off x="1454" y="7"/>
                            <a:ext cx="15" cy="2"/>
                            <a:chOff x="1454" y="7"/>
                            <a:chExt cx="15" cy="2"/>
                          </a:xfrm>
                        </wpg:grpSpPr>
                        <wps:wsp>
                          <wps:cNvPr id="1202" name="Freeform 1371"/>
                          <wps:cNvSpPr>
                            <a:spLocks/>
                          </wps:cNvSpPr>
                          <wps:spPr bwMode="auto">
                            <a:xfrm>
                              <a:off x="1454" y="7"/>
                              <a:ext cx="15" cy="2"/>
                            </a:xfrm>
                            <a:custGeom>
                              <a:avLst/>
                              <a:gdLst>
                                <a:gd name="T0" fmla="+- 0 1454 1454"/>
                                <a:gd name="T1" fmla="*/ T0 w 15"/>
                                <a:gd name="T2" fmla="+- 0 1469 145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3" name="Group 1368"/>
                        <wpg:cNvGrpSpPr>
                          <a:grpSpLocks/>
                        </wpg:cNvGrpSpPr>
                        <wpg:grpSpPr bwMode="auto">
                          <a:xfrm>
                            <a:off x="1484" y="7"/>
                            <a:ext cx="15" cy="2"/>
                            <a:chOff x="1484" y="7"/>
                            <a:chExt cx="15" cy="2"/>
                          </a:xfrm>
                        </wpg:grpSpPr>
                        <wps:wsp>
                          <wps:cNvPr id="1204" name="Freeform 1369"/>
                          <wps:cNvSpPr>
                            <a:spLocks/>
                          </wps:cNvSpPr>
                          <wps:spPr bwMode="auto">
                            <a:xfrm>
                              <a:off x="1484" y="7"/>
                              <a:ext cx="15" cy="2"/>
                            </a:xfrm>
                            <a:custGeom>
                              <a:avLst/>
                              <a:gdLst>
                                <a:gd name="T0" fmla="+- 0 1484 1484"/>
                                <a:gd name="T1" fmla="*/ T0 w 15"/>
                                <a:gd name="T2" fmla="+- 0 1499 148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5" name="Group 1366"/>
                        <wpg:cNvGrpSpPr>
                          <a:grpSpLocks/>
                        </wpg:cNvGrpSpPr>
                        <wpg:grpSpPr bwMode="auto">
                          <a:xfrm>
                            <a:off x="1514" y="7"/>
                            <a:ext cx="15" cy="2"/>
                            <a:chOff x="1514" y="7"/>
                            <a:chExt cx="15" cy="2"/>
                          </a:xfrm>
                        </wpg:grpSpPr>
                        <wps:wsp>
                          <wps:cNvPr id="1206" name="Freeform 1367"/>
                          <wps:cNvSpPr>
                            <a:spLocks/>
                          </wps:cNvSpPr>
                          <wps:spPr bwMode="auto">
                            <a:xfrm>
                              <a:off x="1514" y="7"/>
                              <a:ext cx="15" cy="2"/>
                            </a:xfrm>
                            <a:custGeom>
                              <a:avLst/>
                              <a:gdLst>
                                <a:gd name="T0" fmla="+- 0 1514 1514"/>
                                <a:gd name="T1" fmla="*/ T0 w 15"/>
                                <a:gd name="T2" fmla="+- 0 1528 151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7" name="Group 1364"/>
                        <wpg:cNvGrpSpPr>
                          <a:grpSpLocks/>
                        </wpg:cNvGrpSpPr>
                        <wpg:grpSpPr bwMode="auto">
                          <a:xfrm>
                            <a:off x="1543" y="7"/>
                            <a:ext cx="15" cy="2"/>
                            <a:chOff x="1543" y="7"/>
                            <a:chExt cx="15" cy="2"/>
                          </a:xfrm>
                        </wpg:grpSpPr>
                        <wps:wsp>
                          <wps:cNvPr id="1208" name="Freeform 1365"/>
                          <wps:cNvSpPr>
                            <a:spLocks/>
                          </wps:cNvSpPr>
                          <wps:spPr bwMode="auto">
                            <a:xfrm>
                              <a:off x="1543" y="7"/>
                              <a:ext cx="15" cy="2"/>
                            </a:xfrm>
                            <a:custGeom>
                              <a:avLst/>
                              <a:gdLst>
                                <a:gd name="T0" fmla="+- 0 1543 1543"/>
                                <a:gd name="T1" fmla="*/ T0 w 15"/>
                                <a:gd name="T2" fmla="+- 0 1558 154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9" name="Group 1362"/>
                        <wpg:cNvGrpSpPr>
                          <a:grpSpLocks/>
                        </wpg:cNvGrpSpPr>
                        <wpg:grpSpPr bwMode="auto">
                          <a:xfrm>
                            <a:off x="1573" y="7"/>
                            <a:ext cx="15" cy="2"/>
                            <a:chOff x="1573" y="7"/>
                            <a:chExt cx="15" cy="2"/>
                          </a:xfrm>
                        </wpg:grpSpPr>
                        <wps:wsp>
                          <wps:cNvPr id="1210" name="Freeform 1363"/>
                          <wps:cNvSpPr>
                            <a:spLocks/>
                          </wps:cNvSpPr>
                          <wps:spPr bwMode="auto">
                            <a:xfrm>
                              <a:off x="1573" y="7"/>
                              <a:ext cx="15" cy="2"/>
                            </a:xfrm>
                            <a:custGeom>
                              <a:avLst/>
                              <a:gdLst>
                                <a:gd name="T0" fmla="+- 0 1573 1573"/>
                                <a:gd name="T1" fmla="*/ T0 w 15"/>
                                <a:gd name="T2" fmla="+- 0 1587 157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1" name="Group 1360"/>
                        <wpg:cNvGrpSpPr>
                          <a:grpSpLocks/>
                        </wpg:cNvGrpSpPr>
                        <wpg:grpSpPr bwMode="auto">
                          <a:xfrm>
                            <a:off x="1602" y="7"/>
                            <a:ext cx="15" cy="2"/>
                            <a:chOff x="1602" y="7"/>
                            <a:chExt cx="15" cy="2"/>
                          </a:xfrm>
                        </wpg:grpSpPr>
                        <wps:wsp>
                          <wps:cNvPr id="1212" name="Freeform 1361"/>
                          <wps:cNvSpPr>
                            <a:spLocks/>
                          </wps:cNvSpPr>
                          <wps:spPr bwMode="auto">
                            <a:xfrm>
                              <a:off x="1602" y="7"/>
                              <a:ext cx="15" cy="2"/>
                            </a:xfrm>
                            <a:custGeom>
                              <a:avLst/>
                              <a:gdLst>
                                <a:gd name="T0" fmla="+- 0 1602 1602"/>
                                <a:gd name="T1" fmla="*/ T0 w 15"/>
                                <a:gd name="T2" fmla="+- 0 1617 160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3" name="Group 1358"/>
                        <wpg:cNvGrpSpPr>
                          <a:grpSpLocks/>
                        </wpg:cNvGrpSpPr>
                        <wpg:grpSpPr bwMode="auto">
                          <a:xfrm>
                            <a:off x="1632" y="7"/>
                            <a:ext cx="15" cy="2"/>
                            <a:chOff x="1632" y="7"/>
                            <a:chExt cx="15" cy="2"/>
                          </a:xfrm>
                        </wpg:grpSpPr>
                        <wps:wsp>
                          <wps:cNvPr id="1214" name="Freeform 1359"/>
                          <wps:cNvSpPr>
                            <a:spLocks/>
                          </wps:cNvSpPr>
                          <wps:spPr bwMode="auto">
                            <a:xfrm>
                              <a:off x="1632" y="7"/>
                              <a:ext cx="15" cy="2"/>
                            </a:xfrm>
                            <a:custGeom>
                              <a:avLst/>
                              <a:gdLst>
                                <a:gd name="T0" fmla="+- 0 1632 1632"/>
                                <a:gd name="T1" fmla="*/ T0 w 15"/>
                                <a:gd name="T2" fmla="+- 0 1646 163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5" name="Group 1356"/>
                        <wpg:cNvGrpSpPr>
                          <a:grpSpLocks/>
                        </wpg:cNvGrpSpPr>
                        <wpg:grpSpPr bwMode="auto">
                          <a:xfrm>
                            <a:off x="1661" y="7"/>
                            <a:ext cx="15" cy="2"/>
                            <a:chOff x="1661" y="7"/>
                            <a:chExt cx="15" cy="2"/>
                          </a:xfrm>
                        </wpg:grpSpPr>
                        <wps:wsp>
                          <wps:cNvPr id="1216" name="Freeform 1357"/>
                          <wps:cNvSpPr>
                            <a:spLocks/>
                          </wps:cNvSpPr>
                          <wps:spPr bwMode="auto">
                            <a:xfrm>
                              <a:off x="1661" y="7"/>
                              <a:ext cx="15" cy="2"/>
                            </a:xfrm>
                            <a:custGeom>
                              <a:avLst/>
                              <a:gdLst>
                                <a:gd name="T0" fmla="+- 0 1661 1661"/>
                                <a:gd name="T1" fmla="*/ T0 w 15"/>
                                <a:gd name="T2" fmla="+- 0 1676 166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7" name="Group 1354"/>
                        <wpg:cNvGrpSpPr>
                          <a:grpSpLocks/>
                        </wpg:cNvGrpSpPr>
                        <wpg:grpSpPr bwMode="auto">
                          <a:xfrm>
                            <a:off x="1691" y="7"/>
                            <a:ext cx="15" cy="2"/>
                            <a:chOff x="1691" y="7"/>
                            <a:chExt cx="15" cy="2"/>
                          </a:xfrm>
                        </wpg:grpSpPr>
                        <wps:wsp>
                          <wps:cNvPr id="1218" name="Freeform 1355"/>
                          <wps:cNvSpPr>
                            <a:spLocks/>
                          </wps:cNvSpPr>
                          <wps:spPr bwMode="auto">
                            <a:xfrm>
                              <a:off x="1691" y="7"/>
                              <a:ext cx="15" cy="2"/>
                            </a:xfrm>
                            <a:custGeom>
                              <a:avLst/>
                              <a:gdLst>
                                <a:gd name="T0" fmla="+- 0 1691 1691"/>
                                <a:gd name="T1" fmla="*/ T0 w 15"/>
                                <a:gd name="T2" fmla="+- 0 1705 169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9" name="Group 1352"/>
                        <wpg:cNvGrpSpPr>
                          <a:grpSpLocks/>
                        </wpg:cNvGrpSpPr>
                        <wpg:grpSpPr bwMode="auto">
                          <a:xfrm>
                            <a:off x="1720" y="7"/>
                            <a:ext cx="15" cy="2"/>
                            <a:chOff x="1720" y="7"/>
                            <a:chExt cx="15" cy="2"/>
                          </a:xfrm>
                        </wpg:grpSpPr>
                        <wps:wsp>
                          <wps:cNvPr id="1220" name="Freeform 1353"/>
                          <wps:cNvSpPr>
                            <a:spLocks/>
                          </wps:cNvSpPr>
                          <wps:spPr bwMode="auto">
                            <a:xfrm>
                              <a:off x="1720" y="7"/>
                              <a:ext cx="15" cy="2"/>
                            </a:xfrm>
                            <a:custGeom>
                              <a:avLst/>
                              <a:gdLst>
                                <a:gd name="T0" fmla="+- 0 1720 1720"/>
                                <a:gd name="T1" fmla="*/ T0 w 15"/>
                                <a:gd name="T2" fmla="+- 0 1735 172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1" name="Group 1350"/>
                        <wpg:cNvGrpSpPr>
                          <a:grpSpLocks/>
                        </wpg:cNvGrpSpPr>
                        <wpg:grpSpPr bwMode="auto">
                          <a:xfrm>
                            <a:off x="1750" y="7"/>
                            <a:ext cx="15" cy="2"/>
                            <a:chOff x="1750" y="7"/>
                            <a:chExt cx="15" cy="2"/>
                          </a:xfrm>
                        </wpg:grpSpPr>
                        <wps:wsp>
                          <wps:cNvPr id="1222" name="Freeform 1351"/>
                          <wps:cNvSpPr>
                            <a:spLocks/>
                          </wps:cNvSpPr>
                          <wps:spPr bwMode="auto">
                            <a:xfrm>
                              <a:off x="1750" y="7"/>
                              <a:ext cx="15" cy="2"/>
                            </a:xfrm>
                            <a:custGeom>
                              <a:avLst/>
                              <a:gdLst>
                                <a:gd name="T0" fmla="+- 0 1750 1750"/>
                                <a:gd name="T1" fmla="*/ T0 w 15"/>
                                <a:gd name="T2" fmla="+- 0 1765 175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3" name="Group 1348"/>
                        <wpg:cNvGrpSpPr>
                          <a:grpSpLocks/>
                        </wpg:cNvGrpSpPr>
                        <wpg:grpSpPr bwMode="auto">
                          <a:xfrm>
                            <a:off x="1779" y="7"/>
                            <a:ext cx="15" cy="2"/>
                            <a:chOff x="1779" y="7"/>
                            <a:chExt cx="15" cy="2"/>
                          </a:xfrm>
                        </wpg:grpSpPr>
                        <wps:wsp>
                          <wps:cNvPr id="1224" name="Freeform 1349"/>
                          <wps:cNvSpPr>
                            <a:spLocks/>
                          </wps:cNvSpPr>
                          <wps:spPr bwMode="auto">
                            <a:xfrm>
                              <a:off x="1779" y="7"/>
                              <a:ext cx="15" cy="2"/>
                            </a:xfrm>
                            <a:custGeom>
                              <a:avLst/>
                              <a:gdLst>
                                <a:gd name="T0" fmla="+- 0 1779 1779"/>
                                <a:gd name="T1" fmla="*/ T0 w 15"/>
                                <a:gd name="T2" fmla="+- 0 1794 177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5" name="Group 1346"/>
                        <wpg:cNvGrpSpPr>
                          <a:grpSpLocks/>
                        </wpg:cNvGrpSpPr>
                        <wpg:grpSpPr bwMode="auto">
                          <a:xfrm>
                            <a:off x="1809" y="7"/>
                            <a:ext cx="15" cy="2"/>
                            <a:chOff x="1809" y="7"/>
                            <a:chExt cx="15" cy="2"/>
                          </a:xfrm>
                        </wpg:grpSpPr>
                        <wps:wsp>
                          <wps:cNvPr id="1226" name="Freeform 1347"/>
                          <wps:cNvSpPr>
                            <a:spLocks/>
                          </wps:cNvSpPr>
                          <wps:spPr bwMode="auto">
                            <a:xfrm>
                              <a:off x="1809" y="7"/>
                              <a:ext cx="15" cy="2"/>
                            </a:xfrm>
                            <a:custGeom>
                              <a:avLst/>
                              <a:gdLst>
                                <a:gd name="T0" fmla="+- 0 1809 1809"/>
                                <a:gd name="T1" fmla="*/ T0 w 15"/>
                                <a:gd name="T2" fmla="+- 0 1824 180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7" name="Group 1344"/>
                        <wpg:cNvGrpSpPr>
                          <a:grpSpLocks/>
                        </wpg:cNvGrpSpPr>
                        <wpg:grpSpPr bwMode="auto">
                          <a:xfrm>
                            <a:off x="1838" y="7"/>
                            <a:ext cx="15" cy="2"/>
                            <a:chOff x="1838" y="7"/>
                            <a:chExt cx="15" cy="2"/>
                          </a:xfrm>
                        </wpg:grpSpPr>
                        <wps:wsp>
                          <wps:cNvPr id="1228" name="Freeform 1345"/>
                          <wps:cNvSpPr>
                            <a:spLocks/>
                          </wps:cNvSpPr>
                          <wps:spPr bwMode="auto">
                            <a:xfrm>
                              <a:off x="1838" y="7"/>
                              <a:ext cx="15" cy="2"/>
                            </a:xfrm>
                            <a:custGeom>
                              <a:avLst/>
                              <a:gdLst>
                                <a:gd name="T0" fmla="+- 0 1838 1838"/>
                                <a:gd name="T1" fmla="*/ T0 w 15"/>
                                <a:gd name="T2" fmla="+- 0 1853 183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9" name="Group 1342"/>
                        <wpg:cNvGrpSpPr>
                          <a:grpSpLocks/>
                        </wpg:cNvGrpSpPr>
                        <wpg:grpSpPr bwMode="auto">
                          <a:xfrm>
                            <a:off x="1868" y="7"/>
                            <a:ext cx="15" cy="2"/>
                            <a:chOff x="1868" y="7"/>
                            <a:chExt cx="15" cy="2"/>
                          </a:xfrm>
                        </wpg:grpSpPr>
                        <wps:wsp>
                          <wps:cNvPr id="1230" name="Freeform 1343"/>
                          <wps:cNvSpPr>
                            <a:spLocks/>
                          </wps:cNvSpPr>
                          <wps:spPr bwMode="auto">
                            <a:xfrm>
                              <a:off x="1868" y="7"/>
                              <a:ext cx="15" cy="2"/>
                            </a:xfrm>
                            <a:custGeom>
                              <a:avLst/>
                              <a:gdLst>
                                <a:gd name="T0" fmla="+- 0 1868 1868"/>
                                <a:gd name="T1" fmla="*/ T0 w 15"/>
                                <a:gd name="T2" fmla="+- 0 1883 186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1" name="Group 1340"/>
                        <wpg:cNvGrpSpPr>
                          <a:grpSpLocks/>
                        </wpg:cNvGrpSpPr>
                        <wpg:grpSpPr bwMode="auto">
                          <a:xfrm>
                            <a:off x="1897" y="7"/>
                            <a:ext cx="15" cy="2"/>
                            <a:chOff x="1897" y="7"/>
                            <a:chExt cx="15" cy="2"/>
                          </a:xfrm>
                        </wpg:grpSpPr>
                        <wps:wsp>
                          <wps:cNvPr id="1232" name="Freeform 1341"/>
                          <wps:cNvSpPr>
                            <a:spLocks/>
                          </wps:cNvSpPr>
                          <wps:spPr bwMode="auto">
                            <a:xfrm>
                              <a:off x="1897" y="7"/>
                              <a:ext cx="15" cy="2"/>
                            </a:xfrm>
                            <a:custGeom>
                              <a:avLst/>
                              <a:gdLst>
                                <a:gd name="T0" fmla="+- 0 1897 1897"/>
                                <a:gd name="T1" fmla="*/ T0 w 15"/>
                                <a:gd name="T2" fmla="+- 0 1912 189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3" name="Group 1338"/>
                        <wpg:cNvGrpSpPr>
                          <a:grpSpLocks/>
                        </wpg:cNvGrpSpPr>
                        <wpg:grpSpPr bwMode="auto">
                          <a:xfrm>
                            <a:off x="1927" y="7"/>
                            <a:ext cx="15" cy="2"/>
                            <a:chOff x="1927" y="7"/>
                            <a:chExt cx="15" cy="2"/>
                          </a:xfrm>
                        </wpg:grpSpPr>
                        <wps:wsp>
                          <wps:cNvPr id="1234" name="Freeform 1339"/>
                          <wps:cNvSpPr>
                            <a:spLocks/>
                          </wps:cNvSpPr>
                          <wps:spPr bwMode="auto">
                            <a:xfrm>
                              <a:off x="1927" y="7"/>
                              <a:ext cx="15" cy="2"/>
                            </a:xfrm>
                            <a:custGeom>
                              <a:avLst/>
                              <a:gdLst>
                                <a:gd name="T0" fmla="+- 0 1927 1927"/>
                                <a:gd name="T1" fmla="*/ T0 w 15"/>
                                <a:gd name="T2" fmla="+- 0 1942 192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5" name="Group 1336"/>
                        <wpg:cNvGrpSpPr>
                          <a:grpSpLocks/>
                        </wpg:cNvGrpSpPr>
                        <wpg:grpSpPr bwMode="auto">
                          <a:xfrm>
                            <a:off x="1956" y="7"/>
                            <a:ext cx="15" cy="2"/>
                            <a:chOff x="1956" y="7"/>
                            <a:chExt cx="15" cy="2"/>
                          </a:xfrm>
                        </wpg:grpSpPr>
                        <wps:wsp>
                          <wps:cNvPr id="1236" name="Freeform 1337"/>
                          <wps:cNvSpPr>
                            <a:spLocks/>
                          </wps:cNvSpPr>
                          <wps:spPr bwMode="auto">
                            <a:xfrm>
                              <a:off x="1956" y="7"/>
                              <a:ext cx="15" cy="2"/>
                            </a:xfrm>
                            <a:custGeom>
                              <a:avLst/>
                              <a:gdLst>
                                <a:gd name="T0" fmla="+- 0 1956 1956"/>
                                <a:gd name="T1" fmla="*/ T0 w 15"/>
                                <a:gd name="T2" fmla="+- 0 1971 195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7" name="Group 1334"/>
                        <wpg:cNvGrpSpPr>
                          <a:grpSpLocks/>
                        </wpg:cNvGrpSpPr>
                        <wpg:grpSpPr bwMode="auto">
                          <a:xfrm>
                            <a:off x="1986" y="7"/>
                            <a:ext cx="15" cy="2"/>
                            <a:chOff x="1986" y="7"/>
                            <a:chExt cx="15" cy="2"/>
                          </a:xfrm>
                        </wpg:grpSpPr>
                        <wps:wsp>
                          <wps:cNvPr id="1238" name="Freeform 1335"/>
                          <wps:cNvSpPr>
                            <a:spLocks/>
                          </wps:cNvSpPr>
                          <wps:spPr bwMode="auto">
                            <a:xfrm>
                              <a:off x="1986" y="7"/>
                              <a:ext cx="15" cy="2"/>
                            </a:xfrm>
                            <a:custGeom>
                              <a:avLst/>
                              <a:gdLst>
                                <a:gd name="T0" fmla="+- 0 1986 1986"/>
                                <a:gd name="T1" fmla="*/ T0 w 15"/>
                                <a:gd name="T2" fmla="+- 0 2001 198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9" name="Group 1332"/>
                        <wpg:cNvGrpSpPr>
                          <a:grpSpLocks/>
                        </wpg:cNvGrpSpPr>
                        <wpg:grpSpPr bwMode="auto">
                          <a:xfrm>
                            <a:off x="2016" y="7"/>
                            <a:ext cx="15" cy="2"/>
                            <a:chOff x="2016" y="7"/>
                            <a:chExt cx="15" cy="2"/>
                          </a:xfrm>
                        </wpg:grpSpPr>
                        <wps:wsp>
                          <wps:cNvPr id="1240" name="Freeform 1333"/>
                          <wps:cNvSpPr>
                            <a:spLocks/>
                          </wps:cNvSpPr>
                          <wps:spPr bwMode="auto">
                            <a:xfrm>
                              <a:off x="2016" y="7"/>
                              <a:ext cx="15" cy="2"/>
                            </a:xfrm>
                            <a:custGeom>
                              <a:avLst/>
                              <a:gdLst>
                                <a:gd name="T0" fmla="+- 0 2016 2016"/>
                                <a:gd name="T1" fmla="*/ T0 w 15"/>
                                <a:gd name="T2" fmla="+- 0 2030 201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1" name="Group 1330"/>
                        <wpg:cNvGrpSpPr>
                          <a:grpSpLocks/>
                        </wpg:cNvGrpSpPr>
                        <wpg:grpSpPr bwMode="auto">
                          <a:xfrm>
                            <a:off x="2045" y="7"/>
                            <a:ext cx="15" cy="2"/>
                            <a:chOff x="2045" y="7"/>
                            <a:chExt cx="15" cy="2"/>
                          </a:xfrm>
                        </wpg:grpSpPr>
                        <wps:wsp>
                          <wps:cNvPr id="1242" name="Freeform 1331"/>
                          <wps:cNvSpPr>
                            <a:spLocks/>
                          </wps:cNvSpPr>
                          <wps:spPr bwMode="auto">
                            <a:xfrm>
                              <a:off x="2045" y="7"/>
                              <a:ext cx="15" cy="2"/>
                            </a:xfrm>
                            <a:custGeom>
                              <a:avLst/>
                              <a:gdLst>
                                <a:gd name="T0" fmla="+- 0 2045 2045"/>
                                <a:gd name="T1" fmla="*/ T0 w 15"/>
                                <a:gd name="T2" fmla="+- 0 2060 204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3" name="Group 1328"/>
                        <wpg:cNvGrpSpPr>
                          <a:grpSpLocks/>
                        </wpg:cNvGrpSpPr>
                        <wpg:grpSpPr bwMode="auto">
                          <a:xfrm>
                            <a:off x="2075" y="7"/>
                            <a:ext cx="15" cy="2"/>
                            <a:chOff x="2075" y="7"/>
                            <a:chExt cx="15" cy="2"/>
                          </a:xfrm>
                        </wpg:grpSpPr>
                        <wps:wsp>
                          <wps:cNvPr id="1244" name="Freeform 1329"/>
                          <wps:cNvSpPr>
                            <a:spLocks/>
                          </wps:cNvSpPr>
                          <wps:spPr bwMode="auto">
                            <a:xfrm>
                              <a:off x="2075" y="7"/>
                              <a:ext cx="15" cy="2"/>
                            </a:xfrm>
                            <a:custGeom>
                              <a:avLst/>
                              <a:gdLst>
                                <a:gd name="T0" fmla="+- 0 2075 2075"/>
                                <a:gd name="T1" fmla="*/ T0 w 15"/>
                                <a:gd name="T2" fmla="+- 0 2089 207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5" name="Group 1326"/>
                        <wpg:cNvGrpSpPr>
                          <a:grpSpLocks/>
                        </wpg:cNvGrpSpPr>
                        <wpg:grpSpPr bwMode="auto">
                          <a:xfrm>
                            <a:off x="2104" y="7"/>
                            <a:ext cx="15" cy="2"/>
                            <a:chOff x="2104" y="7"/>
                            <a:chExt cx="15" cy="2"/>
                          </a:xfrm>
                        </wpg:grpSpPr>
                        <wps:wsp>
                          <wps:cNvPr id="1246" name="Freeform 1327"/>
                          <wps:cNvSpPr>
                            <a:spLocks/>
                          </wps:cNvSpPr>
                          <wps:spPr bwMode="auto">
                            <a:xfrm>
                              <a:off x="2104" y="7"/>
                              <a:ext cx="15" cy="2"/>
                            </a:xfrm>
                            <a:custGeom>
                              <a:avLst/>
                              <a:gdLst>
                                <a:gd name="T0" fmla="+- 0 2104 2104"/>
                                <a:gd name="T1" fmla="*/ T0 w 15"/>
                                <a:gd name="T2" fmla="+- 0 2119 210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7" name="Group 1324"/>
                        <wpg:cNvGrpSpPr>
                          <a:grpSpLocks/>
                        </wpg:cNvGrpSpPr>
                        <wpg:grpSpPr bwMode="auto">
                          <a:xfrm>
                            <a:off x="2134" y="7"/>
                            <a:ext cx="15" cy="2"/>
                            <a:chOff x="2134" y="7"/>
                            <a:chExt cx="15" cy="2"/>
                          </a:xfrm>
                        </wpg:grpSpPr>
                        <wps:wsp>
                          <wps:cNvPr id="1248" name="Freeform 1325"/>
                          <wps:cNvSpPr>
                            <a:spLocks/>
                          </wps:cNvSpPr>
                          <wps:spPr bwMode="auto">
                            <a:xfrm>
                              <a:off x="2134" y="7"/>
                              <a:ext cx="15" cy="2"/>
                            </a:xfrm>
                            <a:custGeom>
                              <a:avLst/>
                              <a:gdLst>
                                <a:gd name="T0" fmla="+- 0 2134 2134"/>
                                <a:gd name="T1" fmla="*/ T0 w 15"/>
                                <a:gd name="T2" fmla="+- 0 2148 213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9" name="Group 1322"/>
                        <wpg:cNvGrpSpPr>
                          <a:grpSpLocks/>
                        </wpg:cNvGrpSpPr>
                        <wpg:grpSpPr bwMode="auto">
                          <a:xfrm>
                            <a:off x="2163" y="7"/>
                            <a:ext cx="15" cy="2"/>
                            <a:chOff x="2163" y="7"/>
                            <a:chExt cx="15" cy="2"/>
                          </a:xfrm>
                        </wpg:grpSpPr>
                        <wps:wsp>
                          <wps:cNvPr id="1250" name="Freeform 1323"/>
                          <wps:cNvSpPr>
                            <a:spLocks/>
                          </wps:cNvSpPr>
                          <wps:spPr bwMode="auto">
                            <a:xfrm>
                              <a:off x="2163" y="7"/>
                              <a:ext cx="15" cy="2"/>
                            </a:xfrm>
                            <a:custGeom>
                              <a:avLst/>
                              <a:gdLst>
                                <a:gd name="T0" fmla="+- 0 2163 2163"/>
                                <a:gd name="T1" fmla="*/ T0 w 15"/>
                                <a:gd name="T2" fmla="+- 0 2178 216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1" name="Group 1320"/>
                        <wpg:cNvGrpSpPr>
                          <a:grpSpLocks/>
                        </wpg:cNvGrpSpPr>
                        <wpg:grpSpPr bwMode="auto">
                          <a:xfrm>
                            <a:off x="2193" y="7"/>
                            <a:ext cx="15" cy="2"/>
                            <a:chOff x="2193" y="7"/>
                            <a:chExt cx="15" cy="2"/>
                          </a:xfrm>
                        </wpg:grpSpPr>
                        <wps:wsp>
                          <wps:cNvPr id="1252" name="Freeform 1321"/>
                          <wps:cNvSpPr>
                            <a:spLocks/>
                          </wps:cNvSpPr>
                          <wps:spPr bwMode="auto">
                            <a:xfrm>
                              <a:off x="2193" y="7"/>
                              <a:ext cx="15" cy="2"/>
                            </a:xfrm>
                            <a:custGeom>
                              <a:avLst/>
                              <a:gdLst>
                                <a:gd name="T0" fmla="+- 0 2193 2193"/>
                                <a:gd name="T1" fmla="*/ T0 w 15"/>
                                <a:gd name="T2" fmla="+- 0 2208 219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3" name="Group 1318"/>
                        <wpg:cNvGrpSpPr>
                          <a:grpSpLocks/>
                        </wpg:cNvGrpSpPr>
                        <wpg:grpSpPr bwMode="auto">
                          <a:xfrm>
                            <a:off x="2222" y="7"/>
                            <a:ext cx="15" cy="2"/>
                            <a:chOff x="2222" y="7"/>
                            <a:chExt cx="15" cy="2"/>
                          </a:xfrm>
                        </wpg:grpSpPr>
                        <wps:wsp>
                          <wps:cNvPr id="1254" name="Freeform 1319"/>
                          <wps:cNvSpPr>
                            <a:spLocks/>
                          </wps:cNvSpPr>
                          <wps:spPr bwMode="auto">
                            <a:xfrm>
                              <a:off x="2222" y="7"/>
                              <a:ext cx="15" cy="2"/>
                            </a:xfrm>
                            <a:custGeom>
                              <a:avLst/>
                              <a:gdLst>
                                <a:gd name="T0" fmla="+- 0 2222 2222"/>
                                <a:gd name="T1" fmla="*/ T0 w 15"/>
                                <a:gd name="T2" fmla="+- 0 2237 222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5" name="Group 1316"/>
                        <wpg:cNvGrpSpPr>
                          <a:grpSpLocks/>
                        </wpg:cNvGrpSpPr>
                        <wpg:grpSpPr bwMode="auto">
                          <a:xfrm>
                            <a:off x="2252" y="7"/>
                            <a:ext cx="15" cy="2"/>
                            <a:chOff x="2252" y="7"/>
                            <a:chExt cx="15" cy="2"/>
                          </a:xfrm>
                        </wpg:grpSpPr>
                        <wps:wsp>
                          <wps:cNvPr id="1256" name="Freeform 1317"/>
                          <wps:cNvSpPr>
                            <a:spLocks/>
                          </wps:cNvSpPr>
                          <wps:spPr bwMode="auto">
                            <a:xfrm>
                              <a:off x="2252" y="7"/>
                              <a:ext cx="15" cy="2"/>
                            </a:xfrm>
                            <a:custGeom>
                              <a:avLst/>
                              <a:gdLst>
                                <a:gd name="T0" fmla="+- 0 2252 2252"/>
                                <a:gd name="T1" fmla="*/ T0 w 15"/>
                                <a:gd name="T2" fmla="+- 0 2267 225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7" name="Group 1314"/>
                        <wpg:cNvGrpSpPr>
                          <a:grpSpLocks/>
                        </wpg:cNvGrpSpPr>
                        <wpg:grpSpPr bwMode="auto">
                          <a:xfrm>
                            <a:off x="2281" y="7"/>
                            <a:ext cx="15" cy="2"/>
                            <a:chOff x="2281" y="7"/>
                            <a:chExt cx="15" cy="2"/>
                          </a:xfrm>
                        </wpg:grpSpPr>
                        <wps:wsp>
                          <wps:cNvPr id="1258" name="Freeform 1315"/>
                          <wps:cNvSpPr>
                            <a:spLocks/>
                          </wps:cNvSpPr>
                          <wps:spPr bwMode="auto">
                            <a:xfrm>
                              <a:off x="2281" y="7"/>
                              <a:ext cx="15" cy="2"/>
                            </a:xfrm>
                            <a:custGeom>
                              <a:avLst/>
                              <a:gdLst>
                                <a:gd name="T0" fmla="+- 0 2281 2281"/>
                                <a:gd name="T1" fmla="*/ T0 w 15"/>
                                <a:gd name="T2" fmla="+- 0 2296 228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9" name="Group 1312"/>
                        <wpg:cNvGrpSpPr>
                          <a:grpSpLocks/>
                        </wpg:cNvGrpSpPr>
                        <wpg:grpSpPr bwMode="auto">
                          <a:xfrm>
                            <a:off x="2311" y="7"/>
                            <a:ext cx="15" cy="2"/>
                            <a:chOff x="2311" y="7"/>
                            <a:chExt cx="15" cy="2"/>
                          </a:xfrm>
                        </wpg:grpSpPr>
                        <wps:wsp>
                          <wps:cNvPr id="1260" name="Freeform 1313"/>
                          <wps:cNvSpPr>
                            <a:spLocks/>
                          </wps:cNvSpPr>
                          <wps:spPr bwMode="auto">
                            <a:xfrm>
                              <a:off x="2311" y="7"/>
                              <a:ext cx="15" cy="2"/>
                            </a:xfrm>
                            <a:custGeom>
                              <a:avLst/>
                              <a:gdLst>
                                <a:gd name="T0" fmla="+- 0 2311 2311"/>
                                <a:gd name="T1" fmla="*/ T0 w 15"/>
                                <a:gd name="T2" fmla="+- 0 2326 231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1" name="Group 1310"/>
                        <wpg:cNvGrpSpPr>
                          <a:grpSpLocks/>
                        </wpg:cNvGrpSpPr>
                        <wpg:grpSpPr bwMode="auto">
                          <a:xfrm>
                            <a:off x="2340" y="7"/>
                            <a:ext cx="15" cy="2"/>
                            <a:chOff x="2340" y="7"/>
                            <a:chExt cx="15" cy="2"/>
                          </a:xfrm>
                        </wpg:grpSpPr>
                        <wps:wsp>
                          <wps:cNvPr id="1262" name="Freeform 1311"/>
                          <wps:cNvSpPr>
                            <a:spLocks/>
                          </wps:cNvSpPr>
                          <wps:spPr bwMode="auto">
                            <a:xfrm>
                              <a:off x="2340" y="7"/>
                              <a:ext cx="15" cy="2"/>
                            </a:xfrm>
                            <a:custGeom>
                              <a:avLst/>
                              <a:gdLst>
                                <a:gd name="T0" fmla="+- 0 2340 2340"/>
                                <a:gd name="T1" fmla="*/ T0 w 15"/>
                                <a:gd name="T2" fmla="+- 0 2355 234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3" name="Group 1308"/>
                        <wpg:cNvGrpSpPr>
                          <a:grpSpLocks/>
                        </wpg:cNvGrpSpPr>
                        <wpg:grpSpPr bwMode="auto">
                          <a:xfrm>
                            <a:off x="2370" y="7"/>
                            <a:ext cx="15" cy="2"/>
                            <a:chOff x="2370" y="7"/>
                            <a:chExt cx="15" cy="2"/>
                          </a:xfrm>
                        </wpg:grpSpPr>
                        <wps:wsp>
                          <wps:cNvPr id="1264" name="Freeform 1309"/>
                          <wps:cNvSpPr>
                            <a:spLocks/>
                          </wps:cNvSpPr>
                          <wps:spPr bwMode="auto">
                            <a:xfrm>
                              <a:off x="2370" y="7"/>
                              <a:ext cx="15" cy="2"/>
                            </a:xfrm>
                            <a:custGeom>
                              <a:avLst/>
                              <a:gdLst>
                                <a:gd name="T0" fmla="+- 0 2370 2370"/>
                                <a:gd name="T1" fmla="*/ T0 w 15"/>
                                <a:gd name="T2" fmla="+- 0 2385 237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5" name="Group 1306"/>
                        <wpg:cNvGrpSpPr>
                          <a:grpSpLocks/>
                        </wpg:cNvGrpSpPr>
                        <wpg:grpSpPr bwMode="auto">
                          <a:xfrm>
                            <a:off x="2399" y="7"/>
                            <a:ext cx="15" cy="2"/>
                            <a:chOff x="2399" y="7"/>
                            <a:chExt cx="15" cy="2"/>
                          </a:xfrm>
                        </wpg:grpSpPr>
                        <wps:wsp>
                          <wps:cNvPr id="1266" name="Freeform 1307"/>
                          <wps:cNvSpPr>
                            <a:spLocks/>
                          </wps:cNvSpPr>
                          <wps:spPr bwMode="auto">
                            <a:xfrm>
                              <a:off x="2399" y="7"/>
                              <a:ext cx="15" cy="2"/>
                            </a:xfrm>
                            <a:custGeom>
                              <a:avLst/>
                              <a:gdLst>
                                <a:gd name="T0" fmla="+- 0 2399 2399"/>
                                <a:gd name="T1" fmla="*/ T0 w 15"/>
                                <a:gd name="T2" fmla="+- 0 2414 239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7" name="Group 1304"/>
                        <wpg:cNvGrpSpPr>
                          <a:grpSpLocks/>
                        </wpg:cNvGrpSpPr>
                        <wpg:grpSpPr bwMode="auto">
                          <a:xfrm>
                            <a:off x="2429" y="7"/>
                            <a:ext cx="15" cy="2"/>
                            <a:chOff x="2429" y="7"/>
                            <a:chExt cx="15" cy="2"/>
                          </a:xfrm>
                        </wpg:grpSpPr>
                        <wps:wsp>
                          <wps:cNvPr id="1268" name="Freeform 1305"/>
                          <wps:cNvSpPr>
                            <a:spLocks/>
                          </wps:cNvSpPr>
                          <wps:spPr bwMode="auto">
                            <a:xfrm>
                              <a:off x="2429" y="7"/>
                              <a:ext cx="15" cy="2"/>
                            </a:xfrm>
                            <a:custGeom>
                              <a:avLst/>
                              <a:gdLst>
                                <a:gd name="T0" fmla="+- 0 2429 2429"/>
                                <a:gd name="T1" fmla="*/ T0 w 15"/>
                                <a:gd name="T2" fmla="+- 0 2444 242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9" name="Group 1302"/>
                        <wpg:cNvGrpSpPr>
                          <a:grpSpLocks/>
                        </wpg:cNvGrpSpPr>
                        <wpg:grpSpPr bwMode="auto">
                          <a:xfrm>
                            <a:off x="2459" y="7"/>
                            <a:ext cx="15" cy="2"/>
                            <a:chOff x="2459" y="7"/>
                            <a:chExt cx="15" cy="2"/>
                          </a:xfrm>
                        </wpg:grpSpPr>
                        <wps:wsp>
                          <wps:cNvPr id="1270" name="Freeform 1303"/>
                          <wps:cNvSpPr>
                            <a:spLocks/>
                          </wps:cNvSpPr>
                          <wps:spPr bwMode="auto">
                            <a:xfrm>
                              <a:off x="2459" y="7"/>
                              <a:ext cx="15" cy="2"/>
                            </a:xfrm>
                            <a:custGeom>
                              <a:avLst/>
                              <a:gdLst>
                                <a:gd name="T0" fmla="+- 0 2459 2459"/>
                                <a:gd name="T1" fmla="*/ T0 w 15"/>
                                <a:gd name="T2" fmla="+- 0 2473 245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1" name="Group 1300"/>
                        <wpg:cNvGrpSpPr>
                          <a:grpSpLocks/>
                        </wpg:cNvGrpSpPr>
                        <wpg:grpSpPr bwMode="auto">
                          <a:xfrm>
                            <a:off x="2488" y="7"/>
                            <a:ext cx="15" cy="2"/>
                            <a:chOff x="2488" y="7"/>
                            <a:chExt cx="15" cy="2"/>
                          </a:xfrm>
                        </wpg:grpSpPr>
                        <wps:wsp>
                          <wps:cNvPr id="1272" name="Freeform 1301"/>
                          <wps:cNvSpPr>
                            <a:spLocks/>
                          </wps:cNvSpPr>
                          <wps:spPr bwMode="auto">
                            <a:xfrm>
                              <a:off x="2488" y="7"/>
                              <a:ext cx="15" cy="2"/>
                            </a:xfrm>
                            <a:custGeom>
                              <a:avLst/>
                              <a:gdLst>
                                <a:gd name="T0" fmla="+- 0 2488 2488"/>
                                <a:gd name="T1" fmla="*/ T0 w 15"/>
                                <a:gd name="T2" fmla="+- 0 2503 248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3" name="Group 1298"/>
                        <wpg:cNvGrpSpPr>
                          <a:grpSpLocks/>
                        </wpg:cNvGrpSpPr>
                        <wpg:grpSpPr bwMode="auto">
                          <a:xfrm>
                            <a:off x="2518" y="7"/>
                            <a:ext cx="15" cy="2"/>
                            <a:chOff x="2518" y="7"/>
                            <a:chExt cx="15" cy="2"/>
                          </a:xfrm>
                        </wpg:grpSpPr>
                        <wps:wsp>
                          <wps:cNvPr id="1274" name="Freeform 1299"/>
                          <wps:cNvSpPr>
                            <a:spLocks/>
                          </wps:cNvSpPr>
                          <wps:spPr bwMode="auto">
                            <a:xfrm>
                              <a:off x="2518" y="7"/>
                              <a:ext cx="15" cy="2"/>
                            </a:xfrm>
                            <a:custGeom>
                              <a:avLst/>
                              <a:gdLst>
                                <a:gd name="T0" fmla="+- 0 2518 2518"/>
                                <a:gd name="T1" fmla="*/ T0 w 15"/>
                                <a:gd name="T2" fmla="+- 0 2532 251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5" name="Group 1296"/>
                        <wpg:cNvGrpSpPr>
                          <a:grpSpLocks/>
                        </wpg:cNvGrpSpPr>
                        <wpg:grpSpPr bwMode="auto">
                          <a:xfrm>
                            <a:off x="2547" y="7"/>
                            <a:ext cx="15" cy="2"/>
                            <a:chOff x="2547" y="7"/>
                            <a:chExt cx="15" cy="2"/>
                          </a:xfrm>
                        </wpg:grpSpPr>
                        <wps:wsp>
                          <wps:cNvPr id="1276" name="Freeform 1297"/>
                          <wps:cNvSpPr>
                            <a:spLocks/>
                          </wps:cNvSpPr>
                          <wps:spPr bwMode="auto">
                            <a:xfrm>
                              <a:off x="2547" y="7"/>
                              <a:ext cx="15" cy="2"/>
                            </a:xfrm>
                            <a:custGeom>
                              <a:avLst/>
                              <a:gdLst>
                                <a:gd name="T0" fmla="+- 0 2547 2547"/>
                                <a:gd name="T1" fmla="*/ T0 w 15"/>
                                <a:gd name="T2" fmla="+- 0 2562 254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7" name="Group 1294"/>
                        <wpg:cNvGrpSpPr>
                          <a:grpSpLocks/>
                        </wpg:cNvGrpSpPr>
                        <wpg:grpSpPr bwMode="auto">
                          <a:xfrm>
                            <a:off x="2577" y="7"/>
                            <a:ext cx="15" cy="2"/>
                            <a:chOff x="2577" y="7"/>
                            <a:chExt cx="15" cy="2"/>
                          </a:xfrm>
                        </wpg:grpSpPr>
                        <wps:wsp>
                          <wps:cNvPr id="1278" name="Freeform 1295"/>
                          <wps:cNvSpPr>
                            <a:spLocks/>
                          </wps:cNvSpPr>
                          <wps:spPr bwMode="auto">
                            <a:xfrm>
                              <a:off x="2577" y="7"/>
                              <a:ext cx="15" cy="2"/>
                            </a:xfrm>
                            <a:custGeom>
                              <a:avLst/>
                              <a:gdLst>
                                <a:gd name="T0" fmla="+- 0 2577 2577"/>
                                <a:gd name="T1" fmla="*/ T0 w 15"/>
                                <a:gd name="T2" fmla="+- 0 2591 257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9" name="Group 1292"/>
                        <wpg:cNvGrpSpPr>
                          <a:grpSpLocks/>
                        </wpg:cNvGrpSpPr>
                        <wpg:grpSpPr bwMode="auto">
                          <a:xfrm>
                            <a:off x="2606" y="7"/>
                            <a:ext cx="15" cy="2"/>
                            <a:chOff x="2606" y="7"/>
                            <a:chExt cx="15" cy="2"/>
                          </a:xfrm>
                        </wpg:grpSpPr>
                        <wps:wsp>
                          <wps:cNvPr id="1280" name="Freeform 1293"/>
                          <wps:cNvSpPr>
                            <a:spLocks/>
                          </wps:cNvSpPr>
                          <wps:spPr bwMode="auto">
                            <a:xfrm>
                              <a:off x="2606" y="7"/>
                              <a:ext cx="15" cy="2"/>
                            </a:xfrm>
                            <a:custGeom>
                              <a:avLst/>
                              <a:gdLst>
                                <a:gd name="T0" fmla="+- 0 2606 2606"/>
                                <a:gd name="T1" fmla="*/ T0 w 15"/>
                                <a:gd name="T2" fmla="+- 0 2621 260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1" name="Group 1290"/>
                        <wpg:cNvGrpSpPr>
                          <a:grpSpLocks/>
                        </wpg:cNvGrpSpPr>
                        <wpg:grpSpPr bwMode="auto">
                          <a:xfrm>
                            <a:off x="2636" y="7"/>
                            <a:ext cx="15" cy="2"/>
                            <a:chOff x="2636" y="7"/>
                            <a:chExt cx="15" cy="2"/>
                          </a:xfrm>
                        </wpg:grpSpPr>
                        <wps:wsp>
                          <wps:cNvPr id="1282" name="Freeform 1291"/>
                          <wps:cNvSpPr>
                            <a:spLocks/>
                          </wps:cNvSpPr>
                          <wps:spPr bwMode="auto">
                            <a:xfrm>
                              <a:off x="2636" y="7"/>
                              <a:ext cx="15" cy="2"/>
                            </a:xfrm>
                            <a:custGeom>
                              <a:avLst/>
                              <a:gdLst>
                                <a:gd name="T0" fmla="+- 0 2636 2636"/>
                                <a:gd name="T1" fmla="*/ T0 w 15"/>
                                <a:gd name="T2" fmla="+- 0 2650 263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3" name="Group 1288"/>
                        <wpg:cNvGrpSpPr>
                          <a:grpSpLocks/>
                        </wpg:cNvGrpSpPr>
                        <wpg:grpSpPr bwMode="auto">
                          <a:xfrm>
                            <a:off x="2665" y="7"/>
                            <a:ext cx="15" cy="2"/>
                            <a:chOff x="2665" y="7"/>
                            <a:chExt cx="15" cy="2"/>
                          </a:xfrm>
                        </wpg:grpSpPr>
                        <wps:wsp>
                          <wps:cNvPr id="1284" name="Freeform 1289"/>
                          <wps:cNvSpPr>
                            <a:spLocks/>
                          </wps:cNvSpPr>
                          <wps:spPr bwMode="auto">
                            <a:xfrm>
                              <a:off x="2665" y="7"/>
                              <a:ext cx="15" cy="2"/>
                            </a:xfrm>
                            <a:custGeom>
                              <a:avLst/>
                              <a:gdLst>
                                <a:gd name="T0" fmla="+- 0 2665 2665"/>
                                <a:gd name="T1" fmla="*/ T0 w 15"/>
                                <a:gd name="T2" fmla="+- 0 2680 266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5" name="Group 1286"/>
                        <wpg:cNvGrpSpPr>
                          <a:grpSpLocks/>
                        </wpg:cNvGrpSpPr>
                        <wpg:grpSpPr bwMode="auto">
                          <a:xfrm>
                            <a:off x="2695" y="7"/>
                            <a:ext cx="15" cy="2"/>
                            <a:chOff x="2695" y="7"/>
                            <a:chExt cx="15" cy="2"/>
                          </a:xfrm>
                        </wpg:grpSpPr>
                        <wps:wsp>
                          <wps:cNvPr id="1286" name="Freeform 1287"/>
                          <wps:cNvSpPr>
                            <a:spLocks/>
                          </wps:cNvSpPr>
                          <wps:spPr bwMode="auto">
                            <a:xfrm>
                              <a:off x="2695" y="7"/>
                              <a:ext cx="15" cy="2"/>
                            </a:xfrm>
                            <a:custGeom>
                              <a:avLst/>
                              <a:gdLst>
                                <a:gd name="T0" fmla="+- 0 2695 2695"/>
                                <a:gd name="T1" fmla="*/ T0 w 15"/>
                                <a:gd name="T2" fmla="+- 0 2710 269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7" name="Group 1284"/>
                        <wpg:cNvGrpSpPr>
                          <a:grpSpLocks/>
                        </wpg:cNvGrpSpPr>
                        <wpg:grpSpPr bwMode="auto">
                          <a:xfrm>
                            <a:off x="2724" y="7"/>
                            <a:ext cx="15" cy="2"/>
                            <a:chOff x="2724" y="7"/>
                            <a:chExt cx="15" cy="2"/>
                          </a:xfrm>
                        </wpg:grpSpPr>
                        <wps:wsp>
                          <wps:cNvPr id="1288" name="Freeform 1285"/>
                          <wps:cNvSpPr>
                            <a:spLocks/>
                          </wps:cNvSpPr>
                          <wps:spPr bwMode="auto">
                            <a:xfrm>
                              <a:off x="2724" y="7"/>
                              <a:ext cx="15" cy="2"/>
                            </a:xfrm>
                            <a:custGeom>
                              <a:avLst/>
                              <a:gdLst>
                                <a:gd name="T0" fmla="+- 0 2724 2724"/>
                                <a:gd name="T1" fmla="*/ T0 w 15"/>
                                <a:gd name="T2" fmla="+- 0 2739 272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9" name="Group 1282"/>
                        <wpg:cNvGrpSpPr>
                          <a:grpSpLocks/>
                        </wpg:cNvGrpSpPr>
                        <wpg:grpSpPr bwMode="auto">
                          <a:xfrm>
                            <a:off x="2754" y="7"/>
                            <a:ext cx="15" cy="2"/>
                            <a:chOff x="2754" y="7"/>
                            <a:chExt cx="15" cy="2"/>
                          </a:xfrm>
                        </wpg:grpSpPr>
                        <wps:wsp>
                          <wps:cNvPr id="1290" name="Freeform 1283"/>
                          <wps:cNvSpPr>
                            <a:spLocks/>
                          </wps:cNvSpPr>
                          <wps:spPr bwMode="auto">
                            <a:xfrm>
                              <a:off x="2754" y="7"/>
                              <a:ext cx="15" cy="2"/>
                            </a:xfrm>
                            <a:custGeom>
                              <a:avLst/>
                              <a:gdLst>
                                <a:gd name="T0" fmla="+- 0 2754 2754"/>
                                <a:gd name="T1" fmla="*/ T0 w 15"/>
                                <a:gd name="T2" fmla="+- 0 2769 275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1" name="Group 1280"/>
                        <wpg:cNvGrpSpPr>
                          <a:grpSpLocks/>
                        </wpg:cNvGrpSpPr>
                        <wpg:grpSpPr bwMode="auto">
                          <a:xfrm>
                            <a:off x="2783" y="7"/>
                            <a:ext cx="15" cy="2"/>
                            <a:chOff x="2783" y="7"/>
                            <a:chExt cx="15" cy="2"/>
                          </a:xfrm>
                        </wpg:grpSpPr>
                        <wps:wsp>
                          <wps:cNvPr id="1292" name="Freeform 1281"/>
                          <wps:cNvSpPr>
                            <a:spLocks/>
                          </wps:cNvSpPr>
                          <wps:spPr bwMode="auto">
                            <a:xfrm>
                              <a:off x="2783" y="7"/>
                              <a:ext cx="15" cy="2"/>
                            </a:xfrm>
                            <a:custGeom>
                              <a:avLst/>
                              <a:gdLst>
                                <a:gd name="T0" fmla="+- 0 2783 2783"/>
                                <a:gd name="T1" fmla="*/ T0 w 15"/>
                                <a:gd name="T2" fmla="+- 0 2798 278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3" name="Group 1278"/>
                        <wpg:cNvGrpSpPr>
                          <a:grpSpLocks/>
                        </wpg:cNvGrpSpPr>
                        <wpg:grpSpPr bwMode="auto">
                          <a:xfrm>
                            <a:off x="2813" y="7"/>
                            <a:ext cx="15" cy="2"/>
                            <a:chOff x="2813" y="7"/>
                            <a:chExt cx="15" cy="2"/>
                          </a:xfrm>
                        </wpg:grpSpPr>
                        <wps:wsp>
                          <wps:cNvPr id="1294" name="Freeform 1279"/>
                          <wps:cNvSpPr>
                            <a:spLocks/>
                          </wps:cNvSpPr>
                          <wps:spPr bwMode="auto">
                            <a:xfrm>
                              <a:off x="2813" y="7"/>
                              <a:ext cx="15" cy="2"/>
                            </a:xfrm>
                            <a:custGeom>
                              <a:avLst/>
                              <a:gdLst>
                                <a:gd name="T0" fmla="+- 0 2813 2813"/>
                                <a:gd name="T1" fmla="*/ T0 w 15"/>
                                <a:gd name="T2" fmla="+- 0 2828 281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5" name="Group 1276"/>
                        <wpg:cNvGrpSpPr>
                          <a:grpSpLocks/>
                        </wpg:cNvGrpSpPr>
                        <wpg:grpSpPr bwMode="auto">
                          <a:xfrm>
                            <a:off x="2842" y="7"/>
                            <a:ext cx="15" cy="2"/>
                            <a:chOff x="2842" y="7"/>
                            <a:chExt cx="15" cy="2"/>
                          </a:xfrm>
                        </wpg:grpSpPr>
                        <wps:wsp>
                          <wps:cNvPr id="1296" name="Freeform 1277"/>
                          <wps:cNvSpPr>
                            <a:spLocks/>
                          </wps:cNvSpPr>
                          <wps:spPr bwMode="auto">
                            <a:xfrm>
                              <a:off x="2842" y="7"/>
                              <a:ext cx="15" cy="2"/>
                            </a:xfrm>
                            <a:custGeom>
                              <a:avLst/>
                              <a:gdLst>
                                <a:gd name="T0" fmla="+- 0 2842 2842"/>
                                <a:gd name="T1" fmla="*/ T0 w 15"/>
                                <a:gd name="T2" fmla="+- 0 2857 284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7" name="Group 1274"/>
                        <wpg:cNvGrpSpPr>
                          <a:grpSpLocks/>
                        </wpg:cNvGrpSpPr>
                        <wpg:grpSpPr bwMode="auto">
                          <a:xfrm>
                            <a:off x="2872" y="7"/>
                            <a:ext cx="15" cy="2"/>
                            <a:chOff x="2872" y="7"/>
                            <a:chExt cx="15" cy="2"/>
                          </a:xfrm>
                        </wpg:grpSpPr>
                        <wps:wsp>
                          <wps:cNvPr id="1298" name="Freeform 1275"/>
                          <wps:cNvSpPr>
                            <a:spLocks/>
                          </wps:cNvSpPr>
                          <wps:spPr bwMode="auto">
                            <a:xfrm>
                              <a:off x="2872" y="7"/>
                              <a:ext cx="15" cy="2"/>
                            </a:xfrm>
                            <a:custGeom>
                              <a:avLst/>
                              <a:gdLst>
                                <a:gd name="T0" fmla="+- 0 2872 2872"/>
                                <a:gd name="T1" fmla="*/ T0 w 15"/>
                                <a:gd name="T2" fmla="+- 0 2887 287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9" name="Group 1272"/>
                        <wpg:cNvGrpSpPr>
                          <a:grpSpLocks/>
                        </wpg:cNvGrpSpPr>
                        <wpg:grpSpPr bwMode="auto">
                          <a:xfrm>
                            <a:off x="2902" y="7"/>
                            <a:ext cx="15" cy="2"/>
                            <a:chOff x="2902" y="7"/>
                            <a:chExt cx="15" cy="2"/>
                          </a:xfrm>
                        </wpg:grpSpPr>
                        <wps:wsp>
                          <wps:cNvPr id="1300" name="Freeform 1273"/>
                          <wps:cNvSpPr>
                            <a:spLocks/>
                          </wps:cNvSpPr>
                          <wps:spPr bwMode="auto">
                            <a:xfrm>
                              <a:off x="2902" y="7"/>
                              <a:ext cx="15" cy="2"/>
                            </a:xfrm>
                            <a:custGeom>
                              <a:avLst/>
                              <a:gdLst>
                                <a:gd name="T0" fmla="+- 0 2902 2902"/>
                                <a:gd name="T1" fmla="*/ T0 w 15"/>
                                <a:gd name="T2" fmla="+- 0 2916 290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1" name="Group 1270"/>
                        <wpg:cNvGrpSpPr>
                          <a:grpSpLocks/>
                        </wpg:cNvGrpSpPr>
                        <wpg:grpSpPr bwMode="auto">
                          <a:xfrm>
                            <a:off x="2931" y="7"/>
                            <a:ext cx="15" cy="2"/>
                            <a:chOff x="2931" y="7"/>
                            <a:chExt cx="15" cy="2"/>
                          </a:xfrm>
                        </wpg:grpSpPr>
                        <wps:wsp>
                          <wps:cNvPr id="1302" name="Freeform 1271"/>
                          <wps:cNvSpPr>
                            <a:spLocks/>
                          </wps:cNvSpPr>
                          <wps:spPr bwMode="auto">
                            <a:xfrm>
                              <a:off x="2931" y="7"/>
                              <a:ext cx="15" cy="2"/>
                            </a:xfrm>
                            <a:custGeom>
                              <a:avLst/>
                              <a:gdLst>
                                <a:gd name="T0" fmla="+- 0 2931 2931"/>
                                <a:gd name="T1" fmla="*/ T0 w 15"/>
                                <a:gd name="T2" fmla="+- 0 2946 293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3" name="Group 1268"/>
                        <wpg:cNvGrpSpPr>
                          <a:grpSpLocks/>
                        </wpg:cNvGrpSpPr>
                        <wpg:grpSpPr bwMode="auto">
                          <a:xfrm>
                            <a:off x="2961" y="7"/>
                            <a:ext cx="15" cy="2"/>
                            <a:chOff x="2961" y="7"/>
                            <a:chExt cx="15" cy="2"/>
                          </a:xfrm>
                        </wpg:grpSpPr>
                        <wps:wsp>
                          <wps:cNvPr id="1304" name="Freeform 1269"/>
                          <wps:cNvSpPr>
                            <a:spLocks/>
                          </wps:cNvSpPr>
                          <wps:spPr bwMode="auto">
                            <a:xfrm>
                              <a:off x="2961" y="7"/>
                              <a:ext cx="15" cy="2"/>
                            </a:xfrm>
                            <a:custGeom>
                              <a:avLst/>
                              <a:gdLst>
                                <a:gd name="T0" fmla="+- 0 2961 2961"/>
                                <a:gd name="T1" fmla="*/ T0 w 15"/>
                                <a:gd name="T2" fmla="+- 0 2975 296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5" name="Group 1266"/>
                        <wpg:cNvGrpSpPr>
                          <a:grpSpLocks/>
                        </wpg:cNvGrpSpPr>
                        <wpg:grpSpPr bwMode="auto">
                          <a:xfrm>
                            <a:off x="2990" y="7"/>
                            <a:ext cx="15" cy="2"/>
                            <a:chOff x="2990" y="7"/>
                            <a:chExt cx="15" cy="2"/>
                          </a:xfrm>
                        </wpg:grpSpPr>
                        <wps:wsp>
                          <wps:cNvPr id="1306" name="Freeform 1267"/>
                          <wps:cNvSpPr>
                            <a:spLocks/>
                          </wps:cNvSpPr>
                          <wps:spPr bwMode="auto">
                            <a:xfrm>
                              <a:off x="2990" y="7"/>
                              <a:ext cx="15" cy="2"/>
                            </a:xfrm>
                            <a:custGeom>
                              <a:avLst/>
                              <a:gdLst>
                                <a:gd name="T0" fmla="+- 0 2990 2990"/>
                                <a:gd name="T1" fmla="*/ T0 w 15"/>
                                <a:gd name="T2" fmla="+- 0 3005 299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7" name="Group 1264"/>
                        <wpg:cNvGrpSpPr>
                          <a:grpSpLocks/>
                        </wpg:cNvGrpSpPr>
                        <wpg:grpSpPr bwMode="auto">
                          <a:xfrm>
                            <a:off x="3020" y="7"/>
                            <a:ext cx="15" cy="2"/>
                            <a:chOff x="3020" y="7"/>
                            <a:chExt cx="15" cy="2"/>
                          </a:xfrm>
                        </wpg:grpSpPr>
                        <wps:wsp>
                          <wps:cNvPr id="1308" name="Freeform 1265"/>
                          <wps:cNvSpPr>
                            <a:spLocks/>
                          </wps:cNvSpPr>
                          <wps:spPr bwMode="auto">
                            <a:xfrm>
                              <a:off x="3020" y="7"/>
                              <a:ext cx="15" cy="2"/>
                            </a:xfrm>
                            <a:custGeom>
                              <a:avLst/>
                              <a:gdLst>
                                <a:gd name="T0" fmla="+- 0 3020 3020"/>
                                <a:gd name="T1" fmla="*/ T0 w 15"/>
                                <a:gd name="T2" fmla="+- 0 3034 302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9" name="Group 1262"/>
                        <wpg:cNvGrpSpPr>
                          <a:grpSpLocks/>
                        </wpg:cNvGrpSpPr>
                        <wpg:grpSpPr bwMode="auto">
                          <a:xfrm>
                            <a:off x="3049" y="7"/>
                            <a:ext cx="15" cy="2"/>
                            <a:chOff x="3049" y="7"/>
                            <a:chExt cx="15" cy="2"/>
                          </a:xfrm>
                        </wpg:grpSpPr>
                        <wps:wsp>
                          <wps:cNvPr id="1310" name="Freeform 1263"/>
                          <wps:cNvSpPr>
                            <a:spLocks/>
                          </wps:cNvSpPr>
                          <wps:spPr bwMode="auto">
                            <a:xfrm>
                              <a:off x="3049" y="7"/>
                              <a:ext cx="15" cy="2"/>
                            </a:xfrm>
                            <a:custGeom>
                              <a:avLst/>
                              <a:gdLst>
                                <a:gd name="T0" fmla="+- 0 3049 3049"/>
                                <a:gd name="T1" fmla="*/ T0 w 15"/>
                                <a:gd name="T2" fmla="+- 0 3064 304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1" name="Group 1260"/>
                        <wpg:cNvGrpSpPr>
                          <a:grpSpLocks/>
                        </wpg:cNvGrpSpPr>
                        <wpg:grpSpPr bwMode="auto">
                          <a:xfrm>
                            <a:off x="3079" y="7"/>
                            <a:ext cx="15" cy="2"/>
                            <a:chOff x="3079" y="7"/>
                            <a:chExt cx="15" cy="2"/>
                          </a:xfrm>
                        </wpg:grpSpPr>
                        <wps:wsp>
                          <wps:cNvPr id="1312" name="Freeform 1261"/>
                          <wps:cNvSpPr>
                            <a:spLocks/>
                          </wps:cNvSpPr>
                          <wps:spPr bwMode="auto">
                            <a:xfrm>
                              <a:off x="3079" y="7"/>
                              <a:ext cx="15" cy="2"/>
                            </a:xfrm>
                            <a:custGeom>
                              <a:avLst/>
                              <a:gdLst>
                                <a:gd name="T0" fmla="+- 0 3079 3079"/>
                                <a:gd name="T1" fmla="*/ T0 w 15"/>
                                <a:gd name="T2" fmla="+- 0 3093 307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3" name="Group 1258"/>
                        <wpg:cNvGrpSpPr>
                          <a:grpSpLocks/>
                        </wpg:cNvGrpSpPr>
                        <wpg:grpSpPr bwMode="auto">
                          <a:xfrm>
                            <a:off x="3108" y="7"/>
                            <a:ext cx="15" cy="2"/>
                            <a:chOff x="3108" y="7"/>
                            <a:chExt cx="15" cy="2"/>
                          </a:xfrm>
                        </wpg:grpSpPr>
                        <wps:wsp>
                          <wps:cNvPr id="1314" name="Freeform 1259"/>
                          <wps:cNvSpPr>
                            <a:spLocks/>
                          </wps:cNvSpPr>
                          <wps:spPr bwMode="auto">
                            <a:xfrm>
                              <a:off x="3108" y="7"/>
                              <a:ext cx="15" cy="2"/>
                            </a:xfrm>
                            <a:custGeom>
                              <a:avLst/>
                              <a:gdLst>
                                <a:gd name="T0" fmla="+- 0 3108 3108"/>
                                <a:gd name="T1" fmla="*/ T0 w 15"/>
                                <a:gd name="T2" fmla="+- 0 3123 310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5" name="Group 1256"/>
                        <wpg:cNvGrpSpPr>
                          <a:grpSpLocks/>
                        </wpg:cNvGrpSpPr>
                        <wpg:grpSpPr bwMode="auto">
                          <a:xfrm>
                            <a:off x="3138" y="7"/>
                            <a:ext cx="15" cy="2"/>
                            <a:chOff x="3138" y="7"/>
                            <a:chExt cx="15" cy="2"/>
                          </a:xfrm>
                        </wpg:grpSpPr>
                        <wps:wsp>
                          <wps:cNvPr id="1316" name="Freeform 1257"/>
                          <wps:cNvSpPr>
                            <a:spLocks/>
                          </wps:cNvSpPr>
                          <wps:spPr bwMode="auto">
                            <a:xfrm>
                              <a:off x="3138" y="7"/>
                              <a:ext cx="15" cy="2"/>
                            </a:xfrm>
                            <a:custGeom>
                              <a:avLst/>
                              <a:gdLst>
                                <a:gd name="T0" fmla="+- 0 3138 3138"/>
                                <a:gd name="T1" fmla="*/ T0 w 15"/>
                                <a:gd name="T2" fmla="+- 0 3153 313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7" name="Group 1254"/>
                        <wpg:cNvGrpSpPr>
                          <a:grpSpLocks/>
                        </wpg:cNvGrpSpPr>
                        <wpg:grpSpPr bwMode="auto">
                          <a:xfrm>
                            <a:off x="3167" y="7"/>
                            <a:ext cx="15" cy="2"/>
                            <a:chOff x="3167" y="7"/>
                            <a:chExt cx="15" cy="2"/>
                          </a:xfrm>
                        </wpg:grpSpPr>
                        <wps:wsp>
                          <wps:cNvPr id="1318" name="Freeform 1255"/>
                          <wps:cNvSpPr>
                            <a:spLocks/>
                          </wps:cNvSpPr>
                          <wps:spPr bwMode="auto">
                            <a:xfrm>
                              <a:off x="3167" y="7"/>
                              <a:ext cx="15" cy="2"/>
                            </a:xfrm>
                            <a:custGeom>
                              <a:avLst/>
                              <a:gdLst>
                                <a:gd name="T0" fmla="+- 0 3167 3167"/>
                                <a:gd name="T1" fmla="*/ T0 w 15"/>
                                <a:gd name="T2" fmla="+- 0 3182 316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9" name="Group 1252"/>
                        <wpg:cNvGrpSpPr>
                          <a:grpSpLocks/>
                        </wpg:cNvGrpSpPr>
                        <wpg:grpSpPr bwMode="auto">
                          <a:xfrm>
                            <a:off x="3197" y="7"/>
                            <a:ext cx="15" cy="2"/>
                            <a:chOff x="3197" y="7"/>
                            <a:chExt cx="15" cy="2"/>
                          </a:xfrm>
                        </wpg:grpSpPr>
                        <wps:wsp>
                          <wps:cNvPr id="1320" name="Freeform 1253"/>
                          <wps:cNvSpPr>
                            <a:spLocks/>
                          </wps:cNvSpPr>
                          <wps:spPr bwMode="auto">
                            <a:xfrm>
                              <a:off x="3197" y="7"/>
                              <a:ext cx="15" cy="2"/>
                            </a:xfrm>
                            <a:custGeom>
                              <a:avLst/>
                              <a:gdLst>
                                <a:gd name="T0" fmla="+- 0 3197 3197"/>
                                <a:gd name="T1" fmla="*/ T0 w 15"/>
                                <a:gd name="T2" fmla="+- 0 3212 319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 name="Group 1250"/>
                        <wpg:cNvGrpSpPr>
                          <a:grpSpLocks/>
                        </wpg:cNvGrpSpPr>
                        <wpg:grpSpPr bwMode="auto">
                          <a:xfrm>
                            <a:off x="3226" y="7"/>
                            <a:ext cx="15" cy="2"/>
                            <a:chOff x="3226" y="7"/>
                            <a:chExt cx="15" cy="2"/>
                          </a:xfrm>
                        </wpg:grpSpPr>
                        <wps:wsp>
                          <wps:cNvPr id="1322" name="Freeform 1251"/>
                          <wps:cNvSpPr>
                            <a:spLocks/>
                          </wps:cNvSpPr>
                          <wps:spPr bwMode="auto">
                            <a:xfrm>
                              <a:off x="3226" y="7"/>
                              <a:ext cx="15" cy="2"/>
                            </a:xfrm>
                            <a:custGeom>
                              <a:avLst/>
                              <a:gdLst>
                                <a:gd name="T0" fmla="+- 0 3226 3226"/>
                                <a:gd name="T1" fmla="*/ T0 w 15"/>
                                <a:gd name="T2" fmla="+- 0 3241 322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3" name="Group 1248"/>
                        <wpg:cNvGrpSpPr>
                          <a:grpSpLocks/>
                        </wpg:cNvGrpSpPr>
                        <wpg:grpSpPr bwMode="auto">
                          <a:xfrm>
                            <a:off x="3256" y="7"/>
                            <a:ext cx="15" cy="2"/>
                            <a:chOff x="3256" y="7"/>
                            <a:chExt cx="15" cy="2"/>
                          </a:xfrm>
                        </wpg:grpSpPr>
                        <wps:wsp>
                          <wps:cNvPr id="1324" name="Freeform 1249"/>
                          <wps:cNvSpPr>
                            <a:spLocks/>
                          </wps:cNvSpPr>
                          <wps:spPr bwMode="auto">
                            <a:xfrm>
                              <a:off x="3256" y="7"/>
                              <a:ext cx="15" cy="2"/>
                            </a:xfrm>
                            <a:custGeom>
                              <a:avLst/>
                              <a:gdLst>
                                <a:gd name="T0" fmla="+- 0 3256 3256"/>
                                <a:gd name="T1" fmla="*/ T0 w 15"/>
                                <a:gd name="T2" fmla="+- 0 3271 325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5" name="Group 1246"/>
                        <wpg:cNvGrpSpPr>
                          <a:grpSpLocks/>
                        </wpg:cNvGrpSpPr>
                        <wpg:grpSpPr bwMode="auto">
                          <a:xfrm>
                            <a:off x="3285" y="7"/>
                            <a:ext cx="15" cy="2"/>
                            <a:chOff x="3285" y="7"/>
                            <a:chExt cx="15" cy="2"/>
                          </a:xfrm>
                        </wpg:grpSpPr>
                        <wps:wsp>
                          <wps:cNvPr id="1326" name="Freeform 1247"/>
                          <wps:cNvSpPr>
                            <a:spLocks/>
                          </wps:cNvSpPr>
                          <wps:spPr bwMode="auto">
                            <a:xfrm>
                              <a:off x="3285" y="7"/>
                              <a:ext cx="15" cy="2"/>
                            </a:xfrm>
                            <a:custGeom>
                              <a:avLst/>
                              <a:gdLst>
                                <a:gd name="T0" fmla="+- 0 3285 3285"/>
                                <a:gd name="T1" fmla="*/ T0 w 15"/>
                                <a:gd name="T2" fmla="+- 0 3300 328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7" name="Group 1244"/>
                        <wpg:cNvGrpSpPr>
                          <a:grpSpLocks/>
                        </wpg:cNvGrpSpPr>
                        <wpg:grpSpPr bwMode="auto">
                          <a:xfrm>
                            <a:off x="3315" y="7"/>
                            <a:ext cx="15" cy="2"/>
                            <a:chOff x="3315" y="7"/>
                            <a:chExt cx="15" cy="2"/>
                          </a:xfrm>
                        </wpg:grpSpPr>
                        <wps:wsp>
                          <wps:cNvPr id="1328" name="Freeform 1245"/>
                          <wps:cNvSpPr>
                            <a:spLocks/>
                          </wps:cNvSpPr>
                          <wps:spPr bwMode="auto">
                            <a:xfrm>
                              <a:off x="3315" y="7"/>
                              <a:ext cx="15" cy="2"/>
                            </a:xfrm>
                            <a:custGeom>
                              <a:avLst/>
                              <a:gdLst>
                                <a:gd name="T0" fmla="+- 0 3315 3315"/>
                                <a:gd name="T1" fmla="*/ T0 w 15"/>
                                <a:gd name="T2" fmla="+- 0 3330 331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9" name="Group 1242"/>
                        <wpg:cNvGrpSpPr>
                          <a:grpSpLocks/>
                        </wpg:cNvGrpSpPr>
                        <wpg:grpSpPr bwMode="auto">
                          <a:xfrm>
                            <a:off x="3344" y="7"/>
                            <a:ext cx="15" cy="2"/>
                            <a:chOff x="3344" y="7"/>
                            <a:chExt cx="15" cy="2"/>
                          </a:xfrm>
                        </wpg:grpSpPr>
                        <wps:wsp>
                          <wps:cNvPr id="1330" name="Freeform 1243"/>
                          <wps:cNvSpPr>
                            <a:spLocks/>
                          </wps:cNvSpPr>
                          <wps:spPr bwMode="auto">
                            <a:xfrm>
                              <a:off x="3344" y="7"/>
                              <a:ext cx="15" cy="2"/>
                            </a:xfrm>
                            <a:custGeom>
                              <a:avLst/>
                              <a:gdLst>
                                <a:gd name="T0" fmla="+- 0 3344 3344"/>
                                <a:gd name="T1" fmla="*/ T0 w 15"/>
                                <a:gd name="T2" fmla="+- 0 3359 334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1" name="Group 1240"/>
                        <wpg:cNvGrpSpPr>
                          <a:grpSpLocks/>
                        </wpg:cNvGrpSpPr>
                        <wpg:grpSpPr bwMode="auto">
                          <a:xfrm>
                            <a:off x="3374" y="7"/>
                            <a:ext cx="15" cy="2"/>
                            <a:chOff x="3374" y="7"/>
                            <a:chExt cx="15" cy="2"/>
                          </a:xfrm>
                        </wpg:grpSpPr>
                        <wps:wsp>
                          <wps:cNvPr id="1332" name="Freeform 1241"/>
                          <wps:cNvSpPr>
                            <a:spLocks/>
                          </wps:cNvSpPr>
                          <wps:spPr bwMode="auto">
                            <a:xfrm>
                              <a:off x="3374" y="7"/>
                              <a:ext cx="15" cy="2"/>
                            </a:xfrm>
                            <a:custGeom>
                              <a:avLst/>
                              <a:gdLst>
                                <a:gd name="T0" fmla="+- 0 3374 3374"/>
                                <a:gd name="T1" fmla="*/ T0 w 15"/>
                                <a:gd name="T2" fmla="+- 0 3389 337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3" name="Group 1238"/>
                        <wpg:cNvGrpSpPr>
                          <a:grpSpLocks/>
                        </wpg:cNvGrpSpPr>
                        <wpg:grpSpPr bwMode="auto">
                          <a:xfrm>
                            <a:off x="3404" y="7"/>
                            <a:ext cx="15" cy="2"/>
                            <a:chOff x="3404" y="7"/>
                            <a:chExt cx="15" cy="2"/>
                          </a:xfrm>
                        </wpg:grpSpPr>
                        <wps:wsp>
                          <wps:cNvPr id="1334" name="Freeform 1239"/>
                          <wps:cNvSpPr>
                            <a:spLocks/>
                          </wps:cNvSpPr>
                          <wps:spPr bwMode="auto">
                            <a:xfrm>
                              <a:off x="3404" y="7"/>
                              <a:ext cx="15" cy="2"/>
                            </a:xfrm>
                            <a:custGeom>
                              <a:avLst/>
                              <a:gdLst>
                                <a:gd name="T0" fmla="+- 0 3404 3404"/>
                                <a:gd name="T1" fmla="*/ T0 w 15"/>
                                <a:gd name="T2" fmla="+- 0 3418 340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5" name="Group 1236"/>
                        <wpg:cNvGrpSpPr>
                          <a:grpSpLocks/>
                        </wpg:cNvGrpSpPr>
                        <wpg:grpSpPr bwMode="auto">
                          <a:xfrm>
                            <a:off x="3433" y="7"/>
                            <a:ext cx="15" cy="2"/>
                            <a:chOff x="3433" y="7"/>
                            <a:chExt cx="15" cy="2"/>
                          </a:xfrm>
                        </wpg:grpSpPr>
                        <wps:wsp>
                          <wps:cNvPr id="1336" name="Freeform 1237"/>
                          <wps:cNvSpPr>
                            <a:spLocks/>
                          </wps:cNvSpPr>
                          <wps:spPr bwMode="auto">
                            <a:xfrm>
                              <a:off x="3433" y="7"/>
                              <a:ext cx="15" cy="2"/>
                            </a:xfrm>
                            <a:custGeom>
                              <a:avLst/>
                              <a:gdLst>
                                <a:gd name="T0" fmla="+- 0 3433 3433"/>
                                <a:gd name="T1" fmla="*/ T0 w 15"/>
                                <a:gd name="T2" fmla="+- 0 3448 343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7" name="Group 1234"/>
                        <wpg:cNvGrpSpPr>
                          <a:grpSpLocks/>
                        </wpg:cNvGrpSpPr>
                        <wpg:grpSpPr bwMode="auto">
                          <a:xfrm>
                            <a:off x="3463" y="7"/>
                            <a:ext cx="15" cy="2"/>
                            <a:chOff x="3463" y="7"/>
                            <a:chExt cx="15" cy="2"/>
                          </a:xfrm>
                        </wpg:grpSpPr>
                        <wps:wsp>
                          <wps:cNvPr id="1338" name="Freeform 1235"/>
                          <wps:cNvSpPr>
                            <a:spLocks/>
                          </wps:cNvSpPr>
                          <wps:spPr bwMode="auto">
                            <a:xfrm>
                              <a:off x="3463" y="7"/>
                              <a:ext cx="15" cy="2"/>
                            </a:xfrm>
                            <a:custGeom>
                              <a:avLst/>
                              <a:gdLst>
                                <a:gd name="T0" fmla="+- 0 3463 3463"/>
                                <a:gd name="T1" fmla="*/ T0 w 15"/>
                                <a:gd name="T2" fmla="+- 0 3477 346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9" name="Group 1232"/>
                        <wpg:cNvGrpSpPr>
                          <a:grpSpLocks/>
                        </wpg:cNvGrpSpPr>
                        <wpg:grpSpPr bwMode="auto">
                          <a:xfrm>
                            <a:off x="3492" y="7"/>
                            <a:ext cx="15" cy="2"/>
                            <a:chOff x="3492" y="7"/>
                            <a:chExt cx="15" cy="2"/>
                          </a:xfrm>
                        </wpg:grpSpPr>
                        <wps:wsp>
                          <wps:cNvPr id="1340" name="Freeform 1233"/>
                          <wps:cNvSpPr>
                            <a:spLocks/>
                          </wps:cNvSpPr>
                          <wps:spPr bwMode="auto">
                            <a:xfrm>
                              <a:off x="3492" y="7"/>
                              <a:ext cx="15" cy="2"/>
                            </a:xfrm>
                            <a:custGeom>
                              <a:avLst/>
                              <a:gdLst>
                                <a:gd name="T0" fmla="+- 0 3492 3492"/>
                                <a:gd name="T1" fmla="*/ T0 w 15"/>
                                <a:gd name="T2" fmla="+- 0 3507 349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1" name="Group 1230"/>
                        <wpg:cNvGrpSpPr>
                          <a:grpSpLocks/>
                        </wpg:cNvGrpSpPr>
                        <wpg:grpSpPr bwMode="auto">
                          <a:xfrm>
                            <a:off x="3522" y="7"/>
                            <a:ext cx="15" cy="2"/>
                            <a:chOff x="3522" y="7"/>
                            <a:chExt cx="15" cy="2"/>
                          </a:xfrm>
                        </wpg:grpSpPr>
                        <wps:wsp>
                          <wps:cNvPr id="1342" name="Freeform 1231"/>
                          <wps:cNvSpPr>
                            <a:spLocks/>
                          </wps:cNvSpPr>
                          <wps:spPr bwMode="auto">
                            <a:xfrm>
                              <a:off x="3522" y="7"/>
                              <a:ext cx="15" cy="2"/>
                            </a:xfrm>
                            <a:custGeom>
                              <a:avLst/>
                              <a:gdLst>
                                <a:gd name="T0" fmla="+- 0 3522 3522"/>
                                <a:gd name="T1" fmla="*/ T0 w 15"/>
                                <a:gd name="T2" fmla="+- 0 3536 352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3" name="Group 1228"/>
                        <wpg:cNvGrpSpPr>
                          <a:grpSpLocks/>
                        </wpg:cNvGrpSpPr>
                        <wpg:grpSpPr bwMode="auto">
                          <a:xfrm>
                            <a:off x="3551" y="7"/>
                            <a:ext cx="15" cy="2"/>
                            <a:chOff x="3551" y="7"/>
                            <a:chExt cx="15" cy="2"/>
                          </a:xfrm>
                        </wpg:grpSpPr>
                        <wps:wsp>
                          <wps:cNvPr id="1344" name="Freeform 1229"/>
                          <wps:cNvSpPr>
                            <a:spLocks/>
                          </wps:cNvSpPr>
                          <wps:spPr bwMode="auto">
                            <a:xfrm>
                              <a:off x="3551" y="7"/>
                              <a:ext cx="15" cy="2"/>
                            </a:xfrm>
                            <a:custGeom>
                              <a:avLst/>
                              <a:gdLst>
                                <a:gd name="T0" fmla="+- 0 3551 3551"/>
                                <a:gd name="T1" fmla="*/ T0 w 15"/>
                                <a:gd name="T2" fmla="+- 0 3566 355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 name="Group 1226"/>
                        <wpg:cNvGrpSpPr>
                          <a:grpSpLocks/>
                        </wpg:cNvGrpSpPr>
                        <wpg:grpSpPr bwMode="auto">
                          <a:xfrm>
                            <a:off x="3581" y="7"/>
                            <a:ext cx="15" cy="2"/>
                            <a:chOff x="3581" y="7"/>
                            <a:chExt cx="15" cy="2"/>
                          </a:xfrm>
                        </wpg:grpSpPr>
                        <wps:wsp>
                          <wps:cNvPr id="1346" name="Freeform 1227"/>
                          <wps:cNvSpPr>
                            <a:spLocks/>
                          </wps:cNvSpPr>
                          <wps:spPr bwMode="auto">
                            <a:xfrm>
                              <a:off x="3581" y="7"/>
                              <a:ext cx="15" cy="2"/>
                            </a:xfrm>
                            <a:custGeom>
                              <a:avLst/>
                              <a:gdLst>
                                <a:gd name="T0" fmla="+- 0 3581 3581"/>
                                <a:gd name="T1" fmla="*/ T0 w 15"/>
                                <a:gd name="T2" fmla="+- 0 3596 358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7" name="Group 1224"/>
                        <wpg:cNvGrpSpPr>
                          <a:grpSpLocks/>
                        </wpg:cNvGrpSpPr>
                        <wpg:grpSpPr bwMode="auto">
                          <a:xfrm>
                            <a:off x="3610" y="7"/>
                            <a:ext cx="15" cy="2"/>
                            <a:chOff x="3610" y="7"/>
                            <a:chExt cx="15" cy="2"/>
                          </a:xfrm>
                        </wpg:grpSpPr>
                        <wps:wsp>
                          <wps:cNvPr id="1348" name="Freeform 1225"/>
                          <wps:cNvSpPr>
                            <a:spLocks/>
                          </wps:cNvSpPr>
                          <wps:spPr bwMode="auto">
                            <a:xfrm>
                              <a:off x="3610" y="7"/>
                              <a:ext cx="15" cy="2"/>
                            </a:xfrm>
                            <a:custGeom>
                              <a:avLst/>
                              <a:gdLst>
                                <a:gd name="T0" fmla="+- 0 3610 3610"/>
                                <a:gd name="T1" fmla="*/ T0 w 15"/>
                                <a:gd name="T2" fmla="+- 0 3625 361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9" name="Group 1222"/>
                        <wpg:cNvGrpSpPr>
                          <a:grpSpLocks/>
                        </wpg:cNvGrpSpPr>
                        <wpg:grpSpPr bwMode="auto">
                          <a:xfrm>
                            <a:off x="3640" y="7"/>
                            <a:ext cx="15" cy="2"/>
                            <a:chOff x="3640" y="7"/>
                            <a:chExt cx="15" cy="2"/>
                          </a:xfrm>
                        </wpg:grpSpPr>
                        <wps:wsp>
                          <wps:cNvPr id="1350" name="Freeform 1223"/>
                          <wps:cNvSpPr>
                            <a:spLocks/>
                          </wps:cNvSpPr>
                          <wps:spPr bwMode="auto">
                            <a:xfrm>
                              <a:off x="3640" y="7"/>
                              <a:ext cx="15" cy="2"/>
                            </a:xfrm>
                            <a:custGeom>
                              <a:avLst/>
                              <a:gdLst>
                                <a:gd name="T0" fmla="+- 0 3640 3640"/>
                                <a:gd name="T1" fmla="*/ T0 w 15"/>
                                <a:gd name="T2" fmla="+- 0 3655 364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1" name="Group 1220"/>
                        <wpg:cNvGrpSpPr>
                          <a:grpSpLocks/>
                        </wpg:cNvGrpSpPr>
                        <wpg:grpSpPr bwMode="auto">
                          <a:xfrm>
                            <a:off x="3669" y="7"/>
                            <a:ext cx="15" cy="2"/>
                            <a:chOff x="3669" y="7"/>
                            <a:chExt cx="15" cy="2"/>
                          </a:xfrm>
                        </wpg:grpSpPr>
                        <wps:wsp>
                          <wps:cNvPr id="1352" name="Freeform 1221"/>
                          <wps:cNvSpPr>
                            <a:spLocks/>
                          </wps:cNvSpPr>
                          <wps:spPr bwMode="auto">
                            <a:xfrm>
                              <a:off x="3669" y="7"/>
                              <a:ext cx="15" cy="2"/>
                            </a:xfrm>
                            <a:custGeom>
                              <a:avLst/>
                              <a:gdLst>
                                <a:gd name="T0" fmla="+- 0 3669 3669"/>
                                <a:gd name="T1" fmla="*/ T0 w 15"/>
                                <a:gd name="T2" fmla="+- 0 3684 366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3" name="Group 1218"/>
                        <wpg:cNvGrpSpPr>
                          <a:grpSpLocks/>
                        </wpg:cNvGrpSpPr>
                        <wpg:grpSpPr bwMode="auto">
                          <a:xfrm>
                            <a:off x="3699" y="7"/>
                            <a:ext cx="15" cy="2"/>
                            <a:chOff x="3699" y="7"/>
                            <a:chExt cx="15" cy="2"/>
                          </a:xfrm>
                        </wpg:grpSpPr>
                        <wps:wsp>
                          <wps:cNvPr id="1354" name="Freeform 1219"/>
                          <wps:cNvSpPr>
                            <a:spLocks/>
                          </wps:cNvSpPr>
                          <wps:spPr bwMode="auto">
                            <a:xfrm>
                              <a:off x="3699" y="7"/>
                              <a:ext cx="15" cy="2"/>
                            </a:xfrm>
                            <a:custGeom>
                              <a:avLst/>
                              <a:gdLst>
                                <a:gd name="T0" fmla="+- 0 3699 3699"/>
                                <a:gd name="T1" fmla="*/ T0 w 15"/>
                                <a:gd name="T2" fmla="+- 0 3714 369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5" name="Group 1216"/>
                        <wpg:cNvGrpSpPr>
                          <a:grpSpLocks/>
                        </wpg:cNvGrpSpPr>
                        <wpg:grpSpPr bwMode="auto">
                          <a:xfrm>
                            <a:off x="3728" y="7"/>
                            <a:ext cx="15" cy="2"/>
                            <a:chOff x="3728" y="7"/>
                            <a:chExt cx="15" cy="2"/>
                          </a:xfrm>
                        </wpg:grpSpPr>
                        <wps:wsp>
                          <wps:cNvPr id="1356" name="Freeform 1217"/>
                          <wps:cNvSpPr>
                            <a:spLocks/>
                          </wps:cNvSpPr>
                          <wps:spPr bwMode="auto">
                            <a:xfrm>
                              <a:off x="3728" y="7"/>
                              <a:ext cx="15" cy="2"/>
                            </a:xfrm>
                            <a:custGeom>
                              <a:avLst/>
                              <a:gdLst>
                                <a:gd name="T0" fmla="+- 0 3728 3728"/>
                                <a:gd name="T1" fmla="*/ T0 w 15"/>
                                <a:gd name="T2" fmla="+- 0 3743 372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7" name="Group 1214"/>
                        <wpg:cNvGrpSpPr>
                          <a:grpSpLocks/>
                        </wpg:cNvGrpSpPr>
                        <wpg:grpSpPr bwMode="auto">
                          <a:xfrm>
                            <a:off x="3758" y="7"/>
                            <a:ext cx="15" cy="2"/>
                            <a:chOff x="3758" y="7"/>
                            <a:chExt cx="15" cy="2"/>
                          </a:xfrm>
                        </wpg:grpSpPr>
                        <wps:wsp>
                          <wps:cNvPr id="1358" name="Freeform 1215"/>
                          <wps:cNvSpPr>
                            <a:spLocks/>
                          </wps:cNvSpPr>
                          <wps:spPr bwMode="auto">
                            <a:xfrm>
                              <a:off x="3758" y="7"/>
                              <a:ext cx="15" cy="2"/>
                            </a:xfrm>
                            <a:custGeom>
                              <a:avLst/>
                              <a:gdLst>
                                <a:gd name="T0" fmla="+- 0 3758 3758"/>
                                <a:gd name="T1" fmla="*/ T0 w 15"/>
                                <a:gd name="T2" fmla="+- 0 3773 375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9" name="Group 1212"/>
                        <wpg:cNvGrpSpPr>
                          <a:grpSpLocks/>
                        </wpg:cNvGrpSpPr>
                        <wpg:grpSpPr bwMode="auto">
                          <a:xfrm>
                            <a:off x="3787" y="7"/>
                            <a:ext cx="15" cy="2"/>
                            <a:chOff x="3787" y="7"/>
                            <a:chExt cx="15" cy="2"/>
                          </a:xfrm>
                        </wpg:grpSpPr>
                        <wps:wsp>
                          <wps:cNvPr id="1360" name="Freeform 1213"/>
                          <wps:cNvSpPr>
                            <a:spLocks/>
                          </wps:cNvSpPr>
                          <wps:spPr bwMode="auto">
                            <a:xfrm>
                              <a:off x="3787" y="7"/>
                              <a:ext cx="15" cy="2"/>
                            </a:xfrm>
                            <a:custGeom>
                              <a:avLst/>
                              <a:gdLst>
                                <a:gd name="T0" fmla="+- 0 3787 3787"/>
                                <a:gd name="T1" fmla="*/ T0 w 15"/>
                                <a:gd name="T2" fmla="+- 0 3802 378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1" name="Group 1210"/>
                        <wpg:cNvGrpSpPr>
                          <a:grpSpLocks/>
                        </wpg:cNvGrpSpPr>
                        <wpg:grpSpPr bwMode="auto">
                          <a:xfrm>
                            <a:off x="3817" y="7"/>
                            <a:ext cx="15" cy="2"/>
                            <a:chOff x="3817" y="7"/>
                            <a:chExt cx="15" cy="2"/>
                          </a:xfrm>
                        </wpg:grpSpPr>
                        <wps:wsp>
                          <wps:cNvPr id="1362" name="Freeform 1211"/>
                          <wps:cNvSpPr>
                            <a:spLocks/>
                          </wps:cNvSpPr>
                          <wps:spPr bwMode="auto">
                            <a:xfrm>
                              <a:off x="3817" y="7"/>
                              <a:ext cx="15" cy="2"/>
                            </a:xfrm>
                            <a:custGeom>
                              <a:avLst/>
                              <a:gdLst>
                                <a:gd name="T0" fmla="+- 0 3817 3817"/>
                                <a:gd name="T1" fmla="*/ T0 w 15"/>
                                <a:gd name="T2" fmla="+- 0 3832 381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3" name="Group 1208"/>
                        <wpg:cNvGrpSpPr>
                          <a:grpSpLocks/>
                        </wpg:cNvGrpSpPr>
                        <wpg:grpSpPr bwMode="auto">
                          <a:xfrm>
                            <a:off x="3847" y="7"/>
                            <a:ext cx="15" cy="2"/>
                            <a:chOff x="3847" y="7"/>
                            <a:chExt cx="15" cy="2"/>
                          </a:xfrm>
                        </wpg:grpSpPr>
                        <wps:wsp>
                          <wps:cNvPr id="1364" name="Freeform 1209"/>
                          <wps:cNvSpPr>
                            <a:spLocks/>
                          </wps:cNvSpPr>
                          <wps:spPr bwMode="auto">
                            <a:xfrm>
                              <a:off x="3847" y="7"/>
                              <a:ext cx="15" cy="2"/>
                            </a:xfrm>
                            <a:custGeom>
                              <a:avLst/>
                              <a:gdLst>
                                <a:gd name="T0" fmla="+- 0 3847 3847"/>
                                <a:gd name="T1" fmla="*/ T0 w 15"/>
                                <a:gd name="T2" fmla="+- 0 3861 384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5" name="Group 1206"/>
                        <wpg:cNvGrpSpPr>
                          <a:grpSpLocks/>
                        </wpg:cNvGrpSpPr>
                        <wpg:grpSpPr bwMode="auto">
                          <a:xfrm>
                            <a:off x="3876" y="7"/>
                            <a:ext cx="15" cy="2"/>
                            <a:chOff x="3876" y="7"/>
                            <a:chExt cx="15" cy="2"/>
                          </a:xfrm>
                        </wpg:grpSpPr>
                        <wps:wsp>
                          <wps:cNvPr id="1366" name="Freeform 1207"/>
                          <wps:cNvSpPr>
                            <a:spLocks/>
                          </wps:cNvSpPr>
                          <wps:spPr bwMode="auto">
                            <a:xfrm>
                              <a:off x="3876" y="7"/>
                              <a:ext cx="15" cy="2"/>
                            </a:xfrm>
                            <a:custGeom>
                              <a:avLst/>
                              <a:gdLst>
                                <a:gd name="T0" fmla="+- 0 3876 3876"/>
                                <a:gd name="T1" fmla="*/ T0 w 15"/>
                                <a:gd name="T2" fmla="+- 0 3891 387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7" name="Group 1204"/>
                        <wpg:cNvGrpSpPr>
                          <a:grpSpLocks/>
                        </wpg:cNvGrpSpPr>
                        <wpg:grpSpPr bwMode="auto">
                          <a:xfrm>
                            <a:off x="3906" y="7"/>
                            <a:ext cx="15" cy="2"/>
                            <a:chOff x="3906" y="7"/>
                            <a:chExt cx="15" cy="2"/>
                          </a:xfrm>
                        </wpg:grpSpPr>
                        <wps:wsp>
                          <wps:cNvPr id="1368" name="Freeform 1205"/>
                          <wps:cNvSpPr>
                            <a:spLocks/>
                          </wps:cNvSpPr>
                          <wps:spPr bwMode="auto">
                            <a:xfrm>
                              <a:off x="3906" y="7"/>
                              <a:ext cx="15" cy="2"/>
                            </a:xfrm>
                            <a:custGeom>
                              <a:avLst/>
                              <a:gdLst>
                                <a:gd name="T0" fmla="+- 0 3906 3906"/>
                                <a:gd name="T1" fmla="*/ T0 w 15"/>
                                <a:gd name="T2" fmla="+- 0 3920 390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9" name="Group 1202"/>
                        <wpg:cNvGrpSpPr>
                          <a:grpSpLocks/>
                        </wpg:cNvGrpSpPr>
                        <wpg:grpSpPr bwMode="auto">
                          <a:xfrm>
                            <a:off x="3935" y="7"/>
                            <a:ext cx="15" cy="2"/>
                            <a:chOff x="3935" y="7"/>
                            <a:chExt cx="15" cy="2"/>
                          </a:xfrm>
                        </wpg:grpSpPr>
                        <wps:wsp>
                          <wps:cNvPr id="1370" name="Freeform 1203"/>
                          <wps:cNvSpPr>
                            <a:spLocks/>
                          </wps:cNvSpPr>
                          <wps:spPr bwMode="auto">
                            <a:xfrm>
                              <a:off x="3935" y="7"/>
                              <a:ext cx="15" cy="2"/>
                            </a:xfrm>
                            <a:custGeom>
                              <a:avLst/>
                              <a:gdLst>
                                <a:gd name="T0" fmla="+- 0 3935 3935"/>
                                <a:gd name="T1" fmla="*/ T0 w 15"/>
                                <a:gd name="T2" fmla="+- 0 3950 393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1" name="Group 1200"/>
                        <wpg:cNvGrpSpPr>
                          <a:grpSpLocks/>
                        </wpg:cNvGrpSpPr>
                        <wpg:grpSpPr bwMode="auto">
                          <a:xfrm>
                            <a:off x="3965" y="7"/>
                            <a:ext cx="15" cy="2"/>
                            <a:chOff x="3965" y="7"/>
                            <a:chExt cx="15" cy="2"/>
                          </a:xfrm>
                        </wpg:grpSpPr>
                        <wps:wsp>
                          <wps:cNvPr id="1372" name="Freeform 1201"/>
                          <wps:cNvSpPr>
                            <a:spLocks/>
                          </wps:cNvSpPr>
                          <wps:spPr bwMode="auto">
                            <a:xfrm>
                              <a:off x="3965" y="7"/>
                              <a:ext cx="15" cy="2"/>
                            </a:xfrm>
                            <a:custGeom>
                              <a:avLst/>
                              <a:gdLst>
                                <a:gd name="T0" fmla="+- 0 3965 3965"/>
                                <a:gd name="T1" fmla="*/ T0 w 15"/>
                                <a:gd name="T2" fmla="+- 0 3979 396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3" name="Group 1198"/>
                        <wpg:cNvGrpSpPr>
                          <a:grpSpLocks/>
                        </wpg:cNvGrpSpPr>
                        <wpg:grpSpPr bwMode="auto">
                          <a:xfrm>
                            <a:off x="3994" y="7"/>
                            <a:ext cx="15" cy="2"/>
                            <a:chOff x="3994" y="7"/>
                            <a:chExt cx="15" cy="2"/>
                          </a:xfrm>
                        </wpg:grpSpPr>
                        <wps:wsp>
                          <wps:cNvPr id="1374" name="Freeform 1199"/>
                          <wps:cNvSpPr>
                            <a:spLocks/>
                          </wps:cNvSpPr>
                          <wps:spPr bwMode="auto">
                            <a:xfrm>
                              <a:off x="3994" y="7"/>
                              <a:ext cx="15" cy="2"/>
                            </a:xfrm>
                            <a:custGeom>
                              <a:avLst/>
                              <a:gdLst>
                                <a:gd name="T0" fmla="+- 0 3994 3994"/>
                                <a:gd name="T1" fmla="*/ T0 w 15"/>
                                <a:gd name="T2" fmla="+- 0 4009 399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5" name="Group 1196"/>
                        <wpg:cNvGrpSpPr>
                          <a:grpSpLocks/>
                        </wpg:cNvGrpSpPr>
                        <wpg:grpSpPr bwMode="auto">
                          <a:xfrm>
                            <a:off x="4024" y="7"/>
                            <a:ext cx="15" cy="2"/>
                            <a:chOff x="4024" y="7"/>
                            <a:chExt cx="15" cy="2"/>
                          </a:xfrm>
                        </wpg:grpSpPr>
                        <wps:wsp>
                          <wps:cNvPr id="1376" name="Freeform 1197"/>
                          <wps:cNvSpPr>
                            <a:spLocks/>
                          </wps:cNvSpPr>
                          <wps:spPr bwMode="auto">
                            <a:xfrm>
                              <a:off x="4024" y="7"/>
                              <a:ext cx="15" cy="2"/>
                            </a:xfrm>
                            <a:custGeom>
                              <a:avLst/>
                              <a:gdLst>
                                <a:gd name="T0" fmla="+- 0 4024 4024"/>
                                <a:gd name="T1" fmla="*/ T0 w 15"/>
                                <a:gd name="T2" fmla="+- 0 4039 402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7" name="Group 1194"/>
                        <wpg:cNvGrpSpPr>
                          <a:grpSpLocks/>
                        </wpg:cNvGrpSpPr>
                        <wpg:grpSpPr bwMode="auto">
                          <a:xfrm>
                            <a:off x="4053" y="7"/>
                            <a:ext cx="15" cy="2"/>
                            <a:chOff x="4053" y="7"/>
                            <a:chExt cx="15" cy="2"/>
                          </a:xfrm>
                        </wpg:grpSpPr>
                        <wps:wsp>
                          <wps:cNvPr id="1378" name="Freeform 1195"/>
                          <wps:cNvSpPr>
                            <a:spLocks/>
                          </wps:cNvSpPr>
                          <wps:spPr bwMode="auto">
                            <a:xfrm>
                              <a:off x="4053" y="7"/>
                              <a:ext cx="15" cy="2"/>
                            </a:xfrm>
                            <a:custGeom>
                              <a:avLst/>
                              <a:gdLst>
                                <a:gd name="T0" fmla="+- 0 4053 4053"/>
                                <a:gd name="T1" fmla="*/ T0 w 15"/>
                                <a:gd name="T2" fmla="+- 0 4068 405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9" name="Group 1192"/>
                        <wpg:cNvGrpSpPr>
                          <a:grpSpLocks/>
                        </wpg:cNvGrpSpPr>
                        <wpg:grpSpPr bwMode="auto">
                          <a:xfrm>
                            <a:off x="4083" y="7"/>
                            <a:ext cx="15" cy="2"/>
                            <a:chOff x="4083" y="7"/>
                            <a:chExt cx="15" cy="2"/>
                          </a:xfrm>
                        </wpg:grpSpPr>
                        <wps:wsp>
                          <wps:cNvPr id="1380" name="Freeform 1193"/>
                          <wps:cNvSpPr>
                            <a:spLocks/>
                          </wps:cNvSpPr>
                          <wps:spPr bwMode="auto">
                            <a:xfrm>
                              <a:off x="4083" y="7"/>
                              <a:ext cx="15" cy="2"/>
                            </a:xfrm>
                            <a:custGeom>
                              <a:avLst/>
                              <a:gdLst>
                                <a:gd name="T0" fmla="+- 0 4083 4083"/>
                                <a:gd name="T1" fmla="*/ T0 w 15"/>
                                <a:gd name="T2" fmla="+- 0 4098 408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1" name="Group 1190"/>
                        <wpg:cNvGrpSpPr>
                          <a:grpSpLocks/>
                        </wpg:cNvGrpSpPr>
                        <wpg:grpSpPr bwMode="auto">
                          <a:xfrm>
                            <a:off x="4112" y="7"/>
                            <a:ext cx="15" cy="2"/>
                            <a:chOff x="4112" y="7"/>
                            <a:chExt cx="15" cy="2"/>
                          </a:xfrm>
                        </wpg:grpSpPr>
                        <wps:wsp>
                          <wps:cNvPr id="1382" name="Freeform 1191"/>
                          <wps:cNvSpPr>
                            <a:spLocks/>
                          </wps:cNvSpPr>
                          <wps:spPr bwMode="auto">
                            <a:xfrm>
                              <a:off x="4112" y="7"/>
                              <a:ext cx="15" cy="2"/>
                            </a:xfrm>
                            <a:custGeom>
                              <a:avLst/>
                              <a:gdLst>
                                <a:gd name="T0" fmla="+- 0 4112 4112"/>
                                <a:gd name="T1" fmla="*/ T0 w 15"/>
                                <a:gd name="T2" fmla="+- 0 4127 411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3" name="Group 1188"/>
                        <wpg:cNvGrpSpPr>
                          <a:grpSpLocks/>
                        </wpg:cNvGrpSpPr>
                        <wpg:grpSpPr bwMode="auto">
                          <a:xfrm>
                            <a:off x="4142" y="7"/>
                            <a:ext cx="15" cy="2"/>
                            <a:chOff x="4142" y="7"/>
                            <a:chExt cx="15" cy="2"/>
                          </a:xfrm>
                        </wpg:grpSpPr>
                        <wps:wsp>
                          <wps:cNvPr id="1384" name="Freeform 1189"/>
                          <wps:cNvSpPr>
                            <a:spLocks/>
                          </wps:cNvSpPr>
                          <wps:spPr bwMode="auto">
                            <a:xfrm>
                              <a:off x="4142" y="7"/>
                              <a:ext cx="15" cy="2"/>
                            </a:xfrm>
                            <a:custGeom>
                              <a:avLst/>
                              <a:gdLst>
                                <a:gd name="T0" fmla="+- 0 4142 4142"/>
                                <a:gd name="T1" fmla="*/ T0 w 15"/>
                                <a:gd name="T2" fmla="+- 0 4157 414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5" name="Group 1186"/>
                        <wpg:cNvGrpSpPr>
                          <a:grpSpLocks/>
                        </wpg:cNvGrpSpPr>
                        <wpg:grpSpPr bwMode="auto">
                          <a:xfrm>
                            <a:off x="4171" y="7"/>
                            <a:ext cx="15" cy="2"/>
                            <a:chOff x="4171" y="7"/>
                            <a:chExt cx="15" cy="2"/>
                          </a:xfrm>
                        </wpg:grpSpPr>
                        <wps:wsp>
                          <wps:cNvPr id="1386" name="Freeform 1187"/>
                          <wps:cNvSpPr>
                            <a:spLocks/>
                          </wps:cNvSpPr>
                          <wps:spPr bwMode="auto">
                            <a:xfrm>
                              <a:off x="4171" y="7"/>
                              <a:ext cx="15" cy="2"/>
                            </a:xfrm>
                            <a:custGeom>
                              <a:avLst/>
                              <a:gdLst>
                                <a:gd name="T0" fmla="+- 0 4171 4171"/>
                                <a:gd name="T1" fmla="*/ T0 w 15"/>
                                <a:gd name="T2" fmla="+- 0 4186 417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7" name="Group 1184"/>
                        <wpg:cNvGrpSpPr>
                          <a:grpSpLocks/>
                        </wpg:cNvGrpSpPr>
                        <wpg:grpSpPr bwMode="auto">
                          <a:xfrm>
                            <a:off x="4201" y="7"/>
                            <a:ext cx="15" cy="2"/>
                            <a:chOff x="4201" y="7"/>
                            <a:chExt cx="15" cy="2"/>
                          </a:xfrm>
                        </wpg:grpSpPr>
                        <wps:wsp>
                          <wps:cNvPr id="1388" name="Freeform 1185"/>
                          <wps:cNvSpPr>
                            <a:spLocks/>
                          </wps:cNvSpPr>
                          <wps:spPr bwMode="auto">
                            <a:xfrm>
                              <a:off x="4201" y="7"/>
                              <a:ext cx="15" cy="2"/>
                            </a:xfrm>
                            <a:custGeom>
                              <a:avLst/>
                              <a:gdLst>
                                <a:gd name="T0" fmla="+- 0 4201 4201"/>
                                <a:gd name="T1" fmla="*/ T0 w 15"/>
                                <a:gd name="T2" fmla="+- 0 4216 420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9" name="Group 1182"/>
                        <wpg:cNvGrpSpPr>
                          <a:grpSpLocks/>
                        </wpg:cNvGrpSpPr>
                        <wpg:grpSpPr bwMode="auto">
                          <a:xfrm>
                            <a:off x="4230" y="7"/>
                            <a:ext cx="15" cy="2"/>
                            <a:chOff x="4230" y="7"/>
                            <a:chExt cx="15" cy="2"/>
                          </a:xfrm>
                        </wpg:grpSpPr>
                        <wps:wsp>
                          <wps:cNvPr id="1390" name="Freeform 1183"/>
                          <wps:cNvSpPr>
                            <a:spLocks/>
                          </wps:cNvSpPr>
                          <wps:spPr bwMode="auto">
                            <a:xfrm>
                              <a:off x="4230" y="7"/>
                              <a:ext cx="15" cy="2"/>
                            </a:xfrm>
                            <a:custGeom>
                              <a:avLst/>
                              <a:gdLst>
                                <a:gd name="T0" fmla="+- 0 4230 4230"/>
                                <a:gd name="T1" fmla="*/ T0 w 15"/>
                                <a:gd name="T2" fmla="+- 0 4245 423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1" name="Group 1180"/>
                        <wpg:cNvGrpSpPr>
                          <a:grpSpLocks/>
                        </wpg:cNvGrpSpPr>
                        <wpg:grpSpPr bwMode="auto">
                          <a:xfrm>
                            <a:off x="4260" y="7"/>
                            <a:ext cx="15" cy="2"/>
                            <a:chOff x="4260" y="7"/>
                            <a:chExt cx="15" cy="2"/>
                          </a:xfrm>
                        </wpg:grpSpPr>
                        <wps:wsp>
                          <wps:cNvPr id="1392" name="Freeform 1181"/>
                          <wps:cNvSpPr>
                            <a:spLocks/>
                          </wps:cNvSpPr>
                          <wps:spPr bwMode="auto">
                            <a:xfrm>
                              <a:off x="4260" y="7"/>
                              <a:ext cx="15" cy="2"/>
                            </a:xfrm>
                            <a:custGeom>
                              <a:avLst/>
                              <a:gdLst>
                                <a:gd name="T0" fmla="+- 0 4260 4260"/>
                                <a:gd name="T1" fmla="*/ T0 w 15"/>
                                <a:gd name="T2" fmla="+- 0 4275 426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3" name="Group 1178"/>
                        <wpg:cNvGrpSpPr>
                          <a:grpSpLocks/>
                        </wpg:cNvGrpSpPr>
                        <wpg:grpSpPr bwMode="auto">
                          <a:xfrm>
                            <a:off x="4290" y="7"/>
                            <a:ext cx="15" cy="2"/>
                            <a:chOff x="4290" y="7"/>
                            <a:chExt cx="15" cy="2"/>
                          </a:xfrm>
                        </wpg:grpSpPr>
                        <wps:wsp>
                          <wps:cNvPr id="1394" name="Freeform 1179"/>
                          <wps:cNvSpPr>
                            <a:spLocks/>
                          </wps:cNvSpPr>
                          <wps:spPr bwMode="auto">
                            <a:xfrm>
                              <a:off x="4290" y="7"/>
                              <a:ext cx="15" cy="2"/>
                            </a:xfrm>
                            <a:custGeom>
                              <a:avLst/>
                              <a:gdLst>
                                <a:gd name="T0" fmla="+- 0 4290 4290"/>
                                <a:gd name="T1" fmla="*/ T0 w 15"/>
                                <a:gd name="T2" fmla="+- 0 4304 429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5" name="Group 1176"/>
                        <wpg:cNvGrpSpPr>
                          <a:grpSpLocks/>
                        </wpg:cNvGrpSpPr>
                        <wpg:grpSpPr bwMode="auto">
                          <a:xfrm>
                            <a:off x="4319" y="7"/>
                            <a:ext cx="15" cy="2"/>
                            <a:chOff x="4319" y="7"/>
                            <a:chExt cx="15" cy="2"/>
                          </a:xfrm>
                        </wpg:grpSpPr>
                        <wps:wsp>
                          <wps:cNvPr id="1396" name="Freeform 1177"/>
                          <wps:cNvSpPr>
                            <a:spLocks/>
                          </wps:cNvSpPr>
                          <wps:spPr bwMode="auto">
                            <a:xfrm>
                              <a:off x="4319" y="7"/>
                              <a:ext cx="15" cy="2"/>
                            </a:xfrm>
                            <a:custGeom>
                              <a:avLst/>
                              <a:gdLst>
                                <a:gd name="T0" fmla="+- 0 4319 4319"/>
                                <a:gd name="T1" fmla="*/ T0 w 15"/>
                                <a:gd name="T2" fmla="+- 0 4334 431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7" name="Group 1174"/>
                        <wpg:cNvGrpSpPr>
                          <a:grpSpLocks/>
                        </wpg:cNvGrpSpPr>
                        <wpg:grpSpPr bwMode="auto">
                          <a:xfrm>
                            <a:off x="4349" y="7"/>
                            <a:ext cx="15" cy="2"/>
                            <a:chOff x="4349" y="7"/>
                            <a:chExt cx="15" cy="2"/>
                          </a:xfrm>
                        </wpg:grpSpPr>
                        <wps:wsp>
                          <wps:cNvPr id="1398" name="Freeform 1175"/>
                          <wps:cNvSpPr>
                            <a:spLocks/>
                          </wps:cNvSpPr>
                          <wps:spPr bwMode="auto">
                            <a:xfrm>
                              <a:off x="4349" y="7"/>
                              <a:ext cx="15" cy="2"/>
                            </a:xfrm>
                            <a:custGeom>
                              <a:avLst/>
                              <a:gdLst>
                                <a:gd name="T0" fmla="+- 0 4349 4349"/>
                                <a:gd name="T1" fmla="*/ T0 w 15"/>
                                <a:gd name="T2" fmla="+- 0 4363 434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9" name="Group 1172"/>
                        <wpg:cNvGrpSpPr>
                          <a:grpSpLocks/>
                        </wpg:cNvGrpSpPr>
                        <wpg:grpSpPr bwMode="auto">
                          <a:xfrm>
                            <a:off x="4378" y="7"/>
                            <a:ext cx="15" cy="2"/>
                            <a:chOff x="4378" y="7"/>
                            <a:chExt cx="15" cy="2"/>
                          </a:xfrm>
                        </wpg:grpSpPr>
                        <wps:wsp>
                          <wps:cNvPr id="1400" name="Freeform 1173"/>
                          <wps:cNvSpPr>
                            <a:spLocks/>
                          </wps:cNvSpPr>
                          <wps:spPr bwMode="auto">
                            <a:xfrm>
                              <a:off x="4378" y="7"/>
                              <a:ext cx="15" cy="2"/>
                            </a:xfrm>
                            <a:custGeom>
                              <a:avLst/>
                              <a:gdLst>
                                <a:gd name="T0" fmla="+- 0 4378 4378"/>
                                <a:gd name="T1" fmla="*/ T0 w 15"/>
                                <a:gd name="T2" fmla="+- 0 4393 437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1" name="Group 1170"/>
                        <wpg:cNvGrpSpPr>
                          <a:grpSpLocks/>
                        </wpg:cNvGrpSpPr>
                        <wpg:grpSpPr bwMode="auto">
                          <a:xfrm>
                            <a:off x="4408" y="7"/>
                            <a:ext cx="15" cy="2"/>
                            <a:chOff x="4408" y="7"/>
                            <a:chExt cx="15" cy="2"/>
                          </a:xfrm>
                        </wpg:grpSpPr>
                        <wps:wsp>
                          <wps:cNvPr id="1402" name="Freeform 1171"/>
                          <wps:cNvSpPr>
                            <a:spLocks/>
                          </wps:cNvSpPr>
                          <wps:spPr bwMode="auto">
                            <a:xfrm>
                              <a:off x="4408" y="7"/>
                              <a:ext cx="15" cy="2"/>
                            </a:xfrm>
                            <a:custGeom>
                              <a:avLst/>
                              <a:gdLst>
                                <a:gd name="T0" fmla="+- 0 4408 4408"/>
                                <a:gd name="T1" fmla="*/ T0 w 15"/>
                                <a:gd name="T2" fmla="+- 0 4422 440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3" name="Group 1168"/>
                        <wpg:cNvGrpSpPr>
                          <a:grpSpLocks/>
                        </wpg:cNvGrpSpPr>
                        <wpg:grpSpPr bwMode="auto">
                          <a:xfrm>
                            <a:off x="4437" y="7"/>
                            <a:ext cx="15" cy="2"/>
                            <a:chOff x="4437" y="7"/>
                            <a:chExt cx="15" cy="2"/>
                          </a:xfrm>
                        </wpg:grpSpPr>
                        <wps:wsp>
                          <wps:cNvPr id="1404" name="Freeform 1169"/>
                          <wps:cNvSpPr>
                            <a:spLocks/>
                          </wps:cNvSpPr>
                          <wps:spPr bwMode="auto">
                            <a:xfrm>
                              <a:off x="4437" y="7"/>
                              <a:ext cx="15" cy="2"/>
                            </a:xfrm>
                            <a:custGeom>
                              <a:avLst/>
                              <a:gdLst>
                                <a:gd name="T0" fmla="+- 0 4437 4437"/>
                                <a:gd name="T1" fmla="*/ T0 w 15"/>
                                <a:gd name="T2" fmla="+- 0 4452 443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5" name="Group 1166"/>
                        <wpg:cNvGrpSpPr>
                          <a:grpSpLocks/>
                        </wpg:cNvGrpSpPr>
                        <wpg:grpSpPr bwMode="auto">
                          <a:xfrm>
                            <a:off x="4467" y="7"/>
                            <a:ext cx="15" cy="2"/>
                            <a:chOff x="4467" y="7"/>
                            <a:chExt cx="15" cy="2"/>
                          </a:xfrm>
                        </wpg:grpSpPr>
                        <wps:wsp>
                          <wps:cNvPr id="1406" name="Freeform 1167"/>
                          <wps:cNvSpPr>
                            <a:spLocks/>
                          </wps:cNvSpPr>
                          <wps:spPr bwMode="auto">
                            <a:xfrm>
                              <a:off x="4467" y="7"/>
                              <a:ext cx="15" cy="2"/>
                            </a:xfrm>
                            <a:custGeom>
                              <a:avLst/>
                              <a:gdLst>
                                <a:gd name="T0" fmla="+- 0 4467 4467"/>
                                <a:gd name="T1" fmla="*/ T0 w 15"/>
                                <a:gd name="T2" fmla="+- 0 4481 446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7" name="Group 1164"/>
                        <wpg:cNvGrpSpPr>
                          <a:grpSpLocks/>
                        </wpg:cNvGrpSpPr>
                        <wpg:grpSpPr bwMode="auto">
                          <a:xfrm>
                            <a:off x="4496" y="7"/>
                            <a:ext cx="15" cy="2"/>
                            <a:chOff x="4496" y="7"/>
                            <a:chExt cx="15" cy="2"/>
                          </a:xfrm>
                        </wpg:grpSpPr>
                        <wps:wsp>
                          <wps:cNvPr id="1408" name="Freeform 1165"/>
                          <wps:cNvSpPr>
                            <a:spLocks/>
                          </wps:cNvSpPr>
                          <wps:spPr bwMode="auto">
                            <a:xfrm>
                              <a:off x="4496" y="7"/>
                              <a:ext cx="15" cy="2"/>
                            </a:xfrm>
                            <a:custGeom>
                              <a:avLst/>
                              <a:gdLst>
                                <a:gd name="T0" fmla="+- 0 4496 4496"/>
                                <a:gd name="T1" fmla="*/ T0 w 15"/>
                                <a:gd name="T2" fmla="+- 0 4511 449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9" name="Group 1162"/>
                        <wpg:cNvGrpSpPr>
                          <a:grpSpLocks/>
                        </wpg:cNvGrpSpPr>
                        <wpg:grpSpPr bwMode="auto">
                          <a:xfrm>
                            <a:off x="4526" y="7"/>
                            <a:ext cx="15" cy="2"/>
                            <a:chOff x="4526" y="7"/>
                            <a:chExt cx="15" cy="2"/>
                          </a:xfrm>
                        </wpg:grpSpPr>
                        <wps:wsp>
                          <wps:cNvPr id="1410" name="Freeform 1163"/>
                          <wps:cNvSpPr>
                            <a:spLocks/>
                          </wps:cNvSpPr>
                          <wps:spPr bwMode="auto">
                            <a:xfrm>
                              <a:off x="4526" y="7"/>
                              <a:ext cx="15" cy="2"/>
                            </a:xfrm>
                            <a:custGeom>
                              <a:avLst/>
                              <a:gdLst>
                                <a:gd name="T0" fmla="+- 0 4526 4526"/>
                                <a:gd name="T1" fmla="*/ T0 w 15"/>
                                <a:gd name="T2" fmla="+- 0 4541 452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1" name="Group 1160"/>
                        <wpg:cNvGrpSpPr>
                          <a:grpSpLocks/>
                        </wpg:cNvGrpSpPr>
                        <wpg:grpSpPr bwMode="auto">
                          <a:xfrm>
                            <a:off x="4555" y="7"/>
                            <a:ext cx="15" cy="2"/>
                            <a:chOff x="4555" y="7"/>
                            <a:chExt cx="15" cy="2"/>
                          </a:xfrm>
                        </wpg:grpSpPr>
                        <wps:wsp>
                          <wps:cNvPr id="1412" name="Freeform 1161"/>
                          <wps:cNvSpPr>
                            <a:spLocks/>
                          </wps:cNvSpPr>
                          <wps:spPr bwMode="auto">
                            <a:xfrm>
                              <a:off x="4555" y="7"/>
                              <a:ext cx="15" cy="2"/>
                            </a:xfrm>
                            <a:custGeom>
                              <a:avLst/>
                              <a:gdLst>
                                <a:gd name="T0" fmla="+- 0 4555 4555"/>
                                <a:gd name="T1" fmla="*/ T0 w 15"/>
                                <a:gd name="T2" fmla="+- 0 4570 455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3" name="Group 1158"/>
                        <wpg:cNvGrpSpPr>
                          <a:grpSpLocks/>
                        </wpg:cNvGrpSpPr>
                        <wpg:grpSpPr bwMode="auto">
                          <a:xfrm>
                            <a:off x="4585" y="7"/>
                            <a:ext cx="15" cy="2"/>
                            <a:chOff x="4585" y="7"/>
                            <a:chExt cx="15" cy="2"/>
                          </a:xfrm>
                        </wpg:grpSpPr>
                        <wps:wsp>
                          <wps:cNvPr id="1414" name="Freeform 1159"/>
                          <wps:cNvSpPr>
                            <a:spLocks/>
                          </wps:cNvSpPr>
                          <wps:spPr bwMode="auto">
                            <a:xfrm>
                              <a:off x="4585" y="7"/>
                              <a:ext cx="15" cy="2"/>
                            </a:xfrm>
                            <a:custGeom>
                              <a:avLst/>
                              <a:gdLst>
                                <a:gd name="T0" fmla="+- 0 4585 4585"/>
                                <a:gd name="T1" fmla="*/ T0 w 15"/>
                                <a:gd name="T2" fmla="+- 0 4600 458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5" name="Group 1156"/>
                        <wpg:cNvGrpSpPr>
                          <a:grpSpLocks/>
                        </wpg:cNvGrpSpPr>
                        <wpg:grpSpPr bwMode="auto">
                          <a:xfrm>
                            <a:off x="4614" y="7"/>
                            <a:ext cx="15" cy="2"/>
                            <a:chOff x="4614" y="7"/>
                            <a:chExt cx="15" cy="2"/>
                          </a:xfrm>
                        </wpg:grpSpPr>
                        <wps:wsp>
                          <wps:cNvPr id="1416" name="Freeform 1157"/>
                          <wps:cNvSpPr>
                            <a:spLocks/>
                          </wps:cNvSpPr>
                          <wps:spPr bwMode="auto">
                            <a:xfrm>
                              <a:off x="4614" y="7"/>
                              <a:ext cx="15" cy="2"/>
                            </a:xfrm>
                            <a:custGeom>
                              <a:avLst/>
                              <a:gdLst>
                                <a:gd name="T0" fmla="+- 0 4614 4614"/>
                                <a:gd name="T1" fmla="*/ T0 w 15"/>
                                <a:gd name="T2" fmla="+- 0 4629 461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7" name="Group 1154"/>
                        <wpg:cNvGrpSpPr>
                          <a:grpSpLocks/>
                        </wpg:cNvGrpSpPr>
                        <wpg:grpSpPr bwMode="auto">
                          <a:xfrm>
                            <a:off x="4644" y="7"/>
                            <a:ext cx="15" cy="2"/>
                            <a:chOff x="4644" y="7"/>
                            <a:chExt cx="15" cy="2"/>
                          </a:xfrm>
                        </wpg:grpSpPr>
                        <wps:wsp>
                          <wps:cNvPr id="1418" name="Freeform 1155"/>
                          <wps:cNvSpPr>
                            <a:spLocks/>
                          </wps:cNvSpPr>
                          <wps:spPr bwMode="auto">
                            <a:xfrm>
                              <a:off x="4644" y="7"/>
                              <a:ext cx="15" cy="2"/>
                            </a:xfrm>
                            <a:custGeom>
                              <a:avLst/>
                              <a:gdLst>
                                <a:gd name="T0" fmla="+- 0 4644 4644"/>
                                <a:gd name="T1" fmla="*/ T0 w 15"/>
                                <a:gd name="T2" fmla="+- 0 4659 464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9" name="Group 1152"/>
                        <wpg:cNvGrpSpPr>
                          <a:grpSpLocks/>
                        </wpg:cNvGrpSpPr>
                        <wpg:grpSpPr bwMode="auto">
                          <a:xfrm>
                            <a:off x="4673" y="7"/>
                            <a:ext cx="15" cy="2"/>
                            <a:chOff x="4673" y="7"/>
                            <a:chExt cx="15" cy="2"/>
                          </a:xfrm>
                        </wpg:grpSpPr>
                        <wps:wsp>
                          <wps:cNvPr id="1420" name="Freeform 1153"/>
                          <wps:cNvSpPr>
                            <a:spLocks/>
                          </wps:cNvSpPr>
                          <wps:spPr bwMode="auto">
                            <a:xfrm>
                              <a:off x="4673" y="7"/>
                              <a:ext cx="15" cy="2"/>
                            </a:xfrm>
                            <a:custGeom>
                              <a:avLst/>
                              <a:gdLst>
                                <a:gd name="T0" fmla="+- 0 4673 4673"/>
                                <a:gd name="T1" fmla="*/ T0 w 15"/>
                                <a:gd name="T2" fmla="+- 0 4688 467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1" name="Group 1150"/>
                        <wpg:cNvGrpSpPr>
                          <a:grpSpLocks/>
                        </wpg:cNvGrpSpPr>
                        <wpg:grpSpPr bwMode="auto">
                          <a:xfrm>
                            <a:off x="4703" y="7"/>
                            <a:ext cx="15" cy="2"/>
                            <a:chOff x="4703" y="7"/>
                            <a:chExt cx="15" cy="2"/>
                          </a:xfrm>
                        </wpg:grpSpPr>
                        <wps:wsp>
                          <wps:cNvPr id="1422" name="Freeform 1151"/>
                          <wps:cNvSpPr>
                            <a:spLocks/>
                          </wps:cNvSpPr>
                          <wps:spPr bwMode="auto">
                            <a:xfrm>
                              <a:off x="4703" y="7"/>
                              <a:ext cx="15" cy="2"/>
                            </a:xfrm>
                            <a:custGeom>
                              <a:avLst/>
                              <a:gdLst>
                                <a:gd name="T0" fmla="+- 0 4703 4703"/>
                                <a:gd name="T1" fmla="*/ T0 w 15"/>
                                <a:gd name="T2" fmla="+- 0 4718 470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3" name="Group 1148"/>
                        <wpg:cNvGrpSpPr>
                          <a:grpSpLocks/>
                        </wpg:cNvGrpSpPr>
                        <wpg:grpSpPr bwMode="auto">
                          <a:xfrm>
                            <a:off x="4733" y="7"/>
                            <a:ext cx="15" cy="2"/>
                            <a:chOff x="4733" y="7"/>
                            <a:chExt cx="15" cy="2"/>
                          </a:xfrm>
                        </wpg:grpSpPr>
                        <wps:wsp>
                          <wps:cNvPr id="1424" name="Freeform 1149"/>
                          <wps:cNvSpPr>
                            <a:spLocks/>
                          </wps:cNvSpPr>
                          <wps:spPr bwMode="auto">
                            <a:xfrm>
                              <a:off x="4733" y="7"/>
                              <a:ext cx="15" cy="2"/>
                            </a:xfrm>
                            <a:custGeom>
                              <a:avLst/>
                              <a:gdLst>
                                <a:gd name="T0" fmla="+- 0 4733 4733"/>
                                <a:gd name="T1" fmla="*/ T0 w 15"/>
                                <a:gd name="T2" fmla="+- 0 4747 473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5" name="Group 1146"/>
                        <wpg:cNvGrpSpPr>
                          <a:grpSpLocks/>
                        </wpg:cNvGrpSpPr>
                        <wpg:grpSpPr bwMode="auto">
                          <a:xfrm>
                            <a:off x="4762" y="7"/>
                            <a:ext cx="15" cy="2"/>
                            <a:chOff x="4762" y="7"/>
                            <a:chExt cx="15" cy="2"/>
                          </a:xfrm>
                        </wpg:grpSpPr>
                        <wps:wsp>
                          <wps:cNvPr id="1426" name="Freeform 1147"/>
                          <wps:cNvSpPr>
                            <a:spLocks/>
                          </wps:cNvSpPr>
                          <wps:spPr bwMode="auto">
                            <a:xfrm>
                              <a:off x="4762" y="7"/>
                              <a:ext cx="15" cy="2"/>
                            </a:xfrm>
                            <a:custGeom>
                              <a:avLst/>
                              <a:gdLst>
                                <a:gd name="T0" fmla="+- 0 4762 4762"/>
                                <a:gd name="T1" fmla="*/ T0 w 15"/>
                                <a:gd name="T2" fmla="+- 0 4777 476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7" name="Group 1144"/>
                        <wpg:cNvGrpSpPr>
                          <a:grpSpLocks/>
                        </wpg:cNvGrpSpPr>
                        <wpg:grpSpPr bwMode="auto">
                          <a:xfrm>
                            <a:off x="4792" y="7"/>
                            <a:ext cx="15" cy="2"/>
                            <a:chOff x="4792" y="7"/>
                            <a:chExt cx="15" cy="2"/>
                          </a:xfrm>
                        </wpg:grpSpPr>
                        <wps:wsp>
                          <wps:cNvPr id="1428" name="Freeform 1145"/>
                          <wps:cNvSpPr>
                            <a:spLocks/>
                          </wps:cNvSpPr>
                          <wps:spPr bwMode="auto">
                            <a:xfrm>
                              <a:off x="4792" y="7"/>
                              <a:ext cx="15" cy="2"/>
                            </a:xfrm>
                            <a:custGeom>
                              <a:avLst/>
                              <a:gdLst>
                                <a:gd name="T0" fmla="+- 0 4792 4792"/>
                                <a:gd name="T1" fmla="*/ T0 w 15"/>
                                <a:gd name="T2" fmla="+- 0 4806 479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9" name="Group 1142"/>
                        <wpg:cNvGrpSpPr>
                          <a:grpSpLocks/>
                        </wpg:cNvGrpSpPr>
                        <wpg:grpSpPr bwMode="auto">
                          <a:xfrm>
                            <a:off x="4821" y="7"/>
                            <a:ext cx="15" cy="2"/>
                            <a:chOff x="4821" y="7"/>
                            <a:chExt cx="15" cy="2"/>
                          </a:xfrm>
                        </wpg:grpSpPr>
                        <wps:wsp>
                          <wps:cNvPr id="1430" name="Freeform 1143"/>
                          <wps:cNvSpPr>
                            <a:spLocks/>
                          </wps:cNvSpPr>
                          <wps:spPr bwMode="auto">
                            <a:xfrm>
                              <a:off x="4821" y="7"/>
                              <a:ext cx="15" cy="2"/>
                            </a:xfrm>
                            <a:custGeom>
                              <a:avLst/>
                              <a:gdLst>
                                <a:gd name="T0" fmla="+- 0 4821 4821"/>
                                <a:gd name="T1" fmla="*/ T0 w 15"/>
                                <a:gd name="T2" fmla="+- 0 4836 482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1" name="Group 1140"/>
                        <wpg:cNvGrpSpPr>
                          <a:grpSpLocks/>
                        </wpg:cNvGrpSpPr>
                        <wpg:grpSpPr bwMode="auto">
                          <a:xfrm>
                            <a:off x="4851" y="7"/>
                            <a:ext cx="15" cy="2"/>
                            <a:chOff x="4851" y="7"/>
                            <a:chExt cx="15" cy="2"/>
                          </a:xfrm>
                        </wpg:grpSpPr>
                        <wps:wsp>
                          <wps:cNvPr id="1432" name="Freeform 1141"/>
                          <wps:cNvSpPr>
                            <a:spLocks/>
                          </wps:cNvSpPr>
                          <wps:spPr bwMode="auto">
                            <a:xfrm>
                              <a:off x="4851" y="7"/>
                              <a:ext cx="15" cy="2"/>
                            </a:xfrm>
                            <a:custGeom>
                              <a:avLst/>
                              <a:gdLst>
                                <a:gd name="T0" fmla="+- 0 4851 4851"/>
                                <a:gd name="T1" fmla="*/ T0 w 15"/>
                                <a:gd name="T2" fmla="+- 0 4865 485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3" name="Group 1138"/>
                        <wpg:cNvGrpSpPr>
                          <a:grpSpLocks/>
                        </wpg:cNvGrpSpPr>
                        <wpg:grpSpPr bwMode="auto">
                          <a:xfrm>
                            <a:off x="4880" y="7"/>
                            <a:ext cx="15" cy="2"/>
                            <a:chOff x="4880" y="7"/>
                            <a:chExt cx="15" cy="2"/>
                          </a:xfrm>
                        </wpg:grpSpPr>
                        <wps:wsp>
                          <wps:cNvPr id="1434" name="Freeform 1139"/>
                          <wps:cNvSpPr>
                            <a:spLocks/>
                          </wps:cNvSpPr>
                          <wps:spPr bwMode="auto">
                            <a:xfrm>
                              <a:off x="4880" y="7"/>
                              <a:ext cx="15" cy="2"/>
                            </a:xfrm>
                            <a:custGeom>
                              <a:avLst/>
                              <a:gdLst>
                                <a:gd name="T0" fmla="+- 0 4880 4880"/>
                                <a:gd name="T1" fmla="*/ T0 w 15"/>
                                <a:gd name="T2" fmla="+- 0 4895 488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5" name="Group 1136"/>
                        <wpg:cNvGrpSpPr>
                          <a:grpSpLocks/>
                        </wpg:cNvGrpSpPr>
                        <wpg:grpSpPr bwMode="auto">
                          <a:xfrm>
                            <a:off x="4910" y="7"/>
                            <a:ext cx="15" cy="2"/>
                            <a:chOff x="4910" y="7"/>
                            <a:chExt cx="15" cy="2"/>
                          </a:xfrm>
                        </wpg:grpSpPr>
                        <wps:wsp>
                          <wps:cNvPr id="1436" name="Freeform 1137"/>
                          <wps:cNvSpPr>
                            <a:spLocks/>
                          </wps:cNvSpPr>
                          <wps:spPr bwMode="auto">
                            <a:xfrm>
                              <a:off x="4910" y="7"/>
                              <a:ext cx="15" cy="2"/>
                            </a:xfrm>
                            <a:custGeom>
                              <a:avLst/>
                              <a:gdLst>
                                <a:gd name="T0" fmla="+- 0 4910 4910"/>
                                <a:gd name="T1" fmla="*/ T0 w 15"/>
                                <a:gd name="T2" fmla="+- 0 4924 491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7" name="Group 1134"/>
                        <wpg:cNvGrpSpPr>
                          <a:grpSpLocks/>
                        </wpg:cNvGrpSpPr>
                        <wpg:grpSpPr bwMode="auto">
                          <a:xfrm>
                            <a:off x="4939" y="7"/>
                            <a:ext cx="15" cy="2"/>
                            <a:chOff x="4939" y="7"/>
                            <a:chExt cx="15" cy="2"/>
                          </a:xfrm>
                        </wpg:grpSpPr>
                        <wps:wsp>
                          <wps:cNvPr id="1438" name="Freeform 1135"/>
                          <wps:cNvSpPr>
                            <a:spLocks/>
                          </wps:cNvSpPr>
                          <wps:spPr bwMode="auto">
                            <a:xfrm>
                              <a:off x="4939" y="7"/>
                              <a:ext cx="15" cy="2"/>
                            </a:xfrm>
                            <a:custGeom>
                              <a:avLst/>
                              <a:gdLst>
                                <a:gd name="T0" fmla="+- 0 4939 4939"/>
                                <a:gd name="T1" fmla="*/ T0 w 15"/>
                                <a:gd name="T2" fmla="+- 0 4954 493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9" name="Group 1132"/>
                        <wpg:cNvGrpSpPr>
                          <a:grpSpLocks/>
                        </wpg:cNvGrpSpPr>
                        <wpg:grpSpPr bwMode="auto">
                          <a:xfrm>
                            <a:off x="4969" y="7"/>
                            <a:ext cx="15" cy="2"/>
                            <a:chOff x="4969" y="7"/>
                            <a:chExt cx="15" cy="2"/>
                          </a:xfrm>
                        </wpg:grpSpPr>
                        <wps:wsp>
                          <wps:cNvPr id="1440" name="Freeform 1133"/>
                          <wps:cNvSpPr>
                            <a:spLocks/>
                          </wps:cNvSpPr>
                          <wps:spPr bwMode="auto">
                            <a:xfrm>
                              <a:off x="4969" y="7"/>
                              <a:ext cx="15" cy="2"/>
                            </a:xfrm>
                            <a:custGeom>
                              <a:avLst/>
                              <a:gdLst>
                                <a:gd name="T0" fmla="+- 0 4969 4969"/>
                                <a:gd name="T1" fmla="*/ T0 w 15"/>
                                <a:gd name="T2" fmla="+- 0 4984 496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1" name="Group 1130"/>
                        <wpg:cNvGrpSpPr>
                          <a:grpSpLocks/>
                        </wpg:cNvGrpSpPr>
                        <wpg:grpSpPr bwMode="auto">
                          <a:xfrm>
                            <a:off x="4998" y="7"/>
                            <a:ext cx="15" cy="2"/>
                            <a:chOff x="4998" y="7"/>
                            <a:chExt cx="15" cy="2"/>
                          </a:xfrm>
                        </wpg:grpSpPr>
                        <wps:wsp>
                          <wps:cNvPr id="1442" name="Freeform 1131"/>
                          <wps:cNvSpPr>
                            <a:spLocks/>
                          </wps:cNvSpPr>
                          <wps:spPr bwMode="auto">
                            <a:xfrm>
                              <a:off x="4998" y="7"/>
                              <a:ext cx="15" cy="2"/>
                            </a:xfrm>
                            <a:custGeom>
                              <a:avLst/>
                              <a:gdLst>
                                <a:gd name="T0" fmla="+- 0 4998 4998"/>
                                <a:gd name="T1" fmla="*/ T0 w 15"/>
                                <a:gd name="T2" fmla="+- 0 5013 499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3" name="Group 1128"/>
                        <wpg:cNvGrpSpPr>
                          <a:grpSpLocks/>
                        </wpg:cNvGrpSpPr>
                        <wpg:grpSpPr bwMode="auto">
                          <a:xfrm>
                            <a:off x="5028" y="7"/>
                            <a:ext cx="15" cy="2"/>
                            <a:chOff x="5028" y="7"/>
                            <a:chExt cx="15" cy="2"/>
                          </a:xfrm>
                        </wpg:grpSpPr>
                        <wps:wsp>
                          <wps:cNvPr id="1444" name="Freeform 1129"/>
                          <wps:cNvSpPr>
                            <a:spLocks/>
                          </wps:cNvSpPr>
                          <wps:spPr bwMode="auto">
                            <a:xfrm>
                              <a:off x="5028" y="7"/>
                              <a:ext cx="15" cy="2"/>
                            </a:xfrm>
                            <a:custGeom>
                              <a:avLst/>
                              <a:gdLst>
                                <a:gd name="T0" fmla="+- 0 5028 5028"/>
                                <a:gd name="T1" fmla="*/ T0 w 15"/>
                                <a:gd name="T2" fmla="+- 0 5043 502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5" name="Group 1126"/>
                        <wpg:cNvGrpSpPr>
                          <a:grpSpLocks/>
                        </wpg:cNvGrpSpPr>
                        <wpg:grpSpPr bwMode="auto">
                          <a:xfrm>
                            <a:off x="5057" y="7"/>
                            <a:ext cx="15" cy="2"/>
                            <a:chOff x="5057" y="7"/>
                            <a:chExt cx="15" cy="2"/>
                          </a:xfrm>
                        </wpg:grpSpPr>
                        <wps:wsp>
                          <wps:cNvPr id="1446" name="Freeform 1127"/>
                          <wps:cNvSpPr>
                            <a:spLocks/>
                          </wps:cNvSpPr>
                          <wps:spPr bwMode="auto">
                            <a:xfrm>
                              <a:off x="5057" y="7"/>
                              <a:ext cx="15" cy="2"/>
                            </a:xfrm>
                            <a:custGeom>
                              <a:avLst/>
                              <a:gdLst>
                                <a:gd name="T0" fmla="+- 0 5057 5057"/>
                                <a:gd name="T1" fmla="*/ T0 w 15"/>
                                <a:gd name="T2" fmla="+- 0 5072 505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7" name="Group 1124"/>
                        <wpg:cNvGrpSpPr>
                          <a:grpSpLocks/>
                        </wpg:cNvGrpSpPr>
                        <wpg:grpSpPr bwMode="auto">
                          <a:xfrm>
                            <a:off x="5087" y="7"/>
                            <a:ext cx="15" cy="2"/>
                            <a:chOff x="5087" y="7"/>
                            <a:chExt cx="15" cy="2"/>
                          </a:xfrm>
                        </wpg:grpSpPr>
                        <wps:wsp>
                          <wps:cNvPr id="1448" name="Freeform 1125"/>
                          <wps:cNvSpPr>
                            <a:spLocks/>
                          </wps:cNvSpPr>
                          <wps:spPr bwMode="auto">
                            <a:xfrm>
                              <a:off x="5087" y="7"/>
                              <a:ext cx="15" cy="2"/>
                            </a:xfrm>
                            <a:custGeom>
                              <a:avLst/>
                              <a:gdLst>
                                <a:gd name="T0" fmla="+- 0 5087 5087"/>
                                <a:gd name="T1" fmla="*/ T0 w 15"/>
                                <a:gd name="T2" fmla="+- 0 5102 508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9" name="Group 1122"/>
                        <wpg:cNvGrpSpPr>
                          <a:grpSpLocks/>
                        </wpg:cNvGrpSpPr>
                        <wpg:grpSpPr bwMode="auto">
                          <a:xfrm>
                            <a:off x="5116" y="7"/>
                            <a:ext cx="15" cy="2"/>
                            <a:chOff x="5116" y="7"/>
                            <a:chExt cx="15" cy="2"/>
                          </a:xfrm>
                        </wpg:grpSpPr>
                        <wps:wsp>
                          <wps:cNvPr id="1450" name="Freeform 1123"/>
                          <wps:cNvSpPr>
                            <a:spLocks/>
                          </wps:cNvSpPr>
                          <wps:spPr bwMode="auto">
                            <a:xfrm>
                              <a:off x="5116" y="7"/>
                              <a:ext cx="15" cy="2"/>
                            </a:xfrm>
                            <a:custGeom>
                              <a:avLst/>
                              <a:gdLst>
                                <a:gd name="T0" fmla="+- 0 5116 5116"/>
                                <a:gd name="T1" fmla="*/ T0 w 15"/>
                                <a:gd name="T2" fmla="+- 0 5131 511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1" name="Group 1120"/>
                        <wpg:cNvGrpSpPr>
                          <a:grpSpLocks/>
                        </wpg:cNvGrpSpPr>
                        <wpg:grpSpPr bwMode="auto">
                          <a:xfrm>
                            <a:off x="5146" y="7"/>
                            <a:ext cx="15" cy="2"/>
                            <a:chOff x="5146" y="7"/>
                            <a:chExt cx="15" cy="2"/>
                          </a:xfrm>
                        </wpg:grpSpPr>
                        <wps:wsp>
                          <wps:cNvPr id="1452" name="Freeform 1121"/>
                          <wps:cNvSpPr>
                            <a:spLocks/>
                          </wps:cNvSpPr>
                          <wps:spPr bwMode="auto">
                            <a:xfrm>
                              <a:off x="5146" y="7"/>
                              <a:ext cx="15" cy="2"/>
                            </a:xfrm>
                            <a:custGeom>
                              <a:avLst/>
                              <a:gdLst>
                                <a:gd name="T0" fmla="+- 0 5146 5146"/>
                                <a:gd name="T1" fmla="*/ T0 w 15"/>
                                <a:gd name="T2" fmla="+- 0 5161 514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3" name="Group 1118"/>
                        <wpg:cNvGrpSpPr>
                          <a:grpSpLocks/>
                        </wpg:cNvGrpSpPr>
                        <wpg:grpSpPr bwMode="auto">
                          <a:xfrm>
                            <a:off x="5175" y="7"/>
                            <a:ext cx="15" cy="2"/>
                            <a:chOff x="5175" y="7"/>
                            <a:chExt cx="15" cy="2"/>
                          </a:xfrm>
                        </wpg:grpSpPr>
                        <wps:wsp>
                          <wps:cNvPr id="1454" name="Freeform 1119"/>
                          <wps:cNvSpPr>
                            <a:spLocks/>
                          </wps:cNvSpPr>
                          <wps:spPr bwMode="auto">
                            <a:xfrm>
                              <a:off x="5175" y="7"/>
                              <a:ext cx="15" cy="2"/>
                            </a:xfrm>
                            <a:custGeom>
                              <a:avLst/>
                              <a:gdLst>
                                <a:gd name="T0" fmla="+- 0 5175 5175"/>
                                <a:gd name="T1" fmla="*/ T0 w 15"/>
                                <a:gd name="T2" fmla="+- 0 5190 517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5" name="Group 1116"/>
                        <wpg:cNvGrpSpPr>
                          <a:grpSpLocks/>
                        </wpg:cNvGrpSpPr>
                        <wpg:grpSpPr bwMode="auto">
                          <a:xfrm>
                            <a:off x="5205" y="7"/>
                            <a:ext cx="15" cy="2"/>
                            <a:chOff x="5205" y="7"/>
                            <a:chExt cx="15" cy="2"/>
                          </a:xfrm>
                        </wpg:grpSpPr>
                        <wps:wsp>
                          <wps:cNvPr id="1456" name="Freeform 1117"/>
                          <wps:cNvSpPr>
                            <a:spLocks/>
                          </wps:cNvSpPr>
                          <wps:spPr bwMode="auto">
                            <a:xfrm>
                              <a:off x="5205" y="7"/>
                              <a:ext cx="15" cy="2"/>
                            </a:xfrm>
                            <a:custGeom>
                              <a:avLst/>
                              <a:gdLst>
                                <a:gd name="T0" fmla="+- 0 5205 5205"/>
                                <a:gd name="T1" fmla="*/ T0 w 15"/>
                                <a:gd name="T2" fmla="+- 0 5220 520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7" name="Group 1114"/>
                        <wpg:cNvGrpSpPr>
                          <a:grpSpLocks/>
                        </wpg:cNvGrpSpPr>
                        <wpg:grpSpPr bwMode="auto">
                          <a:xfrm>
                            <a:off x="5235" y="7"/>
                            <a:ext cx="15" cy="2"/>
                            <a:chOff x="5235" y="7"/>
                            <a:chExt cx="15" cy="2"/>
                          </a:xfrm>
                        </wpg:grpSpPr>
                        <wps:wsp>
                          <wps:cNvPr id="1458" name="Freeform 1115"/>
                          <wps:cNvSpPr>
                            <a:spLocks/>
                          </wps:cNvSpPr>
                          <wps:spPr bwMode="auto">
                            <a:xfrm>
                              <a:off x="5235" y="7"/>
                              <a:ext cx="15" cy="2"/>
                            </a:xfrm>
                            <a:custGeom>
                              <a:avLst/>
                              <a:gdLst>
                                <a:gd name="T0" fmla="+- 0 5235 5235"/>
                                <a:gd name="T1" fmla="*/ T0 w 15"/>
                                <a:gd name="T2" fmla="+- 0 5249 523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9" name="Group 1112"/>
                        <wpg:cNvGrpSpPr>
                          <a:grpSpLocks/>
                        </wpg:cNvGrpSpPr>
                        <wpg:grpSpPr bwMode="auto">
                          <a:xfrm>
                            <a:off x="5264" y="7"/>
                            <a:ext cx="15" cy="2"/>
                            <a:chOff x="5264" y="7"/>
                            <a:chExt cx="15" cy="2"/>
                          </a:xfrm>
                        </wpg:grpSpPr>
                        <wps:wsp>
                          <wps:cNvPr id="1460" name="Freeform 1113"/>
                          <wps:cNvSpPr>
                            <a:spLocks/>
                          </wps:cNvSpPr>
                          <wps:spPr bwMode="auto">
                            <a:xfrm>
                              <a:off x="5264" y="7"/>
                              <a:ext cx="15" cy="2"/>
                            </a:xfrm>
                            <a:custGeom>
                              <a:avLst/>
                              <a:gdLst>
                                <a:gd name="T0" fmla="+- 0 5264 5264"/>
                                <a:gd name="T1" fmla="*/ T0 w 15"/>
                                <a:gd name="T2" fmla="+- 0 5279 526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1" name="Group 1110"/>
                        <wpg:cNvGrpSpPr>
                          <a:grpSpLocks/>
                        </wpg:cNvGrpSpPr>
                        <wpg:grpSpPr bwMode="auto">
                          <a:xfrm>
                            <a:off x="5367" y="7"/>
                            <a:ext cx="15" cy="2"/>
                            <a:chOff x="5367" y="7"/>
                            <a:chExt cx="15" cy="2"/>
                          </a:xfrm>
                        </wpg:grpSpPr>
                        <wps:wsp>
                          <wps:cNvPr id="1462" name="Freeform 1111"/>
                          <wps:cNvSpPr>
                            <a:spLocks/>
                          </wps:cNvSpPr>
                          <wps:spPr bwMode="auto">
                            <a:xfrm>
                              <a:off x="5367" y="7"/>
                              <a:ext cx="15" cy="2"/>
                            </a:xfrm>
                            <a:custGeom>
                              <a:avLst/>
                              <a:gdLst>
                                <a:gd name="T0" fmla="+- 0 5367 5367"/>
                                <a:gd name="T1" fmla="*/ T0 w 15"/>
                                <a:gd name="T2" fmla="+- 0 5382 536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3" name="Group 1108"/>
                        <wpg:cNvGrpSpPr>
                          <a:grpSpLocks/>
                        </wpg:cNvGrpSpPr>
                        <wpg:grpSpPr bwMode="auto">
                          <a:xfrm>
                            <a:off x="5294" y="7"/>
                            <a:ext cx="15" cy="2"/>
                            <a:chOff x="5294" y="7"/>
                            <a:chExt cx="15" cy="2"/>
                          </a:xfrm>
                        </wpg:grpSpPr>
                        <wps:wsp>
                          <wps:cNvPr id="1464" name="Freeform 1109"/>
                          <wps:cNvSpPr>
                            <a:spLocks/>
                          </wps:cNvSpPr>
                          <wps:spPr bwMode="auto">
                            <a:xfrm>
                              <a:off x="5294" y="7"/>
                              <a:ext cx="15" cy="2"/>
                            </a:xfrm>
                            <a:custGeom>
                              <a:avLst/>
                              <a:gdLst>
                                <a:gd name="T0" fmla="+- 0 5294 5294"/>
                                <a:gd name="T1" fmla="*/ T0 w 15"/>
                                <a:gd name="T2" fmla="+- 0 5308 529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5" name="Group 1106"/>
                        <wpg:cNvGrpSpPr>
                          <a:grpSpLocks/>
                        </wpg:cNvGrpSpPr>
                        <wpg:grpSpPr bwMode="auto">
                          <a:xfrm>
                            <a:off x="5323" y="7"/>
                            <a:ext cx="15" cy="2"/>
                            <a:chOff x="5323" y="7"/>
                            <a:chExt cx="15" cy="2"/>
                          </a:xfrm>
                        </wpg:grpSpPr>
                        <wps:wsp>
                          <wps:cNvPr id="1466" name="Freeform 1107"/>
                          <wps:cNvSpPr>
                            <a:spLocks/>
                          </wps:cNvSpPr>
                          <wps:spPr bwMode="auto">
                            <a:xfrm>
                              <a:off x="5323" y="7"/>
                              <a:ext cx="15" cy="2"/>
                            </a:xfrm>
                            <a:custGeom>
                              <a:avLst/>
                              <a:gdLst>
                                <a:gd name="T0" fmla="+- 0 5323 5323"/>
                                <a:gd name="T1" fmla="*/ T0 w 15"/>
                                <a:gd name="T2" fmla="+- 0 5338 532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7" name="Group 1104"/>
                        <wpg:cNvGrpSpPr>
                          <a:grpSpLocks/>
                        </wpg:cNvGrpSpPr>
                        <wpg:grpSpPr bwMode="auto">
                          <a:xfrm>
                            <a:off x="5353" y="7"/>
                            <a:ext cx="15" cy="2"/>
                            <a:chOff x="5353" y="7"/>
                            <a:chExt cx="15" cy="2"/>
                          </a:xfrm>
                        </wpg:grpSpPr>
                        <wps:wsp>
                          <wps:cNvPr id="1468" name="Freeform 1105"/>
                          <wps:cNvSpPr>
                            <a:spLocks/>
                          </wps:cNvSpPr>
                          <wps:spPr bwMode="auto">
                            <a:xfrm>
                              <a:off x="5353" y="7"/>
                              <a:ext cx="15" cy="2"/>
                            </a:xfrm>
                            <a:custGeom>
                              <a:avLst/>
                              <a:gdLst>
                                <a:gd name="T0" fmla="+- 0 5353 5353"/>
                                <a:gd name="T1" fmla="*/ T0 w 15"/>
                                <a:gd name="T2" fmla="+- 0 5367 535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18C776" id="Group 1103" o:spid="_x0000_s1026" style="width:269.5pt;height:.75pt;mso-position-horizontal-relative:char;mso-position-vertical-relative:line" coordsize="539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">
                <v:group id="Group 1468" o:spid="_x0000_s1027" style="position:absolute;left:7;top:7;width:15;height:2" coordorigin="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">
                  <v:shape id="Freeform 1469" o:spid="_x0000_s1028" style="position:absolute;left: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" path="m,l15,e" filled="f" strokecolor="#333" strokeweight=".26044mm">
                    <v:path arrowok="t" o:connecttype="custom" o:connectlocs="0,0;15,0" o:connectangles="0,0"/>
                  </v:shape>
                </v:group>
                <v:group id="Group 1466" o:spid="_x0000_s1029" style="position:absolute;left:37;top:7;width:15;height:2" coordorigin="3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">
                  <v:shape id="Freeform 1467" o:spid="_x0000_s1030" style="position:absolute;left:3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" path="m,l15,e" filled="f" strokecolor="#333" strokeweight=".26044mm">
                    <v:path arrowok="t" o:connecttype="custom" o:connectlocs="0,0;15,0" o:connectangles="0,0"/>
                  </v:shape>
                </v:group>
                <v:group id="Group 1464" o:spid="_x0000_s1031" style="position:absolute;left:66;top:7;width:15;height:2" coordorigin="6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shape id="Freeform 1465" o:spid="_x0000_s1032" style="position:absolute;left:6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" path="m,l15,e" filled="f" strokecolor="#333" strokeweight=".26044mm">
                    <v:path arrowok="t" o:connecttype="custom" o:connectlocs="0,0;15,0" o:connectangles="0,0"/>
                  </v:shape>
                </v:group>
                <v:group id="Group 1462" o:spid="_x0000_s1033" style="position:absolute;left:96;top:7;width:15;height:2" coordorigin="9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">
                  <v:shape id="Freeform 1463" o:spid="_x0000_s1034" style="position:absolute;left:9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" path="m,l15,e" filled="f" strokecolor="#333" strokeweight=".26044mm">
                    <v:path arrowok="t" o:connecttype="custom" o:connectlocs="0,0;15,0" o:connectangles="0,0"/>
                  </v:shape>
                </v:group>
                <v:group id="Group 1460" o:spid="_x0000_s1035" style="position:absolute;left:126;top:7;width:15;height:2" coordorigin="12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">
                  <v:shape id="Freeform 1461" o:spid="_x0000_s1036" style="position:absolute;left:12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" path="m,l14,e" filled="f" strokecolor="#333" strokeweight=".26044mm">
                    <v:path arrowok="t" o:connecttype="custom" o:connectlocs="0,0;14,0" o:connectangles="0,0"/>
                  </v:shape>
                </v:group>
                <v:group id="Group 1458" o:spid="_x0000_s1037" style="position:absolute;left:155;top:7;width:15;height:2" coordorigin="15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">
                  <v:shape id="Freeform 1459" o:spid="_x0000_s1038" style="position:absolute;left:15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" path="m,l15,e" filled="f" strokecolor="#333" strokeweight=".26044mm">
                    <v:path arrowok="t" o:connecttype="custom" o:connectlocs="0,0;15,0" o:connectangles="0,0"/>
                  </v:shape>
                </v:group>
                <v:group id="Group 1456" o:spid="_x0000_s1039" style="position:absolute;left:185;top:7;width:15;height:2" coordorigin="18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">
                  <v:shape id="Freeform 1457" o:spid="_x0000_s1040" style="position:absolute;left:18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" path="m,l14,e" filled="f" strokecolor="#333" strokeweight=".26044mm">
                    <v:path arrowok="t" o:connecttype="custom" o:connectlocs="0,0;14,0" o:connectangles="0,0"/>
                  </v:shape>
                </v:group>
                <v:group id="Group 1454" o:spid="_x0000_s1041" style="position:absolute;left:214;top:7;width:15;height:2" coordorigin="21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 id="Freeform 1455" o:spid="_x0000_s1042" style="position:absolute;left:21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" path="m,l15,e" filled="f" strokecolor="#333" strokeweight=".26044mm">
                    <v:path arrowok="t" o:connecttype="custom" o:connectlocs="0,0;15,0" o:connectangles="0,0"/>
                  </v:shape>
                </v:group>
                <v:group id="Group 1452" o:spid="_x0000_s1043" style="position:absolute;left:244;top:7;width:15;height:2" coordorigin="24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">
                  <v:shape id="Freeform 1453" o:spid="_x0000_s1044" style="position:absolute;left:24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" path="m,l14,e" filled="f" strokecolor="#333" strokeweight=".26044mm">
                    <v:path arrowok="t" o:connecttype="custom" o:connectlocs="0,0;14,0" o:connectangles="0,0"/>
                  </v:shape>
                </v:group>
                <v:group id="Group 1450" o:spid="_x0000_s1045" style="position:absolute;left:273;top:7;width:15;height:2" coordorigin="27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">
                  <v:shape id="Freeform 1451" o:spid="_x0000_s1046" style="position:absolute;left:27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" path="m,l15,e" filled="f" strokecolor="#333" strokeweight=".26044mm">
                    <v:path arrowok="t" o:connecttype="custom" o:connectlocs="0,0;15,0" o:connectangles="0,0"/>
                  </v:shape>
                </v:group>
                <v:group id="Group 1448" o:spid="_x0000_s1047" style="position:absolute;left:303;top:7;width:15;height:2" coordorigin="30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shape id="Freeform 1449" o:spid="_x0000_s1048" style="position:absolute;left:30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" path="m,l14,e" filled="f" strokecolor="#333" strokeweight=".26044mm">
                    <v:path arrowok="t" o:connecttype="custom" o:connectlocs="0,0;14,0" o:connectangles="0,0"/>
                  </v:shape>
                </v:group>
                <v:group id="Group 1446" o:spid="_x0000_s1049" style="position:absolute;left:332;top:7;width:15;height:2" coordorigin="33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">
                  <v:shape id="Freeform 1447" o:spid="_x0000_s1050" style="position:absolute;left:33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" path="m,l15,e" filled="f" strokecolor="#333" strokeweight=".26044mm">
                    <v:path arrowok="t" o:connecttype="custom" o:connectlocs="0,0;15,0" o:connectangles="0,0"/>
                  </v:shape>
                </v:group>
                <v:group id="Group 1444" o:spid="_x0000_s1051" style="position:absolute;left:362;top:7;width:15;height:2" coordorigin="36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">
                  <v:shape id="Freeform 1445" o:spid="_x0000_s1052" style="position:absolute;left:36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" path="m,l15,e" filled="f" strokecolor="#333" strokeweight=".26044mm">
                    <v:path arrowok="t" o:connecttype="custom" o:connectlocs="0,0;15,0" o:connectangles="0,0"/>
                  </v:shape>
                </v:group>
                <v:group id="Group 1442" o:spid="_x0000_s1053" style="position:absolute;left:391;top:7;width:15;height:2" coordorigin="39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shape id="Freeform 1443" o:spid="_x0000_s1054" style="position:absolute;left:39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" path="m,l15,e" filled="f" strokecolor="#333" strokeweight=".26044mm">
                    <v:path arrowok="t" o:connecttype="custom" o:connectlocs="0,0;15,0" o:connectangles="0,0"/>
                  </v:shape>
                </v:group>
                <v:group id="Group 1440" o:spid="_x0000_s1055" style="position:absolute;left:421;top:7;width:15;height:2" coordorigin="42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Freeform 1441" o:spid="_x0000_s1056" style="position:absolute;left:42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" path="m,l15,e" filled="f" strokecolor="#333" strokeweight=".26044mm">
                    <v:path arrowok="t" o:connecttype="custom" o:connectlocs="0,0;15,0" o:connectangles="0,0"/>
                  </v:shape>
                </v:group>
                <v:group id="Group 1438" o:spid="_x0000_s1057" style="position:absolute;left:450;top:7;width:15;height:2" coordorigin="45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shape id="Freeform 1439" o:spid="_x0000_s1058" style="position:absolute;left:45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" path="m,l15,e" filled="f" strokecolor="#333" strokeweight=".26044mm">
                    <v:path arrowok="t" o:connecttype="custom" o:connectlocs="0,0;15,0" o:connectangles="0,0"/>
                  </v:shape>
                </v:group>
                <v:group id="Group 1436" o:spid="_x0000_s1059" style="position:absolute;left:480;top:7;width:15;height:2" coordorigin="48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shape id="Freeform 1437" o:spid="_x0000_s1060" style="position:absolute;left:48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" path="m,l15,e" filled="f" strokecolor="#333" strokeweight=".26044mm">
                    <v:path arrowok="t" o:connecttype="custom" o:connectlocs="0,0;15,0" o:connectangles="0,0"/>
                  </v:shape>
                </v:group>
                <v:group id="Group 1434" o:spid="_x0000_s1061" style="position:absolute;left:509;top:7;width:15;height:2" coordorigin="50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reeform 1435" o:spid="_x0000_s1062" style="position:absolute;left:50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" path="m,l15,e" filled="f" strokecolor="#333" strokeweight=".26044mm">
                    <v:path arrowok="t" o:connecttype="custom" o:connectlocs="0,0;15,0" o:connectangles="0,0"/>
                  </v:shape>
                </v:group>
                <v:group id="Group 1432" o:spid="_x0000_s1063" style="position:absolute;left:539;top:7;width:15;height:2" coordorigin="53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shape id="Freeform 1433" o:spid="_x0000_s1064" style="position:absolute;left:53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" path="m,l15,e" filled="f" strokecolor="#333" strokeweight=".26044mm">
                    <v:path arrowok="t" o:connecttype="custom" o:connectlocs="0,0;15,0" o:connectangles="0,0"/>
                  </v:shape>
                </v:group>
                <v:group id="Group 1430" o:spid="_x0000_s1065" style="position:absolute;left:568;top:7;width:15;height:2" coordorigin="56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shape id="Freeform 1431" o:spid="_x0000_s1066" style="position:absolute;left:56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" path="m,l15,e" filled="f" strokecolor="#333" strokeweight=".26044mm">
                    <v:path arrowok="t" o:connecttype="custom" o:connectlocs="0,0;15,0" o:connectangles="0,0"/>
                  </v:shape>
                </v:group>
                <v:group id="Group 1428" o:spid="_x0000_s1067" style="position:absolute;left:598;top:7;width:15;height:2" coordorigin="59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Freeform 1429" o:spid="_x0000_s1068" style="position:absolute;left:59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" path="m,l15,e" filled="f" strokecolor="#333" strokeweight=".26044mm">
                    <v:path arrowok="t" o:connecttype="custom" o:connectlocs="0,0;15,0" o:connectangles="0,0"/>
                  </v:shape>
                </v:group>
                <v:group id="Group 1426" o:spid="_x0000_s1069" style="position:absolute;left:628;top:7;width:15;height:2" coordorigin="62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Freeform 1427" o:spid="_x0000_s1070" style="position:absolute;left:62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" path="m,l14,e" filled="f" strokecolor="#333" strokeweight=".26044mm">
                    <v:path arrowok="t" o:connecttype="custom" o:connectlocs="0,0;14,0" o:connectangles="0,0"/>
                  </v:shape>
                </v:group>
                <v:group id="Group 1424" o:spid="_x0000_s1071" style="position:absolute;left:657;top:7;width:15;height:2" coordorigin="65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">
                  <v:shape id="Freeform 1425" o:spid="_x0000_s1072" style="position:absolute;left:65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" path="m,l15,e" filled="f" strokecolor="#333" strokeweight=".26044mm">
                    <v:path arrowok="t" o:connecttype="custom" o:connectlocs="0,0;15,0" o:connectangles="0,0"/>
                  </v:shape>
                </v:group>
                <v:group id="Group 1422" o:spid="_x0000_s1073" style="position:absolute;left:687;top:7;width:15;height:2" coordorigin="68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Freeform 1423" o:spid="_x0000_s1074" style="position:absolute;left:68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" path="m,l14,e" filled="f" strokecolor="#333" strokeweight=".26044mm">
                    <v:path arrowok="t" o:connecttype="custom" o:connectlocs="0,0;14,0" o:connectangles="0,0"/>
                  </v:shape>
                </v:group>
                <v:group id="Group 1420" o:spid="_x0000_s1075" style="position:absolute;left:716;top:7;width:15;height:2" coordorigin="71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">
                  <v:shape id="Freeform 1421" o:spid="_x0000_s1076" style="position:absolute;left:71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" path="m,l15,e" filled="f" strokecolor="#333" strokeweight=".26044mm">
                    <v:path arrowok="t" o:connecttype="custom" o:connectlocs="0,0;15,0" o:connectangles="0,0"/>
                  </v:shape>
                </v:group>
                <v:group id="Group 1418" o:spid="_x0000_s1077" style="position:absolute;left:746;top:7;width:15;height:2" coordorigin="74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">
                  <v:shape id="Freeform 1419" o:spid="_x0000_s1078" style="position:absolute;left:74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" path="m,l14,e" filled="f" strokecolor="#333" strokeweight=".26044mm">
                    <v:path arrowok="t" o:connecttype="custom" o:connectlocs="0,0;14,0" o:connectangles="0,0"/>
                  </v:shape>
                </v:group>
                <v:group id="Group 1416" o:spid="_x0000_s1079" style="position:absolute;left:775;top:7;width:15;height:2" coordorigin="77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">
                  <v:shape id="Freeform 1417" o:spid="_x0000_s1080" style="position:absolute;left:77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" path="m,l15,e" filled="f" strokecolor="#333" strokeweight=".26044mm">
                    <v:path arrowok="t" o:connecttype="custom" o:connectlocs="0,0;15,0" o:connectangles="0,0"/>
                  </v:shape>
                </v:group>
                <v:group id="Group 1414" o:spid="_x0000_s1081" style="position:absolute;left:805;top:7;width:15;height:2" coordorigin="80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shape id="Freeform 1415" o:spid="_x0000_s1082" style="position:absolute;left:80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" path="m,l15,e" filled="f" strokecolor="#333" strokeweight=".26044mm">
                    <v:path arrowok="t" o:connecttype="custom" o:connectlocs="0,0;15,0" o:connectangles="0,0"/>
                  </v:shape>
                </v:group>
                <v:group id="Group 1412" o:spid="_x0000_s1083" style="position:absolute;left:834;top:7;width:15;height:2" coordorigin="83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">
                  <v:shape id="Freeform 1413" o:spid="_x0000_s1084" style="position:absolute;left:83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" path="m,l15,e" filled="f" strokecolor="#333" strokeweight=".26044mm">
                    <v:path arrowok="t" o:connecttype="custom" o:connectlocs="0,0;15,0" o:connectangles="0,0"/>
                  </v:shape>
                </v:group>
                <v:group id="Group 1410" o:spid="_x0000_s1085" style="position:absolute;left:864;top:7;width:15;height:2" coordorigin="86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">
                  <v:shape id="Freeform 1411" o:spid="_x0000_s1086" style="position:absolute;left:86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" path="m,l15,e" filled="f" strokecolor="#333" strokeweight=".26044mm">
                    <v:path arrowok="t" o:connecttype="custom" o:connectlocs="0,0;15,0" o:connectangles="0,0"/>
                  </v:shape>
                </v:group>
                <v:group id="Group 1408" o:spid="_x0000_s1087" style="position:absolute;left:893;top:7;width:15;height:2" coordorigin="89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">
                  <v:shape id="Freeform 1409" o:spid="_x0000_s1088" style="position:absolute;left:89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" path="m,l15,e" filled="f" strokecolor="#333" strokeweight=".26044mm">
                    <v:path arrowok="t" o:connecttype="custom" o:connectlocs="0,0;15,0" o:connectangles="0,0"/>
                  </v:shape>
                </v:group>
                <v:group id="Group 1406" o:spid="_x0000_s1089" style="position:absolute;left:923;top:7;width:15;height:2" coordorigin="92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">
                  <v:shape id="Freeform 1407" o:spid="_x0000_s1090" style="position:absolute;left:92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" path="m,l15,e" filled="f" strokecolor="#333" strokeweight=".26044mm">
                    <v:path arrowok="t" o:connecttype="custom" o:connectlocs="0,0;15,0" o:connectangles="0,0"/>
                  </v:shape>
                </v:group>
                <v:group id="Group 1404" o:spid="_x0000_s1091" style="position:absolute;left:952;top:7;width:15;height:2" coordorigin="95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shape id="Freeform 1405" o:spid="_x0000_s1092" style="position:absolute;left:95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" path="m,l15,e" filled="f" strokecolor="#333" strokeweight=".26044mm">
                    <v:path arrowok="t" o:connecttype="custom" o:connectlocs="0,0;15,0" o:connectangles="0,0"/>
                  </v:shape>
                </v:group>
                <v:group id="Group 1402" o:spid="_x0000_s1093" style="position:absolute;left:982;top:7;width:15;height:2" coordorigin="98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">
                  <v:shape id="Freeform 1403" o:spid="_x0000_s1094" style="position:absolute;left:98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" path="m,l15,e" filled="f" strokecolor="#333" strokeweight=".26044mm">
                    <v:path arrowok="t" o:connecttype="custom" o:connectlocs="0,0;15,0" o:connectangles="0,0"/>
                  </v:shape>
                </v:group>
                <v:group id="Group 1400" o:spid="_x0000_s1095" style="position:absolute;left:1011;top:7;width:15;height:2" coordorigin="101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">
                  <v:shape id="Freeform 1401" o:spid="_x0000_s1096" style="position:absolute;left:101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" path="m,l15,e" filled="f" strokecolor="#333" strokeweight=".26044mm">
                    <v:path arrowok="t" o:connecttype="custom" o:connectlocs="0,0;15,0" o:connectangles="0,0"/>
                  </v:shape>
                </v:group>
                <v:group id="Group 1398" o:spid="_x0000_s1097" style="position:absolute;left:1041;top:7;width:15;height:2" coordorigin="104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shape id="Freeform 1399" o:spid="_x0000_s1098" style="position:absolute;left:104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" path="m,l15,e" filled="f" strokecolor="#333" strokeweight=".26044mm">
                    <v:path arrowok="t" o:connecttype="custom" o:connectlocs="0,0;15,0" o:connectangles="0,0"/>
                  </v:shape>
                </v:group>
                <v:group id="Group 1396" o:spid="_x0000_s1099" style="position:absolute;left:1071;top:7;width:15;height:2" coordorigin="107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">
                  <v:shape id="Freeform 1397" o:spid="_x0000_s1100" style="position:absolute;left:107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" path="m,l14,e" filled="f" strokecolor="#333" strokeweight=".26044mm">
                    <v:path arrowok="t" o:connecttype="custom" o:connectlocs="0,0;14,0" o:connectangles="0,0"/>
                  </v:shape>
                </v:group>
                <v:group id="Group 1394" o:spid="_x0000_s1101" style="position:absolute;left:1100;top:7;width:15;height:2" coordorigin="110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shape id="Freeform 1395" o:spid="_x0000_s1102" style="position:absolute;left:110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" path="m,l15,e" filled="f" strokecolor="#333" strokeweight=".26044mm">
                    <v:path arrowok="t" o:connecttype="custom" o:connectlocs="0,0;15,0" o:connectangles="0,0"/>
                  </v:shape>
                </v:group>
                <v:group id="Group 1392" o:spid="_x0000_s1103" style="position:absolute;left:1130;top:7;width:15;height:2" coordorigin="113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shape id="Freeform 1393" o:spid="_x0000_s1104" style="position:absolute;left:113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" path="m,l14,e" filled="f" strokecolor="#333" strokeweight=".26044mm">
                    <v:path arrowok="t" o:connecttype="custom" o:connectlocs="0,0;14,0" o:connectangles="0,0"/>
                  </v:shape>
                </v:group>
                <v:group id="Group 1390" o:spid="_x0000_s1105" style="position:absolute;left:1159;top:7;width:15;height:2" coordorigin="115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">
                  <v:shape id="Freeform 1391" o:spid="_x0000_s1106" style="position:absolute;left:115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" path="m,l15,e" filled="f" strokecolor="#333" strokeweight=".26044mm">
                    <v:path arrowok="t" o:connecttype="custom" o:connectlocs="0,0;15,0" o:connectangles="0,0"/>
                  </v:shape>
                </v:group>
                <v:group id="Group 1388" o:spid="_x0000_s1107" style="position:absolute;left:1189;top:7;width:15;height:2" coordorigin="118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">
                  <v:shape id="Freeform 1389" o:spid="_x0000_s1108" style="position:absolute;left:118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" path="m,l14,e" filled="f" strokecolor="#333" strokeweight=".26044mm">
                    <v:path arrowok="t" o:connecttype="custom" o:connectlocs="0,0;14,0" o:connectangles="0,0"/>
                  </v:shape>
                </v:group>
                <v:group id="Group 1386" o:spid="_x0000_s1109" style="position:absolute;left:1218;top:7;width:15;height:2" coordorigin="121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">
                  <v:shape id="Freeform 1387" o:spid="_x0000_s1110" style="position:absolute;left:121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" path="m,l15,e" filled="f" strokecolor="#333" strokeweight=".26044mm">
                    <v:path arrowok="t" o:connecttype="custom" o:connectlocs="0,0;15,0" o:connectangles="0,0"/>
                  </v:shape>
                </v:group>
                <v:group id="Group 1384" o:spid="_x0000_s1111" style="position:absolute;left:1248;top:7;width:15;height:2" coordorigin="124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">
                  <v:shape id="Freeform 1385" o:spid="_x0000_s1112" style="position:absolute;left:124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" path="m,l14,e" filled="f" strokecolor="#333" strokeweight=".26044mm">
                    <v:path arrowok="t" o:connecttype="custom" o:connectlocs="0,0;14,0" o:connectangles="0,0"/>
                  </v:shape>
                </v:group>
                <v:group id="Group 1382" o:spid="_x0000_s1113" style="position:absolute;left:1277;top:7;width:15;height:2" coordorigin="127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">
                  <v:shape id="Freeform 1383" o:spid="_x0000_s1114" style="position:absolute;left:127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" path="m,l15,e" filled="f" strokecolor="#333" strokeweight=".26044mm">
                    <v:path arrowok="t" o:connecttype="custom" o:connectlocs="0,0;15,0" o:connectangles="0,0"/>
                  </v:shape>
                </v:group>
                <v:group id="Group 1380" o:spid="_x0000_s1115" style="position:absolute;left:1307;top:7;width:15;height:2" coordorigin="130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">
                  <v:shape id="Freeform 1381" o:spid="_x0000_s1116" style="position:absolute;left:130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" path="m,l15,e" filled="f" strokecolor="#333" strokeweight=".26044mm">
                    <v:path arrowok="t" o:connecttype="custom" o:connectlocs="0,0;15,0" o:connectangles="0,0"/>
                  </v:shape>
                </v:group>
                <v:group id="Group 1378" o:spid="_x0000_s1117" style="position:absolute;left:1336;top:7;width:15;height:2" coordorigin="133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">
                  <v:shape id="Freeform 1379" o:spid="_x0000_s1118" style="position:absolute;left:133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" path="m,l15,e" filled="f" strokecolor="#333" strokeweight=".26044mm">
                    <v:path arrowok="t" o:connecttype="custom" o:connectlocs="0,0;15,0" o:connectangles="0,0"/>
                  </v:shape>
                </v:group>
                <v:group id="Group 1376" o:spid="_x0000_s1119" style="position:absolute;left:1366;top:7;width:15;height:2" coordorigin="136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shape id="Freeform 1377" o:spid="_x0000_s1120" style="position:absolute;left:136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" path="m,l15,e" filled="f" strokecolor="#333" strokeweight=".26044mm">
                    <v:path arrowok="t" o:connecttype="custom" o:connectlocs="0,0;15,0" o:connectangles="0,0"/>
                  </v:shape>
                </v:group>
                <v:group id="Group 1374" o:spid="_x0000_s1121" style="position:absolute;left:1395;top:7;width:15;height:2" coordorigin="139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shape id="Freeform 1375" o:spid="_x0000_s1122" style="position:absolute;left:139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" path="m,l15,e" filled="f" strokecolor="#333" strokeweight=".26044mm">
                    <v:path arrowok="t" o:connecttype="custom" o:connectlocs="0,0;15,0" o:connectangles="0,0"/>
                  </v:shape>
                </v:group>
                <v:group id="Group 1372" o:spid="_x0000_s1123" style="position:absolute;left:1425;top:7;width:15;height:2" coordorigin="142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shape id="Freeform 1373" o:spid="_x0000_s1124" style="position:absolute;left:142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" path="m,l15,e" filled="f" strokecolor="#333" strokeweight=".26044mm">
                    <v:path arrowok="t" o:connecttype="custom" o:connectlocs="0,0;15,0" o:connectangles="0,0"/>
                  </v:shape>
                </v:group>
                <v:group id="Group 1370" o:spid="_x0000_s1125" style="position:absolute;left:1454;top:7;width:15;height:2" coordorigin="145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shape id="Freeform 1371" o:spid="_x0000_s1126" style="position:absolute;left:145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" path="m,l15,e" filled="f" strokecolor="#333" strokeweight=".26044mm">
                    <v:path arrowok="t" o:connecttype="custom" o:connectlocs="0,0;15,0" o:connectangles="0,0"/>
                  </v:shape>
                </v:group>
                <v:group id="Group 1368" o:spid="_x0000_s1127" style="position:absolute;left:1484;top:7;width:15;height:2" coordorigin="148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">
                  <v:shape id="Freeform 1369" o:spid="_x0000_s1128" style="position:absolute;left:148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" path="m,l15,e" filled="f" strokecolor="#333" strokeweight=".26044mm">
                    <v:path arrowok="t" o:connecttype="custom" o:connectlocs="0,0;15,0" o:connectangles="0,0"/>
                  </v:shape>
                </v:group>
                <v:group id="Group 1366" o:spid="_x0000_s1129" style="position:absolute;left:1514;top:7;width:15;height:2" coordorigin="151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">
                  <v:shape id="Freeform 1367" o:spid="_x0000_s1130" style="position:absolute;left:151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" path="m,l14,e" filled="f" strokecolor="#333" strokeweight=".26044mm">
                    <v:path arrowok="t" o:connecttype="custom" o:connectlocs="0,0;14,0" o:connectangles="0,0"/>
                  </v:shape>
                </v:group>
                <v:group id="Group 1364" o:spid="_x0000_s1131" style="position:absolute;left:1543;top:7;width:15;height:2" coordorigin="154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shape id="Freeform 1365" o:spid="_x0000_s1132" style="position:absolute;left:154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" path="m,l15,e" filled="f" strokecolor="#333" strokeweight=".26044mm">
                    <v:path arrowok="t" o:connecttype="custom" o:connectlocs="0,0;15,0" o:connectangles="0,0"/>
                  </v:shape>
                </v:group>
                <v:group id="Group 1362" o:spid="_x0000_s1133" style="position:absolute;left:1573;top:7;width:15;height:2" coordorigin="157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4f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BTZK4fxQAAAN0AAAAP&#10;AAAAAAAAAAAAAAAAAAcCAABkcnMvZG93bnJldi54bWxQSwUGAAAAAAMAAwC3AAAA+QIAAAAA&#10;">
                  <v:shape id="Freeform 1363" o:spid="_x0000_s1134" style="position:absolute;left:157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" path="m,l14,e" filled="f" strokecolor="#333" strokeweight=".26044mm">
                    <v:path arrowok="t" o:connecttype="custom" o:connectlocs="0,0;14,0" o:connectangles="0,0"/>
                  </v:shape>
                </v:group>
                <v:group id="Group 1360" o:spid="_x0000_s1135" style="position:absolute;left:1602;top:7;width:15;height:2" coordorigin="160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">
                  <v:shape id="Freeform 1361" o:spid="_x0000_s1136" style="position:absolute;left:160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" path="m,l15,e" filled="f" strokecolor="#333" strokeweight=".26044mm">
                    <v:path arrowok="t" o:connecttype="custom" o:connectlocs="0,0;15,0" o:connectangles="0,0"/>
                  </v:shape>
                </v:group>
                <v:group id="Group 1358" o:spid="_x0000_s1137" style="position:absolute;left:1632;top:7;width:15;height:2" coordorigin="163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">
                  <v:shape id="Freeform 1359" o:spid="_x0000_s1138" style="position:absolute;left:163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" path="m,l14,e" filled="f" strokecolor="#333" strokeweight=".26044mm">
                    <v:path arrowok="t" o:connecttype="custom" o:connectlocs="0,0;14,0" o:connectangles="0,0"/>
                  </v:shape>
                </v:group>
                <v:group id="Group 1356" o:spid="_x0000_s1139" style="position:absolute;left:1661;top:7;width:15;height:2" coordorigin="166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">
                  <v:shape id="Freeform 1357" o:spid="_x0000_s1140" style="position:absolute;left:166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" path="m,l15,e" filled="f" strokecolor="#333" strokeweight=".26044mm">
                    <v:path arrowok="t" o:connecttype="custom" o:connectlocs="0,0;15,0" o:connectangles="0,0"/>
                  </v:shape>
                </v:group>
                <v:group id="Group 1354" o:spid="_x0000_s1141" style="position:absolute;left:1691;top:7;width:15;height:2" coordorigin="169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v:shape id="Freeform 1355" o:spid="_x0000_s1142" style="position:absolute;left:169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" path="m,l14,e" filled="f" strokecolor="#333" strokeweight=".26044mm">
                    <v:path arrowok="t" o:connecttype="custom" o:connectlocs="0,0;14,0" o:connectangles="0,0"/>
                  </v:shape>
                </v:group>
                <v:group id="Group 1352" o:spid="_x0000_s1143" style="position:absolute;left:1720;top:7;width:15;height:2" coordorigin="172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shape id="Freeform 1353" o:spid="_x0000_s1144" style="position:absolute;left:172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" path="m,l15,e" filled="f" strokecolor="#333" strokeweight=".26044mm">
                    <v:path arrowok="t" o:connecttype="custom" o:connectlocs="0,0;15,0" o:connectangles="0,0"/>
                  </v:shape>
                </v:group>
                <v:group id="Group 1350" o:spid="_x0000_s1145" style="position:absolute;left:1750;top:7;width:15;height:2" coordorigin="175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">
                  <v:shape id="Freeform 1351" o:spid="_x0000_s1146" style="position:absolute;left:175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" path="m,l15,e" filled="f" strokecolor="#333" strokeweight=".26044mm">
                    <v:path arrowok="t" o:connecttype="custom" o:connectlocs="0,0;15,0" o:connectangles="0,0"/>
                  </v:shape>
                </v:group>
                <v:group id="Group 1348" o:spid="_x0000_s1147" style="position:absolute;left:1779;top:7;width:15;height:2" coordorigin="177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">
                  <v:shape id="Freeform 1349" o:spid="_x0000_s1148" style="position:absolute;left:177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" path="m,l15,e" filled="f" strokecolor="#333" strokeweight=".26044mm">
                    <v:path arrowok="t" o:connecttype="custom" o:connectlocs="0,0;15,0" o:connectangles="0,0"/>
                  </v:shape>
                </v:group>
                <v:group id="Group 1346" o:spid="_x0000_s1149" style="position:absolute;left:1809;top:7;width:15;height:2" coordorigin="180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shape id="Freeform 1347" o:spid="_x0000_s1150" style="position:absolute;left:180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" path="m,l15,e" filled="f" strokecolor="#333" strokeweight=".26044mm">
                    <v:path arrowok="t" o:connecttype="custom" o:connectlocs="0,0;15,0" o:connectangles="0,0"/>
                  </v:shape>
                </v:group>
                <v:group id="Group 1344" o:spid="_x0000_s1151" style="position:absolute;left:1838;top:7;width:15;height:2" coordorigin="183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">
                  <v:shape id="Freeform 1345" o:spid="_x0000_s1152" style="position:absolute;left:183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" path="m,l15,e" filled="f" strokecolor="#333" strokeweight=".26044mm">
                    <v:path arrowok="t" o:connecttype="custom" o:connectlocs="0,0;15,0" o:connectangles="0,0"/>
                  </v:shape>
                </v:group>
                <v:group id="Group 1342" o:spid="_x0000_s1153" style="position:absolute;left:1868;top:7;width:15;height:2" coordorigin="186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">
                  <v:shape id="Freeform 1343" o:spid="_x0000_s1154" style="position:absolute;left:186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" path="m,l15,e" filled="f" strokecolor="#333" strokeweight=".26044mm">
                    <v:path arrowok="t" o:connecttype="custom" o:connectlocs="0,0;15,0" o:connectangles="0,0"/>
                  </v:shape>
                </v:group>
                <v:group id="Group 1340" o:spid="_x0000_s1155" style="position:absolute;left:1897;top:7;width:15;height:2" coordorigin="189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">
                  <v:shape id="Freeform 1341" o:spid="_x0000_s1156" style="position:absolute;left:189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" path="m,l15,e" filled="f" strokecolor="#333" strokeweight=".26044mm">
                    <v:path arrowok="t" o:connecttype="custom" o:connectlocs="0,0;15,0" o:connectangles="0,0"/>
                  </v:shape>
                </v:group>
                <v:group id="Group 1338" o:spid="_x0000_s1157" style="position:absolute;left:1927;top:7;width:15;height:2" coordorigin="192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">
                  <v:shape id="Freeform 1339" o:spid="_x0000_s1158" style="position:absolute;left:192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" path="m,l15,e" filled="f" strokecolor="#333" strokeweight=".26044mm">
                    <v:path arrowok="t" o:connecttype="custom" o:connectlocs="0,0;15,0" o:connectangles="0,0"/>
                  </v:shape>
                </v:group>
                <v:group id="Group 1336" o:spid="_x0000_s1159" style="position:absolute;left:1956;top:7;width:15;height:2" coordorigin="195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shape id="Freeform 1337" o:spid="_x0000_s1160" style="position:absolute;left:195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" path="m,l15,e" filled="f" strokecolor="#333" strokeweight=".26044mm">
                    <v:path arrowok="t" o:connecttype="custom" o:connectlocs="0,0;15,0" o:connectangles="0,0"/>
                  </v:shape>
                </v:group>
                <v:group id="Group 1334" o:spid="_x0000_s1161" style="position:absolute;left:1986;top:7;width:15;height:2" coordorigin="198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">
                  <v:shape id="Freeform 1335" o:spid="_x0000_s1162" style="position:absolute;left:198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" path="m,l15,e" filled="f" strokecolor="#333" strokeweight=".26044mm">
                    <v:path arrowok="t" o:connecttype="custom" o:connectlocs="0,0;15,0" o:connectangles="0,0"/>
                  </v:shape>
                </v:group>
                <v:group id="Group 1332" o:spid="_x0000_s1163" style="position:absolute;left:2016;top:7;width:15;height:2" coordorigin="201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shape id="Freeform 1333" o:spid="_x0000_s1164" style="position:absolute;left:201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" path="m,l14,e" filled="f" strokecolor="#333" strokeweight=".26044mm">
                    <v:path arrowok="t" o:connecttype="custom" o:connectlocs="0,0;14,0" o:connectangles="0,0"/>
                  </v:shape>
                </v:group>
                <v:group id="Group 1330" o:spid="_x0000_s1165" style="position:absolute;left:2045;top:7;width:15;height:2" coordorigin="204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">
                  <v:shape id="Freeform 1331" o:spid="_x0000_s1166" style="position:absolute;left:204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" path="m,l15,e" filled="f" strokecolor="#333" strokeweight=".26044mm">
                    <v:path arrowok="t" o:connecttype="custom" o:connectlocs="0,0;15,0" o:connectangles="0,0"/>
                  </v:shape>
                </v:group>
                <v:group id="Group 1328" o:spid="_x0000_s1167" style="position:absolute;left:2075;top:7;width:15;height:2" coordorigin="207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">
                  <v:shape id="Freeform 1329" o:spid="_x0000_s1168" style="position:absolute;left:207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" path="m,l14,e" filled="f" strokecolor="#333" strokeweight=".26044mm">
                    <v:path arrowok="t" o:connecttype="custom" o:connectlocs="0,0;14,0" o:connectangles="0,0"/>
                  </v:shape>
                </v:group>
                <v:group id="Group 1326" o:spid="_x0000_s1169" style="position:absolute;left:2104;top:7;width:15;height:2" coordorigin="210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">
                  <v:shape id="Freeform 1327" o:spid="_x0000_s1170" style="position:absolute;left:210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" path="m,l15,e" filled="f" strokecolor="#333" strokeweight=".26044mm">
                    <v:path arrowok="t" o:connecttype="custom" o:connectlocs="0,0;15,0" o:connectangles="0,0"/>
                  </v:shape>
                </v:group>
                <v:group id="Group 1324" o:spid="_x0000_s1171" style="position:absolute;left:2134;top:7;width:15;height:2" coordorigin="213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shape id="Freeform 1325" o:spid="_x0000_s1172" style="position:absolute;left:213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" path="m,l14,e" filled="f" strokecolor="#333" strokeweight=".26044mm">
                    <v:path arrowok="t" o:connecttype="custom" o:connectlocs="0,0;14,0" o:connectangles="0,0"/>
                  </v:shape>
                </v:group>
                <v:group id="Group 1322" o:spid="_x0000_s1173" style="position:absolute;left:2163;top:7;width:15;height:2" coordorigin="216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">
                  <v:shape id="Freeform 1323" o:spid="_x0000_s1174" style="position:absolute;left:216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" path="m,l15,e" filled="f" strokecolor="#333" strokeweight=".26044mm">
                    <v:path arrowok="t" o:connecttype="custom" o:connectlocs="0,0;15,0" o:connectangles="0,0"/>
                  </v:shape>
                </v:group>
                <v:group id="Group 1320" o:spid="_x0000_s1175" style="position:absolute;left:2193;top:7;width:15;height:2" coordorigin="219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shape id="Freeform 1321" o:spid="_x0000_s1176" style="position:absolute;left:219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" path="m,l15,e" filled="f" strokecolor="#333" strokeweight=".26044mm">
                    <v:path arrowok="t" o:connecttype="custom" o:connectlocs="0,0;15,0" o:connectangles="0,0"/>
                  </v:shape>
                </v:group>
                <v:group id="Group 1318" o:spid="_x0000_s1177" style="position:absolute;left:2222;top:7;width:15;height:2" coordorigin="222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">
                  <v:shape id="Freeform 1319" o:spid="_x0000_s1178" style="position:absolute;left:222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" path="m,l15,e" filled="f" strokecolor="#333" strokeweight=".26044mm">
                    <v:path arrowok="t" o:connecttype="custom" o:connectlocs="0,0;15,0" o:connectangles="0,0"/>
                  </v:shape>
                </v:group>
                <v:group id="Group 1316" o:spid="_x0000_s1179" style="position:absolute;left:2252;top:7;width:15;height:2" coordorigin="225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">
                  <v:shape id="Freeform 1317" o:spid="_x0000_s1180" style="position:absolute;left:225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" path="m,l15,e" filled="f" strokecolor="#333" strokeweight=".26044mm">
                    <v:path arrowok="t" o:connecttype="custom" o:connectlocs="0,0;15,0" o:connectangles="0,0"/>
                  </v:shape>
                </v:group>
                <v:group id="Group 1314" o:spid="_x0000_s1181" style="position:absolute;left:2281;top:7;width:15;height:2" coordorigin="228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">
                  <v:shape id="Freeform 1315" o:spid="_x0000_s1182" style="position:absolute;left:228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" path="m,l15,e" filled="f" strokecolor="#333" strokeweight=".26044mm">
                    <v:path arrowok="t" o:connecttype="custom" o:connectlocs="0,0;15,0" o:connectangles="0,0"/>
                  </v:shape>
                </v:group>
                <v:group id="Group 1312" o:spid="_x0000_s1183" style="position:absolute;left:2311;top:7;width:15;height:2" coordorigin="231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">
                  <v:shape id="Freeform 1313" o:spid="_x0000_s1184" style="position:absolute;left:231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" path="m,l15,e" filled="f" strokecolor="#333" strokeweight=".26044mm">
                    <v:path arrowok="t" o:connecttype="custom" o:connectlocs="0,0;15,0" o:connectangles="0,0"/>
                  </v:shape>
                </v:group>
                <v:group id="Group 1310" o:spid="_x0000_s1185" style="position:absolute;left:2340;top:7;width:15;height:2" coordorigin="234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">
                  <v:shape id="Freeform 1311" o:spid="_x0000_s1186" style="position:absolute;left:234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" path="m,l15,e" filled="f" strokecolor="#333" strokeweight=".26044mm">
                    <v:path arrowok="t" o:connecttype="custom" o:connectlocs="0,0;15,0" o:connectangles="0,0"/>
                  </v:shape>
                </v:group>
                <v:group id="Group 1308" o:spid="_x0000_s1187" style="position:absolute;left:2370;top:7;width:15;height:2" coordorigin="237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shape id="Freeform 1309" o:spid="_x0000_s1188" style="position:absolute;left:237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" path="m,l15,e" filled="f" strokecolor="#333" strokeweight=".26044mm">
                    <v:path arrowok="t" o:connecttype="custom" o:connectlocs="0,0;15,0" o:connectangles="0,0"/>
                  </v:shape>
                </v:group>
                <v:group id="Group 1306" o:spid="_x0000_s1189" style="position:absolute;left:2399;top:7;width:15;height:2" coordorigin="239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">
                  <v:shape id="Freeform 1307" o:spid="_x0000_s1190" style="position:absolute;left:239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" path="m,l15,e" filled="f" strokecolor="#333" strokeweight=".26044mm">
                    <v:path arrowok="t" o:connecttype="custom" o:connectlocs="0,0;15,0" o:connectangles="0,0"/>
                  </v:shape>
                </v:group>
                <v:group id="Group 1304" o:spid="_x0000_s1191" style="position:absolute;left:2429;top:7;width:15;height:2" coordorigin="242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">
                  <v:shape id="Freeform 1305" o:spid="_x0000_s1192" style="position:absolute;left:242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" path="m,l15,e" filled="f" strokecolor="#333" strokeweight=".26044mm">
                    <v:path arrowok="t" o:connecttype="custom" o:connectlocs="0,0;15,0" o:connectangles="0,0"/>
                  </v:shape>
                </v:group>
                <v:group id="Group 1302" o:spid="_x0000_s1193" style="position:absolute;left:2459;top:7;width:15;height:2" coordorigin="245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">
                  <v:shape id="Freeform 1303" o:spid="_x0000_s1194" style="position:absolute;left:245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" path="m,l14,e" filled="f" strokecolor="#333" strokeweight=".26044mm">
                    <v:path arrowok="t" o:connecttype="custom" o:connectlocs="0,0;14,0" o:connectangles="0,0"/>
                  </v:shape>
                </v:group>
                <v:group id="Group 1300" o:spid="_x0000_s1195" style="position:absolute;left:2488;top:7;width:15;height:2" coordorigin="248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">
                  <v:shape id="Freeform 1301" o:spid="_x0000_s1196" style="position:absolute;left:248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" path="m,l15,e" filled="f" strokecolor="#333" strokeweight=".26044mm">
                    <v:path arrowok="t" o:connecttype="custom" o:connectlocs="0,0;15,0" o:connectangles="0,0"/>
                  </v:shape>
                </v:group>
                <v:group id="Group 1298" o:spid="_x0000_s1197" style="position:absolute;left:2518;top:7;width:15;height:2" coordorigin="251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shape id="Freeform 1299" o:spid="_x0000_s1198" style="position:absolute;left:251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" path="m,l14,e" filled="f" strokecolor="#333" strokeweight=".26044mm">
                    <v:path arrowok="t" o:connecttype="custom" o:connectlocs="0,0;14,0" o:connectangles="0,0"/>
                  </v:shape>
                </v:group>
                <v:group id="Group 1296" o:spid="_x0000_s1199" style="position:absolute;left:2547;top:7;width:15;height:2" coordorigin="254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">
                  <v:shape id="Freeform 1297" o:spid="_x0000_s1200" style="position:absolute;left:254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" path="m,l15,e" filled="f" strokecolor="#333" strokeweight=".26044mm">
                    <v:path arrowok="t" o:connecttype="custom" o:connectlocs="0,0;15,0" o:connectangles="0,0"/>
                  </v:shape>
                </v:group>
                <v:group id="Group 1294" o:spid="_x0000_s1201" style="position:absolute;left:2577;top:7;width:15;height:2" coordorigin="257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yLxQAAAN0AAAAPAAAAZHJzL2Rvd25yZXYueG1sRE9Na8JA&#10;EL0X/A/LFLw1myht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VseyLxQAAAN0AAAAP&#10;AAAAAAAAAAAAAAAAAAcCAABkcnMvZG93bnJldi54bWxQSwUGAAAAAAMAAwC3AAAA+QIAAAAA&#10;">
                  <v:shape id="Freeform 1295" o:spid="_x0000_s1202" style="position:absolute;left:257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" path="m,l14,e" filled="f" strokecolor="#333" strokeweight=".26044mm">
                    <v:path arrowok="t" o:connecttype="custom" o:connectlocs="0,0;14,0" o:connectangles="0,0"/>
                  </v:shape>
                </v:group>
                <v:group id="Group 1292" o:spid="_x0000_s1203" style="position:absolute;left:2606;top:7;width:15;height:2" coordorigin="260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">
                  <v:shape id="Freeform 1293" o:spid="_x0000_s1204" style="position:absolute;left:260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" path="m,l15,e" filled="f" strokecolor="#333" strokeweight=".26044mm">
                    <v:path arrowok="t" o:connecttype="custom" o:connectlocs="0,0;15,0" o:connectangles="0,0"/>
                  </v:shape>
                </v:group>
                <v:group id="Group 1290" o:spid="_x0000_s1205" style="position:absolute;left:2636;top:7;width:15;height:2" coordorigin="263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">
                  <v:shape id="Freeform 1291" o:spid="_x0000_s1206" style="position:absolute;left:263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" path="m,l14,e" filled="f" strokecolor="#333" strokeweight=".26044mm">
                    <v:path arrowok="t" o:connecttype="custom" o:connectlocs="0,0;14,0" o:connectangles="0,0"/>
                  </v:shape>
                </v:group>
                <v:group id="Group 1288" o:spid="_x0000_s1207" style="position:absolute;left:2665;top:7;width:15;height:2" coordorigin="266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">
                  <v:shape id="Freeform 1289" o:spid="_x0000_s1208" style="position:absolute;left:266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" path="m,l15,e" filled="f" strokecolor="#333" strokeweight=".26044mm">
                    <v:path arrowok="t" o:connecttype="custom" o:connectlocs="0,0;15,0" o:connectangles="0,0"/>
                  </v:shape>
                </v:group>
                <v:group id="Group 1286" o:spid="_x0000_s1209" style="position:absolute;left:2695;top:7;width:15;height:2" coordorigin="269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">
                  <v:shape id="Freeform 1287" o:spid="_x0000_s1210" style="position:absolute;left:269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" path="m,l15,e" filled="f" strokecolor="#333" strokeweight=".26044mm">
                    <v:path arrowok="t" o:connecttype="custom" o:connectlocs="0,0;15,0" o:connectangles="0,0"/>
                  </v:shape>
                </v:group>
                <v:group id="Group 1284" o:spid="_x0000_s1211" style="position:absolute;left:2724;top:7;width:15;height:2" coordorigin="272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">
                  <v:shape id="Freeform 1285" o:spid="_x0000_s1212" style="position:absolute;left:272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" path="m,l15,e" filled="f" strokecolor="#333" strokeweight=".26044mm">
                    <v:path arrowok="t" o:connecttype="custom" o:connectlocs="0,0;15,0" o:connectangles="0,0"/>
                  </v:shape>
                </v:group>
                <v:group id="Group 1282" o:spid="_x0000_s1213" style="position:absolute;left:2754;top:7;width:15;height:2" coordorigin="275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">
                  <v:shape id="Freeform 1283" o:spid="_x0000_s1214" style="position:absolute;left:275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" path="m,l15,e" filled="f" strokecolor="#333" strokeweight=".26044mm">
                    <v:path arrowok="t" o:connecttype="custom" o:connectlocs="0,0;15,0" o:connectangles="0,0"/>
                  </v:shape>
                </v:group>
                <v:group id="Group 1280" o:spid="_x0000_s1215" style="position:absolute;left:2783;top:7;width:15;height:2" coordorigin="278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">
                  <v:shape id="Freeform 1281" o:spid="_x0000_s1216" style="position:absolute;left:278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" path="m,l15,e" filled="f" strokecolor="#333" strokeweight=".26044mm">
                    <v:path arrowok="t" o:connecttype="custom" o:connectlocs="0,0;15,0" o:connectangles="0,0"/>
                  </v:shape>
                </v:group>
                <v:group id="Group 1278" o:spid="_x0000_s1217" style="position:absolute;left:2813;top:7;width:15;height:2" coordorigin="281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shape id="Freeform 1279" o:spid="_x0000_s1218" style="position:absolute;left:281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" path="m,l15,e" filled="f" strokecolor="#333" strokeweight=".26044mm">
                    <v:path arrowok="t" o:connecttype="custom" o:connectlocs="0,0;15,0" o:connectangles="0,0"/>
                  </v:shape>
                </v:group>
                <v:group id="Group 1276" o:spid="_x0000_s1219" style="position:absolute;left:2842;top:7;width:15;height:2" coordorigin="284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shape id="Freeform 1277" o:spid="_x0000_s1220" style="position:absolute;left:284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" path="m,l15,e" filled="f" strokecolor="#333" strokeweight=".26044mm">
                    <v:path arrowok="t" o:connecttype="custom" o:connectlocs="0,0;15,0" o:connectangles="0,0"/>
                  </v:shape>
                </v:group>
                <v:group id="Group 1274" o:spid="_x0000_s1221" style="position:absolute;left:2872;top:7;width:15;height:2" coordorigin="287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shape id="Freeform 1275" o:spid="_x0000_s1222" style="position:absolute;left:287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" path="m,l15,e" filled="f" strokecolor="#333" strokeweight=".26044mm">
                    <v:path arrowok="t" o:connecttype="custom" o:connectlocs="0,0;15,0" o:connectangles="0,0"/>
                  </v:shape>
                </v:group>
                <v:group id="Group 1272" o:spid="_x0000_s1223" style="position:absolute;left:2902;top:7;width:15;height:2" coordorigin="290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">
                  <v:shape id="Freeform 1273" o:spid="_x0000_s1224" style="position:absolute;left:290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" path="m,l14,e" filled="f" strokecolor="#333" strokeweight=".26044mm">
                    <v:path arrowok="t" o:connecttype="custom" o:connectlocs="0,0;14,0" o:connectangles="0,0"/>
                  </v:shape>
                </v:group>
                <v:group id="Group 1270" o:spid="_x0000_s1225" style="position:absolute;left:2931;top:7;width:15;height:2" coordorigin="293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">
                  <v:shape id="Freeform 1271" o:spid="_x0000_s1226" style="position:absolute;left:293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" path="m,l15,e" filled="f" strokecolor="#333" strokeweight=".26044mm">
                    <v:path arrowok="t" o:connecttype="custom" o:connectlocs="0,0;15,0" o:connectangles="0,0"/>
                  </v:shape>
                </v:group>
                <v:group id="Group 1268" o:spid="_x0000_s1227" style="position:absolute;left:2961;top:7;width:15;height:2" coordorigin="296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">
                  <v:shape id="Freeform 1269" o:spid="_x0000_s1228" style="position:absolute;left:296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" path="m,l14,e" filled="f" strokecolor="#333" strokeweight=".26044mm">
                    <v:path arrowok="t" o:connecttype="custom" o:connectlocs="0,0;14,0" o:connectangles="0,0"/>
                  </v:shape>
                </v:group>
                <v:group id="Group 1266" o:spid="_x0000_s1229" style="position:absolute;left:2990;top:7;width:15;height:2" coordorigin="299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">
                  <v:shape id="Freeform 1267" o:spid="_x0000_s1230" style="position:absolute;left:299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" path="m,l15,e" filled="f" strokecolor="#333" strokeweight=".26044mm">
                    <v:path arrowok="t" o:connecttype="custom" o:connectlocs="0,0;15,0" o:connectangles="0,0"/>
                  </v:shape>
                </v:group>
                <v:group id="Group 1264" o:spid="_x0000_s1231" style="position:absolute;left:3020;top:7;width:15;height:2" coordorigin="302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">
                  <v:shape id="Freeform 1265" o:spid="_x0000_s1232" style="position:absolute;left:302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" path="m,l14,e" filled="f" strokecolor="#333" strokeweight=".26044mm">
                    <v:path arrowok="t" o:connecttype="custom" o:connectlocs="0,0;14,0" o:connectangles="0,0"/>
                  </v:shape>
                </v:group>
                <v:group id="Group 1262" o:spid="_x0000_s1233" style="position:absolute;left:3049;top:7;width:15;height:2" coordorigin="304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">
                  <v:shape id="Freeform 1263" o:spid="_x0000_s1234" style="position:absolute;left:304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" path="m,l15,e" filled="f" strokecolor="#333" strokeweight=".26044mm">
                    <v:path arrowok="t" o:connecttype="custom" o:connectlocs="0,0;15,0" o:connectangles="0,0"/>
                  </v:shape>
                </v:group>
                <v:group id="Group 1260" o:spid="_x0000_s1235" style="position:absolute;left:3079;top:7;width:15;height:2" coordorigin="307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shape id="Freeform 1261" o:spid="_x0000_s1236" style="position:absolute;left:307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" path="m,l14,e" filled="f" strokecolor="#333" strokeweight=".26044mm">
                    <v:path arrowok="t" o:connecttype="custom" o:connectlocs="0,0;14,0" o:connectangles="0,0"/>
                  </v:shape>
                </v:group>
                <v:group id="Group 1258" o:spid="_x0000_s1237" style="position:absolute;left:3108;top:7;width:15;height:2" coordorigin="310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shape id="Freeform 1259" o:spid="_x0000_s1238" style="position:absolute;left:310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" path="m,l15,e" filled="f" strokecolor="#333" strokeweight=".26044mm">
                    <v:path arrowok="t" o:connecttype="custom" o:connectlocs="0,0;15,0" o:connectangles="0,0"/>
                  </v:shape>
                </v:group>
                <v:group id="Group 1256" o:spid="_x0000_s1239" style="position:absolute;left:3138;top:7;width:15;height:2" coordorigin="313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">
                  <v:shape id="Freeform 1257" o:spid="_x0000_s1240" style="position:absolute;left:313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" path="m,l15,e" filled="f" strokecolor="#333" strokeweight=".26044mm">
                    <v:path arrowok="t" o:connecttype="custom" o:connectlocs="0,0;15,0" o:connectangles="0,0"/>
                  </v:shape>
                </v:group>
                <v:group id="Group 1254" o:spid="_x0000_s1241" style="position:absolute;left:3167;top:7;width:15;height:2" coordorigin="316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">
                  <v:shape id="Freeform 1255" o:spid="_x0000_s1242" style="position:absolute;left:316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" path="m,l15,e" filled="f" strokecolor="#333" strokeweight=".26044mm">
                    <v:path arrowok="t" o:connecttype="custom" o:connectlocs="0,0;15,0" o:connectangles="0,0"/>
                  </v:shape>
                </v:group>
                <v:group id="Group 1252" o:spid="_x0000_s1243" style="position:absolute;left:3197;top:7;width:15;height:2" coordorigin="319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">
                  <v:shape id="Freeform 1253" o:spid="_x0000_s1244" style="position:absolute;left:319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" path="m,l15,e" filled="f" strokecolor="#333" strokeweight=".26044mm">
                    <v:path arrowok="t" o:connecttype="custom" o:connectlocs="0,0;15,0" o:connectangles="0,0"/>
                  </v:shape>
                </v:group>
                <v:group id="Group 1250" o:spid="_x0000_s1245" style="position:absolute;left:3226;top:7;width:15;height:2" coordorigin="322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">
                  <v:shape id="Freeform 1251" o:spid="_x0000_s1246" style="position:absolute;left:322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" path="m,l15,e" filled="f" strokecolor="#333" strokeweight=".26044mm">
                    <v:path arrowok="t" o:connecttype="custom" o:connectlocs="0,0;15,0" o:connectangles="0,0"/>
                  </v:shape>
                </v:group>
                <v:group id="Group 1248" o:spid="_x0000_s1247" style="position:absolute;left:3256;top:7;width:15;height:2" coordorigin="325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">
                  <v:shape id="Freeform 1249" o:spid="_x0000_s1248" style="position:absolute;left:325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" path="m,l15,e" filled="f" strokecolor="#333" strokeweight=".26044mm">
                    <v:path arrowok="t" o:connecttype="custom" o:connectlocs="0,0;15,0" o:connectangles="0,0"/>
                  </v:shape>
                </v:group>
                <v:group id="Group 1246" o:spid="_x0000_s1249" style="position:absolute;left:3285;top:7;width:15;height:2" coordorigin="328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">
                  <v:shape id="Freeform 1247" o:spid="_x0000_s1250" style="position:absolute;left:328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" path="m,l15,e" filled="f" strokecolor="#333" strokeweight=".26044mm">
                    <v:path arrowok="t" o:connecttype="custom" o:connectlocs="0,0;15,0" o:connectangles="0,0"/>
                  </v:shape>
                </v:group>
                <v:group id="Group 1244" o:spid="_x0000_s1251" style="position:absolute;left:3315;top:7;width:15;height:2" coordorigin="331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">
                  <v:shape id="Freeform 1245" o:spid="_x0000_s1252" style="position:absolute;left:331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" path="m,l15,e" filled="f" strokecolor="#333" strokeweight=".26044mm">
                    <v:path arrowok="t" o:connecttype="custom" o:connectlocs="0,0;15,0" o:connectangles="0,0"/>
                  </v:shape>
                </v:group>
                <v:group id="Group 1242" o:spid="_x0000_s1253" style="position:absolute;left:3344;top:7;width:15;height:2" coordorigin="334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3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">
                  <v:shape id="Freeform 1243" o:spid="_x0000_s1254" style="position:absolute;left:334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" path="m,l15,e" filled="f" strokecolor="#333" strokeweight=".26044mm">
                    <v:path arrowok="t" o:connecttype="custom" o:connectlocs="0,0;15,0" o:connectangles="0,0"/>
                  </v:shape>
                </v:group>
                <v:group id="Group 1240" o:spid="_x0000_s1255" style="position:absolute;left:3374;top:7;width:15;height:2" coordorigin="337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">
                  <v:shape id="Freeform 1241" o:spid="_x0000_s1256" style="position:absolute;left:337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" path="m,l15,e" filled="f" strokecolor="#333" strokeweight=".26044mm">
                    <v:path arrowok="t" o:connecttype="custom" o:connectlocs="0,0;15,0" o:connectangles="0,0"/>
                  </v:shape>
                </v:group>
                <v:group id="Group 1238" o:spid="_x0000_s1257" style="position:absolute;left:3404;top:7;width:15;height:2" coordorigin="340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">
                  <v:shape id="Freeform 1239" o:spid="_x0000_s1258" style="position:absolute;left:340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" path="m,l14,e" filled="f" strokecolor="#333" strokeweight=".26044mm">
                    <v:path arrowok="t" o:connecttype="custom" o:connectlocs="0,0;14,0" o:connectangles="0,0"/>
                  </v:shape>
                </v:group>
                <v:group id="Group 1236" o:spid="_x0000_s1259" style="position:absolute;left:3433;top:7;width:15;height:2" coordorigin="343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">
                  <v:shape id="Freeform 1237" o:spid="_x0000_s1260" style="position:absolute;left:343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" path="m,l15,e" filled="f" strokecolor="#333" strokeweight=".26044mm">
                    <v:path arrowok="t" o:connecttype="custom" o:connectlocs="0,0;15,0" o:connectangles="0,0"/>
                  </v:shape>
                </v:group>
                <v:group id="Group 1234" o:spid="_x0000_s1261" style="position:absolute;left:3463;top:7;width:15;height:2" coordorigin="346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">
                  <v:shape id="Freeform 1235" o:spid="_x0000_s1262" style="position:absolute;left:346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" path="m,l14,e" filled="f" strokecolor="#333" strokeweight=".26044mm">
                    <v:path arrowok="t" o:connecttype="custom" o:connectlocs="0,0;14,0" o:connectangles="0,0"/>
                  </v:shape>
                </v:group>
                <v:group id="Group 1232" o:spid="_x0000_s1263" style="position:absolute;left:3492;top:7;width:15;height:2" coordorigin="349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">
                  <v:shape id="Freeform 1233" o:spid="_x0000_s1264" style="position:absolute;left:349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" path="m,l15,e" filled="f" strokecolor="#333" strokeweight=".26044mm">
                    <v:path arrowok="t" o:connecttype="custom" o:connectlocs="0,0;15,0" o:connectangles="0,0"/>
                  </v:shape>
                </v:group>
                <v:group id="Group 1230" o:spid="_x0000_s1265" style="position:absolute;left:3522;top:7;width:15;height:2" coordorigin="352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">
                  <v:shape id="Freeform 1231" o:spid="_x0000_s1266" style="position:absolute;left:352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" path="m,l14,e" filled="f" strokecolor="#333" strokeweight=".26044mm">
                    <v:path arrowok="t" o:connecttype="custom" o:connectlocs="0,0;14,0" o:connectangles="0,0"/>
                  </v:shape>
                </v:group>
                <v:group id="Group 1228" o:spid="_x0000_s1267" style="position:absolute;left:3551;top:7;width:15;height:2" coordorigin="355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">
                  <v:shape id="Freeform 1229" o:spid="_x0000_s1268" style="position:absolute;left:355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" path="m,l15,e" filled="f" strokecolor="#333" strokeweight=".26044mm">
                    <v:path arrowok="t" o:connecttype="custom" o:connectlocs="0,0;15,0" o:connectangles="0,0"/>
                  </v:shape>
                </v:group>
                <v:group id="Group 1226" o:spid="_x0000_s1269" style="position:absolute;left:3581;top:7;width:15;height:2" coordorigin="358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">
                  <v:shape id="Freeform 1227" o:spid="_x0000_s1270" style="position:absolute;left:358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" path="m,l15,e" filled="f" strokecolor="#333" strokeweight=".26044mm">
                    <v:path arrowok="t" o:connecttype="custom" o:connectlocs="0,0;15,0" o:connectangles="0,0"/>
                  </v:shape>
                </v:group>
                <v:group id="Group 1224" o:spid="_x0000_s1271" style="position:absolute;left:3610;top:7;width:15;height:2" coordorigin="361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">
                  <v:shape id="Freeform 1225" o:spid="_x0000_s1272" style="position:absolute;left:361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" path="m,l15,e" filled="f" strokecolor="#333" strokeweight=".26044mm">
                    <v:path arrowok="t" o:connecttype="custom" o:connectlocs="0,0;15,0" o:connectangles="0,0"/>
                  </v:shape>
                </v:group>
                <v:group id="Group 1222" o:spid="_x0000_s1273" style="position:absolute;left:3640;top:7;width:15;height:2" coordorigin="364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shape id="Freeform 1223" o:spid="_x0000_s1274" style="position:absolute;left:364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" path="m,l15,e" filled="f" strokecolor="#333" strokeweight=".26044mm">
                    <v:path arrowok="t" o:connecttype="custom" o:connectlocs="0,0;15,0" o:connectangles="0,0"/>
                  </v:shape>
                </v:group>
                <v:group id="Group 1220" o:spid="_x0000_s1275" style="position:absolute;left:3669;top:7;width:15;height:2" coordorigin="366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">
                  <v:shape id="Freeform 1221" o:spid="_x0000_s1276" style="position:absolute;left:366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" path="m,l15,e" filled="f" strokecolor="#333" strokeweight=".26044mm">
                    <v:path arrowok="t" o:connecttype="custom" o:connectlocs="0,0;15,0" o:connectangles="0,0"/>
                  </v:shape>
                </v:group>
                <v:group id="Group 1218" o:spid="_x0000_s1277" style="position:absolute;left:3699;top:7;width:15;height:2" coordorigin="369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">
                  <v:shape id="Freeform 1219" o:spid="_x0000_s1278" style="position:absolute;left:369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" path="m,l15,e" filled="f" strokecolor="#333" strokeweight=".26044mm">
                    <v:path arrowok="t" o:connecttype="custom" o:connectlocs="0,0;15,0" o:connectangles="0,0"/>
                  </v:shape>
                </v:group>
                <v:group id="Group 1216" o:spid="_x0000_s1279" style="position:absolute;left:3728;top:7;width:15;height:2" coordorigin="372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">
                  <v:shape id="Freeform 1217" o:spid="_x0000_s1280" style="position:absolute;left:372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" path="m,l15,e" filled="f" strokecolor="#333" strokeweight=".26044mm">
                    <v:path arrowok="t" o:connecttype="custom" o:connectlocs="0,0;15,0" o:connectangles="0,0"/>
                  </v:shape>
                </v:group>
                <v:group id="Group 1214" o:spid="_x0000_s1281" style="position:absolute;left:3758;top:7;width:15;height:2" coordorigin="375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">
                  <v:shape id="Freeform 1215" o:spid="_x0000_s1282" style="position:absolute;left:375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" path="m,l15,e" filled="f" strokecolor="#333" strokeweight=".26044mm">
                    <v:path arrowok="t" o:connecttype="custom" o:connectlocs="0,0;15,0" o:connectangles="0,0"/>
                  </v:shape>
                </v:group>
                <v:group id="Group 1212" o:spid="_x0000_s1283" style="position:absolute;left:3787;top:7;width:15;height:2" coordorigin="378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">
                  <v:shape id="Freeform 1213" o:spid="_x0000_s1284" style="position:absolute;left:378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" path="m,l15,e" filled="f" strokecolor="#333" strokeweight=".26044mm">
                    <v:path arrowok="t" o:connecttype="custom" o:connectlocs="0,0;15,0" o:connectangles="0,0"/>
                  </v:shape>
                </v:group>
                <v:group id="Group 1210" o:spid="_x0000_s1285" style="position:absolute;left:3817;top:7;width:15;height:2" coordorigin="381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">
                  <v:shape id="Freeform 1211" o:spid="_x0000_s1286" style="position:absolute;left:381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" path="m,l15,e" filled="f" strokecolor="#333" strokeweight=".26044mm">
                    <v:path arrowok="t" o:connecttype="custom" o:connectlocs="0,0;15,0" o:connectangles="0,0"/>
                  </v:shape>
                </v:group>
                <v:group id="Group 1208" o:spid="_x0000_s1287" style="position:absolute;left:3847;top:7;width:15;height:2" coordorigin="384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">
                  <v:shape id="Freeform 1209" o:spid="_x0000_s1288" style="position:absolute;left:384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" path="m,l14,e" filled="f" strokecolor="#333" strokeweight=".26044mm">
                    <v:path arrowok="t" o:connecttype="custom" o:connectlocs="0,0;14,0" o:connectangles="0,0"/>
                  </v:shape>
                </v:group>
                <v:group id="Group 1206" o:spid="_x0000_s1289" style="position:absolute;left:3876;top:7;width:15;height:2" coordorigin="387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">
                  <v:shape id="Freeform 1207" o:spid="_x0000_s1290" style="position:absolute;left:387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" path="m,l15,e" filled="f" strokecolor="#333" strokeweight=".26044mm">
                    <v:path arrowok="t" o:connecttype="custom" o:connectlocs="0,0;15,0" o:connectangles="0,0"/>
                  </v:shape>
                </v:group>
                <v:group id="Group 1204" o:spid="_x0000_s1291" style="position:absolute;left:3906;top:7;width:15;height:2" coordorigin="390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">
                  <v:shape id="Freeform 1205" o:spid="_x0000_s1292" style="position:absolute;left:390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" path="m,l14,e" filled="f" strokecolor="#333" strokeweight=".26044mm">
                    <v:path arrowok="t" o:connecttype="custom" o:connectlocs="0,0;14,0" o:connectangles="0,0"/>
                  </v:shape>
                </v:group>
                <v:group id="Group 1202" o:spid="_x0000_s1293" style="position:absolute;left:3935;top:7;width:15;height:2" coordorigin="393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">
                  <v:shape id="Freeform 1203" o:spid="_x0000_s1294" style="position:absolute;left:393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" path="m,l15,e" filled="f" strokecolor="#333" strokeweight=".26044mm">
                    <v:path arrowok="t" o:connecttype="custom" o:connectlocs="0,0;15,0" o:connectangles="0,0"/>
                  </v:shape>
                </v:group>
                <v:group id="Group 1200" o:spid="_x0000_s1295" style="position:absolute;left:3965;top:7;width:15;height:2" coordorigin="396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">
                  <v:shape id="Freeform 1201" o:spid="_x0000_s1296" style="position:absolute;left:396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" path="m,l14,e" filled="f" strokecolor="#333" strokeweight=".26044mm">
                    <v:path arrowok="t" o:connecttype="custom" o:connectlocs="0,0;14,0" o:connectangles="0,0"/>
                  </v:shape>
                </v:group>
                <v:group id="Group 1198" o:spid="_x0000_s1297" style="position:absolute;left:3994;top:7;width:15;height:2" coordorigin="399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">
                  <v:shape id="Freeform 1199" o:spid="_x0000_s1298" style="position:absolute;left:399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" path="m,l15,e" filled="f" strokecolor="#333" strokeweight=".26044mm">
                    <v:path arrowok="t" o:connecttype="custom" o:connectlocs="0,0;15,0" o:connectangles="0,0"/>
                  </v:shape>
                </v:group>
                <v:group id="Group 1196" o:spid="_x0000_s1299" style="position:absolute;left:4024;top:7;width:15;height:2" coordorigin="402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">
                  <v:shape id="Freeform 1197" o:spid="_x0000_s1300" style="position:absolute;left:402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" path="m,l15,e" filled="f" strokecolor="#333" strokeweight=".26044mm">
                    <v:path arrowok="t" o:connecttype="custom" o:connectlocs="0,0;15,0" o:connectangles="0,0"/>
                  </v:shape>
                </v:group>
                <v:group id="Group 1194" o:spid="_x0000_s1301" style="position:absolute;left:4053;top:7;width:15;height:2" coordorigin="405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MWxQAAAN0AAAAPAAAAZHJzL2Rvd25yZXYueG1sRE9Na8JA&#10;EL0X/A/LFLw1myht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jUOMWxQAAAN0AAAAP&#10;AAAAAAAAAAAAAAAAAAcCAABkcnMvZG93bnJldi54bWxQSwUGAAAAAAMAAwC3AAAA+QIAAAAA&#10;">
                  <v:shape id="Freeform 1195" o:spid="_x0000_s1302" style="position:absolute;left:405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" path="m,l15,e" filled="f" strokecolor="#333" strokeweight=".26044mm">
                    <v:path arrowok="t" o:connecttype="custom" o:connectlocs="0,0;15,0" o:connectangles="0,0"/>
                  </v:shape>
                </v:group>
                <v:group id="Group 1192" o:spid="_x0000_s1303" style="position:absolute;left:4083;top:7;width:15;height:2" coordorigin="408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">
                  <v:shape id="Freeform 1193" o:spid="_x0000_s1304" style="position:absolute;left:408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" path="m,l15,e" filled="f" strokecolor="#333" strokeweight=".26044mm">
                    <v:path arrowok="t" o:connecttype="custom" o:connectlocs="0,0;15,0" o:connectangles="0,0"/>
                  </v:shape>
                </v:group>
                <v:group id="Group 1190" o:spid="_x0000_s1305" style="position:absolute;left:4112;top:7;width:15;height:2" coordorigin="411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">
                  <v:shape id="Freeform 1191" o:spid="_x0000_s1306" style="position:absolute;left:411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" path="m,l15,e" filled="f" strokecolor="#333" strokeweight=".26044mm">
                    <v:path arrowok="t" o:connecttype="custom" o:connectlocs="0,0;15,0" o:connectangles="0,0"/>
                  </v:shape>
                </v:group>
                <v:group id="Group 1188" o:spid="_x0000_s1307" style="position:absolute;left:4142;top:7;width:15;height:2" coordorigin="414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">
                  <v:shape id="Freeform 1189" o:spid="_x0000_s1308" style="position:absolute;left:414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" path="m,l15,e" filled="f" strokecolor="#333" strokeweight=".26044mm">
                    <v:path arrowok="t" o:connecttype="custom" o:connectlocs="0,0;15,0" o:connectangles="0,0"/>
                  </v:shape>
                </v:group>
                <v:group id="Group 1186" o:spid="_x0000_s1309" style="position:absolute;left:4171;top:7;width:15;height:2" coordorigin="417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">
                  <v:shape id="Freeform 1187" o:spid="_x0000_s1310" style="position:absolute;left:417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" path="m,l15,e" filled="f" strokecolor="#333" strokeweight=".26044mm">
                    <v:path arrowok="t" o:connecttype="custom" o:connectlocs="0,0;15,0" o:connectangles="0,0"/>
                  </v:shape>
                </v:group>
                <v:group id="Group 1184" o:spid="_x0000_s1311" style="position:absolute;left:4201;top:7;width:15;height:2" coordorigin="420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shape id="Freeform 1185" o:spid="_x0000_s1312" style="position:absolute;left:420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" path="m,l15,e" filled="f" strokecolor="#333" strokeweight=".26044mm">
                    <v:path arrowok="t" o:connecttype="custom" o:connectlocs="0,0;15,0" o:connectangles="0,0"/>
                  </v:shape>
                </v:group>
                <v:group id="Group 1182" o:spid="_x0000_s1313" style="position:absolute;left:4230;top:7;width:15;height:2" coordorigin="423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">
                  <v:shape id="Freeform 1183" o:spid="_x0000_s1314" style="position:absolute;left:423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" path="m,l15,e" filled="f" strokecolor="#333" strokeweight=".26044mm">
                    <v:path arrowok="t" o:connecttype="custom" o:connectlocs="0,0;15,0" o:connectangles="0,0"/>
                  </v:shape>
                </v:group>
                <v:group id="Group 1180" o:spid="_x0000_s1315" style="position:absolute;left:4260;top:7;width:15;height:2" coordorigin="426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">
                  <v:shape id="Freeform 1181" o:spid="_x0000_s1316" style="position:absolute;left:426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" path="m,l15,e" filled="f" strokecolor="#333" strokeweight=".26044mm">
                    <v:path arrowok="t" o:connecttype="custom" o:connectlocs="0,0;15,0" o:connectangles="0,0"/>
                  </v:shape>
                </v:group>
                <v:group id="Group 1178" o:spid="_x0000_s1317" style="position:absolute;left:4290;top:7;width:15;height:2" coordorigin="429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">
                  <v:shape id="Freeform 1179" o:spid="_x0000_s1318" style="position:absolute;left:429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" path="m,l14,e" filled="f" strokecolor="#333" strokeweight=".26044mm">
                    <v:path arrowok="t" o:connecttype="custom" o:connectlocs="0,0;14,0" o:connectangles="0,0"/>
                  </v:shape>
                </v:group>
                <v:group id="Group 1176" o:spid="_x0000_s1319" style="position:absolute;left:4319;top:7;width:15;height:2" coordorigin="431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">
                  <v:shape id="Freeform 1177" o:spid="_x0000_s1320" style="position:absolute;left:431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" path="m,l15,e" filled="f" strokecolor="#333" strokeweight=".26044mm">
                    <v:path arrowok="t" o:connecttype="custom" o:connectlocs="0,0;15,0" o:connectangles="0,0"/>
                  </v:shape>
                </v:group>
                <v:group id="Group 1174" o:spid="_x0000_s1321" style="position:absolute;left:4349;top:7;width:15;height:2" coordorigin="434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">
                  <v:shape id="Freeform 1175" o:spid="_x0000_s1322" style="position:absolute;left:434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" path="m,l14,e" filled="f" strokecolor="#333" strokeweight=".26044mm">
                    <v:path arrowok="t" o:connecttype="custom" o:connectlocs="0,0;14,0" o:connectangles="0,0"/>
                  </v:shape>
                </v:group>
                <v:group id="Group 1172" o:spid="_x0000_s1323" style="position:absolute;left:4378;top:7;width:15;height:2" coordorigin="437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">
                  <v:shape id="Freeform 1173" o:spid="_x0000_s1324" style="position:absolute;left:437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" path="m,l15,e" filled="f" strokecolor="#333" strokeweight=".26044mm">
                    <v:path arrowok="t" o:connecttype="custom" o:connectlocs="0,0;15,0" o:connectangles="0,0"/>
                  </v:shape>
                </v:group>
                <v:group id="Group 1170" o:spid="_x0000_s1325" style="position:absolute;left:4408;top:7;width:15;height:2" coordorigin="440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">
                  <v:shape id="Freeform 1171" o:spid="_x0000_s1326" style="position:absolute;left:440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" path="m,l14,e" filled="f" strokecolor="#333" strokeweight=".26044mm">
                    <v:path arrowok="t" o:connecttype="custom" o:connectlocs="0,0;14,0" o:connectangles="0,0"/>
                  </v:shape>
                </v:group>
                <v:group id="Group 1168" o:spid="_x0000_s1327" style="position:absolute;left:4437;top:7;width:15;height:2" coordorigin="443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">
                  <v:shape id="Freeform 1169" o:spid="_x0000_s1328" style="position:absolute;left:443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" path="m,l15,e" filled="f" strokecolor="#333" strokeweight=".26044mm">
                    <v:path arrowok="t" o:connecttype="custom" o:connectlocs="0,0;15,0" o:connectangles="0,0"/>
                  </v:shape>
                </v:group>
                <v:group id="Group 1166" o:spid="_x0000_s1329" style="position:absolute;left:4467;top:7;width:15;height:2" coordorigin="446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">
                  <v:shape id="Freeform 1167" o:spid="_x0000_s1330" style="position:absolute;left:446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" path="m,l14,e" filled="f" strokecolor="#333" strokeweight=".26044mm">
                    <v:path arrowok="t" o:connecttype="custom" o:connectlocs="0,0;14,0" o:connectangles="0,0"/>
                  </v:shape>
                </v:group>
                <v:group id="Group 1164" o:spid="_x0000_s1331" style="position:absolute;left:4496;top:7;width:15;height:2" coordorigin="449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">
                  <v:shape id="Freeform 1165" o:spid="_x0000_s1332" style="position:absolute;left:449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" path="m,l15,e" filled="f" strokecolor="#333" strokeweight=".26044mm">
                    <v:path arrowok="t" o:connecttype="custom" o:connectlocs="0,0;15,0" o:connectangles="0,0"/>
                  </v:shape>
                </v:group>
                <v:group id="Group 1162" o:spid="_x0000_s1333" style="position:absolute;left:4526;top:7;width:15;height:2" coordorigin="452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">
                  <v:shape id="Freeform 1163" o:spid="_x0000_s1334" style="position:absolute;left:452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" path="m,l15,e" filled="f" strokecolor="#333" strokeweight=".26044mm">
                    <v:path arrowok="t" o:connecttype="custom" o:connectlocs="0,0;15,0" o:connectangles="0,0"/>
                  </v:shape>
                </v:group>
                <v:group id="Group 1160" o:spid="_x0000_s1335" style="position:absolute;left:4555;top:7;width:15;height:2" coordorigin="455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">
                  <v:shape id="Freeform 1161" o:spid="_x0000_s1336" style="position:absolute;left:455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" path="m,l15,e" filled="f" strokecolor="#333" strokeweight=".26044mm">
                    <v:path arrowok="t" o:connecttype="custom" o:connectlocs="0,0;15,0" o:connectangles="0,0"/>
                  </v:shape>
                </v:group>
                <v:group id="Group 1158" o:spid="_x0000_s1337" style="position:absolute;left:4585;top:7;width:15;height:2" coordorigin="458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">
                  <v:shape id="Freeform 1159" o:spid="_x0000_s1338" style="position:absolute;left:458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" path="m,l15,e" filled="f" strokecolor="#333" strokeweight=".26044mm">
                    <v:path arrowok="t" o:connecttype="custom" o:connectlocs="0,0;15,0" o:connectangles="0,0"/>
                  </v:shape>
                </v:group>
                <v:group id="Group 1156" o:spid="_x0000_s1339" style="position:absolute;left:4614;top:7;width:15;height:2" coordorigin="461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">
                  <v:shape id="Freeform 1157" o:spid="_x0000_s1340" style="position:absolute;left:461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" path="m,l15,e" filled="f" strokecolor="#333" strokeweight=".26044mm">
                    <v:path arrowok="t" o:connecttype="custom" o:connectlocs="0,0;15,0" o:connectangles="0,0"/>
                  </v:shape>
                </v:group>
                <v:group id="Group 1154" o:spid="_x0000_s1341" style="position:absolute;left:4644;top:7;width:15;height:2" coordorigin="464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">
                  <v:shape id="Freeform 1155" o:spid="_x0000_s1342" style="position:absolute;left:464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" path="m,l15,e" filled="f" strokecolor="#333" strokeweight=".26044mm">
                    <v:path arrowok="t" o:connecttype="custom" o:connectlocs="0,0;15,0" o:connectangles="0,0"/>
                  </v:shape>
                </v:group>
                <v:group id="Group 1152" o:spid="_x0000_s1343" style="position:absolute;left:4673;top:7;width:15;height:2" coordorigin="467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">
                  <v:shape id="Freeform 1153" o:spid="_x0000_s1344" style="position:absolute;left:467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" path="m,l15,e" filled="f" strokecolor="#333" strokeweight=".26044mm">
                    <v:path arrowok="t" o:connecttype="custom" o:connectlocs="0,0;15,0" o:connectangles="0,0"/>
                  </v:shape>
                </v:group>
                <v:group id="Group 1150" o:spid="_x0000_s1345" style="position:absolute;left:4703;top:7;width:15;height:2" coordorigin="470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">
                  <v:shape id="Freeform 1151" o:spid="_x0000_s1346" style="position:absolute;left:470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" path="m,l15,e" filled="f" strokecolor="#333" strokeweight=".26044mm">
                    <v:path arrowok="t" o:connecttype="custom" o:connectlocs="0,0;15,0" o:connectangles="0,0"/>
                  </v:shape>
                </v:group>
                <v:group id="Group 1148" o:spid="_x0000_s1347" style="position:absolute;left:4733;top:7;width:15;height:2" coordorigin="473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">
                  <v:shape id="Freeform 1149" o:spid="_x0000_s1348" style="position:absolute;left:473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" path="m,l14,e" filled="f" strokecolor="#333" strokeweight=".26044mm">
                    <v:path arrowok="t" o:connecttype="custom" o:connectlocs="0,0;14,0" o:connectangles="0,0"/>
                  </v:shape>
                </v:group>
                <v:group id="Group 1146" o:spid="_x0000_s1349" style="position:absolute;left:4762;top:7;width:15;height:2" coordorigin="476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">
                  <v:shape id="Freeform 1147" o:spid="_x0000_s1350" style="position:absolute;left:476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" path="m,l15,e" filled="f" strokecolor="#333" strokeweight=".26044mm">
                    <v:path arrowok="t" o:connecttype="custom" o:connectlocs="0,0;15,0" o:connectangles="0,0"/>
                  </v:shape>
                </v:group>
                <v:group id="Group 1144" o:spid="_x0000_s1351" style="position:absolute;left:4792;top:7;width:15;height:2" coordorigin="479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">
                  <v:shape id="Freeform 1145" o:spid="_x0000_s1352" style="position:absolute;left:479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" path="m,l14,e" filled="f" strokecolor="#333" strokeweight=".26044mm">
                    <v:path arrowok="t" o:connecttype="custom" o:connectlocs="0,0;14,0" o:connectangles="0,0"/>
                  </v:shape>
                </v:group>
                <v:group id="Group 1142" o:spid="_x0000_s1353" style="position:absolute;left:4821;top:7;width:15;height:2" coordorigin="482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">
                  <v:shape id="Freeform 1143" o:spid="_x0000_s1354" style="position:absolute;left:482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" path="m,l15,e" filled="f" strokecolor="#333" strokeweight=".26044mm">
                    <v:path arrowok="t" o:connecttype="custom" o:connectlocs="0,0;15,0" o:connectangles="0,0"/>
                  </v:shape>
                </v:group>
                <v:group id="Group 1140" o:spid="_x0000_s1355" style="position:absolute;left:4851;top:7;width:15;height:2" coordorigin="485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">
                  <v:shape id="Freeform 1141" o:spid="_x0000_s1356" style="position:absolute;left:485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" path="m,l14,e" filled="f" strokecolor="#333" strokeweight=".26044mm">
                    <v:path arrowok="t" o:connecttype="custom" o:connectlocs="0,0;14,0" o:connectangles="0,0"/>
                  </v:shape>
                </v:group>
                <v:group id="Group 1138" o:spid="_x0000_s1357" style="position:absolute;left:4880;top:7;width:15;height:2" coordorigin="488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">
                  <v:shape id="Freeform 1139" o:spid="_x0000_s1358" style="position:absolute;left:488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" path="m,l15,e" filled="f" strokecolor="#333" strokeweight=".26044mm">
                    <v:path arrowok="t" o:connecttype="custom" o:connectlocs="0,0;15,0" o:connectangles="0,0"/>
                  </v:shape>
                </v:group>
                <v:group id="Group 1136" o:spid="_x0000_s1359" style="position:absolute;left:4910;top:7;width:15;height:2" coordorigin="491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">
                  <v:shape id="Freeform 1137" o:spid="_x0000_s1360" style="position:absolute;left:491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" path="m,l14,e" filled="f" strokecolor="#333" strokeweight=".26044mm">
                    <v:path arrowok="t" o:connecttype="custom" o:connectlocs="0,0;14,0" o:connectangles="0,0"/>
                  </v:shape>
                </v:group>
                <v:group id="Group 1134" o:spid="_x0000_s1361" style="position:absolute;left:4939;top:7;width:15;height:2" coordorigin="493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">
                  <v:shape id="Freeform 1135" o:spid="_x0000_s1362" style="position:absolute;left:493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" path="m,l15,e" filled="f" strokecolor="#333" strokeweight=".26044mm">
                    <v:path arrowok="t" o:connecttype="custom" o:connectlocs="0,0;15,0" o:connectangles="0,0"/>
                  </v:shape>
                </v:group>
                <v:group id="Group 1132" o:spid="_x0000_s1363" style="position:absolute;left:4969;top:7;width:15;height:2" coordorigin="496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">
                  <v:shape id="Freeform 1133" o:spid="_x0000_s1364" style="position:absolute;left:496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" path="m,l15,e" filled="f" strokecolor="#333" strokeweight=".26044mm">
                    <v:path arrowok="t" o:connecttype="custom" o:connectlocs="0,0;15,0" o:connectangles="0,0"/>
                  </v:shape>
                </v:group>
                <v:group id="Group 1130" o:spid="_x0000_s1365" style="position:absolute;left:4998;top:7;width:15;height:2" coordorigin="499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">
                  <v:shape id="Freeform 1131" o:spid="_x0000_s1366" style="position:absolute;left:499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" path="m,l15,e" filled="f" strokecolor="#333" strokeweight=".26044mm">
                    <v:path arrowok="t" o:connecttype="custom" o:connectlocs="0,0;15,0" o:connectangles="0,0"/>
                  </v:shape>
                </v:group>
                <v:group id="Group 1128" o:spid="_x0000_s1367" style="position:absolute;left:5028;top:7;width:15;height:2" coordorigin="502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">
                  <v:shape id="Freeform 1129" o:spid="_x0000_s1368" style="position:absolute;left:502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" path="m,l15,e" filled="f" strokecolor="#333" strokeweight=".26044mm">
                    <v:path arrowok="t" o:connecttype="custom" o:connectlocs="0,0;15,0" o:connectangles="0,0"/>
                  </v:shape>
                </v:group>
                <v:group id="Group 1126" o:spid="_x0000_s1369" style="position:absolute;left:5057;top:7;width:15;height:2" coordorigin="505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">
                  <v:shape id="Freeform 1127" o:spid="_x0000_s1370" style="position:absolute;left:505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" path="m,l15,e" filled="f" strokecolor="#333" strokeweight=".26044mm">
                    <v:path arrowok="t" o:connecttype="custom" o:connectlocs="0,0;15,0" o:connectangles="0,0"/>
                  </v:shape>
                </v:group>
                <v:group id="Group 1124" o:spid="_x0000_s1371" style="position:absolute;left:5087;top:7;width:15;height:2" coordorigin="508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">
                  <v:shape id="Freeform 1125" o:spid="_x0000_s1372" style="position:absolute;left:508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" path="m,l15,e" filled="f" strokecolor="#333" strokeweight=".26044mm">
                    <v:path arrowok="t" o:connecttype="custom" o:connectlocs="0,0;15,0" o:connectangles="0,0"/>
                  </v:shape>
                </v:group>
                <v:group id="Group 1122" o:spid="_x0000_s1373" style="position:absolute;left:5116;top:7;width:15;height:2" coordorigin="511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">
                  <v:shape id="Freeform 1123" o:spid="_x0000_s1374" style="position:absolute;left:511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" path="m,l15,e" filled="f" strokecolor="#333" strokeweight=".26044mm">
                    <v:path arrowok="t" o:connecttype="custom" o:connectlocs="0,0;15,0" o:connectangles="0,0"/>
                  </v:shape>
                </v:group>
                <v:group id="Group 1120" o:spid="_x0000_s1375" style="position:absolute;left:5146;top:7;width:15;height:2" coordorigin="514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">
                  <v:shape id="Freeform 1121" o:spid="_x0000_s1376" style="position:absolute;left:514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" path="m,l15,e" filled="f" strokecolor="#333" strokeweight=".26044mm">
                    <v:path arrowok="t" o:connecttype="custom" o:connectlocs="0,0;15,0" o:connectangles="0,0"/>
                  </v:shape>
                </v:group>
                <v:group id="Group 1118" o:spid="_x0000_s1377" style="position:absolute;left:5175;top:7;width:15;height:2" coordorigin="517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">
                  <v:shape id="Freeform 1119" o:spid="_x0000_s1378" style="position:absolute;left:517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" path="m,l15,e" filled="f" strokecolor="#333" strokeweight=".26044mm">
                    <v:path arrowok="t" o:connecttype="custom" o:connectlocs="0,0;15,0" o:connectangles="0,0"/>
                  </v:shape>
                </v:group>
                <v:group id="Group 1116" o:spid="_x0000_s1379" style="position:absolute;left:5205;top:7;width:15;height:2" coordorigin="520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">
                  <v:shape id="Freeform 1117" o:spid="_x0000_s1380" style="position:absolute;left:520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" path="m,l15,e" filled="f" strokecolor="#333" strokeweight=".26044mm">
                    <v:path arrowok="t" o:connecttype="custom" o:connectlocs="0,0;15,0" o:connectangles="0,0"/>
                  </v:shape>
                </v:group>
                <v:group id="Group 1114" o:spid="_x0000_s1381" style="position:absolute;left:5235;top:7;width:15;height:2" coordorigin="523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">
                  <v:shape id="Freeform 1115" o:spid="_x0000_s1382" style="position:absolute;left:523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" path="m,l14,e" filled="f" strokecolor="#333" strokeweight=".26044mm">
                    <v:path arrowok="t" o:connecttype="custom" o:connectlocs="0,0;14,0" o:connectangles="0,0"/>
                  </v:shape>
                </v:group>
                <v:group id="Group 1112" o:spid="_x0000_s1383" style="position:absolute;left:5264;top:7;width:15;height:2" coordorigin="526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">
                  <v:shape id="Freeform 1113" o:spid="_x0000_s1384" style="position:absolute;left:526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" path="m,l15,e" filled="f" strokecolor="#333" strokeweight=".26044mm">
                    <v:path arrowok="t" o:connecttype="custom" o:connectlocs="0,0;15,0" o:connectangles="0,0"/>
                  </v:shape>
                </v:group>
                <v:group id="Group 1110" o:spid="_x0000_s1385" style="position:absolute;left:5367;top:7;width:15;height:2" coordorigin="536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">
                  <v:shape id="Freeform 1111" o:spid="_x0000_s1386" style="position:absolute;left:536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" path="m,l15,e" filled="f" strokecolor="#333" strokeweight=".26044mm">
                    <v:path arrowok="t" o:connecttype="custom" o:connectlocs="0,0;15,0" o:connectangles="0,0"/>
                  </v:shape>
                </v:group>
                <v:group id="Group 1108" o:spid="_x0000_s1387" style="position:absolute;left:5294;top:7;width:15;height:2" coordorigin="529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">
                  <v:shape id="Freeform 1109" o:spid="_x0000_s1388" style="position:absolute;left:529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" path="m,l14,e" filled="f" strokecolor="#333" strokeweight=".26044mm">
                    <v:path arrowok="t" o:connecttype="custom" o:connectlocs="0,0;14,0" o:connectangles="0,0"/>
                  </v:shape>
                </v:group>
                <v:group id="Group 1106" o:spid="_x0000_s1389" style="position:absolute;left:5323;top:7;width:15;height:2" coordorigin="532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">
                  <v:shape id="Freeform 1107" o:spid="_x0000_s1390" style="position:absolute;left:532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" path="m,l15,e" filled="f" strokecolor="#333" strokeweight=".26044mm">
                    <v:path arrowok="t" o:connecttype="custom" o:connectlocs="0,0;15,0" o:connectangles="0,0"/>
                  </v:shape>
                </v:group>
                <v:group id="Group 1104" o:spid="_x0000_s1391" style="position:absolute;left:5353;top:7;width:15;height:2" coordorigin="535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">
                  <v:shape id="Freeform 1105" o:spid="_x0000_s1392" style="position:absolute;left:535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" path="m,l14,e" filled="f" strokecolor="#333" strokeweight=".26044mm">
                    <v:path arrowok="t" o:connecttype="custom" o:connectlocs="0,0;14,0" o:connectangles="0,0"/>
                  </v:shape>
                </v:group>
                <w10:anchorlock/>
              </v:group>
            </w:pict>
          </mc:Fallback>
        </mc:AlternateContent>
      </w:r>
    </w:p>
    <w:p w14:paraId="22D211D3" w14:textId="77777777" w:rsidR="001F5A56" w:rsidRDefault="001F5A56" w:rsidP="001F5A56">
      <w:pPr>
        <w:rPr>
          <w:rFonts w:ascii="Open Sans" w:eastAsia="Open Sans" w:hAnsi="Open Sans" w:cs="Open Sans"/>
          <w:i/>
          <w:sz w:val="18"/>
          <w:szCs w:val="18"/>
        </w:rPr>
      </w:pPr>
    </w:p>
    <w:p w14:paraId="700291B5" w14:textId="77777777" w:rsidR="001F5A56" w:rsidRDefault="001F5A56" w:rsidP="001F5A56">
      <w:pPr>
        <w:spacing w:before="2"/>
        <w:rPr>
          <w:rFonts w:ascii="Open Sans" w:eastAsia="Open Sans" w:hAnsi="Open Sans" w:cs="Open Sans"/>
          <w:i/>
          <w:sz w:val="20"/>
          <w:szCs w:val="20"/>
        </w:rPr>
      </w:pPr>
    </w:p>
    <w:p w14:paraId="2D9CC697" w14:textId="77777777" w:rsidR="001F5A56" w:rsidRPr="00995DDF" w:rsidRDefault="001F5A56" w:rsidP="001F5A56">
      <w:pPr>
        <w:pStyle w:val="Plattetekst"/>
        <w:tabs>
          <w:tab w:val="left" w:pos="4365"/>
          <w:tab w:val="left" w:pos="9788"/>
        </w:tabs>
        <w:ind w:right="5"/>
        <w:rPr>
          <w:rFonts w:ascii="Times New Roman" w:eastAsia="Times New Roman" w:hAnsi="Times New Roman" w:cs="Times New Roman"/>
          <w:lang w:val="nl-NL"/>
        </w:rPr>
      </w:pPr>
      <w:r w:rsidRPr="00995DDF">
        <w:rPr>
          <w:w w:val="105"/>
          <w:lang w:val="nl-NL"/>
        </w:rPr>
        <w:t>non-verbaal</w:t>
      </w:r>
      <w:r w:rsidRPr="00995DDF">
        <w:rPr>
          <w:lang w:val="nl-NL"/>
        </w:rPr>
        <w:tab/>
      </w:r>
      <w:r w:rsidRPr="00995DDF">
        <w:rPr>
          <w:rFonts w:ascii="Times New Roman"/>
          <w:w w:val="103"/>
          <w:u w:val="single" w:color="333333"/>
          <w:lang w:val="nl-NL"/>
        </w:rPr>
        <w:t xml:space="preserve"> </w:t>
      </w:r>
      <w:r w:rsidRPr="00995DDF">
        <w:rPr>
          <w:rFonts w:ascii="Times New Roman"/>
          <w:u w:val="single" w:color="333333"/>
          <w:lang w:val="nl-NL"/>
        </w:rPr>
        <w:tab/>
      </w:r>
    </w:p>
    <w:p w14:paraId="727B4FD1" w14:textId="77777777" w:rsidR="001F5A56" w:rsidRPr="00995DDF" w:rsidRDefault="001F5A56" w:rsidP="001F5A56">
      <w:pPr>
        <w:spacing w:before="40"/>
        <w:ind w:left="1058" w:right="5"/>
        <w:rPr>
          <w:rFonts w:ascii="Open Sans" w:eastAsia="Open Sans" w:hAnsi="Open Sans" w:cs="Open Sans"/>
          <w:sz w:val="17"/>
          <w:szCs w:val="17"/>
        </w:rPr>
      </w:pPr>
      <w:r w:rsidRPr="00995DDF">
        <w:rPr>
          <w:rFonts w:ascii="Open Sans"/>
          <w:i/>
          <w:w w:val="105"/>
          <w:sz w:val="17"/>
        </w:rPr>
        <w:t>(gezichtsuitdrukking, houding,</w:t>
      </w:r>
      <w:r w:rsidRPr="00995DDF">
        <w:rPr>
          <w:rFonts w:ascii="Open Sans"/>
          <w:i/>
          <w:spacing w:val="-22"/>
          <w:w w:val="105"/>
          <w:sz w:val="17"/>
        </w:rPr>
        <w:t xml:space="preserve"> </w:t>
      </w:r>
      <w:r w:rsidRPr="00995DDF">
        <w:rPr>
          <w:rFonts w:ascii="Open Sans"/>
          <w:i/>
          <w:w w:val="105"/>
          <w:sz w:val="17"/>
        </w:rPr>
        <w:t>gebaren)</w:t>
      </w:r>
    </w:p>
    <w:p w14:paraId="7FB1F145" w14:textId="77777777" w:rsidR="001F5A56" w:rsidRPr="00995DDF" w:rsidRDefault="001F5A56" w:rsidP="001F5A56">
      <w:pPr>
        <w:spacing w:before="6"/>
        <w:rPr>
          <w:rFonts w:ascii="Open Sans" w:eastAsia="Open Sans" w:hAnsi="Open Sans" w:cs="Open Sans"/>
          <w:i/>
          <w:sz w:val="10"/>
          <w:szCs w:val="10"/>
        </w:rPr>
      </w:pPr>
    </w:p>
    <w:p w14:paraId="6881D714" w14:textId="77777777" w:rsidR="001F5A56" w:rsidRDefault="001F5A56" w:rsidP="001F5A56">
      <w:pPr>
        <w:spacing w:line="20" w:lineRule="exact"/>
        <w:ind w:left="4358"/>
        <w:rPr>
          <w:rFonts w:ascii="Open Sans" w:eastAsia="Open Sans" w:hAnsi="Open Sans" w:cs="Open Sans"/>
          <w:sz w:val="2"/>
          <w:szCs w:val="2"/>
        </w:rPr>
      </w:pPr>
      <w:r>
        <w:rPr>
          <w:rFonts w:ascii="Open Sans" w:eastAsia="Open Sans" w:hAnsi="Open Sans" w:cs="Open Sans"/>
          <w:noProof/>
          <w:sz w:val="2"/>
          <w:szCs w:val="2"/>
          <w:lang w:eastAsia="nl-NL"/>
        </w:rPr>
        <mc:AlternateContent>
          <mc:Choice Requires="wpg">
            <w:drawing>
              <wp:inline distT="0" distB="0" distL="0" distR="0" wp14:anchorId="05E281FF" wp14:editId="5DA1BDE5">
                <wp:extent cx="3422650" cy="9525"/>
                <wp:effectExtent l="9525" t="9525" r="6350" b="0"/>
                <wp:docPr id="735"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2650" cy="9525"/>
                          <a:chOff x="0" y="0"/>
                          <a:chExt cx="5390" cy="15"/>
                        </a:xfrm>
                      </wpg:grpSpPr>
                      <wpg:grpSp>
                        <wpg:cNvPr id="736" name="Group 1101"/>
                        <wpg:cNvGrpSpPr>
                          <a:grpSpLocks/>
                        </wpg:cNvGrpSpPr>
                        <wpg:grpSpPr bwMode="auto">
                          <a:xfrm>
                            <a:off x="7" y="7"/>
                            <a:ext cx="15" cy="2"/>
                            <a:chOff x="7" y="7"/>
                            <a:chExt cx="15" cy="2"/>
                          </a:xfrm>
                        </wpg:grpSpPr>
                        <wps:wsp>
                          <wps:cNvPr id="737" name="Freeform 1102"/>
                          <wps:cNvSpPr>
                            <a:spLocks/>
                          </wps:cNvSpPr>
                          <wps:spPr bwMode="auto">
                            <a:xfrm>
                              <a:off x="7" y="7"/>
                              <a:ext cx="15" cy="2"/>
                            </a:xfrm>
                            <a:custGeom>
                              <a:avLst/>
                              <a:gdLst>
                                <a:gd name="T0" fmla="+- 0 7 7"/>
                                <a:gd name="T1" fmla="*/ T0 w 15"/>
                                <a:gd name="T2" fmla="+- 0 22 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 name="Group 1099"/>
                        <wpg:cNvGrpSpPr>
                          <a:grpSpLocks/>
                        </wpg:cNvGrpSpPr>
                        <wpg:grpSpPr bwMode="auto">
                          <a:xfrm>
                            <a:off x="37" y="7"/>
                            <a:ext cx="15" cy="2"/>
                            <a:chOff x="37" y="7"/>
                            <a:chExt cx="15" cy="2"/>
                          </a:xfrm>
                        </wpg:grpSpPr>
                        <wps:wsp>
                          <wps:cNvPr id="739" name="Freeform 1100"/>
                          <wps:cNvSpPr>
                            <a:spLocks/>
                          </wps:cNvSpPr>
                          <wps:spPr bwMode="auto">
                            <a:xfrm>
                              <a:off x="37" y="7"/>
                              <a:ext cx="15" cy="2"/>
                            </a:xfrm>
                            <a:custGeom>
                              <a:avLst/>
                              <a:gdLst>
                                <a:gd name="T0" fmla="+- 0 37 37"/>
                                <a:gd name="T1" fmla="*/ T0 w 15"/>
                                <a:gd name="T2" fmla="+- 0 52 3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 name="Group 1097"/>
                        <wpg:cNvGrpSpPr>
                          <a:grpSpLocks/>
                        </wpg:cNvGrpSpPr>
                        <wpg:grpSpPr bwMode="auto">
                          <a:xfrm>
                            <a:off x="66" y="7"/>
                            <a:ext cx="15" cy="2"/>
                            <a:chOff x="66" y="7"/>
                            <a:chExt cx="15" cy="2"/>
                          </a:xfrm>
                        </wpg:grpSpPr>
                        <wps:wsp>
                          <wps:cNvPr id="741" name="Freeform 1098"/>
                          <wps:cNvSpPr>
                            <a:spLocks/>
                          </wps:cNvSpPr>
                          <wps:spPr bwMode="auto">
                            <a:xfrm>
                              <a:off x="66" y="7"/>
                              <a:ext cx="15" cy="2"/>
                            </a:xfrm>
                            <a:custGeom>
                              <a:avLst/>
                              <a:gdLst>
                                <a:gd name="T0" fmla="+- 0 66 66"/>
                                <a:gd name="T1" fmla="*/ T0 w 15"/>
                                <a:gd name="T2" fmla="+- 0 81 6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 name="Group 1095"/>
                        <wpg:cNvGrpSpPr>
                          <a:grpSpLocks/>
                        </wpg:cNvGrpSpPr>
                        <wpg:grpSpPr bwMode="auto">
                          <a:xfrm>
                            <a:off x="96" y="7"/>
                            <a:ext cx="15" cy="2"/>
                            <a:chOff x="96" y="7"/>
                            <a:chExt cx="15" cy="2"/>
                          </a:xfrm>
                        </wpg:grpSpPr>
                        <wps:wsp>
                          <wps:cNvPr id="743" name="Freeform 1096"/>
                          <wps:cNvSpPr>
                            <a:spLocks/>
                          </wps:cNvSpPr>
                          <wps:spPr bwMode="auto">
                            <a:xfrm>
                              <a:off x="96" y="7"/>
                              <a:ext cx="15" cy="2"/>
                            </a:xfrm>
                            <a:custGeom>
                              <a:avLst/>
                              <a:gdLst>
                                <a:gd name="T0" fmla="+- 0 96 96"/>
                                <a:gd name="T1" fmla="*/ T0 w 15"/>
                                <a:gd name="T2" fmla="+- 0 111 9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4" name="Group 1093"/>
                        <wpg:cNvGrpSpPr>
                          <a:grpSpLocks/>
                        </wpg:cNvGrpSpPr>
                        <wpg:grpSpPr bwMode="auto">
                          <a:xfrm>
                            <a:off x="126" y="7"/>
                            <a:ext cx="15" cy="2"/>
                            <a:chOff x="126" y="7"/>
                            <a:chExt cx="15" cy="2"/>
                          </a:xfrm>
                        </wpg:grpSpPr>
                        <wps:wsp>
                          <wps:cNvPr id="745" name="Freeform 1094"/>
                          <wps:cNvSpPr>
                            <a:spLocks/>
                          </wps:cNvSpPr>
                          <wps:spPr bwMode="auto">
                            <a:xfrm>
                              <a:off x="126" y="7"/>
                              <a:ext cx="15" cy="2"/>
                            </a:xfrm>
                            <a:custGeom>
                              <a:avLst/>
                              <a:gdLst>
                                <a:gd name="T0" fmla="+- 0 126 126"/>
                                <a:gd name="T1" fmla="*/ T0 w 15"/>
                                <a:gd name="T2" fmla="+- 0 140 12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 name="Group 1091"/>
                        <wpg:cNvGrpSpPr>
                          <a:grpSpLocks/>
                        </wpg:cNvGrpSpPr>
                        <wpg:grpSpPr bwMode="auto">
                          <a:xfrm>
                            <a:off x="155" y="7"/>
                            <a:ext cx="15" cy="2"/>
                            <a:chOff x="155" y="7"/>
                            <a:chExt cx="15" cy="2"/>
                          </a:xfrm>
                        </wpg:grpSpPr>
                        <wps:wsp>
                          <wps:cNvPr id="747" name="Freeform 1092"/>
                          <wps:cNvSpPr>
                            <a:spLocks/>
                          </wps:cNvSpPr>
                          <wps:spPr bwMode="auto">
                            <a:xfrm>
                              <a:off x="155" y="7"/>
                              <a:ext cx="15" cy="2"/>
                            </a:xfrm>
                            <a:custGeom>
                              <a:avLst/>
                              <a:gdLst>
                                <a:gd name="T0" fmla="+- 0 155 155"/>
                                <a:gd name="T1" fmla="*/ T0 w 15"/>
                                <a:gd name="T2" fmla="+- 0 170 15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 name="Group 1089"/>
                        <wpg:cNvGrpSpPr>
                          <a:grpSpLocks/>
                        </wpg:cNvGrpSpPr>
                        <wpg:grpSpPr bwMode="auto">
                          <a:xfrm>
                            <a:off x="185" y="7"/>
                            <a:ext cx="15" cy="2"/>
                            <a:chOff x="185" y="7"/>
                            <a:chExt cx="15" cy="2"/>
                          </a:xfrm>
                        </wpg:grpSpPr>
                        <wps:wsp>
                          <wps:cNvPr id="749" name="Freeform 1090"/>
                          <wps:cNvSpPr>
                            <a:spLocks/>
                          </wps:cNvSpPr>
                          <wps:spPr bwMode="auto">
                            <a:xfrm>
                              <a:off x="185" y="7"/>
                              <a:ext cx="15" cy="2"/>
                            </a:xfrm>
                            <a:custGeom>
                              <a:avLst/>
                              <a:gdLst>
                                <a:gd name="T0" fmla="+- 0 185 185"/>
                                <a:gd name="T1" fmla="*/ T0 w 15"/>
                                <a:gd name="T2" fmla="+- 0 199 18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0" name="Group 1087"/>
                        <wpg:cNvGrpSpPr>
                          <a:grpSpLocks/>
                        </wpg:cNvGrpSpPr>
                        <wpg:grpSpPr bwMode="auto">
                          <a:xfrm>
                            <a:off x="214" y="7"/>
                            <a:ext cx="15" cy="2"/>
                            <a:chOff x="214" y="7"/>
                            <a:chExt cx="15" cy="2"/>
                          </a:xfrm>
                        </wpg:grpSpPr>
                        <wps:wsp>
                          <wps:cNvPr id="751" name="Freeform 1088"/>
                          <wps:cNvSpPr>
                            <a:spLocks/>
                          </wps:cNvSpPr>
                          <wps:spPr bwMode="auto">
                            <a:xfrm>
                              <a:off x="214" y="7"/>
                              <a:ext cx="15" cy="2"/>
                            </a:xfrm>
                            <a:custGeom>
                              <a:avLst/>
                              <a:gdLst>
                                <a:gd name="T0" fmla="+- 0 214 214"/>
                                <a:gd name="T1" fmla="*/ T0 w 15"/>
                                <a:gd name="T2" fmla="+- 0 229 21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2" name="Group 1085"/>
                        <wpg:cNvGrpSpPr>
                          <a:grpSpLocks/>
                        </wpg:cNvGrpSpPr>
                        <wpg:grpSpPr bwMode="auto">
                          <a:xfrm>
                            <a:off x="244" y="7"/>
                            <a:ext cx="15" cy="2"/>
                            <a:chOff x="244" y="7"/>
                            <a:chExt cx="15" cy="2"/>
                          </a:xfrm>
                        </wpg:grpSpPr>
                        <wps:wsp>
                          <wps:cNvPr id="753" name="Freeform 1086"/>
                          <wps:cNvSpPr>
                            <a:spLocks/>
                          </wps:cNvSpPr>
                          <wps:spPr bwMode="auto">
                            <a:xfrm>
                              <a:off x="244" y="7"/>
                              <a:ext cx="15" cy="2"/>
                            </a:xfrm>
                            <a:custGeom>
                              <a:avLst/>
                              <a:gdLst>
                                <a:gd name="T0" fmla="+- 0 244 244"/>
                                <a:gd name="T1" fmla="*/ T0 w 15"/>
                                <a:gd name="T2" fmla="+- 0 258 24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4" name="Group 1083"/>
                        <wpg:cNvGrpSpPr>
                          <a:grpSpLocks/>
                        </wpg:cNvGrpSpPr>
                        <wpg:grpSpPr bwMode="auto">
                          <a:xfrm>
                            <a:off x="273" y="7"/>
                            <a:ext cx="15" cy="2"/>
                            <a:chOff x="273" y="7"/>
                            <a:chExt cx="15" cy="2"/>
                          </a:xfrm>
                        </wpg:grpSpPr>
                        <wps:wsp>
                          <wps:cNvPr id="755" name="Freeform 1084"/>
                          <wps:cNvSpPr>
                            <a:spLocks/>
                          </wps:cNvSpPr>
                          <wps:spPr bwMode="auto">
                            <a:xfrm>
                              <a:off x="273" y="7"/>
                              <a:ext cx="15" cy="2"/>
                            </a:xfrm>
                            <a:custGeom>
                              <a:avLst/>
                              <a:gdLst>
                                <a:gd name="T0" fmla="+- 0 273 273"/>
                                <a:gd name="T1" fmla="*/ T0 w 15"/>
                                <a:gd name="T2" fmla="+- 0 288 27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6" name="Group 1081"/>
                        <wpg:cNvGrpSpPr>
                          <a:grpSpLocks/>
                        </wpg:cNvGrpSpPr>
                        <wpg:grpSpPr bwMode="auto">
                          <a:xfrm>
                            <a:off x="303" y="7"/>
                            <a:ext cx="15" cy="2"/>
                            <a:chOff x="303" y="7"/>
                            <a:chExt cx="15" cy="2"/>
                          </a:xfrm>
                        </wpg:grpSpPr>
                        <wps:wsp>
                          <wps:cNvPr id="757" name="Freeform 1082"/>
                          <wps:cNvSpPr>
                            <a:spLocks/>
                          </wps:cNvSpPr>
                          <wps:spPr bwMode="auto">
                            <a:xfrm>
                              <a:off x="303" y="7"/>
                              <a:ext cx="15" cy="2"/>
                            </a:xfrm>
                            <a:custGeom>
                              <a:avLst/>
                              <a:gdLst>
                                <a:gd name="T0" fmla="+- 0 303 303"/>
                                <a:gd name="T1" fmla="*/ T0 w 15"/>
                                <a:gd name="T2" fmla="+- 0 317 30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 name="Group 1079"/>
                        <wpg:cNvGrpSpPr>
                          <a:grpSpLocks/>
                        </wpg:cNvGrpSpPr>
                        <wpg:grpSpPr bwMode="auto">
                          <a:xfrm>
                            <a:off x="332" y="7"/>
                            <a:ext cx="15" cy="2"/>
                            <a:chOff x="332" y="7"/>
                            <a:chExt cx="15" cy="2"/>
                          </a:xfrm>
                        </wpg:grpSpPr>
                        <wps:wsp>
                          <wps:cNvPr id="759" name="Freeform 1080"/>
                          <wps:cNvSpPr>
                            <a:spLocks/>
                          </wps:cNvSpPr>
                          <wps:spPr bwMode="auto">
                            <a:xfrm>
                              <a:off x="332" y="7"/>
                              <a:ext cx="15" cy="2"/>
                            </a:xfrm>
                            <a:custGeom>
                              <a:avLst/>
                              <a:gdLst>
                                <a:gd name="T0" fmla="+- 0 332 332"/>
                                <a:gd name="T1" fmla="*/ T0 w 15"/>
                                <a:gd name="T2" fmla="+- 0 347 33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0" name="Group 1077"/>
                        <wpg:cNvGrpSpPr>
                          <a:grpSpLocks/>
                        </wpg:cNvGrpSpPr>
                        <wpg:grpSpPr bwMode="auto">
                          <a:xfrm>
                            <a:off x="362" y="7"/>
                            <a:ext cx="15" cy="2"/>
                            <a:chOff x="362" y="7"/>
                            <a:chExt cx="15" cy="2"/>
                          </a:xfrm>
                        </wpg:grpSpPr>
                        <wps:wsp>
                          <wps:cNvPr id="761" name="Freeform 1078"/>
                          <wps:cNvSpPr>
                            <a:spLocks/>
                          </wps:cNvSpPr>
                          <wps:spPr bwMode="auto">
                            <a:xfrm>
                              <a:off x="362" y="7"/>
                              <a:ext cx="15" cy="2"/>
                            </a:xfrm>
                            <a:custGeom>
                              <a:avLst/>
                              <a:gdLst>
                                <a:gd name="T0" fmla="+- 0 362 362"/>
                                <a:gd name="T1" fmla="*/ T0 w 15"/>
                                <a:gd name="T2" fmla="+- 0 377 36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 name="Group 1075"/>
                        <wpg:cNvGrpSpPr>
                          <a:grpSpLocks/>
                        </wpg:cNvGrpSpPr>
                        <wpg:grpSpPr bwMode="auto">
                          <a:xfrm>
                            <a:off x="391" y="7"/>
                            <a:ext cx="15" cy="2"/>
                            <a:chOff x="391" y="7"/>
                            <a:chExt cx="15" cy="2"/>
                          </a:xfrm>
                        </wpg:grpSpPr>
                        <wps:wsp>
                          <wps:cNvPr id="763" name="Freeform 1076"/>
                          <wps:cNvSpPr>
                            <a:spLocks/>
                          </wps:cNvSpPr>
                          <wps:spPr bwMode="auto">
                            <a:xfrm>
                              <a:off x="391" y="7"/>
                              <a:ext cx="15" cy="2"/>
                            </a:xfrm>
                            <a:custGeom>
                              <a:avLst/>
                              <a:gdLst>
                                <a:gd name="T0" fmla="+- 0 391 391"/>
                                <a:gd name="T1" fmla="*/ T0 w 15"/>
                                <a:gd name="T2" fmla="+- 0 406 39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 name="Group 1073"/>
                        <wpg:cNvGrpSpPr>
                          <a:grpSpLocks/>
                        </wpg:cNvGrpSpPr>
                        <wpg:grpSpPr bwMode="auto">
                          <a:xfrm>
                            <a:off x="421" y="7"/>
                            <a:ext cx="15" cy="2"/>
                            <a:chOff x="421" y="7"/>
                            <a:chExt cx="15" cy="2"/>
                          </a:xfrm>
                        </wpg:grpSpPr>
                        <wps:wsp>
                          <wps:cNvPr id="765" name="Freeform 1074"/>
                          <wps:cNvSpPr>
                            <a:spLocks/>
                          </wps:cNvSpPr>
                          <wps:spPr bwMode="auto">
                            <a:xfrm>
                              <a:off x="421" y="7"/>
                              <a:ext cx="15" cy="2"/>
                            </a:xfrm>
                            <a:custGeom>
                              <a:avLst/>
                              <a:gdLst>
                                <a:gd name="T0" fmla="+- 0 421 421"/>
                                <a:gd name="T1" fmla="*/ T0 w 15"/>
                                <a:gd name="T2" fmla="+- 0 436 42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 name="Group 1071"/>
                        <wpg:cNvGrpSpPr>
                          <a:grpSpLocks/>
                        </wpg:cNvGrpSpPr>
                        <wpg:grpSpPr bwMode="auto">
                          <a:xfrm>
                            <a:off x="450" y="7"/>
                            <a:ext cx="15" cy="2"/>
                            <a:chOff x="450" y="7"/>
                            <a:chExt cx="15" cy="2"/>
                          </a:xfrm>
                        </wpg:grpSpPr>
                        <wps:wsp>
                          <wps:cNvPr id="767" name="Freeform 1072"/>
                          <wps:cNvSpPr>
                            <a:spLocks/>
                          </wps:cNvSpPr>
                          <wps:spPr bwMode="auto">
                            <a:xfrm>
                              <a:off x="450" y="7"/>
                              <a:ext cx="15" cy="2"/>
                            </a:xfrm>
                            <a:custGeom>
                              <a:avLst/>
                              <a:gdLst>
                                <a:gd name="T0" fmla="+- 0 450 450"/>
                                <a:gd name="T1" fmla="*/ T0 w 15"/>
                                <a:gd name="T2" fmla="+- 0 465 45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 name="Group 1069"/>
                        <wpg:cNvGrpSpPr>
                          <a:grpSpLocks/>
                        </wpg:cNvGrpSpPr>
                        <wpg:grpSpPr bwMode="auto">
                          <a:xfrm>
                            <a:off x="480" y="7"/>
                            <a:ext cx="15" cy="2"/>
                            <a:chOff x="480" y="7"/>
                            <a:chExt cx="15" cy="2"/>
                          </a:xfrm>
                        </wpg:grpSpPr>
                        <wps:wsp>
                          <wps:cNvPr id="769" name="Freeform 1070"/>
                          <wps:cNvSpPr>
                            <a:spLocks/>
                          </wps:cNvSpPr>
                          <wps:spPr bwMode="auto">
                            <a:xfrm>
                              <a:off x="480" y="7"/>
                              <a:ext cx="15" cy="2"/>
                            </a:xfrm>
                            <a:custGeom>
                              <a:avLst/>
                              <a:gdLst>
                                <a:gd name="T0" fmla="+- 0 480 480"/>
                                <a:gd name="T1" fmla="*/ T0 w 15"/>
                                <a:gd name="T2" fmla="+- 0 495 48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0" name="Group 1067"/>
                        <wpg:cNvGrpSpPr>
                          <a:grpSpLocks/>
                        </wpg:cNvGrpSpPr>
                        <wpg:grpSpPr bwMode="auto">
                          <a:xfrm>
                            <a:off x="509" y="7"/>
                            <a:ext cx="15" cy="2"/>
                            <a:chOff x="509" y="7"/>
                            <a:chExt cx="15" cy="2"/>
                          </a:xfrm>
                        </wpg:grpSpPr>
                        <wps:wsp>
                          <wps:cNvPr id="771" name="Freeform 1068"/>
                          <wps:cNvSpPr>
                            <a:spLocks/>
                          </wps:cNvSpPr>
                          <wps:spPr bwMode="auto">
                            <a:xfrm>
                              <a:off x="509" y="7"/>
                              <a:ext cx="15" cy="2"/>
                            </a:xfrm>
                            <a:custGeom>
                              <a:avLst/>
                              <a:gdLst>
                                <a:gd name="T0" fmla="+- 0 509 509"/>
                                <a:gd name="T1" fmla="*/ T0 w 15"/>
                                <a:gd name="T2" fmla="+- 0 524 50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 name="Group 1065"/>
                        <wpg:cNvGrpSpPr>
                          <a:grpSpLocks/>
                        </wpg:cNvGrpSpPr>
                        <wpg:grpSpPr bwMode="auto">
                          <a:xfrm>
                            <a:off x="539" y="7"/>
                            <a:ext cx="15" cy="2"/>
                            <a:chOff x="539" y="7"/>
                            <a:chExt cx="15" cy="2"/>
                          </a:xfrm>
                        </wpg:grpSpPr>
                        <wps:wsp>
                          <wps:cNvPr id="773" name="Freeform 1066"/>
                          <wps:cNvSpPr>
                            <a:spLocks/>
                          </wps:cNvSpPr>
                          <wps:spPr bwMode="auto">
                            <a:xfrm>
                              <a:off x="539" y="7"/>
                              <a:ext cx="15" cy="2"/>
                            </a:xfrm>
                            <a:custGeom>
                              <a:avLst/>
                              <a:gdLst>
                                <a:gd name="T0" fmla="+- 0 539 539"/>
                                <a:gd name="T1" fmla="*/ T0 w 15"/>
                                <a:gd name="T2" fmla="+- 0 554 53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 name="Group 1063"/>
                        <wpg:cNvGrpSpPr>
                          <a:grpSpLocks/>
                        </wpg:cNvGrpSpPr>
                        <wpg:grpSpPr bwMode="auto">
                          <a:xfrm>
                            <a:off x="568" y="7"/>
                            <a:ext cx="15" cy="2"/>
                            <a:chOff x="568" y="7"/>
                            <a:chExt cx="15" cy="2"/>
                          </a:xfrm>
                        </wpg:grpSpPr>
                        <wps:wsp>
                          <wps:cNvPr id="775" name="Freeform 1064"/>
                          <wps:cNvSpPr>
                            <a:spLocks/>
                          </wps:cNvSpPr>
                          <wps:spPr bwMode="auto">
                            <a:xfrm>
                              <a:off x="568" y="7"/>
                              <a:ext cx="15" cy="2"/>
                            </a:xfrm>
                            <a:custGeom>
                              <a:avLst/>
                              <a:gdLst>
                                <a:gd name="T0" fmla="+- 0 568 568"/>
                                <a:gd name="T1" fmla="*/ T0 w 15"/>
                                <a:gd name="T2" fmla="+- 0 583 56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 name="Group 1061"/>
                        <wpg:cNvGrpSpPr>
                          <a:grpSpLocks/>
                        </wpg:cNvGrpSpPr>
                        <wpg:grpSpPr bwMode="auto">
                          <a:xfrm>
                            <a:off x="598" y="7"/>
                            <a:ext cx="15" cy="2"/>
                            <a:chOff x="598" y="7"/>
                            <a:chExt cx="15" cy="2"/>
                          </a:xfrm>
                        </wpg:grpSpPr>
                        <wps:wsp>
                          <wps:cNvPr id="777" name="Freeform 1062"/>
                          <wps:cNvSpPr>
                            <a:spLocks/>
                          </wps:cNvSpPr>
                          <wps:spPr bwMode="auto">
                            <a:xfrm>
                              <a:off x="598" y="7"/>
                              <a:ext cx="15" cy="2"/>
                            </a:xfrm>
                            <a:custGeom>
                              <a:avLst/>
                              <a:gdLst>
                                <a:gd name="T0" fmla="+- 0 598 598"/>
                                <a:gd name="T1" fmla="*/ T0 w 15"/>
                                <a:gd name="T2" fmla="+- 0 613 59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 name="Group 1059"/>
                        <wpg:cNvGrpSpPr>
                          <a:grpSpLocks/>
                        </wpg:cNvGrpSpPr>
                        <wpg:grpSpPr bwMode="auto">
                          <a:xfrm>
                            <a:off x="628" y="7"/>
                            <a:ext cx="15" cy="2"/>
                            <a:chOff x="628" y="7"/>
                            <a:chExt cx="15" cy="2"/>
                          </a:xfrm>
                        </wpg:grpSpPr>
                        <wps:wsp>
                          <wps:cNvPr id="779" name="Freeform 1060"/>
                          <wps:cNvSpPr>
                            <a:spLocks/>
                          </wps:cNvSpPr>
                          <wps:spPr bwMode="auto">
                            <a:xfrm>
                              <a:off x="628" y="7"/>
                              <a:ext cx="15" cy="2"/>
                            </a:xfrm>
                            <a:custGeom>
                              <a:avLst/>
                              <a:gdLst>
                                <a:gd name="T0" fmla="+- 0 628 628"/>
                                <a:gd name="T1" fmla="*/ T0 w 15"/>
                                <a:gd name="T2" fmla="+- 0 642 62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 name="Group 1057"/>
                        <wpg:cNvGrpSpPr>
                          <a:grpSpLocks/>
                        </wpg:cNvGrpSpPr>
                        <wpg:grpSpPr bwMode="auto">
                          <a:xfrm>
                            <a:off x="657" y="7"/>
                            <a:ext cx="15" cy="2"/>
                            <a:chOff x="657" y="7"/>
                            <a:chExt cx="15" cy="2"/>
                          </a:xfrm>
                        </wpg:grpSpPr>
                        <wps:wsp>
                          <wps:cNvPr id="781" name="Freeform 1058"/>
                          <wps:cNvSpPr>
                            <a:spLocks/>
                          </wps:cNvSpPr>
                          <wps:spPr bwMode="auto">
                            <a:xfrm>
                              <a:off x="657" y="7"/>
                              <a:ext cx="15" cy="2"/>
                            </a:xfrm>
                            <a:custGeom>
                              <a:avLst/>
                              <a:gdLst>
                                <a:gd name="T0" fmla="+- 0 657 657"/>
                                <a:gd name="T1" fmla="*/ T0 w 15"/>
                                <a:gd name="T2" fmla="+- 0 672 65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 name="Group 1055"/>
                        <wpg:cNvGrpSpPr>
                          <a:grpSpLocks/>
                        </wpg:cNvGrpSpPr>
                        <wpg:grpSpPr bwMode="auto">
                          <a:xfrm>
                            <a:off x="687" y="7"/>
                            <a:ext cx="15" cy="2"/>
                            <a:chOff x="687" y="7"/>
                            <a:chExt cx="15" cy="2"/>
                          </a:xfrm>
                        </wpg:grpSpPr>
                        <wps:wsp>
                          <wps:cNvPr id="783" name="Freeform 1056"/>
                          <wps:cNvSpPr>
                            <a:spLocks/>
                          </wps:cNvSpPr>
                          <wps:spPr bwMode="auto">
                            <a:xfrm>
                              <a:off x="687" y="7"/>
                              <a:ext cx="15" cy="2"/>
                            </a:xfrm>
                            <a:custGeom>
                              <a:avLst/>
                              <a:gdLst>
                                <a:gd name="T0" fmla="+- 0 687 687"/>
                                <a:gd name="T1" fmla="*/ T0 w 15"/>
                                <a:gd name="T2" fmla="+- 0 701 68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 name="Group 1053"/>
                        <wpg:cNvGrpSpPr>
                          <a:grpSpLocks/>
                        </wpg:cNvGrpSpPr>
                        <wpg:grpSpPr bwMode="auto">
                          <a:xfrm>
                            <a:off x="716" y="7"/>
                            <a:ext cx="15" cy="2"/>
                            <a:chOff x="716" y="7"/>
                            <a:chExt cx="15" cy="2"/>
                          </a:xfrm>
                        </wpg:grpSpPr>
                        <wps:wsp>
                          <wps:cNvPr id="785" name="Freeform 1054"/>
                          <wps:cNvSpPr>
                            <a:spLocks/>
                          </wps:cNvSpPr>
                          <wps:spPr bwMode="auto">
                            <a:xfrm>
                              <a:off x="716" y="7"/>
                              <a:ext cx="15" cy="2"/>
                            </a:xfrm>
                            <a:custGeom>
                              <a:avLst/>
                              <a:gdLst>
                                <a:gd name="T0" fmla="+- 0 716 716"/>
                                <a:gd name="T1" fmla="*/ T0 w 15"/>
                                <a:gd name="T2" fmla="+- 0 731 71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6" name="Group 1051"/>
                        <wpg:cNvGrpSpPr>
                          <a:grpSpLocks/>
                        </wpg:cNvGrpSpPr>
                        <wpg:grpSpPr bwMode="auto">
                          <a:xfrm>
                            <a:off x="746" y="7"/>
                            <a:ext cx="15" cy="2"/>
                            <a:chOff x="746" y="7"/>
                            <a:chExt cx="15" cy="2"/>
                          </a:xfrm>
                        </wpg:grpSpPr>
                        <wps:wsp>
                          <wps:cNvPr id="787" name="Freeform 1052"/>
                          <wps:cNvSpPr>
                            <a:spLocks/>
                          </wps:cNvSpPr>
                          <wps:spPr bwMode="auto">
                            <a:xfrm>
                              <a:off x="746" y="7"/>
                              <a:ext cx="15" cy="2"/>
                            </a:xfrm>
                            <a:custGeom>
                              <a:avLst/>
                              <a:gdLst>
                                <a:gd name="T0" fmla="+- 0 746 746"/>
                                <a:gd name="T1" fmla="*/ T0 w 15"/>
                                <a:gd name="T2" fmla="+- 0 760 74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8" name="Group 1049"/>
                        <wpg:cNvGrpSpPr>
                          <a:grpSpLocks/>
                        </wpg:cNvGrpSpPr>
                        <wpg:grpSpPr bwMode="auto">
                          <a:xfrm>
                            <a:off x="775" y="7"/>
                            <a:ext cx="15" cy="2"/>
                            <a:chOff x="775" y="7"/>
                            <a:chExt cx="15" cy="2"/>
                          </a:xfrm>
                        </wpg:grpSpPr>
                        <wps:wsp>
                          <wps:cNvPr id="789" name="Freeform 1050"/>
                          <wps:cNvSpPr>
                            <a:spLocks/>
                          </wps:cNvSpPr>
                          <wps:spPr bwMode="auto">
                            <a:xfrm>
                              <a:off x="775" y="7"/>
                              <a:ext cx="15" cy="2"/>
                            </a:xfrm>
                            <a:custGeom>
                              <a:avLst/>
                              <a:gdLst>
                                <a:gd name="T0" fmla="+- 0 775 775"/>
                                <a:gd name="T1" fmla="*/ T0 w 15"/>
                                <a:gd name="T2" fmla="+- 0 790 77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0" name="Group 1047"/>
                        <wpg:cNvGrpSpPr>
                          <a:grpSpLocks/>
                        </wpg:cNvGrpSpPr>
                        <wpg:grpSpPr bwMode="auto">
                          <a:xfrm>
                            <a:off x="805" y="7"/>
                            <a:ext cx="15" cy="2"/>
                            <a:chOff x="805" y="7"/>
                            <a:chExt cx="15" cy="2"/>
                          </a:xfrm>
                        </wpg:grpSpPr>
                        <wps:wsp>
                          <wps:cNvPr id="791" name="Freeform 1048"/>
                          <wps:cNvSpPr>
                            <a:spLocks/>
                          </wps:cNvSpPr>
                          <wps:spPr bwMode="auto">
                            <a:xfrm>
                              <a:off x="805" y="7"/>
                              <a:ext cx="15" cy="2"/>
                            </a:xfrm>
                            <a:custGeom>
                              <a:avLst/>
                              <a:gdLst>
                                <a:gd name="T0" fmla="+- 0 805 805"/>
                                <a:gd name="T1" fmla="*/ T0 w 15"/>
                                <a:gd name="T2" fmla="+- 0 820 80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 name="Group 1045"/>
                        <wpg:cNvGrpSpPr>
                          <a:grpSpLocks/>
                        </wpg:cNvGrpSpPr>
                        <wpg:grpSpPr bwMode="auto">
                          <a:xfrm>
                            <a:off x="834" y="7"/>
                            <a:ext cx="15" cy="2"/>
                            <a:chOff x="834" y="7"/>
                            <a:chExt cx="15" cy="2"/>
                          </a:xfrm>
                        </wpg:grpSpPr>
                        <wps:wsp>
                          <wps:cNvPr id="793" name="Freeform 1046"/>
                          <wps:cNvSpPr>
                            <a:spLocks/>
                          </wps:cNvSpPr>
                          <wps:spPr bwMode="auto">
                            <a:xfrm>
                              <a:off x="834" y="7"/>
                              <a:ext cx="15" cy="2"/>
                            </a:xfrm>
                            <a:custGeom>
                              <a:avLst/>
                              <a:gdLst>
                                <a:gd name="T0" fmla="+- 0 834 834"/>
                                <a:gd name="T1" fmla="*/ T0 w 15"/>
                                <a:gd name="T2" fmla="+- 0 849 83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4" name="Group 1043"/>
                        <wpg:cNvGrpSpPr>
                          <a:grpSpLocks/>
                        </wpg:cNvGrpSpPr>
                        <wpg:grpSpPr bwMode="auto">
                          <a:xfrm>
                            <a:off x="864" y="7"/>
                            <a:ext cx="15" cy="2"/>
                            <a:chOff x="864" y="7"/>
                            <a:chExt cx="15" cy="2"/>
                          </a:xfrm>
                        </wpg:grpSpPr>
                        <wps:wsp>
                          <wps:cNvPr id="795" name="Freeform 1044"/>
                          <wps:cNvSpPr>
                            <a:spLocks/>
                          </wps:cNvSpPr>
                          <wps:spPr bwMode="auto">
                            <a:xfrm>
                              <a:off x="864" y="7"/>
                              <a:ext cx="15" cy="2"/>
                            </a:xfrm>
                            <a:custGeom>
                              <a:avLst/>
                              <a:gdLst>
                                <a:gd name="T0" fmla="+- 0 864 864"/>
                                <a:gd name="T1" fmla="*/ T0 w 15"/>
                                <a:gd name="T2" fmla="+- 0 879 86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6" name="Group 1041"/>
                        <wpg:cNvGrpSpPr>
                          <a:grpSpLocks/>
                        </wpg:cNvGrpSpPr>
                        <wpg:grpSpPr bwMode="auto">
                          <a:xfrm>
                            <a:off x="893" y="7"/>
                            <a:ext cx="15" cy="2"/>
                            <a:chOff x="893" y="7"/>
                            <a:chExt cx="15" cy="2"/>
                          </a:xfrm>
                        </wpg:grpSpPr>
                        <wps:wsp>
                          <wps:cNvPr id="797" name="Freeform 1042"/>
                          <wps:cNvSpPr>
                            <a:spLocks/>
                          </wps:cNvSpPr>
                          <wps:spPr bwMode="auto">
                            <a:xfrm>
                              <a:off x="893" y="7"/>
                              <a:ext cx="15" cy="2"/>
                            </a:xfrm>
                            <a:custGeom>
                              <a:avLst/>
                              <a:gdLst>
                                <a:gd name="T0" fmla="+- 0 893 893"/>
                                <a:gd name="T1" fmla="*/ T0 w 15"/>
                                <a:gd name="T2" fmla="+- 0 908 89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8" name="Group 1039"/>
                        <wpg:cNvGrpSpPr>
                          <a:grpSpLocks/>
                        </wpg:cNvGrpSpPr>
                        <wpg:grpSpPr bwMode="auto">
                          <a:xfrm>
                            <a:off x="923" y="7"/>
                            <a:ext cx="15" cy="2"/>
                            <a:chOff x="923" y="7"/>
                            <a:chExt cx="15" cy="2"/>
                          </a:xfrm>
                        </wpg:grpSpPr>
                        <wps:wsp>
                          <wps:cNvPr id="799" name="Freeform 1040"/>
                          <wps:cNvSpPr>
                            <a:spLocks/>
                          </wps:cNvSpPr>
                          <wps:spPr bwMode="auto">
                            <a:xfrm>
                              <a:off x="923" y="7"/>
                              <a:ext cx="15" cy="2"/>
                            </a:xfrm>
                            <a:custGeom>
                              <a:avLst/>
                              <a:gdLst>
                                <a:gd name="T0" fmla="+- 0 923 923"/>
                                <a:gd name="T1" fmla="*/ T0 w 15"/>
                                <a:gd name="T2" fmla="+- 0 938 92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0" name="Group 1037"/>
                        <wpg:cNvGrpSpPr>
                          <a:grpSpLocks/>
                        </wpg:cNvGrpSpPr>
                        <wpg:grpSpPr bwMode="auto">
                          <a:xfrm>
                            <a:off x="952" y="7"/>
                            <a:ext cx="15" cy="2"/>
                            <a:chOff x="952" y="7"/>
                            <a:chExt cx="15" cy="2"/>
                          </a:xfrm>
                        </wpg:grpSpPr>
                        <wps:wsp>
                          <wps:cNvPr id="801" name="Freeform 1038"/>
                          <wps:cNvSpPr>
                            <a:spLocks/>
                          </wps:cNvSpPr>
                          <wps:spPr bwMode="auto">
                            <a:xfrm>
                              <a:off x="952" y="7"/>
                              <a:ext cx="15" cy="2"/>
                            </a:xfrm>
                            <a:custGeom>
                              <a:avLst/>
                              <a:gdLst>
                                <a:gd name="T0" fmla="+- 0 952 952"/>
                                <a:gd name="T1" fmla="*/ T0 w 15"/>
                                <a:gd name="T2" fmla="+- 0 967 95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2" name="Group 1035"/>
                        <wpg:cNvGrpSpPr>
                          <a:grpSpLocks/>
                        </wpg:cNvGrpSpPr>
                        <wpg:grpSpPr bwMode="auto">
                          <a:xfrm>
                            <a:off x="982" y="7"/>
                            <a:ext cx="15" cy="2"/>
                            <a:chOff x="982" y="7"/>
                            <a:chExt cx="15" cy="2"/>
                          </a:xfrm>
                        </wpg:grpSpPr>
                        <wps:wsp>
                          <wps:cNvPr id="803" name="Freeform 1036"/>
                          <wps:cNvSpPr>
                            <a:spLocks/>
                          </wps:cNvSpPr>
                          <wps:spPr bwMode="auto">
                            <a:xfrm>
                              <a:off x="982" y="7"/>
                              <a:ext cx="15" cy="2"/>
                            </a:xfrm>
                            <a:custGeom>
                              <a:avLst/>
                              <a:gdLst>
                                <a:gd name="T0" fmla="+- 0 982 982"/>
                                <a:gd name="T1" fmla="*/ T0 w 15"/>
                                <a:gd name="T2" fmla="+- 0 997 98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4" name="Group 1033"/>
                        <wpg:cNvGrpSpPr>
                          <a:grpSpLocks/>
                        </wpg:cNvGrpSpPr>
                        <wpg:grpSpPr bwMode="auto">
                          <a:xfrm>
                            <a:off x="1011" y="7"/>
                            <a:ext cx="15" cy="2"/>
                            <a:chOff x="1011" y="7"/>
                            <a:chExt cx="15" cy="2"/>
                          </a:xfrm>
                        </wpg:grpSpPr>
                        <wps:wsp>
                          <wps:cNvPr id="805" name="Freeform 1034"/>
                          <wps:cNvSpPr>
                            <a:spLocks/>
                          </wps:cNvSpPr>
                          <wps:spPr bwMode="auto">
                            <a:xfrm>
                              <a:off x="1011" y="7"/>
                              <a:ext cx="15" cy="2"/>
                            </a:xfrm>
                            <a:custGeom>
                              <a:avLst/>
                              <a:gdLst>
                                <a:gd name="T0" fmla="+- 0 1011 1011"/>
                                <a:gd name="T1" fmla="*/ T0 w 15"/>
                                <a:gd name="T2" fmla="+- 0 1026 101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6" name="Group 1031"/>
                        <wpg:cNvGrpSpPr>
                          <a:grpSpLocks/>
                        </wpg:cNvGrpSpPr>
                        <wpg:grpSpPr bwMode="auto">
                          <a:xfrm>
                            <a:off x="1041" y="7"/>
                            <a:ext cx="15" cy="2"/>
                            <a:chOff x="1041" y="7"/>
                            <a:chExt cx="15" cy="2"/>
                          </a:xfrm>
                        </wpg:grpSpPr>
                        <wps:wsp>
                          <wps:cNvPr id="807" name="Freeform 1032"/>
                          <wps:cNvSpPr>
                            <a:spLocks/>
                          </wps:cNvSpPr>
                          <wps:spPr bwMode="auto">
                            <a:xfrm>
                              <a:off x="1041" y="7"/>
                              <a:ext cx="15" cy="2"/>
                            </a:xfrm>
                            <a:custGeom>
                              <a:avLst/>
                              <a:gdLst>
                                <a:gd name="T0" fmla="+- 0 1041 1041"/>
                                <a:gd name="T1" fmla="*/ T0 w 15"/>
                                <a:gd name="T2" fmla="+- 0 1056 104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8" name="Group 1029"/>
                        <wpg:cNvGrpSpPr>
                          <a:grpSpLocks/>
                        </wpg:cNvGrpSpPr>
                        <wpg:grpSpPr bwMode="auto">
                          <a:xfrm>
                            <a:off x="1071" y="7"/>
                            <a:ext cx="15" cy="2"/>
                            <a:chOff x="1071" y="7"/>
                            <a:chExt cx="15" cy="2"/>
                          </a:xfrm>
                        </wpg:grpSpPr>
                        <wps:wsp>
                          <wps:cNvPr id="809" name="Freeform 1030"/>
                          <wps:cNvSpPr>
                            <a:spLocks/>
                          </wps:cNvSpPr>
                          <wps:spPr bwMode="auto">
                            <a:xfrm>
                              <a:off x="1071" y="7"/>
                              <a:ext cx="15" cy="2"/>
                            </a:xfrm>
                            <a:custGeom>
                              <a:avLst/>
                              <a:gdLst>
                                <a:gd name="T0" fmla="+- 0 1071 1071"/>
                                <a:gd name="T1" fmla="*/ T0 w 15"/>
                                <a:gd name="T2" fmla="+- 0 1085 107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0" name="Group 1027"/>
                        <wpg:cNvGrpSpPr>
                          <a:grpSpLocks/>
                        </wpg:cNvGrpSpPr>
                        <wpg:grpSpPr bwMode="auto">
                          <a:xfrm>
                            <a:off x="1100" y="7"/>
                            <a:ext cx="15" cy="2"/>
                            <a:chOff x="1100" y="7"/>
                            <a:chExt cx="15" cy="2"/>
                          </a:xfrm>
                        </wpg:grpSpPr>
                        <wps:wsp>
                          <wps:cNvPr id="811" name="Freeform 1028"/>
                          <wps:cNvSpPr>
                            <a:spLocks/>
                          </wps:cNvSpPr>
                          <wps:spPr bwMode="auto">
                            <a:xfrm>
                              <a:off x="1100" y="7"/>
                              <a:ext cx="15" cy="2"/>
                            </a:xfrm>
                            <a:custGeom>
                              <a:avLst/>
                              <a:gdLst>
                                <a:gd name="T0" fmla="+- 0 1100 1100"/>
                                <a:gd name="T1" fmla="*/ T0 w 15"/>
                                <a:gd name="T2" fmla="+- 0 1115 110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2" name="Group 1025"/>
                        <wpg:cNvGrpSpPr>
                          <a:grpSpLocks/>
                        </wpg:cNvGrpSpPr>
                        <wpg:grpSpPr bwMode="auto">
                          <a:xfrm>
                            <a:off x="1130" y="7"/>
                            <a:ext cx="15" cy="2"/>
                            <a:chOff x="1130" y="7"/>
                            <a:chExt cx="15" cy="2"/>
                          </a:xfrm>
                        </wpg:grpSpPr>
                        <wps:wsp>
                          <wps:cNvPr id="813" name="Freeform 1026"/>
                          <wps:cNvSpPr>
                            <a:spLocks/>
                          </wps:cNvSpPr>
                          <wps:spPr bwMode="auto">
                            <a:xfrm>
                              <a:off x="1130" y="7"/>
                              <a:ext cx="15" cy="2"/>
                            </a:xfrm>
                            <a:custGeom>
                              <a:avLst/>
                              <a:gdLst>
                                <a:gd name="T0" fmla="+- 0 1130 1130"/>
                                <a:gd name="T1" fmla="*/ T0 w 15"/>
                                <a:gd name="T2" fmla="+- 0 1144 113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4" name="Group 1023"/>
                        <wpg:cNvGrpSpPr>
                          <a:grpSpLocks/>
                        </wpg:cNvGrpSpPr>
                        <wpg:grpSpPr bwMode="auto">
                          <a:xfrm>
                            <a:off x="1159" y="7"/>
                            <a:ext cx="15" cy="2"/>
                            <a:chOff x="1159" y="7"/>
                            <a:chExt cx="15" cy="2"/>
                          </a:xfrm>
                        </wpg:grpSpPr>
                        <wps:wsp>
                          <wps:cNvPr id="815" name="Freeform 1024"/>
                          <wps:cNvSpPr>
                            <a:spLocks/>
                          </wps:cNvSpPr>
                          <wps:spPr bwMode="auto">
                            <a:xfrm>
                              <a:off x="1159" y="7"/>
                              <a:ext cx="15" cy="2"/>
                            </a:xfrm>
                            <a:custGeom>
                              <a:avLst/>
                              <a:gdLst>
                                <a:gd name="T0" fmla="+- 0 1159 1159"/>
                                <a:gd name="T1" fmla="*/ T0 w 15"/>
                                <a:gd name="T2" fmla="+- 0 1174 115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6" name="Group 1021"/>
                        <wpg:cNvGrpSpPr>
                          <a:grpSpLocks/>
                        </wpg:cNvGrpSpPr>
                        <wpg:grpSpPr bwMode="auto">
                          <a:xfrm>
                            <a:off x="1189" y="7"/>
                            <a:ext cx="15" cy="2"/>
                            <a:chOff x="1189" y="7"/>
                            <a:chExt cx="15" cy="2"/>
                          </a:xfrm>
                        </wpg:grpSpPr>
                        <wps:wsp>
                          <wps:cNvPr id="817" name="Freeform 1022"/>
                          <wps:cNvSpPr>
                            <a:spLocks/>
                          </wps:cNvSpPr>
                          <wps:spPr bwMode="auto">
                            <a:xfrm>
                              <a:off x="1189" y="7"/>
                              <a:ext cx="15" cy="2"/>
                            </a:xfrm>
                            <a:custGeom>
                              <a:avLst/>
                              <a:gdLst>
                                <a:gd name="T0" fmla="+- 0 1189 1189"/>
                                <a:gd name="T1" fmla="*/ T0 w 15"/>
                                <a:gd name="T2" fmla="+- 0 1203 118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8" name="Group 1019"/>
                        <wpg:cNvGrpSpPr>
                          <a:grpSpLocks/>
                        </wpg:cNvGrpSpPr>
                        <wpg:grpSpPr bwMode="auto">
                          <a:xfrm>
                            <a:off x="1218" y="7"/>
                            <a:ext cx="15" cy="2"/>
                            <a:chOff x="1218" y="7"/>
                            <a:chExt cx="15" cy="2"/>
                          </a:xfrm>
                        </wpg:grpSpPr>
                        <wps:wsp>
                          <wps:cNvPr id="819" name="Freeform 1020"/>
                          <wps:cNvSpPr>
                            <a:spLocks/>
                          </wps:cNvSpPr>
                          <wps:spPr bwMode="auto">
                            <a:xfrm>
                              <a:off x="1218" y="7"/>
                              <a:ext cx="15" cy="2"/>
                            </a:xfrm>
                            <a:custGeom>
                              <a:avLst/>
                              <a:gdLst>
                                <a:gd name="T0" fmla="+- 0 1218 1218"/>
                                <a:gd name="T1" fmla="*/ T0 w 15"/>
                                <a:gd name="T2" fmla="+- 0 1233 121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0" name="Group 1017"/>
                        <wpg:cNvGrpSpPr>
                          <a:grpSpLocks/>
                        </wpg:cNvGrpSpPr>
                        <wpg:grpSpPr bwMode="auto">
                          <a:xfrm>
                            <a:off x="1248" y="7"/>
                            <a:ext cx="15" cy="2"/>
                            <a:chOff x="1248" y="7"/>
                            <a:chExt cx="15" cy="2"/>
                          </a:xfrm>
                        </wpg:grpSpPr>
                        <wps:wsp>
                          <wps:cNvPr id="821" name="Freeform 1018"/>
                          <wps:cNvSpPr>
                            <a:spLocks/>
                          </wps:cNvSpPr>
                          <wps:spPr bwMode="auto">
                            <a:xfrm>
                              <a:off x="1248" y="7"/>
                              <a:ext cx="15" cy="2"/>
                            </a:xfrm>
                            <a:custGeom>
                              <a:avLst/>
                              <a:gdLst>
                                <a:gd name="T0" fmla="+- 0 1248 1248"/>
                                <a:gd name="T1" fmla="*/ T0 w 15"/>
                                <a:gd name="T2" fmla="+- 0 1262 124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2" name="Group 1015"/>
                        <wpg:cNvGrpSpPr>
                          <a:grpSpLocks/>
                        </wpg:cNvGrpSpPr>
                        <wpg:grpSpPr bwMode="auto">
                          <a:xfrm>
                            <a:off x="1277" y="7"/>
                            <a:ext cx="15" cy="2"/>
                            <a:chOff x="1277" y="7"/>
                            <a:chExt cx="15" cy="2"/>
                          </a:xfrm>
                        </wpg:grpSpPr>
                        <wps:wsp>
                          <wps:cNvPr id="823" name="Freeform 1016"/>
                          <wps:cNvSpPr>
                            <a:spLocks/>
                          </wps:cNvSpPr>
                          <wps:spPr bwMode="auto">
                            <a:xfrm>
                              <a:off x="1277" y="7"/>
                              <a:ext cx="15" cy="2"/>
                            </a:xfrm>
                            <a:custGeom>
                              <a:avLst/>
                              <a:gdLst>
                                <a:gd name="T0" fmla="+- 0 1277 1277"/>
                                <a:gd name="T1" fmla="*/ T0 w 15"/>
                                <a:gd name="T2" fmla="+- 0 1292 127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4" name="Group 1013"/>
                        <wpg:cNvGrpSpPr>
                          <a:grpSpLocks/>
                        </wpg:cNvGrpSpPr>
                        <wpg:grpSpPr bwMode="auto">
                          <a:xfrm>
                            <a:off x="1307" y="7"/>
                            <a:ext cx="15" cy="2"/>
                            <a:chOff x="1307" y="7"/>
                            <a:chExt cx="15" cy="2"/>
                          </a:xfrm>
                        </wpg:grpSpPr>
                        <wps:wsp>
                          <wps:cNvPr id="825" name="Freeform 1014"/>
                          <wps:cNvSpPr>
                            <a:spLocks/>
                          </wps:cNvSpPr>
                          <wps:spPr bwMode="auto">
                            <a:xfrm>
                              <a:off x="1307" y="7"/>
                              <a:ext cx="15" cy="2"/>
                            </a:xfrm>
                            <a:custGeom>
                              <a:avLst/>
                              <a:gdLst>
                                <a:gd name="T0" fmla="+- 0 1307 1307"/>
                                <a:gd name="T1" fmla="*/ T0 w 15"/>
                                <a:gd name="T2" fmla="+- 0 1322 130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6" name="Group 1011"/>
                        <wpg:cNvGrpSpPr>
                          <a:grpSpLocks/>
                        </wpg:cNvGrpSpPr>
                        <wpg:grpSpPr bwMode="auto">
                          <a:xfrm>
                            <a:off x="1336" y="7"/>
                            <a:ext cx="15" cy="2"/>
                            <a:chOff x="1336" y="7"/>
                            <a:chExt cx="15" cy="2"/>
                          </a:xfrm>
                        </wpg:grpSpPr>
                        <wps:wsp>
                          <wps:cNvPr id="827" name="Freeform 1012"/>
                          <wps:cNvSpPr>
                            <a:spLocks/>
                          </wps:cNvSpPr>
                          <wps:spPr bwMode="auto">
                            <a:xfrm>
                              <a:off x="1336" y="7"/>
                              <a:ext cx="15" cy="2"/>
                            </a:xfrm>
                            <a:custGeom>
                              <a:avLst/>
                              <a:gdLst>
                                <a:gd name="T0" fmla="+- 0 1336 1336"/>
                                <a:gd name="T1" fmla="*/ T0 w 15"/>
                                <a:gd name="T2" fmla="+- 0 1351 133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8" name="Group 1009"/>
                        <wpg:cNvGrpSpPr>
                          <a:grpSpLocks/>
                        </wpg:cNvGrpSpPr>
                        <wpg:grpSpPr bwMode="auto">
                          <a:xfrm>
                            <a:off x="1366" y="7"/>
                            <a:ext cx="15" cy="2"/>
                            <a:chOff x="1366" y="7"/>
                            <a:chExt cx="15" cy="2"/>
                          </a:xfrm>
                        </wpg:grpSpPr>
                        <wps:wsp>
                          <wps:cNvPr id="829" name="Freeform 1010"/>
                          <wps:cNvSpPr>
                            <a:spLocks/>
                          </wps:cNvSpPr>
                          <wps:spPr bwMode="auto">
                            <a:xfrm>
                              <a:off x="1366" y="7"/>
                              <a:ext cx="15" cy="2"/>
                            </a:xfrm>
                            <a:custGeom>
                              <a:avLst/>
                              <a:gdLst>
                                <a:gd name="T0" fmla="+- 0 1366 1366"/>
                                <a:gd name="T1" fmla="*/ T0 w 15"/>
                                <a:gd name="T2" fmla="+- 0 1381 136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0" name="Group 1007"/>
                        <wpg:cNvGrpSpPr>
                          <a:grpSpLocks/>
                        </wpg:cNvGrpSpPr>
                        <wpg:grpSpPr bwMode="auto">
                          <a:xfrm>
                            <a:off x="1395" y="7"/>
                            <a:ext cx="15" cy="2"/>
                            <a:chOff x="1395" y="7"/>
                            <a:chExt cx="15" cy="2"/>
                          </a:xfrm>
                        </wpg:grpSpPr>
                        <wps:wsp>
                          <wps:cNvPr id="831" name="Freeform 1008"/>
                          <wps:cNvSpPr>
                            <a:spLocks/>
                          </wps:cNvSpPr>
                          <wps:spPr bwMode="auto">
                            <a:xfrm>
                              <a:off x="1395" y="7"/>
                              <a:ext cx="15" cy="2"/>
                            </a:xfrm>
                            <a:custGeom>
                              <a:avLst/>
                              <a:gdLst>
                                <a:gd name="T0" fmla="+- 0 1395 1395"/>
                                <a:gd name="T1" fmla="*/ T0 w 15"/>
                                <a:gd name="T2" fmla="+- 0 1410 139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2" name="Group 1005"/>
                        <wpg:cNvGrpSpPr>
                          <a:grpSpLocks/>
                        </wpg:cNvGrpSpPr>
                        <wpg:grpSpPr bwMode="auto">
                          <a:xfrm>
                            <a:off x="1425" y="7"/>
                            <a:ext cx="15" cy="2"/>
                            <a:chOff x="1425" y="7"/>
                            <a:chExt cx="15" cy="2"/>
                          </a:xfrm>
                        </wpg:grpSpPr>
                        <wps:wsp>
                          <wps:cNvPr id="833" name="Freeform 1006"/>
                          <wps:cNvSpPr>
                            <a:spLocks/>
                          </wps:cNvSpPr>
                          <wps:spPr bwMode="auto">
                            <a:xfrm>
                              <a:off x="1425" y="7"/>
                              <a:ext cx="15" cy="2"/>
                            </a:xfrm>
                            <a:custGeom>
                              <a:avLst/>
                              <a:gdLst>
                                <a:gd name="T0" fmla="+- 0 1425 1425"/>
                                <a:gd name="T1" fmla="*/ T0 w 15"/>
                                <a:gd name="T2" fmla="+- 0 1440 142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4" name="Group 1003"/>
                        <wpg:cNvGrpSpPr>
                          <a:grpSpLocks/>
                        </wpg:cNvGrpSpPr>
                        <wpg:grpSpPr bwMode="auto">
                          <a:xfrm>
                            <a:off x="1454" y="7"/>
                            <a:ext cx="15" cy="2"/>
                            <a:chOff x="1454" y="7"/>
                            <a:chExt cx="15" cy="2"/>
                          </a:xfrm>
                        </wpg:grpSpPr>
                        <wps:wsp>
                          <wps:cNvPr id="835" name="Freeform 1004"/>
                          <wps:cNvSpPr>
                            <a:spLocks/>
                          </wps:cNvSpPr>
                          <wps:spPr bwMode="auto">
                            <a:xfrm>
                              <a:off x="1454" y="7"/>
                              <a:ext cx="15" cy="2"/>
                            </a:xfrm>
                            <a:custGeom>
                              <a:avLst/>
                              <a:gdLst>
                                <a:gd name="T0" fmla="+- 0 1454 1454"/>
                                <a:gd name="T1" fmla="*/ T0 w 15"/>
                                <a:gd name="T2" fmla="+- 0 1469 145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6" name="Group 1001"/>
                        <wpg:cNvGrpSpPr>
                          <a:grpSpLocks/>
                        </wpg:cNvGrpSpPr>
                        <wpg:grpSpPr bwMode="auto">
                          <a:xfrm>
                            <a:off x="1484" y="7"/>
                            <a:ext cx="15" cy="2"/>
                            <a:chOff x="1484" y="7"/>
                            <a:chExt cx="15" cy="2"/>
                          </a:xfrm>
                        </wpg:grpSpPr>
                        <wps:wsp>
                          <wps:cNvPr id="837" name="Freeform 1002"/>
                          <wps:cNvSpPr>
                            <a:spLocks/>
                          </wps:cNvSpPr>
                          <wps:spPr bwMode="auto">
                            <a:xfrm>
                              <a:off x="1484" y="7"/>
                              <a:ext cx="15" cy="2"/>
                            </a:xfrm>
                            <a:custGeom>
                              <a:avLst/>
                              <a:gdLst>
                                <a:gd name="T0" fmla="+- 0 1484 1484"/>
                                <a:gd name="T1" fmla="*/ T0 w 15"/>
                                <a:gd name="T2" fmla="+- 0 1499 148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8" name="Group 999"/>
                        <wpg:cNvGrpSpPr>
                          <a:grpSpLocks/>
                        </wpg:cNvGrpSpPr>
                        <wpg:grpSpPr bwMode="auto">
                          <a:xfrm>
                            <a:off x="1514" y="7"/>
                            <a:ext cx="15" cy="2"/>
                            <a:chOff x="1514" y="7"/>
                            <a:chExt cx="15" cy="2"/>
                          </a:xfrm>
                        </wpg:grpSpPr>
                        <wps:wsp>
                          <wps:cNvPr id="839" name="Freeform 1000"/>
                          <wps:cNvSpPr>
                            <a:spLocks/>
                          </wps:cNvSpPr>
                          <wps:spPr bwMode="auto">
                            <a:xfrm>
                              <a:off x="1514" y="7"/>
                              <a:ext cx="15" cy="2"/>
                            </a:xfrm>
                            <a:custGeom>
                              <a:avLst/>
                              <a:gdLst>
                                <a:gd name="T0" fmla="+- 0 1514 1514"/>
                                <a:gd name="T1" fmla="*/ T0 w 15"/>
                                <a:gd name="T2" fmla="+- 0 1528 151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0" name="Group 997"/>
                        <wpg:cNvGrpSpPr>
                          <a:grpSpLocks/>
                        </wpg:cNvGrpSpPr>
                        <wpg:grpSpPr bwMode="auto">
                          <a:xfrm>
                            <a:off x="1543" y="7"/>
                            <a:ext cx="15" cy="2"/>
                            <a:chOff x="1543" y="7"/>
                            <a:chExt cx="15" cy="2"/>
                          </a:xfrm>
                        </wpg:grpSpPr>
                        <wps:wsp>
                          <wps:cNvPr id="841" name="Freeform 998"/>
                          <wps:cNvSpPr>
                            <a:spLocks/>
                          </wps:cNvSpPr>
                          <wps:spPr bwMode="auto">
                            <a:xfrm>
                              <a:off x="1543" y="7"/>
                              <a:ext cx="15" cy="2"/>
                            </a:xfrm>
                            <a:custGeom>
                              <a:avLst/>
                              <a:gdLst>
                                <a:gd name="T0" fmla="+- 0 1543 1543"/>
                                <a:gd name="T1" fmla="*/ T0 w 15"/>
                                <a:gd name="T2" fmla="+- 0 1558 154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2" name="Group 995"/>
                        <wpg:cNvGrpSpPr>
                          <a:grpSpLocks/>
                        </wpg:cNvGrpSpPr>
                        <wpg:grpSpPr bwMode="auto">
                          <a:xfrm>
                            <a:off x="1573" y="7"/>
                            <a:ext cx="15" cy="2"/>
                            <a:chOff x="1573" y="7"/>
                            <a:chExt cx="15" cy="2"/>
                          </a:xfrm>
                        </wpg:grpSpPr>
                        <wps:wsp>
                          <wps:cNvPr id="843" name="Freeform 996"/>
                          <wps:cNvSpPr>
                            <a:spLocks/>
                          </wps:cNvSpPr>
                          <wps:spPr bwMode="auto">
                            <a:xfrm>
                              <a:off x="1573" y="7"/>
                              <a:ext cx="15" cy="2"/>
                            </a:xfrm>
                            <a:custGeom>
                              <a:avLst/>
                              <a:gdLst>
                                <a:gd name="T0" fmla="+- 0 1573 1573"/>
                                <a:gd name="T1" fmla="*/ T0 w 15"/>
                                <a:gd name="T2" fmla="+- 0 1587 157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4" name="Group 993"/>
                        <wpg:cNvGrpSpPr>
                          <a:grpSpLocks/>
                        </wpg:cNvGrpSpPr>
                        <wpg:grpSpPr bwMode="auto">
                          <a:xfrm>
                            <a:off x="1602" y="7"/>
                            <a:ext cx="15" cy="2"/>
                            <a:chOff x="1602" y="7"/>
                            <a:chExt cx="15" cy="2"/>
                          </a:xfrm>
                        </wpg:grpSpPr>
                        <wps:wsp>
                          <wps:cNvPr id="845" name="Freeform 994"/>
                          <wps:cNvSpPr>
                            <a:spLocks/>
                          </wps:cNvSpPr>
                          <wps:spPr bwMode="auto">
                            <a:xfrm>
                              <a:off x="1602" y="7"/>
                              <a:ext cx="15" cy="2"/>
                            </a:xfrm>
                            <a:custGeom>
                              <a:avLst/>
                              <a:gdLst>
                                <a:gd name="T0" fmla="+- 0 1602 1602"/>
                                <a:gd name="T1" fmla="*/ T0 w 15"/>
                                <a:gd name="T2" fmla="+- 0 1617 160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6" name="Group 991"/>
                        <wpg:cNvGrpSpPr>
                          <a:grpSpLocks/>
                        </wpg:cNvGrpSpPr>
                        <wpg:grpSpPr bwMode="auto">
                          <a:xfrm>
                            <a:off x="1632" y="7"/>
                            <a:ext cx="15" cy="2"/>
                            <a:chOff x="1632" y="7"/>
                            <a:chExt cx="15" cy="2"/>
                          </a:xfrm>
                        </wpg:grpSpPr>
                        <wps:wsp>
                          <wps:cNvPr id="847" name="Freeform 992"/>
                          <wps:cNvSpPr>
                            <a:spLocks/>
                          </wps:cNvSpPr>
                          <wps:spPr bwMode="auto">
                            <a:xfrm>
                              <a:off x="1632" y="7"/>
                              <a:ext cx="15" cy="2"/>
                            </a:xfrm>
                            <a:custGeom>
                              <a:avLst/>
                              <a:gdLst>
                                <a:gd name="T0" fmla="+- 0 1632 1632"/>
                                <a:gd name="T1" fmla="*/ T0 w 15"/>
                                <a:gd name="T2" fmla="+- 0 1646 163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8" name="Group 989"/>
                        <wpg:cNvGrpSpPr>
                          <a:grpSpLocks/>
                        </wpg:cNvGrpSpPr>
                        <wpg:grpSpPr bwMode="auto">
                          <a:xfrm>
                            <a:off x="1661" y="7"/>
                            <a:ext cx="15" cy="2"/>
                            <a:chOff x="1661" y="7"/>
                            <a:chExt cx="15" cy="2"/>
                          </a:xfrm>
                        </wpg:grpSpPr>
                        <wps:wsp>
                          <wps:cNvPr id="849" name="Freeform 990"/>
                          <wps:cNvSpPr>
                            <a:spLocks/>
                          </wps:cNvSpPr>
                          <wps:spPr bwMode="auto">
                            <a:xfrm>
                              <a:off x="1661" y="7"/>
                              <a:ext cx="15" cy="2"/>
                            </a:xfrm>
                            <a:custGeom>
                              <a:avLst/>
                              <a:gdLst>
                                <a:gd name="T0" fmla="+- 0 1661 1661"/>
                                <a:gd name="T1" fmla="*/ T0 w 15"/>
                                <a:gd name="T2" fmla="+- 0 1676 166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0" name="Group 987"/>
                        <wpg:cNvGrpSpPr>
                          <a:grpSpLocks/>
                        </wpg:cNvGrpSpPr>
                        <wpg:grpSpPr bwMode="auto">
                          <a:xfrm>
                            <a:off x="1691" y="7"/>
                            <a:ext cx="15" cy="2"/>
                            <a:chOff x="1691" y="7"/>
                            <a:chExt cx="15" cy="2"/>
                          </a:xfrm>
                        </wpg:grpSpPr>
                        <wps:wsp>
                          <wps:cNvPr id="851" name="Freeform 988"/>
                          <wps:cNvSpPr>
                            <a:spLocks/>
                          </wps:cNvSpPr>
                          <wps:spPr bwMode="auto">
                            <a:xfrm>
                              <a:off x="1691" y="7"/>
                              <a:ext cx="15" cy="2"/>
                            </a:xfrm>
                            <a:custGeom>
                              <a:avLst/>
                              <a:gdLst>
                                <a:gd name="T0" fmla="+- 0 1691 1691"/>
                                <a:gd name="T1" fmla="*/ T0 w 15"/>
                                <a:gd name="T2" fmla="+- 0 1705 169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2" name="Group 985"/>
                        <wpg:cNvGrpSpPr>
                          <a:grpSpLocks/>
                        </wpg:cNvGrpSpPr>
                        <wpg:grpSpPr bwMode="auto">
                          <a:xfrm>
                            <a:off x="1720" y="7"/>
                            <a:ext cx="15" cy="2"/>
                            <a:chOff x="1720" y="7"/>
                            <a:chExt cx="15" cy="2"/>
                          </a:xfrm>
                        </wpg:grpSpPr>
                        <wps:wsp>
                          <wps:cNvPr id="853" name="Freeform 986"/>
                          <wps:cNvSpPr>
                            <a:spLocks/>
                          </wps:cNvSpPr>
                          <wps:spPr bwMode="auto">
                            <a:xfrm>
                              <a:off x="1720" y="7"/>
                              <a:ext cx="15" cy="2"/>
                            </a:xfrm>
                            <a:custGeom>
                              <a:avLst/>
                              <a:gdLst>
                                <a:gd name="T0" fmla="+- 0 1720 1720"/>
                                <a:gd name="T1" fmla="*/ T0 w 15"/>
                                <a:gd name="T2" fmla="+- 0 1735 172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4" name="Group 983"/>
                        <wpg:cNvGrpSpPr>
                          <a:grpSpLocks/>
                        </wpg:cNvGrpSpPr>
                        <wpg:grpSpPr bwMode="auto">
                          <a:xfrm>
                            <a:off x="1750" y="7"/>
                            <a:ext cx="15" cy="2"/>
                            <a:chOff x="1750" y="7"/>
                            <a:chExt cx="15" cy="2"/>
                          </a:xfrm>
                        </wpg:grpSpPr>
                        <wps:wsp>
                          <wps:cNvPr id="855" name="Freeform 984"/>
                          <wps:cNvSpPr>
                            <a:spLocks/>
                          </wps:cNvSpPr>
                          <wps:spPr bwMode="auto">
                            <a:xfrm>
                              <a:off x="1750" y="7"/>
                              <a:ext cx="15" cy="2"/>
                            </a:xfrm>
                            <a:custGeom>
                              <a:avLst/>
                              <a:gdLst>
                                <a:gd name="T0" fmla="+- 0 1750 1750"/>
                                <a:gd name="T1" fmla="*/ T0 w 15"/>
                                <a:gd name="T2" fmla="+- 0 1765 175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6" name="Group 981"/>
                        <wpg:cNvGrpSpPr>
                          <a:grpSpLocks/>
                        </wpg:cNvGrpSpPr>
                        <wpg:grpSpPr bwMode="auto">
                          <a:xfrm>
                            <a:off x="1779" y="7"/>
                            <a:ext cx="15" cy="2"/>
                            <a:chOff x="1779" y="7"/>
                            <a:chExt cx="15" cy="2"/>
                          </a:xfrm>
                        </wpg:grpSpPr>
                        <wps:wsp>
                          <wps:cNvPr id="857" name="Freeform 982"/>
                          <wps:cNvSpPr>
                            <a:spLocks/>
                          </wps:cNvSpPr>
                          <wps:spPr bwMode="auto">
                            <a:xfrm>
                              <a:off x="1779" y="7"/>
                              <a:ext cx="15" cy="2"/>
                            </a:xfrm>
                            <a:custGeom>
                              <a:avLst/>
                              <a:gdLst>
                                <a:gd name="T0" fmla="+- 0 1779 1779"/>
                                <a:gd name="T1" fmla="*/ T0 w 15"/>
                                <a:gd name="T2" fmla="+- 0 1794 177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8" name="Group 979"/>
                        <wpg:cNvGrpSpPr>
                          <a:grpSpLocks/>
                        </wpg:cNvGrpSpPr>
                        <wpg:grpSpPr bwMode="auto">
                          <a:xfrm>
                            <a:off x="1809" y="7"/>
                            <a:ext cx="15" cy="2"/>
                            <a:chOff x="1809" y="7"/>
                            <a:chExt cx="15" cy="2"/>
                          </a:xfrm>
                        </wpg:grpSpPr>
                        <wps:wsp>
                          <wps:cNvPr id="859" name="Freeform 980"/>
                          <wps:cNvSpPr>
                            <a:spLocks/>
                          </wps:cNvSpPr>
                          <wps:spPr bwMode="auto">
                            <a:xfrm>
                              <a:off x="1809" y="7"/>
                              <a:ext cx="15" cy="2"/>
                            </a:xfrm>
                            <a:custGeom>
                              <a:avLst/>
                              <a:gdLst>
                                <a:gd name="T0" fmla="+- 0 1809 1809"/>
                                <a:gd name="T1" fmla="*/ T0 w 15"/>
                                <a:gd name="T2" fmla="+- 0 1824 180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0" name="Group 977"/>
                        <wpg:cNvGrpSpPr>
                          <a:grpSpLocks/>
                        </wpg:cNvGrpSpPr>
                        <wpg:grpSpPr bwMode="auto">
                          <a:xfrm>
                            <a:off x="1838" y="7"/>
                            <a:ext cx="15" cy="2"/>
                            <a:chOff x="1838" y="7"/>
                            <a:chExt cx="15" cy="2"/>
                          </a:xfrm>
                        </wpg:grpSpPr>
                        <wps:wsp>
                          <wps:cNvPr id="861" name="Freeform 978"/>
                          <wps:cNvSpPr>
                            <a:spLocks/>
                          </wps:cNvSpPr>
                          <wps:spPr bwMode="auto">
                            <a:xfrm>
                              <a:off x="1838" y="7"/>
                              <a:ext cx="15" cy="2"/>
                            </a:xfrm>
                            <a:custGeom>
                              <a:avLst/>
                              <a:gdLst>
                                <a:gd name="T0" fmla="+- 0 1838 1838"/>
                                <a:gd name="T1" fmla="*/ T0 w 15"/>
                                <a:gd name="T2" fmla="+- 0 1853 183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2" name="Group 975"/>
                        <wpg:cNvGrpSpPr>
                          <a:grpSpLocks/>
                        </wpg:cNvGrpSpPr>
                        <wpg:grpSpPr bwMode="auto">
                          <a:xfrm>
                            <a:off x="1868" y="7"/>
                            <a:ext cx="15" cy="2"/>
                            <a:chOff x="1868" y="7"/>
                            <a:chExt cx="15" cy="2"/>
                          </a:xfrm>
                        </wpg:grpSpPr>
                        <wps:wsp>
                          <wps:cNvPr id="863" name="Freeform 976"/>
                          <wps:cNvSpPr>
                            <a:spLocks/>
                          </wps:cNvSpPr>
                          <wps:spPr bwMode="auto">
                            <a:xfrm>
                              <a:off x="1868" y="7"/>
                              <a:ext cx="15" cy="2"/>
                            </a:xfrm>
                            <a:custGeom>
                              <a:avLst/>
                              <a:gdLst>
                                <a:gd name="T0" fmla="+- 0 1868 1868"/>
                                <a:gd name="T1" fmla="*/ T0 w 15"/>
                                <a:gd name="T2" fmla="+- 0 1883 186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4" name="Group 973"/>
                        <wpg:cNvGrpSpPr>
                          <a:grpSpLocks/>
                        </wpg:cNvGrpSpPr>
                        <wpg:grpSpPr bwMode="auto">
                          <a:xfrm>
                            <a:off x="1897" y="7"/>
                            <a:ext cx="15" cy="2"/>
                            <a:chOff x="1897" y="7"/>
                            <a:chExt cx="15" cy="2"/>
                          </a:xfrm>
                        </wpg:grpSpPr>
                        <wps:wsp>
                          <wps:cNvPr id="865" name="Freeform 974"/>
                          <wps:cNvSpPr>
                            <a:spLocks/>
                          </wps:cNvSpPr>
                          <wps:spPr bwMode="auto">
                            <a:xfrm>
                              <a:off x="1897" y="7"/>
                              <a:ext cx="15" cy="2"/>
                            </a:xfrm>
                            <a:custGeom>
                              <a:avLst/>
                              <a:gdLst>
                                <a:gd name="T0" fmla="+- 0 1897 1897"/>
                                <a:gd name="T1" fmla="*/ T0 w 15"/>
                                <a:gd name="T2" fmla="+- 0 1912 189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6" name="Group 971"/>
                        <wpg:cNvGrpSpPr>
                          <a:grpSpLocks/>
                        </wpg:cNvGrpSpPr>
                        <wpg:grpSpPr bwMode="auto">
                          <a:xfrm>
                            <a:off x="1927" y="7"/>
                            <a:ext cx="15" cy="2"/>
                            <a:chOff x="1927" y="7"/>
                            <a:chExt cx="15" cy="2"/>
                          </a:xfrm>
                        </wpg:grpSpPr>
                        <wps:wsp>
                          <wps:cNvPr id="867" name="Freeform 972"/>
                          <wps:cNvSpPr>
                            <a:spLocks/>
                          </wps:cNvSpPr>
                          <wps:spPr bwMode="auto">
                            <a:xfrm>
                              <a:off x="1927" y="7"/>
                              <a:ext cx="15" cy="2"/>
                            </a:xfrm>
                            <a:custGeom>
                              <a:avLst/>
                              <a:gdLst>
                                <a:gd name="T0" fmla="+- 0 1927 1927"/>
                                <a:gd name="T1" fmla="*/ T0 w 15"/>
                                <a:gd name="T2" fmla="+- 0 1942 192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8" name="Group 969"/>
                        <wpg:cNvGrpSpPr>
                          <a:grpSpLocks/>
                        </wpg:cNvGrpSpPr>
                        <wpg:grpSpPr bwMode="auto">
                          <a:xfrm>
                            <a:off x="1956" y="7"/>
                            <a:ext cx="15" cy="2"/>
                            <a:chOff x="1956" y="7"/>
                            <a:chExt cx="15" cy="2"/>
                          </a:xfrm>
                        </wpg:grpSpPr>
                        <wps:wsp>
                          <wps:cNvPr id="869" name="Freeform 970"/>
                          <wps:cNvSpPr>
                            <a:spLocks/>
                          </wps:cNvSpPr>
                          <wps:spPr bwMode="auto">
                            <a:xfrm>
                              <a:off x="1956" y="7"/>
                              <a:ext cx="15" cy="2"/>
                            </a:xfrm>
                            <a:custGeom>
                              <a:avLst/>
                              <a:gdLst>
                                <a:gd name="T0" fmla="+- 0 1956 1956"/>
                                <a:gd name="T1" fmla="*/ T0 w 15"/>
                                <a:gd name="T2" fmla="+- 0 1971 195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0" name="Group 967"/>
                        <wpg:cNvGrpSpPr>
                          <a:grpSpLocks/>
                        </wpg:cNvGrpSpPr>
                        <wpg:grpSpPr bwMode="auto">
                          <a:xfrm>
                            <a:off x="1986" y="7"/>
                            <a:ext cx="15" cy="2"/>
                            <a:chOff x="1986" y="7"/>
                            <a:chExt cx="15" cy="2"/>
                          </a:xfrm>
                        </wpg:grpSpPr>
                        <wps:wsp>
                          <wps:cNvPr id="871" name="Freeform 968"/>
                          <wps:cNvSpPr>
                            <a:spLocks/>
                          </wps:cNvSpPr>
                          <wps:spPr bwMode="auto">
                            <a:xfrm>
                              <a:off x="1986" y="7"/>
                              <a:ext cx="15" cy="2"/>
                            </a:xfrm>
                            <a:custGeom>
                              <a:avLst/>
                              <a:gdLst>
                                <a:gd name="T0" fmla="+- 0 1986 1986"/>
                                <a:gd name="T1" fmla="*/ T0 w 15"/>
                                <a:gd name="T2" fmla="+- 0 2001 198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2" name="Group 965"/>
                        <wpg:cNvGrpSpPr>
                          <a:grpSpLocks/>
                        </wpg:cNvGrpSpPr>
                        <wpg:grpSpPr bwMode="auto">
                          <a:xfrm>
                            <a:off x="2016" y="7"/>
                            <a:ext cx="15" cy="2"/>
                            <a:chOff x="2016" y="7"/>
                            <a:chExt cx="15" cy="2"/>
                          </a:xfrm>
                        </wpg:grpSpPr>
                        <wps:wsp>
                          <wps:cNvPr id="873" name="Freeform 966"/>
                          <wps:cNvSpPr>
                            <a:spLocks/>
                          </wps:cNvSpPr>
                          <wps:spPr bwMode="auto">
                            <a:xfrm>
                              <a:off x="2016" y="7"/>
                              <a:ext cx="15" cy="2"/>
                            </a:xfrm>
                            <a:custGeom>
                              <a:avLst/>
                              <a:gdLst>
                                <a:gd name="T0" fmla="+- 0 2016 2016"/>
                                <a:gd name="T1" fmla="*/ T0 w 15"/>
                                <a:gd name="T2" fmla="+- 0 2030 201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4" name="Group 963"/>
                        <wpg:cNvGrpSpPr>
                          <a:grpSpLocks/>
                        </wpg:cNvGrpSpPr>
                        <wpg:grpSpPr bwMode="auto">
                          <a:xfrm>
                            <a:off x="2045" y="7"/>
                            <a:ext cx="15" cy="2"/>
                            <a:chOff x="2045" y="7"/>
                            <a:chExt cx="15" cy="2"/>
                          </a:xfrm>
                        </wpg:grpSpPr>
                        <wps:wsp>
                          <wps:cNvPr id="875" name="Freeform 964"/>
                          <wps:cNvSpPr>
                            <a:spLocks/>
                          </wps:cNvSpPr>
                          <wps:spPr bwMode="auto">
                            <a:xfrm>
                              <a:off x="2045" y="7"/>
                              <a:ext cx="15" cy="2"/>
                            </a:xfrm>
                            <a:custGeom>
                              <a:avLst/>
                              <a:gdLst>
                                <a:gd name="T0" fmla="+- 0 2045 2045"/>
                                <a:gd name="T1" fmla="*/ T0 w 15"/>
                                <a:gd name="T2" fmla="+- 0 2060 204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6" name="Group 961"/>
                        <wpg:cNvGrpSpPr>
                          <a:grpSpLocks/>
                        </wpg:cNvGrpSpPr>
                        <wpg:grpSpPr bwMode="auto">
                          <a:xfrm>
                            <a:off x="2075" y="7"/>
                            <a:ext cx="15" cy="2"/>
                            <a:chOff x="2075" y="7"/>
                            <a:chExt cx="15" cy="2"/>
                          </a:xfrm>
                        </wpg:grpSpPr>
                        <wps:wsp>
                          <wps:cNvPr id="877" name="Freeform 962"/>
                          <wps:cNvSpPr>
                            <a:spLocks/>
                          </wps:cNvSpPr>
                          <wps:spPr bwMode="auto">
                            <a:xfrm>
                              <a:off x="2075" y="7"/>
                              <a:ext cx="15" cy="2"/>
                            </a:xfrm>
                            <a:custGeom>
                              <a:avLst/>
                              <a:gdLst>
                                <a:gd name="T0" fmla="+- 0 2075 2075"/>
                                <a:gd name="T1" fmla="*/ T0 w 15"/>
                                <a:gd name="T2" fmla="+- 0 2089 207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8" name="Group 959"/>
                        <wpg:cNvGrpSpPr>
                          <a:grpSpLocks/>
                        </wpg:cNvGrpSpPr>
                        <wpg:grpSpPr bwMode="auto">
                          <a:xfrm>
                            <a:off x="2104" y="7"/>
                            <a:ext cx="15" cy="2"/>
                            <a:chOff x="2104" y="7"/>
                            <a:chExt cx="15" cy="2"/>
                          </a:xfrm>
                        </wpg:grpSpPr>
                        <wps:wsp>
                          <wps:cNvPr id="879" name="Freeform 960"/>
                          <wps:cNvSpPr>
                            <a:spLocks/>
                          </wps:cNvSpPr>
                          <wps:spPr bwMode="auto">
                            <a:xfrm>
                              <a:off x="2104" y="7"/>
                              <a:ext cx="15" cy="2"/>
                            </a:xfrm>
                            <a:custGeom>
                              <a:avLst/>
                              <a:gdLst>
                                <a:gd name="T0" fmla="+- 0 2104 2104"/>
                                <a:gd name="T1" fmla="*/ T0 w 15"/>
                                <a:gd name="T2" fmla="+- 0 2119 210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0" name="Group 957"/>
                        <wpg:cNvGrpSpPr>
                          <a:grpSpLocks/>
                        </wpg:cNvGrpSpPr>
                        <wpg:grpSpPr bwMode="auto">
                          <a:xfrm>
                            <a:off x="2134" y="7"/>
                            <a:ext cx="15" cy="2"/>
                            <a:chOff x="2134" y="7"/>
                            <a:chExt cx="15" cy="2"/>
                          </a:xfrm>
                        </wpg:grpSpPr>
                        <wps:wsp>
                          <wps:cNvPr id="881" name="Freeform 958"/>
                          <wps:cNvSpPr>
                            <a:spLocks/>
                          </wps:cNvSpPr>
                          <wps:spPr bwMode="auto">
                            <a:xfrm>
                              <a:off x="2134" y="7"/>
                              <a:ext cx="15" cy="2"/>
                            </a:xfrm>
                            <a:custGeom>
                              <a:avLst/>
                              <a:gdLst>
                                <a:gd name="T0" fmla="+- 0 2134 2134"/>
                                <a:gd name="T1" fmla="*/ T0 w 15"/>
                                <a:gd name="T2" fmla="+- 0 2148 213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2" name="Group 955"/>
                        <wpg:cNvGrpSpPr>
                          <a:grpSpLocks/>
                        </wpg:cNvGrpSpPr>
                        <wpg:grpSpPr bwMode="auto">
                          <a:xfrm>
                            <a:off x="2163" y="7"/>
                            <a:ext cx="15" cy="2"/>
                            <a:chOff x="2163" y="7"/>
                            <a:chExt cx="15" cy="2"/>
                          </a:xfrm>
                        </wpg:grpSpPr>
                        <wps:wsp>
                          <wps:cNvPr id="883" name="Freeform 956"/>
                          <wps:cNvSpPr>
                            <a:spLocks/>
                          </wps:cNvSpPr>
                          <wps:spPr bwMode="auto">
                            <a:xfrm>
                              <a:off x="2163" y="7"/>
                              <a:ext cx="15" cy="2"/>
                            </a:xfrm>
                            <a:custGeom>
                              <a:avLst/>
                              <a:gdLst>
                                <a:gd name="T0" fmla="+- 0 2163 2163"/>
                                <a:gd name="T1" fmla="*/ T0 w 15"/>
                                <a:gd name="T2" fmla="+- 0 2178 216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4" name="Group 953"/>
                        <wpg:cNvGrpSpPr>
                          <a:grpSpLocks/>
                        </wpg:cNvGrpSpPr>
                        <wpg:grpSpPr bwMode="auto">
                          <a:xfrm>
                            <a:off x="2193" y="7"/>
                            <a:ext cx="15" cy="2"/>
                            <a:chOff x="2193" y="7"/>
                            <a:chExt cx="15" cy="2"/>
                          </a:xfrm>
                        </wpg:grpSpPr>
                        <wps:wsp>
                          <wps:cNvPr id="885" name="Freeform 954"/>
                          <wps:cNvSpPr>
                            <a:spLocks/>
                          </wps:cNvSpPr>
                          <wps:spPr bwMode="auto">
                            <a:xfrm>
                              <a:off x="2193" y="7"/>
                              <a:ext cx="15" cy="2"/>
                            </a:xfrm>
                            <a:custGeom>
                              <a:avLst/>
                              <a:gdLst>
                                <a:gd name="T0" fmla="+- 0 2193 2193"/>
                                <a:gd name="T1" fmla="*/ T0 w 15"/>
                                <a:gd name="T2" fmla="+- 0 2208 219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6" name="Group 951"/>
                        <wpg:cNvGrpSpPr>
                          <a:grpSpLocks/>
                        </wpg:cNvGrpSpPr>
                        <wpg:grpSpPr bwMode="auto">
                          <a:xfrm>
                            <a:off x="2222" y="7"/>
                            <a:ext cx="15" cy="2"/>
                            <a:chOff x="2222" y="7"/>
                            <a:chExt cx="15" cy="2"/>
                          </a:xfrm>
                        </wpg:grpSpPr>
                        <wps:wsp>
                          <wps:cNvPr id="887" name="Freeform 952"/>
                          <wps:cNvSpPr>
                            <a:spLocks/>
                          </wps:cNvSpPr>
                          <wps:spPr bwMode="auto">
                            <a:xfrm>
                              <a:off x="2222" y="7"/>
                              <a:ext cx="15" cy="2"/>
                            </a:xfrm>
                            <a:custGeom>
                              <a:avLst/>
                              <a:gdLst>
                                <a:gd name="T0" fmla="+- 0 2222 2222"/>
                                <a:gd name="T1" fmla="*/ T0 w 15"/>
                                <a:gd name="T2" fmla="+- 0 2237 222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8" name="Group 949"/>
                        <wpg:cNvGrpSpPr>
                          <a:grpSpLocks/>
                        </wpg:cNvGrpSpPr>
                        <wpg:grpSpPr bwMode="auto">
                          <a:xfrm>
                            <a:off x="2252" y="7"/>
                            <a:ext cx="15" cy="2"/>
                            <a:chOff x="2252" y="7"/>
                            <a:chExt cx="15" cy="2"/>
                          </a:xfrm>
                        </wpg:grpSpPr>
                        <wps:wsp>
                          <wps:cNvPr id="889" name="Freeform 950"/>
                          <wps:cNvSpPr>
                            <a:spLocks/>
                          </wps:cNvSpPr>
                          <wps:spPr bwMode="auto">
                            <a:xfrm>
                              <a:off x="2252" y="7"/>
                              <a:ext cx="15" cy="2"/>
                            </a:xfrm>
                            <a:custGeom>
                              <a:avLst/>
                              <a:gdLst>
                                <a:gd name="T0" fmla="+- 0 2252 2252"/>
                                <a:gd name="T1" fmla="*/ T0 w 15"/>
                                <a:gd name="T2" fmla="+- 0 2267 225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0" name="Group 947"/>
                        <wpg:cNvGrpSpPr>
                          <a:grpSpLocks/>
                        </wpg:cNvGrpSpPr>
                        <wpg:grpSpPr bwMode="auto">
                          <a:xfrm>
                            <a:off x="2281" y="7"/>
                            <a:ext cx="15" cy="2"/>
                            <a:chOff x="2281" y="7"/>
                            <a:chExt cx="15" cy="2"/>
                          </a:xfrm>
                        </wpg:grpSpPr>
                        <wps:wsp>
                          <wps:cNvPr id="891" name="Freeform 948"/>
                          <wps:cNvSpPr>
                            <a:spLocks/>
                          </wps:cNvSpPr>
                          <wps:spPr bwMode="auto">
                            <a:xfrm>
                              <a:off x="2281" y="7"/>
                              <a:ext cx="15" cy="2"/>
                            </a:xfrm>
                            <a:custGeom>
                              <a:avLst/>
                              <a:gdLst>
                                <a:gd name="T0" fmla="+- 0 2281 2281"/>
                                <a:gd name="T1" fmla="*/ T0 w 15"/>
                                <a:gd name="T2" fmla="+- 0 2296 228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2" name="Group 945"/>
                        <wpg:cNvGrpSpPr>
                          <a:grpSpLocks/>
                        </wpg:cNvGrpSpPr>
                        <wpg:grpSpPr bwMode="auto">
                          <a:xfrm>
                            <a:off x="2311" y="7"/>
                            <a:ext cx="15" cy="2"/>
                            <a:chOff x="2311" y="7"/>
                            <a:chExt cx="15" cy="2"/>
                          </a:xfrm>
                        </wpg:grpSpPr>
                        <wps:wsp>
                          <wps:cNvPr id="893" name="Freeform 946"/>
                          <wps:cNvSpPr>
                            <a:spLocks/>
                          </wps:cNvSpPr>
                          <wps:spPr bwMode="auto">
                            <a:xfrm>
                              <a:off x="2311" y="7"/>
                              <a:ext cx="15" cy="2"/>
                            </a:xfrm>
                            <a:custGeom>
                              <a:avLst/>
                              <a:gdLst>
                                <a:gd name="T0" fmla="+- 0 2311 2311"/>
                                <a:gd name="T1" fmla="*/ T0 w 15"/>
                                <a:gd name="T2" fmla="+- 0 2326 231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4" name="Group 943"/>
                        <wpg:cNvGrpSpPr>
                          <a:grpSpLocks/>
                        </wpg:cNvGrpSpPr>
                        <wpg:grpSpPr bwMode="auto">
                          <a:xfrm>
                            <a:off x="2340" y="7"/>
                            <a:ext cx="15" cy="2"/>
                            <a:chOff x="2340" y="7"/>
                            <a:chExt cx="15" cy="2"/>
                          </a:xfrm>
                        </wpg:grpSpPr>
                        <wps:wsp>
                          <wps:cNvPr id="895" name="Freeform 944"/>
                          <wps:cNvSpPr>
                            <a:spLocks/>
                          </wps:cNvSpPr>
                          <wps:spPr bwMode="auto">
                            <a:xfrm>
                              <a:off x="2340" y="7"/>
                              <a:ext cx="15" cy="2"/>
                            </a:xfrm>
                            <a:custGeom>
                              <a:avLst/>
                              <a:gdLst>
                                <a:gd name="T0" fmla="+- 0 2340 2340"/>
                                <a:gd name="T1" fmla="*/ T0 w 15"/>
                                <a:gd name="T2" fmla="+- 0 2355 234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6" name="Group 941"/>
                        <wpg:cNvGrpSpPr>
                          <a:grpSpLocks/>
                        </wpg:cNvGrpSpPr>
                        <wpg:grpSpPr bwMode="auto">
                          <a:xfrm>
                            <a:off x="2370" y="7"/>
                            <a:ext cx="15" cy="2"/>
                            <a:chOff x="2370" y="7"/>
                            <a:chExt cx="15" cy="2"/>
                          </a:xfrm>
                        </wpg:grpSpPr>
                        <wps:wsp>
                          <wps:cNvPr id="897" name="Freeform 942"/>
                          <wps:cNvSpPr>
                            <a:spLocks/>
                          </wps:cNvSpPr>
                          <wps:spPr bwMode="auto">
                            <a:xfrm>
                              <a:off x="2370" y="7"/>
                              <a:ext cx="15" cy="2"/>
                            </a:xfrm>
                            <a:custGeom>
                              <a:avLst/>
                              <a:gdLst>
                                <a:gd name="T0" fmla="+- 0 2370 2370"/>
                                <a:gd name="T1" fmla="*/ T0 w 15"/>
                                <a:gd name="T2" fmla="+- 0 2385 237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8" name="Group 939"/>
                        <wpg:cNvGrpSpPr>
                          <a:grpSpLocks/>
                        </wpg:cNvGrpSpPr>
                        <wpg:grpSpPr bwMode="auto">
                          <a:xfrm>
                            <a:off x="2399" y="7"/>
                            <a:ext cx="15" cy="2"/>
                            <a:chOff x="2399" y="7"/>
                            <a:chExt cx="15" cy="2"/>
                          </a:xfrm>
                        </wpg:grpSpPr>
                        <wps:wsp>
                          <wps:cNvPr id="899" name="Freeform 940"/>
                          <wps:cNvSpPr>
                            <a:spLocks/>
                          </wps:cNvSpPr>
                          <wps:spPr bwMode="auto">
                            <a:xfrm>
                              <a:off x="2399" y="7"/>
                              <a:ext cx="15" cy="2"/>
                            </a:xfrm>
                            <a:custGeom>
                              <a:avLst/>
                              <a:gdLst>
                                <a:gd name="T0" fmla="+- 0 2399 2399"/>
                                <a:gd name="T1" fmla="*/ T0 w 15"/>
                                <a:gd name="T2" fmla="+- 0 2414 239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0" name="Group 937"/>
                        <wpg:cNvGrpSpPr>
                          <a:grpSpLocks/>
                        </wpg:cNvGrpSpPr>
                        <wpg:grpSpPr bwMode="auto">
                          <a:xfrm>
                            <a:off x="2429" y="7"/>
                            <a:ext cx="15" cy="2"/>
                            <a:chOff x="2429" y="7"/>
                            <a:chExt cx="15" cy="2"/>
                          </a:xfrm>
                        </wpg:grpSpPr>
                        <wps:wsp>
                          <wps:cNvPr id="901" name="Freeform 938"/>
                          <wps:cNvSpPr>
                            <a:spLocks/>
                          </wps:cNvSpPr>
                          <wps:spPr bwMode="auto">
                            <a:xfrm>
                              <a:off x="2429" y="7"/>
                              <a:ext cx="15" cy="2"/>
                            </a:xfrm>
                            <a:custGeom>
                              <a:avLst/>
                              <a:gdLst>
                                <a:gd name="T0" fmla="+- 0 2429 2429"/>
                                <a:gd name="T1" fmla="*/ T0 w 15"/>
                                <a:gd name="T2" fmla="+- 0 2444 242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2" name="Group 935"/>
                        <wpg:cNvGrpSpPr>
                          <a:grpSpLocks/>
                        </wpg:cNvGrpSpPr>
                        <wpg:grpSpPr bwMode="auto">
                          <a:xfrm>
                            <a:off x="2459" y="7"/>
                            <a:ext cx="15" cy="2"/>
                            <a:chOff x="2459" y="7"/>
                            <a:chExt cx="15" cy="2"/>
                          </a:xfrm>
                        </wpg:grpSpPr>
                        <wps:wsp>
                          <wps:cNvPr id="903" name="Freeform 936"/>
                          <wps:cNvSpPr>
                            <a:spLocks/>
                          </wps:cNvSpPr>
                          <wps:spPr bwMode="auto">
                            <a:xfrm>
                              <a:off x="2459" y="7"/>
                              <a:ext cx="15" cy="2"/>
                            </a:xfrm>
                            <a:custGeom>
                              <a:avLst/>
                              <a:gdLst>
                                <a:gd name="T0" fmla="+- 0 2459 2459"/>
                                <a:gd name="T1" fmla="*/ T0 w 15"/>
                                <a:gd name="T2" fmla="+- 0 2473 245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4" name="Group 933"/>
                        <wpg:cNvGrpSpPr>
                          <a:grpSpLocks/>
                        </wpg:cNvGrpSpPr>
                        <wpg:grpSpPr bwMode="auto">
                          <a:xfrm>
                            <a:off x="2488" y="7"/>
                            <a:ext cx="15" cy="2"/>
                            <a:chOff x="2488" y="7"/>
                            <a:chExt cx="15" cy="2"/>
                          </a:xfrm>
                        </wpg:grpSpPr>
                        <wps:wsp>
                          <wps:cNvPr id="905" name="Freeform 934"/>
                          <wps:cNvSpPr>
                            <a:spLocks/>
                          </wps:cNvSpPr>
                          <wps:spPr bwMode="auto">
                            <a:xfrm>
                              <a:off x="2488" y="7"/>
                              <a:ext cx="15" cy="2"/>
                            </a:xfrm>
                            <a:custGeom>
                              <a:avLst/>
                              <a:gdLst>
                                <a:gd name="T0" fmla="+- 0 2488 2488"/>
                                <a:gd name="T1" fmla="*/ T0 w 15"/>
                                <a:gd name="T2" fmla="+- 0 2503 248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6" name="Group 931"/>
                        <wpg:cNvGrpSpPr>
                          <a:grpSpLocks/>
                        </wpg:cNvGrpSpPr>
                        <wpg:grpSpPr bwMode="auto">
                          <a:xfrm>
                            <a:off x="2518" y="7"/>
                            <a:ext cx="15" cy="2"/>
                            <a:chOff x="2518" y="7"/>
                            <a:chExt cx="15" cy="2"/>
                          </a:xfrm>
                        </wpg:grpSpPr>
                        <wps:wsp>
                          <wps:cNvPr id="907" name="Freeform 932"/>
                          <wps:cNvSpPr>
                            <a:spLocks/>
                          </wps:cNvSpPr>
                          <wps:spPr bwMode="auto">
                            <a:xfrm>
                              <a:off x="2518" y="7"/>
                              <a:ext cx="15" cy="2"/>
                            </a:xfrm>
                            <a:custGeom>
                              <a:avLst/>
                              <a:gdLst>
                                <a:gd name="T0" fmla="+- 0 2518 2518"/>
                                <a:gd name="T1" fmla="*/ T0 w 15"/>
                                <a:gd name="T2" fmla="+- 0 2532 251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8" name="Group 929"/>
                        <wpg:cNvGrpSpPr>
                          <a:grpSpLocks/>
                        </wpg:cNvGrpSpPr>
                        <wpg:grpSpPr bwMode="auto">
                          <a:xfrm>
                            <a:off x="2547" y="7"/>
                            <a:ext cx="15" cy="2"/>
                            <a:chOff x="2547" y="7"/>
                            <a:chExt cx="15" cy="2"/>
                          </a:xfrm>
                        </wpg:grpSpPr>
                        <wps:wsp>
                          <wps:cNvPr id="909" name="Freeform 930"/>
                          <wps:cNvSpPr>
                            <a:spLocks/>
                          </wps:cNvSpPr>
                          <wps:spPr bwMode="auto">
                            <a:xfrm>
                              <a:off x="2547" y="7"/>
                              <a:ext cx="15" cy="2"/>
                            </a:xfrm>
                            <a:custGeom>
                              <a:avLst/>
                              <a:gdLst>
                                <a:gd name="T0" fmla="+- 0 2547 2547"/>
                                <a:gd name="T1" fmla="*/ T0 w 15"/>
                                <a:gd name="T2" fmla="+- 0 2562 254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0" name="Group 927"/>
                        <wpg:cNvGrpSpPr>
                          <a:grpSpLocks/>
                        </wpg:cNvGrpSpPr>
                        <wpg:grpSpPr bwMode="auto">
                          <a:xfrm>
                            <a:off x="2577" y="7"/>
                            <a:ext cx="15" cy="2"/>
                            <a:chOff x="2577" y="7"/>
                            <a:chExt cx="15" cy="2"/>
                          </a:xfrm>
                        </wpg:grpSpPr>
                        <wps:wsp>
                          <wps:cNvPr id="911" name="Freeform 928"/>
                          <wps:cNvSpPr>
                            <a:spLocks/>
                          </wps:cNvSpPr>
                          <wps:spPr bwMode="auto">
                            <a:xfrm>
                              <a:off x="2577" y="7"/>
                              <a:ext cx="15" cy="2"/>
                            </a:xfrm>
                            <a:custGeom>
                              <a:avLst/>
                              <a:gdLst>
                                <a:gd name="T0" fmla="+- 0 2577 2577"/>
                                <a:gd name="T1" fmla="*/ T0 w 15"/>
                                <a:gd name="T2" fmla="+- 0 2591 257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2" name="Group 925"/>
                        <wpg:cNvGrpSpPr>
                          <a:grpSpLocks/>
                        </wpg:cNvGrpSpPr>
                        <wpg:grpSpPr bwMode="auto">
                          <a:xfrm>
                            <a:off x="2606" y="7"/>
                            <a:ext cx="15" cy="2"/>
                            <a:chOff x="2606" y="7"/>
                            <a:chExt cx="15" cy="2"/>
                          </a:xfrm>
                        </wpg:grpSpPr>
                        <wps:wsp>
                          <wps:cNvPr id="913" name="Freeform 926"/>
                          <wps:cNvSpPr>
                            <a:spLocks/>
                          </wps:cNvSpPr>
                          <wps:spPr bwMode="auto">
                            <a:xfrm>
                              <a:off x="2606" y="7"/>
                              <a:ext cx="15" cy="2"/>
                            </a:xfrm>
                            <a:custGeom>
                              <a:avLst/>
                              <a:gdLst>
                                <a:gd name="T0" fmla="+- 0 2606 2606"/>
                                <a:gd name="T1" fmla="*/ T0 w 15"/>
                                <a:gd name="T2" fmla="+- 0 2621 260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4" name="Group 923"/>
                        <wpg:cNvGrpSpPr>
                          <a:grpSpLocks/>
                        </wpg:cNvGrpSpPr>
                        <wpg:grpSpPr bwMode="auto">
                          <a:xfrm>
                            <a:off x="2636" y="7"/>
                            <a:ext cx="15" cy="2"/>
                            <a:chOff x="2636" y="7"/>
                            <a:chExt cx="15" cy="2"/>
                          </a:xfrm>
                        </wpg:grpSpPr>
                        <wps:wsp>
                          <wps:cNvPr id="915" name="Freeform 924"/>
                          <wps:cNvSpPr>
                            <a:spLocks/>
                          </wps:cNvSpPr>
                          <wps:spPr bwMode="auto">
                            <a:xfrm>
                              <a:off x="2636" y="7"/>
                              <a:ext cx="15" cy="2"/>
                            </a:xfrm>
                            <a:custGeom>
                              <a:avLst/>
                              <a:gdLst>
                                <a:gd name="T0" fmla="+- 0 2636 2636"/>
                                <a:gd name="T1" fmla="*/ T0 w 15"/>
                                <a:gd name="T2" fmla="+- 0 2650 263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6" name="Group 921"/>
                        <wpg:cNvGrpSpPr>
                          <a:grpSpLocks/>
                        </wpg:cNvGrpSpPr>
                        <wpg:grpSpPr bwMode="auto">
                          <a:xfrm>
                            <a:off x="2665" y="7"/>
                            <a:ext cx="15" cy="2"/>
                            <a:chOff x="2665" y="7"/>
                            <a:chExt cx="15" cy="2"/>
                          </a:xfrm>
                        </wpg:grpSpPr>
                        <wps:wsp>
                          <wps:cNvPr id="917" name="Freeform 922"/>
                          <wps:cNvSpPr>
                            <a:spLocks/>
                          </wps:cNvSpPr>
                          <wps:spPr bwMode="auto">
                            <a:xfrm>
                              <a:off x="2665" y="7"/>
                              <a:ext cx="15" cy="2"/>
                            </a:xfrm>
                            <a:custGeom>
                              <a:avLst/>
                              <a:gdLst>
                                <a:gd name="T0" fmla="+- 0 2665 2665"/>
                                <a:gd name="T1" fmla="*/ T0 w 15"/>
                                <a:gd name="T2" fmla="+- 0 2680 266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8" name="Group 919"/>
                        <wpg:cNvGrpSpPr>
                          <a:grpSpLocks/>
                        </wpg:cNvGrpSpPr>
                        <wpg:grpSpPr bwMode="auto">
                          <a:xfrm>
                            <a:off x="2695" y="7"/>
                            <a:ext cx="15" cy="2"/>
                            <a:chOff x="2695" y="7"/>
                            <a:chExt cx="15" cy="2"/>
                          </a:xfrm>
                        </wpg:grpSpPr>
                        <wps:wsp>
                          <wps:cNvPr id="919" name="Freeform 920"/>
                          <wps:cNvSpPr>
                            <a:spLocks/>
                          </wps:cNvSpPr>
                          <wps:spPr bwMode="auto">
                            <a:xfrm>
                              <a:off x="2695" y="7"/>
                              <a:ext cx="15" cy="2"/>
                            </a:xfrm>
                            <a:custGeom>
                              <a:avLst/>
                              <a:gdLst>
                                <a:gd name="T0" fmla="+- 0 2695 2695"/>
                                <a:gd name="T1" fmla="*/ T0 w 15"/>
                                <a:gd name="T2" fmla="+- 0 2710 269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0" name="Group 917"/>
                        <wpg:cNvGrpSpPr>
                          <a:grpSpLocks/>
                        </wpg:cNvGrpSpPr>
                        <wpg:grpSpPr bwMode="auto">
                          <a:xfrm>
                            <a:off x="2724" y="7"/>
                            <a:ext cx="15" cy="2"/>
                            <a:chOff x="2724" y="7"/>
                            <a:chExt cx="15" cy="2"/>
                          </a:xfrm>
                        </wpg:grpSpPr>
                        <wps:wsp>
                          <wps:cNvPr id="921" name="Freeform 918"/>
                          <wps:cNvSpPr>
                            <a:spLocks/>
                          </wps:cNvSpPr>
                          <wps:spPr bwMode="auto">
                            <a:xfrm>
                              <a:off x="2724" y="7"/>
                              <a:ext cx="15" cy="2"/>
                            </a:xfrm>
                            <a:custGeom>
                              <a:avLst/>
                              <a:gdLst>
                                <a:gd name="T0" fmla="+- 0 2724 2724"/>
                                <a:gd name="T1" fmla="*/ T0 w 15"/>
                                <a:gd name="T2" fmla="+- 0 2739 272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 name="Group 915"/>
                        <wpg:cNvGrpSpPr>
                          <a:grpSpLocks/>
                        </wpg:cNvGrpSpPr>
                        <wpg:grpSpPr bwMode="auto">
                          <a:xfrm>
                            <a:off x="2754" y="7"/>
                            <a:ext cx="15" cy="2"/>
                            <a:chOff x="2754" y="7"/>
                            <a:chExt cx="15" cy="2"/>
                          </a:xfrm>
                        </wpg:grpSpPr>
                        <wps:wsp>
                          <wps:cNvPr id="923" name="Freeform 916"/>
                          <wps:cNvSpPr>
                            <a:spLocks/>
                          </wps:cNvSpPr>
                          <wps:spPr bwMode="auto">
                            <a:xfrm>
                              <a:off x="2754" y="7"/>
                              <a:ext cx="15" cy="2"/>
                            </a:xfrm>
                            <a:custGeom>
                              <a:avLst/>
                              <a:gdLst>
                                <a:gd name="T0" fmla="+- 0 2754 2754"/>
                                <a:gd name="T1" fmla="*/ T0 w 15"/>
                                <a:gd name="T2" fmla="+- 0 2769 275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 name="Group 913"/>
                        <wpg:cNvGrpSpPr>
                          <a:grpSpLocks/>
                        </wpg:cNvGrpSpPr>
                        <wpg:grpSpPr bwMode="auto">
                          <a:xfrm>
                            <a:off x="2783" y="7"/>
                            <a:ext cx="15" cy="2"/>
                            <a:chOff x="2783" y="7"/>
                            <a:chExt cx="15" cy="2"/>
                          </a:xfrm>
                        </wpg:grpSpPr>
                        <wps:wsp>
                          <wps:cNvPr id="925" name="Freeform 914"/>
                          <wps:cNvSpPr>
                            <a:spLocks/>
                          </wps:cNvSpPr>
                          <wps:spPr bwMode="auto">
                            <a:xfrm>
                              <a:off x="2783" y="7"/>
                              <a:ext cx="15" cy="2"/>
                            </a:xfrm>
                            <a:custGeom>
                              <a:avLst/>
                              <a:gdLst>
                                <a:gd name="T0" fmla="+- 0 2783 2783"/>
                                <a:gd name="T1" fmla="*/ T0 w 15"/>
                                <a:gd name="T2" fmla="+- 0 2798 278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6" name="Group 911"/>
                        <wpg:cNvGrpSpPr>
                          <a:grpSpLocks/>
                        </wpg:cNvGrpSpPr>
                        <wpg:grpSpPr bwMode="auto">
                          <a:xfrm>
                            <a:off x="2813" y="7"/>
                            <a:ext cx="15" cy="2"/>
                            <a:chOff x="2813" y="7"/>
                            <a:chExt cx="15" cy="2"/>
                          </a:xfrm>
                        </wpg:grpSpPr>
                        <wps:wsp>
                          <wps:cNvPr id="927" name="Freeform 912"/>
                          <wps:cNvSpPr>
                            <a:spLocks/>
                          </wps:cNvSpPr>
                          <wps:spPr bwMode="auto">
                            <a:xfrm>
                              <a:off x="2813" y="7"/>
                              <a:ext cx="15" cy="2"/>
                            </a:xfrm>
                            <a:custGeom>
                              <a:avLst/>
                              <a:gdLst>
                                <a:gd name="T0" fmla="+- 0 2813 2813"/>
                                <a:gd name="T1" fmla="*/ T0 w 15"/>
                                <a:gd name="T2" fmla="+- 0 2828 281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8" name="Group 909"/>
                        <wpg:cNvGrpSpPr>
                          <a:grpSpLocks/>
                        </wpg:cNvGrpSpPr>
                        <wpg:grpSpPr bwMode="auto">
                          <a:xfrm>
                            <a:off x="2842" y="7"/>
                            <a:ext cx="15" cy="2"/>
                            <a:chOff x="2842" y="7"/>
                            <a:chExt cx="15" cy="2"/>
                          </a:xfrm>
                        </wpg:grpSpPr>
                        <wps:wsp>
                          <wps:cNvPr id="929" name="Freeform 910"/>
                          <wps:cNvSpPr>
                            <a:spLocks/>
                          </wps:cNvSpPr>
                          <wps:spPr bwMode="auto">
                            <a:xfrm>
                              <a:off x="2842" y="7"/>
                              <a:ext cx="15" cy="2"/>
                            </a:xfrm>
                            <a:custGeom>
                              <a:avLst/>
                              <a:gdLst>
                                <a:gd name="T0" fmla="+- 0 2842 2842"/>
                                <a:gd name="T1" fmla="*/ T0 w 15"/>
                                <a:gd name="T2" fmla="+- 0 2857 284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0" name="Group 907"/>
                        <wpg:cNvGrpSpPr>
                          <a:grpSpLocks/>
                        </wpg:cNvGrpSpPr>
                        <wpg:grpSpPr bwMode="auto">
                          <a:xfrm>
                            <a:off x="2872" y="7"/>
                            <a:ext cx="15" cy="2"/>
                            <a:chOff x="2872" y="7"/>
                            <a:chExt cx="15" cy="2"/>
                          </a:xfrm>
                        </wpg:grpSpPr>
                        <wps:wsp>
                          <wps:cNvPr id="931" name="Freeform 908"/>
                          <wps:cNvSpPr>
                            <a:spLocks/>
                          </wps:cNvSpPr>
                          <wps:spPr bwMode="auto">
                            <a:xfrm>
                              <a:off x="2872" y="7"/>
                              <a:ext cx="15" cy="2"/>
                            </a:xfrm>
                            <a:custGeom>
                              <a:avLst/>
                              <a:gdLst>
                                <a:gd name="T0" fmla="+- 0 2872 2872"/>
                                <a:gd name="T1" fmla="*/ T0 w 15"/>
                                <a:gd name="T2" fmla="+- 0 2887 287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2" name="Group 905"/>
                        <wpg:cNvGrpSpPr>
                          <a:grpSpLocks/>
                        </wpg:cNvGrpSpPr>
                        <wpg:grpSpPr bwMode="auto">
                          <a:xfrm>
                            <a:off x="2902" y="7"/>
                            <a:ext cx="15" cy="2"/>
                            <a:chOff x="2902" y="7"/>
                            <a:chExt cx="15" cy="2"/>
                          </a:xfrm>
                        </wpg:grpSpPr>
                        <wps:wsp>
                          <wps:cNvPr id="933" name="Freeform 906"/>
                          <wps:cNvSpPr>
                            <a:spLocks/>
                          </wps:cNvSpPr>
                          <wps:spPr bwMode="auto">
                            <a:xfrm>
                              <a:off x="2902" y="7"/>
                              <a:ext cx="15" cy="2"/>
                            </a:xfrm>
                            <a:custGeom>
                              <a:avLst/>
                              <a:gdLst>
                                <a:gd name="T0" fmla="+- 0 2902 2902"/>
                                <a:gd name="T1" fmla="*/ T0 w 15"/>
                                <a:gd name="T2" fmla="+- 0 2916 290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4" name="Group 903"/>
                        <wpg:cNvGrpSpPr>
                          <a:grpSpLocks/>
                        </wpg:cNvGrpSpPr>
                        <wpg:grpSpPr bwMode="auto">
                          <a:xfrm>
                            <a:off x="2931" y="7"/>
                            <a:ext cx="15" cy="2"/>
                            <a:chOff x="2931" y="7"/>
                            <a:chExt cx="15" cy="2"/>
                          </a:xfrm>
                        </wpg:grpSpPr>
                        <wps:wsp>
                          <wps:cNvPr id="935" name="Freeform 904"/>
                          <wps:cNvSpPr>
                            <a:spLocks/>
                          </wps:cNvSpPr>
                          <wps:spPr bwMode="auto">
                            <a:xfrm>
                              <a:off x="2931" y="7"/>
                              <a:ext cx="15" cy="2"/>
                            </a:xfrm>
                            <a:custGeom>
                              <a:avLst/>
                              <a:gdLst>
                                <a:gd name="T0" fmla="+- 0 2931 2931"/>
                                <a:gd name="T1" fmla="*/ T0 w 15"/>
                                <a:gd name="T2" fmla="+- 0 2946 293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6" name="Group 901"/>
                        <wpg:cNvGrpSpPr>
                          <a:grpSpLocks/>
                        </wpg:cNvGrpSpPr>
                        <wpg:grpSpPr bwMode="auto">
                          <a:xfrm>
                            <a:off x="2961" y="7"/>
                            <a:ext cx="15" cy="2"/>
                            <a:chOff x="2961" y="7"/>
                            <a:chExt cx="15" cy="2"/>
                          </a:xfrm>
                        </wpg:grpSpPr>
                        <wps:wsp>
                          <wps:cNvPr id="937" name="Freeform 902"/>
                          <wps:cNvSpPr>
                            <a:spLocks/>
                          </wps:cNvSpPr>
                          <wps:spPr bwMode="auto">
                            <a:xfrm>
                              <a:off x="2961" y="7"/>
                              <a:ext cx="15" cy="2"/>
                            </a:xfrm>
                            <a:custGeom>
                              <a:avLst/>
                              <a:gdLst>
                                <a:gd name="T0" fmla="+- 0 2961 2961"/>
                                <a:gd name="T1" fmla="*/ T0 w 15"/>
                                <a:gd name="T2" fmla="+- 0 2975 296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8" name="Group 899"/>
                        <wpg:cNvGrpSpPr>
                          <a:grpSpLocks/>
                        </wpg:cNvGrpSpPr>
                        <wpg:grpSpPr bwMode="auto">
                          <a:xfrm>
                            <a:off x="2990" y="7"/>
                            <a:ext cx="15" cy="2"/>
                            <a:chOff x="2990" y="7"/>
                            <a:chExt cx="15" cy="2"/>
                          </a:xfrm>
                        </wpg:grpSpPr>
                        <wps:wsp>
                          <wps:cNvPr id="939" name="Freeform 900"/>
                          <wps:cNvSpPr>
                            <a:spLocks/>
                          </wps:cNvSpPr>
                          <wps:spPr bwMode="auto">
                            <a:xfrm>
                              <a:off x="2990" y="7"/>
                              <a:ext cx="15" cy="2"/>
                            </a:xfrm>
                            <a:custGeom>
                              <a:avLst/>
                              <a:gdLst>
                                <a:gd name="T0" fmla="+- 0 2990 2990"/>
                                <a:gd name="T1" fmla="*/ T0 w 15"/>
                                <a:gd name="T2" fmla="+- 0 3005 299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0" name="Group 897"/>
                        <wpg:cNvGrpSpPr>
                          <a:grpSpLocks/>
                        </wpg:cNvGrpSpPr>
                        <wpg:grpSpPr bwMode="auto">
                          <a:xfrm>
                            <a:off x="3020" y="7"/>
                            <a:ext cx="15" cy="2"/>
                            <a:chOff x="3020" y="7"/>
                            <a:chExt cx="15" cy="2"/>
                          </a:xfrm>
                        </wpg:grpSpPr>
                        <wps:wsp>
                          <wps:cNvPr id="941" name="Freeform 898"/>
                          <wps:cNvSpPr>
                            <a:spLocks/>
                          </wps:cNvSpPr>
                          <wps:spPr bwMode="auto">
                            <a:xfrm>
                              <a:off x="3020" y="7"/>
                              <a:ext cx="15" cy="2"/>
                            </a:xfrm>
                            <a:custGeom>
                              <a:avLst/>
                              <a:gdLst>
                                <a:gd name="T0" fmla="+- 0 3020 3020"/>
                                <a:gd name="T1" fmla="*/ T0 w 15"/>
                                <a:gd name="T2" fmla="+- 0 3034 302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2" name="Group 895"/>
                        <wpg:cNvGrpSpPr>
                          <a:grpSpLocks/>
                        </wpg:cNvGrpSpPr>
                        <wpg:grpSpPr bwMode="auto">
                          <a:xfrm>
                            <a:off x="3049" y="7"/>
                            <a:ext cx="15" cy="2"/>
                            <a:chOff x="3049" y="7"/>
                            <a:chExt cx="15" cy="2"/>
                          </a:xfrm>
                        </wpg:grpSpPr>
                        <wps:wsp>
                          <wps:cNvPr id="943" name="Freeform 896"/>
                          <wps:cNvSpPr>
                            <a:spLocks/>
                          </wps:cNvSpPr>
                          <wps:spPr bwMode="auto">
                            <a:xfrm>
                              <a:off x="3049" y="7"/>
                              <a:ext cx="15" cy="2"/>
                            </a:xfrm>
                            <a:custGeom>
                              <a:avLst/>
                              <a:gdLst>
                                <a:gd name="T0" fmla="+- 0 3049 3049"/>
                                <a:gd name="T1" fmla="*/ T0 w 15"/>
                                <a:gd name="T2" fmla="+- 0 3064 304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4" name="Group 893"/>
                        <wpg:cNvGrpSpPr>
                          <a:grpSpLocks/>
                        </wpg:cNvGrpSpPr>
                        <wpg:grpSpPr bwMode="auto">
                          <a:xfrm>
                            <a:off x="3079" y="7"/>
                            <a:ext cx="15" cy="2"/>
                            <a:chOff x="3079" y="7"/>
                            <a:chExt cx="15" cy="2"/>
                          </a:xfrm>
                        </wpg:grpSpPr>
                        <wps:wsp>
                          <wps:cNvPr id="945" name="Freeform 894"/>
                          <wps:cNvSpPr>
                            <a:spLocks/>
                          </wps:cNvSpPr>
                          <wps:spPr bwMode="auto">
                            <a:xfrm>
                              <a:off x="3079" y="7"/>
                              <a:ext cx="15" cy="2"/>
                            </a:xfrm>
                            <a:custGeom>
                              <a:avLst/>
                              <a:gdLst>
                                <a:gd name="T0" fmla="+- 0 3079 3079"/>
                                <a:gd name="T1" fmla="*/ T0 w 15"/>
                                <a:gd name="T2" fmla="+- 0 3093 307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6" name="Group 891"/>
                        <wpg:cNvGrpSpPr>
                          <a:grpSpLocks/>
                        </wpg:cNvGrpSpPr>
                        <wpg:grpSpPr bwMode="auto">
                          <a:xfrm>
                            <a:off x="3108" y="7"/>
                            <a:ext cx="15" cy="2"/>
                            <a:chOff x="3108" y="7"/>
                            <a:chExt cx="15" cy="2"/>
                          </a:xfrm>
                        </wpg:grpSpPr>
                        <wps:wsp>
                          <wps:cNvPr id="947" name="Freeform 892"/>
                          <wps:cNvSpPr>
                            <a:spLocks/>
                          </wps:cNvSpPr>
                          <wps:spPr bwMode="auto">
                            <a:xfrm>
                              <a:off x="3108" y="7"/>
                              <a:ext cx="15" cy="2"/>
                            </a:xfrm>
                            <a:custGeom>
                              <a:avLst/>
                              <a:gdLst>
                                <a:gd name="T0" fmla="+- 0 3108 3108"/>
                                <a:gd name="T1" fmla="*/ T0 w 15"/>
                                <a:gd name="T2" fmla="+- 0 3123 310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8" name="Group 889"/>
                        <wpg:cNvGrpSpPr>
                          <a:grpSpLocks/>
                        </wpg:cNvGrpSpPr>
                        <wpg:grpSpPr bwMode="auto">
                          <a:xfrm>
                            <a:off x="3138" y="7"/>
                            <a:ext cx="15" cy="2"/>
                            <a:chOff x="3138" y="7"/>
                            <a:chExt cx="15" cy="2"/>
                          </a:xfrm>
                        </wpg:grpSpPr>
                        <wps:wsp>
                          <wps:cNvPr id="949" name="Freeform 890"/>
                          <wps:cNvSpPr>
                            <a:spLocks/>
                          </wps:cNvSpPr>
                          <wps:spPr bwMode="auto">
                            <a:xfrm>
                              <a:off x="3138" y="7"/>
                              <a:ext cx="15" cy="2"/>
                            </a:xfrm>
                            <a:custGeom>
                              <a:avLst/>
                              <a:gdLst>
                                <a:gd name="T0" fmla="+- 0 3138 3138"/>
                                <a:gd name="T1" fmla="*/ T0 w 15"/>
                                <a:gd name="T2" fmla="+- 0 3153 313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0" name="Group 887"/>
                        <wpg:cNvGrpSpPr>
                          <a:grpSpLocks/>
                        </wpg:cNvGrpSpPr>
                        <wpg:grpSpPr bwMode="auto">
                          <a:xfrm>
                            <a:off x="3167" y="7"/>
                            <a:ext cx="15" cy="2"/>
                            <a:chOff x="3167" y="7"/>
                            <a:chExt cx="15" cy="2"/>
                          </a:xfrm>
                        </wpg:grpSpPr>
                        <wps:wsp>
                          <wps:cNvPr id="951" name="Freeform 888"/>
                          <wps:cNvSpPr>
                            <a:spLocks/>
                          </wps:cNvSpPr>
                          <wps:spPr bwMode="auto">
                            <a:xfrm>
                              <a:off x="3167" y="7"/>
                              <a:ext cx="15" cy="2"/>
                            </a:xfrm>
                            <a:custGeom>
                              <a:avLst/>
                              <a:gdLst>
                                <a:gd name="T0" fmla="+- 0 3167 3167"/>
                                <a:gd name="T1" fmla="*/ T0 w 15"/>
                                <a:gd name="T2" fmla="+- 0 3182 316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2" name="Group 885"/>
                        <wpg:cNvGrpSpPr>
                          <a:grpSpLocks/>
                        </wpg:cNvGrpSpPr>
                        <wpg:grpSpPr bwMode="auto">
                          <a:xfrm>
                            <a:off x="3197" y="7"/>
                            <a:ext cx="15" cy="2"/>
                            <a:chOff x="3197" y="7"/>
                            <a:chExt cx="15" cy="2"/>
                          </a:xfrm>
                        </wpg:grpSpPr>
                        <wps:wsp>
                          <wps:cNvPr id="953" name="Freeform 886"/>
                          <wps:cNvSpPr>
                            <a:spLocks/>
                          </wps:cNvSpPr>
                          <wps:spPr bwMode="auto">
                            <a:xfrm>
                              <a:off x="3197" y="7"/>
                              <a:ext cx="15" cy="2"/>
                            </a:xfrm>
                            <a:custGeom>
                              <a:avLst/>
                              <a:gdLst>
                                <a:gd name="T0" fmla="+- 0 3197 3197"/>
                                <a:gd name="T1" fmla="*/ T0 w 15"/>
                                <a:gd name="T2" fmla="+- 0 3212 319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4" name="Group 883"/>
                        <wpg:cNvGrpSpPr>
                          <a:grpSpLocks/>
                        </wpg:cNvGrpSpPr>
                        <wpg:grpSpPr bwMode="auto">
                          <a:xfrm>
                            <a:off x="3226" y="7"/>
                            <a:ext cx="15" cy="2"/>
                            <a:chOff x="3226" y="7"/>
                            <a:chExt cx="15" cy="2"/>
                          </a:xfrm>
                        </wpg:grpSpPr>
                        <wps:wsp>
                          <wps:cNvPr id="955" name="Freeform 884"/>
                          <wps:cNvSpPr>
                            <a:spLocks/>
                          </wps:cNvSpPr>
                          <wps:spPr bwMode="auto">
                            <a:xfrm>
                              <a:off x="3226" y="7"/>
                              <a:ext cx="15" cy="2"/>
                            </a:xfrm>
                            <a:custGeom>
                              <a:avLst/>
                              <a:gdLst>
                                <a:gd name="T0" fmla="+- 0 3226 3226"/>
                                <a:gd name="T1" fmla="*/ T0 w 15"/>
                                <a:gd name="T2" fmla="+- 0 3241 322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6" name="Group 881"/>
                        <wpg:cNvGrpSpPr>
                          <a:grpSpLocks/>
                        </wpg:cNvGrpSpPr>
                        <wpg:grpSpPr bwMode="auto">
                          <a:xfrm>
                            <a:off x="3256" y="7"/>
                            <a:ext cx="15" cy="2"/>
                            <a:chOff x="3256" y="7"/>
                            <a:chExt cx="15" cy="2"/>
                          </a:xfrm>
                        </wpg:grpSpPr>
                        <wps:wsp>
                          <wps:cNvPr id="957" name="Freeform 882"/>
                          <wps:cNvSpPr>
                            <a:spLocks/>
                          </wps:cNvSpPr>
                          <wps:spPr bwMode="auto">
                            <a:xfrm>
                              <a:off x="3256" y="7"/>
                              <a:ext cx="15" cy="2"/>
                            </a:xfrm>
                            <a:custGeom>
                              <a:avLst/>
                              <a:gdLst>
                                <a:gd name="T0" fmla="+- 0 3256 3256"/>
                                <a:gd name="T1" fmla="*/ T0 w 15"/>
                                <a:gd name="T2" fmla="+- 0 3271 325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8" name="Group 879"/>
                        <wpg:cNvGrpSpPr>
                          <a:grpSpLocks/>
                        </wpg:cNvGrpSpPr>
                        <wpg:grpSpPr bwMode="auto">
                          <a:xfrm>
                            <a:off x="3285" y="7"/>
                            <a:ext cx="15" cy="2"/>
                            <a:chOff x="3285" y="7"/>
                            <a:chExt cx="15" cy="2"/>
                          </a:xfrm>
                        </wpg:grpSpPr>
                        <wps:wsp>
                          <wps:cNvPr id="959" name="Freeform 880"/>
                          <wps:cNvSpPr>
                            <a:spLocks/>
                          </wps:cNvSpPr>
                          <wps:spPr bwMode="auto">
                            <a:xfrm>
                              <a:off x="3285" y="7"/>
                              <a:ext cx="15" cy="2"/>
                            </a:xfrm>
                            <a:custGeom>
                              <a:avLst/>
                              <a:gdLst>
                                <a:gd name="T0" fmla="+- 0 3285 3285"/>
                                <a:gd name="T1" fmla="*/ T0 w 15"/>
                                <a:gd name="T2" fmla="+- 0 3300 328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0" name="Group 877"/>
                        <wpg:cNvGrpSpPr>
                          <a:grpSpLocks/>
                        </wpg:cNvGrpSpPr>
                        <wpg:grpSpPr bwMode="auto">
                          <a:xfrm>
                            <a:off x="3315" y="7"/>
                            <a:ext cx="15" cy="2"/>
                            <a:chOff x="3315" y="7"/>
                            <a:chExt cx="15" cy="2"/>
                          </a:xfrm>
                        </wpg:grpSpPr>
                        <wps:wsp>
                          <wps:cNvPr id="961" name="Freeform 878"/>
                          <wps:cNvSpPr>
                            <a:spLocks/>
                          </wps:cNvSpPr>
                          <wps:spPr bwMode="auto">
                            <a:xfrm>
                              <a:off x="3315" y="7"/>
                              <a:ext cx="15" cy="2"/>
                            </a:xfrm>
                            <a:custGeom>
                              <a:avLst/>
                              <a:gdLst>
                                <a:gd name="T0" fmla="+- 0 3315 3315"/>
                                <a:gd name="T1" fmla="*/ T0 w 15"/>
                                <a:gd name="T2" fmla="+- 0 3330 331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2" name="Group 875"/>
                        <wpg:cNvGrpSpPr>
                          <a:grpSpLocks/>
                        </wpg:cNvGrpSpPr>
                        <wpg:grpSpPr bwMode="auto">
                          <a:xfrm>
                            <a:off x="3344" y="7"/>
                            <a:ext cx="15" cy="2"/>
                            <a:chOff x="3344" y="7"/>
                            <a:chExt cx="15" cy="2"/>
                          </a:xfrm>
                        </wpg:grpSpPr>
                        <wps:wsp>
                          <wps:cNvPr id="963" name="Freeform 876"/>
                          <wps:cNvSpPr>
                            <a:spLocks/>
                          </wps:cNvSpPr>
                          <wps:spPr bwMode="auto">
                            <a:xfrm>
                              <a:off x="3344" y="7"/>
                              <a:ext cx="15" cy="2"/>
                            </a:xfrm>
                            <a:custGeom>
                              <a:avLst/>
                              <a:gdLst>
                                <a:gd name="T0" fmla="+- 0 3344 3344"/>
                                <a:gd name="T1" fmla="*/ T0 w 15"/>
                                <a:gd name="T2" fmla="+- 0 3359 334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 name="Group 873"/>
                        <wpg:cNvGrpSpPr>
                          <a:grpSpLocks/>
                        </wpg:cNvGrpSpPr>
                        <wpg:grpSpPr bwMode="auto">
                          <a:xfrm>
                            <a:off x="3374" y="7"/>
                            <a:ext cx="15" cy="2"/>
                            <a:chOff x="3374" y="7"/>
                            <a:chExt cx="15" cy="2"/>
                          </a:xfrm>
                        </wpg:grpSpPr>
                        <wps:wsp>
                          <wps:cNvPr id="965" name="Freeform 874"/>
                          <wps:cNvSpPr>
                            <a:spLocks/>
                          </wps:cNvSpPr>
                          <wps:spPr bwMode="auto">
                            <a:xfrm>
                              <a:off x="3374" y="7"/>
                              <a:ext cx="15" cy="2"/>
                            </a:xfrm>
                            <a:custGeom>
                              <a:avLst/>
                              <a:gdLst>
                                <a:gd name="T0" fmla="+- 0 3374 3374"/>
                                <a:gd name="T1" fmla="*/ T0 w 15"/>
                                <a:gd name="T2" fmla="+- 0 3389 337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 name="Group 871"/>
                        <wpg:cNvGrpSpPr>
                          <a:grpSpLocks/>
                        </wpg:cNvGrpSpPr>
                        <wpg:grpSpPr bwMode="auto">
                          <a:xfrm>
                            <a:off x="3404" y="7"/>
                            <a:ext cx="15" cy="2"/>
                            <a:chOff x="3404" y="7"/>
                            <a:chExt cx="15" cy="2"/>
                          </a:xfrm>
                        </wpg:grpSpPr>
                        <wps:wsp>
                          <wps:cNvPr id="967" name="Freeform 872"/>
                          <wps:cNvSpPr>
                            <a:spLocks/>
                          </wps:cNvSpPr>
                          <wps:spPr bwMode="auto">
                            <a:xfrm>
                              <a:off x="3404" y="7"/>
                              <a:ext cx="15" cy="2"/>
                            </a:xfrm>
                            <a:custGeom>
                              <a:avLst/>
                              <a:gdLst>
                                <a:gd name="T0" fmla="+- 0 3404 3404"/>
                                <a:gd name="T1" fmla="*/ T0 w 15"/>
                                <a:gd name="T2" fmla="+- 0 3418 340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 name="Group 869"/>
                        <wpg:cNvGrpSpPr>
                          <a:grpSpLocks/>
                        </wpg:cNvGrpSpPr>
                        <wpg:grpSpPr bwMode="auto">
                          <a:xfrm>
                            <a:off x="3433" y="7"/>
                            <a:ext cx="15" cy="2"/>
                            <a:chOff x="3433" y="7"/>
                            <a:chExt cx="15" cy="2"/>
                          </a:xfrm>
                        </wpg:grpSpPr>
                        <wps:wsp>
                          <wps:cNvPr id="969" name="Freeform 870"/>
                          <wps:cNvSpPr>
                            <a:spLocks/>
                          </wps:cNvSpPr>
                          <wps:spPr bwMode="auto">
                            <a:xfrm>
                              <a:off x="3433" y="7"/>
                              <a:ext cx="15" cy="2"/>
                            </a:xfrm>
                            <a:custGeom>
                              <a:avLst/>
                              <a:gdLst>
                                <a:gd name="T0" fmla="+- 0 3433 3433"/>
                                <a:gd name="T1" fmla="*/ T0 w 15"/>
                                <a:gd name="T2" fmla="+- 0 3448 343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0" name="Group 867"/>
                        <wpg:cNvGrpSpPr>
                          <a:grpSpLocks/>
                        </wpg:cNvGrpSpPr>
                        <wpg:grpSpPr bwMode="auto">
                          <a:xfrm>
                            <a:off x="3463" y="7"/>
                            <a:ext cx="15" cy="2"/>
                            <a:chOff x="3463" y="7"/>
                            <a:chExt cx="15" cy="2"/>
                          </a:xfrm>
                        </wpg:grpSpPr>
                        <wps:wsp>
                          <wps:cNvPr id="971" name="Freeform 868"/>
                          <wps:cNvSpPr>
                            <a:spLocks/>
                          </wps:cNvSpPr>
                          <wps:spPr bwMode="auto">
                            <a:xfrm>
                              <a:off x="3463" y="7"/>
                              <a:ext cx="15" cy="2"/>
                            </a:xfrm>
                            <a:custGeom>
                              <a:avLst/>
                              <a:gdLst>
                                <a:gd name="T0" fmla="+- 0 3463 3463"/>
                                <a:gd name="T1" fmla="*/ T0 w 15"/>
                                <a:gd name="T2" fmla="+- 0 3477 346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2" name="Group 865"/>
                        <wpg:cNvGrpSpPr>
                          <a:grpSpLocks/>
                        </wpg:cNvGrpSpPr>
                        <wpg:grpSpPr bwMode="auto">
                          <a:xfrm>
                            <a:off x="3492" y="7"/>
                            <a:ext cx="15" cy="2"/>
                            <a:chOff x="3492" y="7"/>
                            <a:chExt cx="15" cy="2"/>
                          </a:xfrm>
                        </wpg:grpSpPr>
                        <wps:wsp>
                          <wps:cNvPr id="973" name="Freeform 866"/>
                          <wps:cNvSpPr>
                            <a:spLocks/>
                          </wps:cNvSpPr>
                          <wps:spPr bwMode="auto">
                            <a:xfrm>
                              <a:off x="3492" y="7"/>
                              <a:ext cx="15" cy="2"/>
                            </a:xfrm>
                            <a:custGeom>
                              <a:avLst/>
                              <a:gdLst>
                                <a:gd name="T0" fmla="+- 0 3492 3492"/>
                                <a:gd name="T1" fmla="*/ T0 w 15"/>
                                <a:gd name="T2" fmla="+- 0 3507 349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4" name="Group 863"/>
                        <wpg:cNvGrpSpPr>
                          <a:grpSpLocks/>
                        </wpg:cNvGrpSpPr>
                        <wpg:grpSpPr bwMode="auto">
                          <a:xfrm>
                            <a:off x="3522" y="7"/>
                            <a:ext cx="15" cy="2"/>
                            <a:chOff x="3522" y="7"/>
                            <a:chExt cx="15" cy="2"/>
                          </a:xfrm>
                        </wpg:grpSpPr>
                        <wps:wsp>
                          <wps:cNvPr id="975" name="Freeform 864"/>
                          <wps:cNvSpPr>
                            <a:spLocks/>
                          </wps:cNvSpPr>
                          <wps:spPr bwMode="auto">
                            <a:xfrm>
                              <a:off x="3522" y="7"/>
                              <a:ext cx="15" cy="2"/>
                            </a:xfrm>
                            <a:custGeom>
                              <a:avLst/>
                              <a:gdLst>
                                <a:gd name="T0" fmla="+- 0 3522 3522"/>
                                <a:gd name="T1" fmla="*/ T0 w 15"/>
                                <a:gd name="T2" fmla="+- 0 3536 352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6" name="Group 861"/>
                        <wpg:cNvGrpSpPr>
                          <a:grpSpLocks/>
                        </wpg:cNvGrpSpPr>
                        <wpg:grpSpPr bwMode="auto">
                          <a:xfrm>
                            <a:off x="3551" y="7"/>
                            <a:ext cx="15" cy="2"/>
                            <a:chOff x="3551" y="7"/>
                            <a:chExt cx="15" cy="2"/>
                          </a:xfrm>
                        </wpg:grpSpPr>
                        <wps:wsp>
                          <wps:cNvPr id="977" name="Freeform 862"/>
                          <wps:cNvSpPr>
                            <a:spLocks/>
                          </wps:cNvSpPr>
                          <wps:spPr bwMode="auto">
                            <a:xfrm>
                              <a:off x="3551" y="7"/>
                              <a:ext cx="15" cy="2"/>
                            </a:xfrm>
                            <a:custGeom>
                              <a:avLst/>
                              <a:gdLst>
                                <a:gd name="T0" fmla="+- 0 3551 3551"/>
                                <a:gd name="T1" fmla="*/ T0 w 15"/>
                                <a:gd name="T2" fmla="+- 0 3566 355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 name="Group 859"/>
                        <wpg:cNvGrpSpPr>
                          <a:grpSpLocks/>
                        </wpg:cNvGrpSpPr>
                        <wpg:grpSpPr bwMode="auto">
                          <a:xfrm>
                            <a:off x="3581" y="7"/>
                            <a:ext cx="15" cy="2"/>
                            <a:chOff x="3581" y="7"/>
                            <a:chExt cx="15" cy="2"/>
                          </a:xfrm>
                        </wpg:grpSpPr>
                        <wps:wsp>
                          <wps:cNvPr id="979" name="Freeform 860"/>
                          <wps:cNvSpPr>
                            <a:spLocks/>
                          </wps:cNvSpPr>
                          <wps:spPr bwMode="auto">
                            <a:xfrm>
                              <a:off x="3581" y="7"/>
                              <a:ext cx="15" cy="2"/>
                            </a:xfrm>
                            <a:custGeom>
                              <a:avLst/>
                              <a:gdLst>
                                <a:gd name="T0" fmla="+- 0 3581 3581"/>
                                <a:gd name="T1" fmla="*/ T0 w 15"/>
                                <a:gd name="T2" fmla="+- 0 3596 358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0" name="Group 857"/>
                        <wpg:cNvGrpSpPr>
                          <a:grpSpLocks/>
                        </wpg:cNvGrpSpPr>
                        <wpg:grpSpPr bwMode="auto">
                          <a:xfrm>
                            <a:off x="3610" y="7"/>
                            <a:ext cx="15" cy="2"/>
                            <a:chOff x="3610" y="7"/>
                            <a:chExt cx="15" cy="2"/>
                          </a:xfrm>
                        </wpg:grpSpPr>
                        <wps:wsp>
                          <wps:cNvPr id="981" name="Freeform 858"/>
                          <wps:cNvSpPr>
                            <a:spLocks/>
                          </wps:cNvSpPr>
                          <wps:spPr bwMode="auto">
                            <a:xfrm>
                              <a:off x="3610" y="7"/>
                              <a:ext cx="15" cy="2"/>
                            </a:xfrm>
                            <a:custGeom>
                              <a:avLst/>
                              <a:gdLst>
                                <a:gd name="T0" fmla="+- 0 3610 3610"/>
                                <a:gd name="T1" fmla="*/ T0 w 15"/>
                                <a:gd name="T2" fmla="+- 0 3625 361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2" name="Group 855"/>
                        <wpg:cNvGrpSpPr>
                          <a:grpSpLocks/>
                        </wpg:cNvGrpSpPr>
                        <wpg:grpSpPr bwMode="auto">
                          <a:xfrm>
                            <a:off x="3640" y="7"/>
                            <a:ext cx="15" cy="2"/>
                            <a:chOff x="3640" y="7"/>
                            <a:chExt cx="15" cy="2"/>
                          </a:xfrm>
                        </wpg:grpSpPr>
                        <wps:wsp>
                          <wps:cNvPr id="983" name="Freeform 856"/>
                          <wps:cNvSpPr>
                            <a:spLocks/>
                          </wps:cNvSpPr>
                          <wps:spPr bwMode="auto">
                            <a:xfrm>
                              <a:off x="3640" y="7"/>
                              <a:ext cx="15" cy="2"/>
                            </a:xfrm>
                            <a:custGeom>
                              <a:avLst/>
                              <a:gdLst>
                                <a:gd name="T0" fmla="+- 0 3640 3640"/>
                                <a:gd name="T1" fmla="*/ T0 w 15"/>
                                <a:gd name="T2" fmla="+- 0 3655 364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4" name="Group 853"/>
                        <wpg:cNvGrpSpPr>
                          <a:grpSpLocks/>
                        </wpg:cNvGrpSpPr>
                        <wpg:grpSpPr bwMode="auto">
                          <a:xfrm>
                            <a:off x="3669" y="7"/>
                            <a:ext cx="15" cy="2"/>
                            <a:chOff x="3669" y="7"/>
                            <a:chExt cx="15" cy="2"/>
                          </a:xfrm>
                        </wpg:grpSpPr>
                        <wps:wsp>
                          <wps:cNvPr id="985" name="Freeform 854"/>
                          <wps:cNvSpPr>
                            <a:spLocks/>
                          </wps:cNvSpPr>
                          <wps:spPr bwMode="auto">
                            <a:xfrm>
                              <a:off x="3669" y="7"/>
                              <a:ext cx="15" cy="2"/>
                            </a:xfrm>
                            <a:custGeom>
                              <a:avLst/>
                              <a:gdLst>
                                <a:gd name="T0" fmla="+- 0 3669 3669"/>
                                <a:gd name="T1" fmla="*/ T0 w 15"/>
                                <a:gd name="T2" fmla="+- 0 3684 366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 name="Group 851"/>
                        <wpg:cNvGrpSpPr>
                          <a:grpSpLocks/>
                        </wpg:cNvGrpSpPr>
                        <wpg:grpSpPr bwMode="auto">
                          <a:xfrm>
                            <a:off x="3699" y="7"/>
                            <a:ext cx="15" cy="2"/>
                            <a:chOff x="3699" y="7"/>
                            <a:chExt cx="15" cy="2"/>
                          </a:xfrm>
                        </wpg:grpSpPr>
                        <wps:wsp>
                          <wps:cNvPr id="987" name="Freeform 852"/>
                          <wps:cNvSpPr>
                            <a:spLocks/>
                          </wps:cNvSpPr>
                          <wps:spPr bwMode="auto">
                            <a:xfrm>
                              <a:off x="3699" y="7"/>
                              <a:ext cx="15" cy="2"/>
                            </a:xfrm>
                            <a:custGeom>
                              <a:avLst/>
                              <a:gdLst>
                                <a:gd name="T0" fmla="+- 0 3699 3699"/>
                                <a:gd name="T1" fmla="*/ T0 w 15"/>
                                <a:gd name="T2" fmla="+- 0 3714 369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 name="Group 849"/>
                        <wpg:cNvGrpSpPr>
                          <a:grpSpLocks/>
                        </wpg:cNvGrpSpPr>
                        <wpg:grpSpPr bwMode="auto">
                          <a:xfrm>
                            <a:off x="3728" y="7"/>
                            <a:ext cx="15" cy="2"/>
                            <a:chOff x="3728" y="7"/>
                            <a:chExt cx="15" cy="2"/>
                          </a:xfrm>
                        </wpg:grpSpPr>
                        <wps:wsp>
                          <wps:cNvPr id="989" name="Freeform 850"/>
                          <wps:cNvSpPr>
                            <a:spLocks/>
                          </wps:cNvSpPr>
                          <wps:spPr bwMode="auto">
                            <a:xfrm>
                              <a:off x="3728" y="7"/>
                              <a:ext cx="15" cy="2"/>
                            </a:xfrm>
                            <a:custGeom>
                              <a:avLst/>
                              <a:gdLst>
                                <a:gd name="T0" fmla="+- 0 3728 3728"/>
                                <a:gd name="T1" fmla="*/ T0 w 15"/>
                                <a:gd name="T2" fmla="+- 0 3743 372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0" name="Group 847"/>
                        <wpg:cNvGrpSpPr>
                          <a:grpSpLocks/>
                        </wpg:cNvGrpSpPr>
                        <wpg:grpSpPr bwMode="auto">
                          <a:xfrm>
                            <a:off x="3758" y="7"/>
                            <a:ext cx="15" cy="2"/>
                            <a:chOff x="3758" y="7"/>
                            <a:chExt cx="15" cy="2"/>
                          </a:xfrm>
                        </wpg:grpSpPr>
                        <wps:wsp>
                          <wps:cNvPr id="991" name="Freeform 848"/>
                          <wps:cNvSpPr>
                            <a:spLocks/>
                          </wps:cNvSpPr>
                          <wps:spPr bwMode="auto">
                            <a:xfrm>
                              <a:off x="3758" y="7"/>
                              <a:ext cx="15" cy="2"/>
                            </a:xfrm>
                            <a:custGeom>
                              <a:avLst/>
                              <a:gdLst>
                                <a:gd name="T0" fmla="+- 0 3758 3758"/>
                                <a:gd name="T1" fmla="*/ T0 w 15"/>
                                <a:gd name="T2" fmla="+- 0 3773 375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2" name="Group 845"/>
                        <wpg:cNvGrpSpPr>
                          <a:grpSpLocks/>
                        </wpg:cNvGrpSpPr>
                        <wpg:grpSpPr bwMode="auto">
                          <a:xfrm>
                            <a:off x="3787" y="7"/>
                            <a:ext cx="15" cy="2"/>
                            <a:chOff x="3787" y="7"/>
                            <a:chExt cx="15" cy="2"/>
                          </a:xfrm>
                        </wpg:grpSpPr>
                        <wps:wsp>
                          <wps:cNvPr id="993" name="Freeform 846"/>
                          <wps:cNvSpPr>
                            <a:spLocks/>
                          </wps:cNvSpPr>
                          <wps:spPr bwMode="auto">
                            <a:xfrm>
                              <a:off x="3787" y="7"/>
                              <a:ext cx="15" cy="2"/>
                            </a:xfrm>
                            <a:custGeom>
                              <a:avLst/>
                              <a:gdLst>
                                <a:gd name="T0" fmla="+- 0 3787 3787"/>
                                <a:gd name="T1" fmla="*/ T0 w 15"/>
                                <a:gd name="T2" fmla="+- 0 3802 378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4" name="Group 843"/>
                        <wpg:cNvGrpSpPr>
                          <a:grpSpLocks/>
                        </wpg:cNvGrpSpPr>
                        <wpg:grpSpPr bwMode="auto">
                          <a:xfrm>
                            <a:off x="3817" y="7"/>
                            <a:ext cx="15" cy="2"/>
                            <a:chOff x="3817" y="7"/>
                            <a:chExt cx="15" cy="2"/>
                          </a:xfrm>
                        </wpg:grpSpPr>
                        <wps:wsp>
                          <wps:cNvPr id="995" name="Freeform 844"/>
                          <wps:cNvSpPr>
                            <a:spLocks/>
                          </wps:cNvSpPr>
                          <wps:spPr bwMode="auto">
                            <a:xfrm>
                              <a:off x="3817" y="7"/>
                              <a:ext cx="15" cy="2"/>
                            </a:xfrm>
                            <a:custGeom>
                              <a:avLst/>
                              <a:gdLst>
                                <a:gd name="T0" fmla="+- 0 3817 3817"/>
                                <a:gd name="T1" fmla="*/ T0 w 15"/>
                                <a:gd name="T2" fmla="+- 0 3832 381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 name="Group 841"/>
                        <wpg:cNvGrpSpPr>
                          <a:grpSpLocks/>
                        </wpg:cNvGrpSpPr>
                        <wpg:grpSpPr bwMode="auto">
                          <a:xfrm>
                            <a:off x="3847" y="7"/>
                            <a:ext cx="15" cy="2"/>
                            <a:chOff x="3847" y="7"/>
                            <a:chExt cx="15" cy="2"/>
                          </a:xfrm>
                        </wpg:grpSpPr>
                        <wps:wsp>
                          <wps:cNvPr id="997" name="Freeform 842"/>
                          <wps:cNvSpPr>
                            <a:spLocks/>
                          </wps:cNvSpPr>
                          <wps:spPr bwMode="auto">
                            <a:xfrm>
                              <a:off x="3847" y="7"/>
                              <a:ext cx="15" cy="2"/>
                            </a:xfrm>
                            <a:custGeom>
                              <a:avLst/>
                              <a:gdLst>
                                <a:gd name="T0" fmla="+- 0 3847 3847"/>
                                <a:gd name="T1" fmla="*/ T0 w 15"/>
                                <a:gd name="T2" fmla="+- 0 3861 384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 name="Group 839"/>
                        <wpg:cNvGrpSpPr>
                          <a:grpSpLocks/>
                        </wpg:cNvGrpSpPr>
                        <wpg:grpSpPr bwMode="auto">
                          <a:xfrm>
                            <a:off x="3876" y="7"/>
                            <a:ext cx="15" cy="2"/>
                            <a:chOff x="3876" y="7"/>
                            <a:chExt cx="15" cy="2"/>
                          </a:xfrm>
                        </wpg:grpSpPr>
                        <wps:wsp>
                          <wps:cNvPr id="999" name="Freeform 840"/>
                          <wps:cNvSpPr>
                            <a:spLocks/>
                          </wps:cNvSpPr>
                          <wps:spPr bwMode="auto">
                            <a:xfrm>
                              <a:off x="3876" y="7"/>
                              <a:ext cx="15" cy="2"/>
                            </a:xfrm>
                            <a:custGeom>
                              <a:avLst/>
                              <a:gdLst>
                                <a:gd name="T0" fmla="+- 0 3876 3876"/>
                                <a:gd name="T1" fmla="*/ T0 w 15"/>
                                <a:gd name="T2" fmla="+- 0 3891 387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 name="Group 837"/>
                        <wpg:cNvGrpSpPr>
                          <a:grpSpLocks/>
                        </wpg:cNvGrpSpPr>
                        <wpg:grpSpPr bwMode="auto">
                          <a:xfrm>
                            <a:off x="3906" y="7"/>
                            <a:ext cx="15" cy="2"/>
                            <a:chOff x="3906" y="7"/>
                            <a:chExt cx="15" cy="2"/>
                          </a:xfrm>
                        </wpg:grpSpPr>
                        <wps:wsp>
                          <wps:cNvPr id="1001" name="Freeform 838"/>
                          <wps:cNvSpPr>
                            <a:spLocks/>
                          </wps:cNvSpPr>
                          <wps:spPr bwMode="auto">
                            <a:xfrm>
                              <a:off x="3906" y="7"/>
                              <a:ext cx="15" cy="2"/>
                            </a:xfrm>
                            <a:custGeom>
                              <a:avLst/>
                              <a:gdLst>
                                <a:gd name="T0" fmla="+- 0 3906 3906"/>
                                <a:gd name="T1" fmla="*/ T0 w 15"/>
                                <a:gd name="T2" fmla="+- 0 3920 390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 name="Group 835"/>
                        <wpg:cNvGrpSpPr>
                          <a:grpSpLocks/>
                        </wpg:cNvGrpSpPr>
                        <wpg:grpSpPr bwMode="auto">
                          <a:xfrm>
                            <a:off x="3935" y="7"/>
                            <a:ext cx="15" cy="2"/>
                            <a:chOff x="3935" y="7"/>
                            <a:chExt cx="15" cy="2"/>
                          </a:xfrm>
                        </wpg:grpSpPr>
                        <wps:wsp>
                          <wps:cNvPr id="1003" name="Freeform 836"/>
                          <wps:cNvSpPr>
                            <a:spLocks/>
                          </wps:cNvSpPr>
                          <wps:spPr bwMode="auto">
                            <a:xfrm>
                              <a:off x="3935" y="7"/>
                              <a:ext cx="15" cy="2"/>
                            </a:xfrm>
                            <a:custGeom>
                              <a:avLst/>
                              <a:gdLst>
                                <a:gd name="T0" fmla="+- 0 3935 3935"/>
                                <a:gd name="T1" fmla="*/ T0 w 15"/>
                                <a:gd name="T2" fmla="+- 0 3950 393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 name="Group 833"/>
                        <wpg:cNvGrpSpPr>
                          <a:grpSpLocks/>
                        </wpg:cNvGrpSpPr>
                        <wpg:grpSpPr bwMode="auto">
                          <a:xfrm>
                            <a:off x="3965" y="7"/>
                            <a:ext cx="15" cy="2"/>
                            <a:chOff x="3965" y="7"/>
                            <a:chExt cx="15" cy="2"/>
                          </a:xfrm>
                        </wpg:grpSpPr>
                        <wps:wsp>
                          <wps:cNvPr id="1005" name="Freeform 834"/>
                          <wps:cNvSpPr>
                            <a:spLocks/>
                          </wps:cNvSpPr>
                          <wps:spPr bwMode="auto">
                            <a:xfrm>
                              <a:off x="3965" y="7"/>
                              <a:ext cx="15" cy="2"/>
                            </a:xfrm>
                            <a:custGeom>
                              <a:avLst/>
                              <a:gdLst>
                                <a:gd name="T0" fmla="+- 0 3965 3965"/>
                                <a:gd name="T1" fmla="*/ T0 w 15"/>
                                <a:gd name="T2" fmla="+- 0 3979 396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 name="Group 831"/>
                        <wpg:cNvGrpSpPr>
                          <a:grpSpLocks/>
                        </wpg:cNvGrpSpPr>
                        <wpg:grpSpPr bwMode="auto">
                          <a:xfrm>
                            <a:off x="3994" y="7"/>
                            <a:ext cx="15" cy="2"/>
                            <a:chOff x="3994" y="7"/>
                            <a:chExt cx="15" cy="2"/>
                          </a:xfrm>
                        </wpg:grpSpPr>
                        <wps:wsp>
                          <wps:cNvPr id="1007" name="Freeform 832"/>
                          <wps:cNvSpPr>
                            <a:spLocks/>
                          </wps:cNvSpPr>
                          <wps:spPr bwMode="auto">
                            <a:xfrm>
                              <a:off x="3994" y="7"/>
                              <a:ext cx="15" cy="2"/>
                            </a:xfrm>
                            <a:custGeom>
                              <a:avLst/>
                              <a:gdLst>
                                <a:gd name="T0" fmla="+- 0 3994 3994"/>
                                <a:gd name="T1" fmla="*/ T0 w 15"/>
                                <a:gd name="T2" fmla="+- 0 4009 399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 name="Group 829"/>
                        <wpg:cNvGrpSpPr>
                          <a:grpSpLocks/>
                        </wpg:cNvGrpSpPr>
                        <wpg:grpSpPr bwMode="auto">
                          <a:xfrm>
                            <a:off x="4024" y="7"/>
                            <a:ext cx="15" cy="2"/>
                            <a:chOff x="4024" y="7"/>
                            <a:chExt cx="15" cy="2"/>
                          </a:xfrm>
                        </wpg:grpSpPr>
                        <wps:wsp>
                          <wps:cNvPr id="1009" name="Freeform 830"/>
                          <wps:cNvSpPr>
                            <a:spLocks/>
                          </wps:cNvSpPr>
                          <wps:spPr bwMode="auto">
                            <a:xfrm>
                              <a:off x="4024" y="7"/>
                              <a:ext cx="15" cy="2"/>
                            </a:xfrm>
                            <a:custGeom>
                              <a:avLst/>
                              <a:gdLst>
                                <a:gd name="T0" fmla="+- 0 4024 4024"/>
                                <a:gd name="T1" fmla="*/ T0 w 15"/>
                                <a:gd name="T2" fmla="+- 0 4039 402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 name="Group 827"/>
                        <wpg:cNvGrpSpPr>
                          <a:grpSpLocks/>
                        </wpg:cNvGrpSpPr>
                        <wpg:grpSpPr bwMode="auto">
                          <a:xfrm>
                            <a:off x="4053" y="7"/>
                            <a:ext cx="15" cy="2"/>
                            <a:chOff x="4053" y="7"/>
                            <a:chExt cx="15" cy="2"/>
                          </a:xfrm>
                        </wpg:grpSpPr>
                        <wps:wsp>
                          <wps:cNvPr id="1011" name="Freeform 828"/>
                          <wps:cNvSpPr>
                            <a:spLocks/>
                          </wps:cNvSpPr>
                          <wps:spPr bwMode="auto">
                            <a:xfrm>
                              <a:off x="4053" y="7"/>
                              <a:ext cx="15" cy="2"/>
                            </a:xfrm>
                            <a:custGeom>
                              <a:avLst/>
                              <a:gdLst>
                                <a:gd name="T0" fmla="+- 0 4053 4053"/>
                                <a:gd name="T1" fmla="*/ T0 w 15"/>
                                <a:gd name="T2" fmla="+- 0 4068 405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2" name="Group 825"/>
                        <wpg:cNvGrpSpPr>
                          <a:grpSpLocks/>
                        </wpg:cNvGrpSpPr>
                        <wpg:grpSpPr bwMode="auto">
                          <a:xfrm>
                            <a:off x="4083" y="7"/>
                            <a:ext cx="15" cy="2"/>
                            <a:chOff x="4083" y="7"/>
                            <a:chExt cx="15" cy="2"/>
                          </a:xfrm>
                        </wpg:grpSpPr>
                        <wps:wsp>
                          <wps:cNvPr id="1013" name="Freeform 826"/>
                          <wps:cNvSpPr>
                            <a:spLocks/>
                          </wps:cNvSpPr>
                          <wps:spPr bwMode="auto">
                            <a:xfrm>
                              <a:off x="4083" y="7"/>
                              <a:ext cx="15" cy="2"/>
                            </a:xfrm>
                            <a:custGeom>
                              <a:avLst/>
                              <a:gdLst>
                                <a:gd name="T0" fmla="+- 0 4083 4083"/>
                                <a:gd name="T1" fmla="*/ T0 w 15"/>
                                <a:gd name="T2" fmla="+- 0 4098 408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4" name="Group 823"/>
                        <wpg:cNvGrpSpPr>
                          <a:grpSpLocks/>
                        </wpg:cNvGrpSpPr>
                        <wpg:grpSpPr bwMode="auto">
                          <a:xfrm>
                            <a:off x="4112" y="7"/>
                            <a:ext cx="15" cy="2"/>
                            <a:chOff x="4112" y="7"/>
                            <a:chExt cx="15" cy="2"/>
                          </a:xfrm>
                        </wpg:grpSpPr>
                        <wps:wsp>
                          <wps:cNvPr id="1015" name="Freeform 824"/>
                          <wps:cNvSpPr>
                            <a:spLocks/>
                          </wps:cNvSpPr>
                          <wps:spPr bwMode="auto">
                            <a:xfrm>
                              <a:off x="4112" y="7"/>
                              <a:ext cx="15" cy="2"/>
                            </a:xfrm>
                            <a:custGeom>
                              <a:avLst/>
                              <a:gdLst>
                                <a:gd name="T0" fmla="+- 0 4112 4112"/>
                                <a:gd name="T1" fmla="*/ T0 w 15"/>
                                <a:gd name="T2" fmla="+- 0 4127 411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 name="Group 821"/>
                        <wpg:cNvGrpSpPr>
                          <a:grpSpLocks/>
                        </wpg:cNvGrpSpPr>
                        <wpg:grpSpPr bwMode="auto">
                          <a:xfrm>
                            <a:off x="4142" y="7"/>
                            <a:ext cx="15" cy="2"/>
                            <a:chOff x="4142" y="7"/>
                            <a:chExt cx="15" cy="2"/>
                          </a:xfrm>
                        </wpg:grpSpPr>
                        <wps:wsp>
                          <wps:cNvPr id="1017" name="Freeform 822"/>
                          <wps:cNvSpPr>
                            <a:spLocks/>
                          </wps:cNvSpPr>
                          <wps:spPr bwMode="auto">
                            <a:xfrm>
                              <a:off x="4142" y="7"/>
                              <a:ext cx="15" cy="2"/>
                            </a:xfrm>
                            <a:custGeom>
                              <a:avLst/>
                              <a:gdLst>
                                <a:gd name="T0" fmla="+- 0 4142 4142"/>
                                <a:gd name="T1" fmla="*/ T0 w 15"/>
                                <a:gd name="T2" fmla="+- 0 4157 414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819"/>
                        <wpg:cNvGrpSpPr>
                          <a:grpSpLocks/>
                        </wpg:cNvGrpSpPr>
                        <wpg:grpSpPr bwMode="auto">
                          <a:xfrm>
                            <a:off x="4171" y="7"/>
                            <a:ext cx="15" cy="2"/>
                            <a:chOff x="4171" y="7"/>
                            <a:chExt cx="15" cy="2"/>
                          </a:xfrm>
                        </wpg:grpSpPr>
                        <wps:wsp>
                          <wps:cNvPr id="1019" name="Freeform 820"/>
                          <wps:cNvSpPr>
                            <a:spLocks/>
                          </wps:cNvSpPr>
                          <wps:spPr bwMode="auto">
                            <a:xfrm>
                              <a:off x="4171" y="7"/>
                              <a:ext cx="15" cy="2"/>
                            </a:xfrm>
                            <a:custGeom>
                              <a:avLst/>
                              <a:gdLst>
                                <a:gd name="T0" fmla="+- 0 4171 4171"/>
                                <a:gd name="T1" fmla="*/ T0 w 15"/>
                                <a:gd name="T2" fmla="+- 0 4186 417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 name="Group 817"/>
                        <wpg:cNvGrpSpPr>
                          <a:grpSpLocks/>
                        </wpg:cNvGrpSpPr>
                        <wpg:grpSpPr bwMode="auto">
                          <a:xfrm>
                            <a:off x="4201" y="7"/>
                            <a:ext cx="15" cy="2"/>
                            <a:chOff x="4201" y="7"/>
                            <a:chExt cx="15" cy="2"/>
                          </a:xfrm>
                        </wpg:grpSpPr>
                        <wps:wsp>
                          <wps:cNvPr id="1021" name="Freeform 818"/>
                          <wps:cNvSpPr>
                            <a:spLocks/>
                          </wps:cNvSpPr>
                          <wps:spPr bwMode="auto">
                            <a:xfrm>
                              <a:off x="4201" y="7"/>
                              <a:ext cx="15" cy="2"/>
                            </a:xfrm>
                            <a:custGeom>
                              <a:avLst/>
                              <a:gdLst>
                                <a:gd name="T0" fmla="+- 0 4201 4201"/>
                                <a:gd name="T1" fmla="*/ T0 w 15"/>
                                <a:gd name="T2" fmla="+- 0 4216 420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 name="Group 815"/>
                        <wpg:cNvGrpSpPr>
                          <a:grpSpLocks/>
                        </wpg:cNvGrpSpPr>
                        <wpg:grpSpPr bwMode="auto">
                          <a:xfrm>
                            <a:off x="4230" y="7"/>
                            <a:ext cx="15" cy="2"/>
                            <a:chOff x="4230" y="7"/>
                            <a:chExt cx="15" cy="2"/>
                          </a:xfrm>
                        </wpg:grpSpPr>
                        <wps:wsp>
                          <wps:cNvPr id="1023" name="Freeform 816"/>
                          <wps:cNvSpPr>
                            <a:spLocks/>
                          </wps:cNvSpPr>
                          <wps:spPr bwMode="auto">
                            <a:xfrm>
                              <a:off x="4230" y="7"/>
                              <a:ext cx="15" cy="2"/>
                            </a:xfrm>
                            <a:custGeom>
                              <a:avLst/>
                              <a:gdLst>
                                <a:gd name="T0" fmla="+- 0 4230 4230"/>
                                <a:gd name="T1" fmla="*/ T0 w 15"/>
                                <a:gd name="T2" fmla="+- 0 4245 423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 name="Group 813"/>
                        <wpg:cNvGrpSpPr>
                          <a:grpSpLocks/>
                        </wpg:cNvGrpSpPr>
                        <wpg:grpSpPr bwMode="auto">
                          <a:xfrm>
                            <a:off x="4260" y="7"/>
                            <a:ext cx="15" cy="2"/>
                            <a:chOff x="4260" y="7"/>
                            <a:chExt cx="15" cy="2"/>
                          </a:xfrm>
                        </wpg:grpSpPr>
                        <wps:wsp>
                          <wps:cNvPr id="1025" name="Freeform 814"/>
                          <wps:cNvSpPr>
                            <a:spLocks/>
                          </wps:cNvSpPr>
                          <wps:spPr bwMode="auto">
                            <a:xfrm>
                              <a:off x="4260" y="7"/>
                              <a:ext cx="15" cy="2"/>
                            </a:xfrm>
                            <a:custGeom>
                              <a:avLst/>
                              <a:gdLst>
                                <a:gd name="T0" fmla="+- 0 4260 4260"/>
                                <a:gd name="T1" fmla="*/ T0 w 15"/>
                                <a:gd name="T2" fmla="+- 0 4275 426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 name="Group 811"/>
                        <wpg:cNvGrpSpPr>
                          <a:grpSpLocks/>
                        </wpg:cNvGrpSpPr>
                        <wpg:grpSpPr bwMode="auto">
                          <a:xfrm>
                            <a:off x="4290" y="7"/>
                            <a:ext cx="15" cy="2"/>
                            <a:chOff x="4290" y="7"/>
                            <a:chExt cx="15" cy="2"/>
                          </a:xfrm>
                        </wpg:grpSpPr>
                        <wps:wsp>
                          <wps:cNvPr id="1027" name="Freeform 812"/>
                          <wps:cNvSpPr>
                            <a:spLocks/>
                          </wps:cNvSpPr>
                          <wps:spPr bwMode="auto">
                            <a:xfrm>
                              <a:off x="4290" y="7"/>
                              <a:ext cx="15" cy="2"/>
                            </a:xfrm>
                            <a:custGeom>
                              <a:avLst/>
                              <a:gdLst>
                                <a:gd name="T0" fmla="+- 0 4290 4290"/>
                                <a:gd name="T1" fmla="*/ T0 w 15"/>
                                <a:gd name="T2" fmla="+- 0 4304 429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8" name="Group 809"/>
                        <wpg:cNvGrpSpPr>
                          <a:grpSpLocks/>
                        </wpg:cNvGrpSpPr>
                        <wpg:grpSpPr bwMode="auto">
                          <a:xfrm>
                            <a:off x="4319" y="7"/>
                            <a:ext cx="15" cy="2"/>
                            <a:chOff x="4319" y="7"/>
                            <a:chExt cx="15" cy="2"/>
                          </a:xfrm>
                        </wpg:grpSpPr>
                        <wps:wsp>
                          <wps:cNvPr id="1029" name="Freeform 810"/>
                          <wps:cNvSpPr>
                            <a:spLocks/>
                          </wps:cNvSpPr>
                          <wps:spPr bwMode="auto">
                            <a:xfrm>
                              <a:off x="4319" y="7"/>
                              <a:ext cx="15" cy="2"/>
                            </a:xfrm>
                            <a:custGeom>
                              <a:avLst/>
                              <a:gdLst>
                                <a:gd name="T0" fmla="+- 0 4319 4319"/>
                                <a:gd name="T1" fmla="*/ T0 w 15"/>
                                <a:gd name="T2" fmla="+- 0 4334 431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 name="Group 807"/>
                        <wpg:cNvGrpSpPr>
                          <a:grpSpLocks/>
                        </wpg:cNvGrpSpPr>
                        <wpg:grpSpPr bwMode="auto">
                          <a:xfrm>
                            <a:off x="4349" y="7"/>
                            <a:ext cx="15" cy="2"/>
                            <a:chOff x="4349" y="7"/>
                            <a:chExt cx="15" cy="2"/>
                          </a:xfrm>
                        </wpg:grpSpPr>
                        <wps:wsp>
                          <wps:cNvPr id="1031" name="Freeform 808"/>
                          <wps:cNvSpPr>
                            <a:spLocks/>
                          </wps:cNvSpPr>
                          <wps:spPr bwMode="auto">
                            <a:xfrm>
                              <a:off x="4349" y="7"/>
                              <a:ext cx="15" cy="2"/>
                            </a:xfrm>
                            <a:custGeom>
                              <a:avLst/>
                              <a:gdLst>
                                <a:gd name="T0" fmla="+- 0 4349 4349"/>
                                <a:gd name="T1" fmla="*/ T0 w 15"/>
                                <a:gd name="T2" fmla="+- 0 4363 434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 name="Group 805"/>
                        <wpg:cNvGrpSpPr>
                          <a:grpSpLocks/>
                        </wpg:cNvGrpSpPr>
                        <wpg:grpSpPr bwMode="auto">
                          <a:xfrm>
                            <a:off x="4378" y="7"/>
                            <a:ext cx="15" cy="2"/>
                            <a:chOff x="4378" y="7"/>
                            <a:chExt cx="15" cy="2"/>
                          </a:xfrm>
                        </wpg:grpSpPr>
                        <wps:wsp>
                          <wps:cNvPr id="1033" name="Freeform 806"/>
                          <wps:cNvSpPr>
                            <a:spLocks/>
                          </wps:cNvSpPr>
                          <wps:spPr bwMode="auto">
                            <a:xfrm>
                              <a:off x="4378" y="7"/>
                              <a:ext cx="15" cy="2"/>
                            </a:xfrm>
                            <a:custGeom>
                              <a:avLst/>
                              <a:gdLst>
                                <a:gd name="T0" fmla="+- 0 4378 4378"/>
                                <a:gd name="T1" fmla="*/ T0 w 15"/>
                                <a:gd name="T2" fmla="+- 0 4393 437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4" name="Group 803"/>
                        <wpg:cNvGrpSpPr>
                          <a:grpSpLocks/>
                        </wpg:cNvGrpSpPr>
                        <wpg:grpSpPr bwMode="auto">
                          <a:xfrm>
                            <a:off x="4408" y="7"/>
                            <a:ext cx="15" cy="2"/>
                            <a:chOff x="4408" y="7"/>
                            <a:chExt cx="15" cy="2"/>
                          </a:xfrm>
                        </wpg:grpSpPr>
                        <wps:wsp>
                          <wps:cNvPr id="1035" name="Freeform 804"/>
                          <wps:cNvSpPr>
                            <a:spLocks/>
                          </wps:cNvSpPr>
                          <wps:spPr bwMode="auto">
                            <a:xfrm>
                              <a:off x="4408" y="7"/>
                              <a:ext cx="15" cy="2"/>
                            </a:xfrm>
                            <a:custGeom>
                              <a:avLst/>
                              <a:gdLst>
                                <a:gd name="T0" fmla="+- 0 4408 4408"/>
                                <a:gd name="T1" fmla="*/ T0 w 15"/>
                                <a:gd name="T2" fmla="+- 0 4422 440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6" name="Group 801"/>
                        <wpg:cNvGrpSpPr>
                          <a:grpSpLocks/>
                        </wpg:cNvGrpSpPr>
                        <wpg:grpSpPr bwMode="auto">
                          <a:xfrm>
                            <a:off x="4437" y="7"/>
                            <a:ext cx="15" cy="2"/>
                            <a:chOff x="4437" y="7"/>
                            <a:chExt cx="15" cy="2"/>
                          </a:xfrm>
                        </wpg:grpSpPr>
                        <wps:wsp>
                          <wps:cNvPr id="1037" name="Freeform 802"/>
                          <wps:cNvSpPr>
                            <a:spLocks/>
                          </wps:cNvSpPr>
                          <wps:spPr bwMode="auto">
                            <a:xfrm>
                              <a:off x="4437" y="7"/>
                              <a:ext cx="15" cy="2"/>
                            </a:xfrm>
                            <a:custGeom>
                              <a:avLst/>
                              <a:gdLst>
                                <a:gd name="T0" fmla="+- 0 4437 4437"/>
                                <a:gd name="T1" fmla="*/ T0 w 15"/>
                                <a:gd name="T2" fmla="+- 0 4452 443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8" name="Group 799"/>
                        <wpg:cNvGrpSpPr>
                          <a:grpSpLocks/>
                        </wpg:cNvGrpSpPr>
                        <wpg:grpSpPr bwMode="auto">
                          <a:xfrm>
                            <a:off x="4467" y="7"/>
                            <a:ext cx="15" cy="2"/>
                            <a:chOff x="4467" y="7"/>
                            <a:chExt cx="15" cy="2"/>
                          </a:xfrm>
                        </wpg:grpSpPr>
                        <wps:wsp>
                          <wps:cNvPr id="1039" name="Freeform 800"/>
                          <wps:cNvSpPr>
                            <a:spLocks/>
                          </wps:cNvSpPr>
                          <wps:spPr bwMode="auto">
                            <a:xfrm>
                              <a:off x="4467" y="7"/>
                              <a:ext cx="15" cy="2"/>
                            </a:xfrm>
                            <a:custGeom>
                              <a:avLst/>
                              <a:gdLst>
                                <a:gd name="T0" fmla="+- 0 4467 4467"/>
                                <a:gd name="T1" fmla="*/ T0 w 15"/>
                                <a:gd name="T2" fmla="+- 0 4481 446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0" name="Group 797"/>
                        <wpg:cNvGrpSpPr>
                          <a:grpSpLocks/>
                        </wpg:cNvGrpSpPr>
                        <wpg:grpSpPr bwMode="auto">
                          <a:xfrm>
                            <a:off x="4496" y="7"/>
                            <a:ext cx="15" cy="2"/>
                            <a:chOff x="4496" y="7"/>
                            <a:chExt cx="15" cy="2"/>
                          </a:xfrm>
                        </wpg:grpSpPr>
                        <wps:wsp>
                          <wps:cNvPr id="1041" name="Freeform 798"/>
                          <wps:cNvSpPr>
                            <a:spLocks/>
                          </wps:cNvSpPr>
                          <wps:spPr bwMode="auto">
                            <a:xfrm>
                              <a:off x="4496" y="7"/>
                              <a:ext cx="15" cy="2"/>
                            </a:xfrm>
                            <a:custGeom>
                              <a:avLst/>
                              <a:gdLst>
                                <a:gd name="T0" fmla="+- 0 4496 4496"/>
                                <a:gd name="T1" fmla="*/ T0 w 15"/>
                                <a:gd name="T2" fmla="+- 0 4511 449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2" name="Group 795"/>
                        <wpg:cNvGrpSpPr>
                          <a:grpSpLocks/>
                        </wpg:cNvGrpSpPr>
                        <wpg:grpSpPr bwMode="auto">
                          <a:xfrm>
                            <a:off x="4526" y="7"/>
                            <a:ext cx="15" cy="2"/>
                            <a:chOff x="4526" y="7"/>
                            <a:chExt cx="15" cy="2"/>
                          </a:xfrm>
                        </wpg:grpSpPr>
                        <wps:wsp>
                          <wps:cNvPr id="1043" name="Freeform 796"/>
                          <wps:cNvSpPr>
                            <a:spLocks/>
                          </wps:cNvSpPr>
                          <wps:spPr bwMode="auto">
                            <a:xfrm>
                              <a:off x="4526" y="7"/>
                              <a:ext cx="15" cy="2"/>
                            </a:xfrm>
                            <a:custGeom>
                              <a:avLst/>
                              <a:gdLst>
                                <a:gd name="T0" fmla="+- 0 4526 4526"/>
                                <a:gd name="T1" fmla="*/ T0 w 15"/>
                                <a:gd name="T2" fmla="+- 0 4541 452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4" name="Group 793"/>
                        <wpg:cNvGrpSpPr>
                          <a:grpSpLocks/>
                        </wpg:cNvGrpSpPr>
                        <wpg:grpSpPr bwMode="auto">
                          <a:xfrm>
                            <a:off x="4555" y="7"/>
                            <a:ext cx="15" cy="2"/>
                            <a:chOff x="4555" y="7"/>
                            <a:chExt cx="15" cy="2"/>
                          </a:xfrm>
                        </wpg:grpSpPr>
                        <wps:wsp>
                          <wps:cNvPr id="1045" name="Freeform 794"/>
                          <wps:cNvSpPr>
                            <a:spLocks/>
                          </wps:cNvSpPr>
                          <wps:spPr bwMode="auto">
                            <a:xfrm>
                              <a:off x="4555" y="7"/>
                              <a:ext cx="15" cy="2"/>
                            </a:xfrm>
                            <a:custGeom>
                              <a:avLst/>
                              <a:gdLst>
                                <a:gd name="T0" fmla="+- 0 4555 4555"/>
                                <a:gd name="T1" fmla="*/ T0 w 15"/>
                                <a:gd name="T2" fmla="+- 0 4570 455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6" name="Group 791"/>
                        <wpg:cNvGrpSpPr>
                          <a:grpSpLocks/>
                        </wpg:cNvGrpSpPr>
                        <wpg:grpSpPr bwMode="auto">
                          <a:xfrm>
                            <a:off x="4585" y="7"/>
                            <a:ext cx="15" cy="2"/>
                            <a:chOff x="4585" y="7"/>
                            <a:chExt cx="15" cy="2"/>
                          </a:xfrm>
                        </wpg:grpSpPr>
                        <wps:wsp>
                          <wps:cNvPr id="1047" name="Freeform 792"/>
                          <wps:cNvSpPr>
                            <a:spLocks/>
                          </wps:cNvSpPr>
                          <wps:spPr bwMode="auto">
                            <a:xfrm>
                              <a:off x="4585" y="7"/>
                              <a:ext cx="15" cy="2"/>
                            </a:xfrm>
                            <a:custGeom>
                              <a:avLst/>
                              <a:gdLst>
                                <a:gd name="T0" fmla="+- 0 4585 4585"/>
                                <a:gd name="T1" fmla="*/ T0 w 15"/>
                                <a:gd name="T2" fmla="+- 0 4600 458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8" name="Group 789"/>
                        <wpg:cNvGrpSpPr>
                          <a:grpSpLocks/>
                        </wpg:cNvGrpSpPr>
                        <wpg:grpSpPr bwMode="auto">
                          <a:xfrm>
                            <a:off x="4614" y="7"/>
                            <a:ext cx="15" cy="2"/>
                            <a:chOff x="4614" y="7"/>
                            <a:chExt cx="15" cy="2"/>
                          </a:xfrm>
                        </wpg:grpSpPr>
                        <wps:wsp>
                          <wps:cNvPr id="1049" name="Freeform 790"/>
                          <wps:cNvSpPr>
                            <a:spLocks/>
                          </wps:cNvSpPr>
                          <wps:spPr bwMode="auto">
                            <a:xfrm>
                              <a:off x="4614" y="7"/>
                              <a:ext cx="15" cy="2"/>
                            </a:xfrm>
                            <a:custGeom>
                              <a:avLst/>
                              <a:gdLst>
                                <a:gd name="T0" fmla="+- 0 4614 4614"/>
                                <a:gd name="T1" fmla="*/ T0 w 15"/>
                                <a:gd name="T2" fmla="+- 0 4629 461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0" name="Group 787"/>
                        <wpg:cNvGrpSpPr>
                          <a:grpSpLocks/>
                        </wpg:cNvGrpSpPr>
                        <wpg:grpSpPr bwMode="auto">
                          <a:xfrm>
                            <a:off x="4644" y="7"/>
                            <a:ext cx="15" cy="2"/>
                            <a:chOff x="4644" y="7"/>
                            <a:chExt cx="15" cy="2"/>
                          </a:xfrm>
                        </wpg:grpSpPr>
                        <wps:wsp>
                          <wps:cNvPr id="1051" name="Freeform 788"/>
                          <wps:cNvSpPr>
                            <a:spLocks/>
                          </wps:cNvSpPr>
                          <wps:spPr bwMode="auto">
                            <a:xfrm>
                              <a:off x="4644" y="7"/>
                              <a:ext cx="15" cy="2"/>
                            </a:xfrm>
                            <a:custGeom>
                              <a:avLst/>
                              <a:gdLst>
                                <a:gd name="T0" fmla="+- 0 4644 4644"/>
                                <a:gd name="T1" fmla="*/ T0 w 15"/>
                                <a:gd name="T2" fmla="+- 0 4659 464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2" name="Group 785"/>
                        <wpg:cNvGrpSpPr>
                          <a:grpSpLocks/>
                        </wpg:cNvGrpSpPr>
                        <wpg:grpSpPr bwMode="auto">
                          <a:xfrm>
                            <a:off x="4673" y="7"/>
                            <a:ext cx="15" cy="2"/>
                            <a:chOff x="4673" y="7"/>
                            <a:chExt cx="15" cy="2"/>
                          </a:xfrm>
                        </wpg:grpSpPr>
                        <wps:wsp>
                          <wps:cNvPr id="1053" name="Freeform 786"/>
                          <wps:cNvSpPr>
                            <a:spLocks/>
                          </wps:cNvSpPr>
                          <wps:spPr bwMode="auto">
                            <a:xfrm>
                              <a:off x="4673" y="7"/>
                              <a:ext cx="15" cy="2"/>
                            </a:xfrm>
                            <a:custGeom>
                              <a:avLst/>
                              <a:gdLst>
                                <a:gd name="T0" fmla="+- 0 4673 4673"/>
                                <a:gd name="T1" fmla="*/ T0 w 15"/>
                                <a:gd name="T2" fmla="+- 0 4688 467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4" name="Group 783"/>
                        <wpg:cNvGrpSpPr>
                          <a:grpSpLocks/>
                        </wpg:cNvGrpSpPr>
                        <wpg:grpSpPr bwMode="auto">
                          <a:xfrm>
                            <a:off x="4703" y="7"/>
                            <a:ext cx="15" cy="2"/>
                            <a:chOff x="4703" y="7"/>
                            <a:chExt cx="15" cy="2"/>
                          </a:xfrm>
                        </wpg:grpSpPr>
                        <wps:wsp>
                          <wps:cNvPr id="1055" name="Freeform 784"/>
                          <wps:cNvSpPr>
                            <a:spLocks/>
                          </wps:cNvSpPr>
                          <wps:spPr bwMode="auto">
                            <a:xfrm>
                              <a:off x="4703" y="7"/>
                              <a:ext cx="15" cy="2"/>
                            </a:xfrm>
                            <a:custGeom>
                              <a:avLst/>
                              <a:gdLst>
                                <a:gd name="T0" fmla="+- 0 4703 4703"/>
                                <a:gd name="T1" fmla="*/ T0 w 15"/>
                                <a:gd name="T2" fmla="+- 0 4718 470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6" name="Group 781"/>
                        <wpg:cNvGrpSpPr>
                          <a:grpSpLocks/>
                        </wpg:cNvGrpSpPr>
                        <wpg:grpSpPr bwMode="auto">
                          <a:xfrm>
                            <a:off x="4733" y="7"/>
                            <a:ext cx="15" cy="2"/>
                            <a:chOff x="4733" y="7"/>
                            <a:chExt cx="15" cy="2"/>
                          </a:xfrm>
                        </wpg:grpSpPr>
                        <wps:wsp>
                          <wps:cNvPr id="1057" name="Freeform 782"/>
                          <wps:cNvSpPr>
                            <a:spLocks/>
                          </wps:cNvSpPr>
                          <wps:spPr bwMode="auto">
                            <a:xfrm>
                              <a:off x="4733" y="7"/>
                              <a:ext cx="15" cy="2"/>
                            </a:xfrm>
                            <a:custGeom>
                              <a:avLst/>
                              <a:gdLst>
                                <a:gd name="T0" fmla="+- 0 4733 4733"/>
                                <a:gd name="T1" fmla="*/ T0 w 15"/>
                                <a:gd name="T2" fmla="+- 0 4747 473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8" name="Group 779"/>
                        <wpg:cNvGrpSpPr>
                          <a:grpSpLocks/>
                        </wpg:cNvGrpSpPr>
                        <wpg:grpSpPr bwMode="auto">
                          <a:xfrm>
                            <a:off x="4762" y="7"/>
                            <a:ext cx="15" cy="2"/>
                            <a:chOff x="4762" y="7"/>
                            <a:chExt cx="15" cy="2"/>
                          </a:xfrm>
                        </wpg:grpSpPr>
                        <wps:wsp>
                          <wps:cNvPr id="1059" name="Freeform 780"/>
                          <wps:cNvSpPr>
                            <a:spLocks/>
                          </wps:cNvSpPr>
                          <wps:spPr bwMode="auto">
                            <a:xfrm>
                              <a:off x="4762" y="7"/>
                              <a:ext cx="15" cy="2"/>
                            </a:xfrm>
                            <a:custGeom>
                              <a:avLst/>
                              <a:gdLst>
                                <a:gd name="T0" fmla="+- 0 4762 4762"/>
                                <a:gd name="T1" fmla="*/ T0 w 15"/>
                                <a:gd name="T2" fmla="+- 0 4777 476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0" name="Group 777"/>
                        <wpg:cNvGrpSpPr>
                          <a:grpSpLocks/>
                        </wpg:cNvGrpSpPr>
                        <wpg:grpSpPr bwMode="auto">
                          <a:xfrm>
                            <a:off x="4792" y="7"/>
                            <a:ext cx="15" cy="2"/>
                            <a:chOff x="4792" y="7"/>
                            <a:chExt cx="15" cy="2"/>
                          </a:xfrm>
                        </wpg:grpSpPr>
                        <wps:wsp>
                          <wps:cNvPr id="1061" name="Freeform 778"/>
                          <wps:cNvSpPr>
                            <a:spLocks/>
                          </wps:cNvSpPr>
                          <wps:spPr bwMode="auto">
                            <a:xfrm>
                              <a:off x="4792" y="7"/>
                              <a:ext cx="15" cy="2"/>
                            </a:xfrm>
                            <a:custGeom>
                              <a:avLst/>
                              <a:gdLst>
                                <a:gd name="T0" fmla="+- 0 4792 4792"/>
                                <a:gd name="T1" fmla="*/ T0 w 15"/>
                                <a:gd name="T2" fmla="+- 0 4806 479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2" name="Group 775"/>
                        <wpg:cNvGrpSpPr>
                          <a:grpSpLocks/>
                        </wpg:cNvGrpSpPr>
                        <wpg:grpSpPr bwMode="auto">
                          <a:xfrm>
                            <a:off x="4821" y="7"/>
                            <a:ext cx="15" cy="2"/>
                            <a:chOff x="4821" y="7"/>
                            <a:chExt cx="15" cy="2"/>
                          </a:xfrm>
                        </wpg:grpSpPr>
                        <wps:wsp>
                          <wps:cNvPr id="1063" name="Freeform 776"/>
                          <wps:cNvSpPr>
                            <a:spLocks/>
                          </wps:cNvSpPr>
                          <wps:spPr bwMode="auto">
                            <a:xfrm>
                              <a:off x="4821" y="7"/>
                              <a:ext cx="15" cy="2"/>
                            </a:xfrm>
                            <a:custGeom>
                              <a:avLst/>
                              <a:gdLst>
                                <a:gd name="T0" fmla="+- 0 4821 4821"/>
                                <a:gd name="T1" fmla="*/ T0 w 15"/>
                                <a:gd name="T2" fmla="+- 0 4836 482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4" name="Group 773"/>
                        <wpg:cNvGrpSpPr>
                          <a:grpSpLocks/>
                        </wpg:cNvGrpSpPr>
                        <wpg:grpSpPr bwMode="auto">
                          <a:xfrm>
                            <a:off x="4851" y="7"/>
                            <a:ext cx="15" cy="2"/>
                            <a:chOff x="4851" y="7"/>
                            <a:chExt cx="15" cy="2"/>
                          </a:xfrm>
                        </wpg:grpSpPr>
                        <wps:wsp>
                          <wps:cNvPr id="1065" name="Freeform 774"/>
                          <wps:cNvSpPr>
                            <a:spLocks/>
                          </wps:cNvSpPr>
                          <wps:spPr bwMode="auto">
                            <a:xfrm>
                              <a:off x="4851" y="7"/>
                              <a:ext cx="15" cy="2"/>
                            </a:xfrm>
                            <a:custGeom>
                              <a:avLst/>
                              <a:gdLst>
                                <a:gd name="T0" fmla="+- 0 4851 4851"/>
                                <a:gd name="T1" fmla="*/ T0 w 15"/>
                                <a:gd name="T2" fmla="+- 0 4865 485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6" name="Group 771"/>
                        <wpg:cNvGrpSpPr>
                          <a:grpSpLocks/>
                        </wpg:cNvGrpSpPr>
                        <wpg:grpSpPr bwMode="auto">
                          <a:xfrm>
                            <a:off x="4880" y="7"/>
                            <a:ext cx="15" cy="2"/>
                            <a:chOff x="4880" y="7"/>
                            <a:chExt cx="15" cy="2"/>
                          </a:xfrm>
                        </wpg:grpSpPr>
                        <wps:wsp>
                          <wps:cNvPr id="1067" name="Freeform 772"/>
                          <wps:cNvSpPr>
                            <a:spLocks/>
                          </wps:cNvSpPr>
                          <wps:spPr bwMode="auto">
                            <a:xfrm>
                              <a:off x="4880" y="7"/>
                              <a:ext cx="15" cy="2"/>
                            </a:xfrm>
                            <a:custGeom>
                              <a:avLst/>
                              <a:gdLst>
                                <a:gd name="T0" fmla="+- 0 4880 4880"/>
                                <a:gd name="T1" fmla="*/ T0 w 15"/>
                                <a:gd name="T2" fmla="+- 0 4895 488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8" name="Group 769"/>
                        <wpg:cNvGrpSpPr>
                          <a:grpSpLocks/>
                        </wpg:cNvGrpSpPr>
                        <wpg:grpSpPr bwMode="auto">
                          <a:xfrm>
                            <a:off x="4910" y="7"/>
                            <a:ext cx="15" cy="2"/>
                            <a:chOff x="4910" y="7"/>
                            <a:chExt cx="15" cy="2"/>
                          </a:xfrm>
                        </wpg:grpSpPr>
                        <wps:wsp>
                          <wps:cNvPr id="1069" name="Freeform 770"/>
                          <wps:cNvSpPr>
                            <a:spLocks/>
                          </wps:cNvSpPr>
                          <wps:spPr bwMode="auto">
                            <a:xfrm>
                              <a:off x="4910" y="7"/>
                              <a:ext cx="15" cy="2"/>
                            </a:xfrm>
                            <a:custGeom>
                              <a:avLst/>
                              <a:gdLst>
                                <a:gd name="T0" fmla="+- 0 4910 4910"/>
                                <a:gd name="T1" fmla="*/ T0 w 15"/>
                                <a:gd name="T2" fmla="+- 0 4924 491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0" name="Group 767"/>
                        <wpg:cNvGrpSpPr>
                          <a:grpSpLocks/>
                        </wpg:cNvGrpSpPr>
                        <wpg:grpSpPr bwMode="auto">
                          <a:xfrm>
                            <a:off x="4939" y="7"/>
                            <a:ext cx="15" cy="2"/>
                            <a:chOff x="4939" y="7"/>
                            <a:chExt cx="15" cy="2"/>
                          </a:xfrm>
                        </wpg:grpSpPr>
                        <wps:wsp>
                          <wps:cNvPr id="1071" name="Freeform 768"/>
                          <wps:cNvSpPr>
                            <a:spLocks/>
                          </wps:cNvSpPr>
                          <wps:spPr bwMode="auto">
                            <a:xfrm>
                              <a:off x="4939" y="7"/>
                              <a:ext cx="15" cy="2"/>
                            </a:xfrm>
                            <a:custGeom>
                              <a:avLst/>
                              <a:gdLst>
                                <a:gd name="T0" fmla="+- 0 4939 4939"/>
                                <a:gd name="T1" fmla="*/ T0 w 15"/>
                                <a:gd name="T2" fmla="+- 0 4954 493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2" name="Group 765"/>
                        <wpg:cNvGrpSpPr>
                          <a:grpSpLocks/>
                        </wpg:cNvGrpSpPr>
                        <wpg:grpSpPr bwMode="auto">
                          <a:xfrm>
                            <a:off x="4969" y="7"/>
                            <a:ext cx="15" cy="2"/>
                            <a:chOff x="4969" y="7"/>
                            <a:chExt cx="15" cy="2"/>
                          </a:xfrm>
                        </wpg:grpSpPr>
                        <wps:wsp>
                          <wps:cNvPr id="1073" name="Freeform 766"/>
                          <wps:cNvSpPr>
                            <a:spLocks/>
                          </wps:cNvSpPr>
                          <wps:spPr bwMode="auto">
                            <a:xfrm>
                              <a:off x="4969" y="7"/>
                              <a:ext cx="15" cy="2"/>
                            </a:xfrm>
                            <a:custGeom>
                              <a:avLst/>
                              <a:gdLst>
                                <a:gd name="T0" fmla="+- 0 4969 4969"/>
                                <a:gd name="T1" fmla="*/ T0 w 15"/>
                                <a:gd name="T2" fmla="+- 0 4984 496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4" name="Group 763"/>
                        <wpg:cNvGrpSpPr>
                          <a:grpSpLocks/>
                        </wpg:cNvGrpSpPr>
                        <wpg:grpSpPr bwMode="auto">
                          <a:xfrm>
                            <a:off x="4998" y="7"/>
                            <a:ext cx="15" cy="2"/>
                            <a:chOff x="4998" y="7"/>
                            <a:chExt cx="15" cy="2"/>
                          </a:xfrm>
                        </wpg:grpSpPr>
                        <wps:wsp>
                          <wps:cNvPr id="1075" name="Freeform 764"/>
                          <wps:cNvSpPr>
                            <a:spLocks/>
                          </wps:cNvSpPr>
                          <wps:spPr bwMode="auto">
                            <a:xfrm>
                              <a:off x="4998" y="7"/>
                              <a:ext cx="15" cy="2"/>
                            </a:xfrm>
                            <a:custGeom>
                              <a:avLst/>
                              <a:gdLst>
                                <a:gd name="T0" fmla="+- 0 4998 4998"/>
                                <a:gd name="T1" fmla="*/ T0 w 15"/>
                                <a:gd name="T2" fmla="+- 0 5013 499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6" name="Group 761"/>
                        <wpg:cNvGrpSpPr>
                          <a:grpSpLocks/>
                        </wpg:cNvGrpSpPr>
                        <wpg:grpSpPr bwMode="auto">
                          <a:xfrm>
                            <a:off x="5028" y="7"/>
                            <a:ext cx="15" cy="2"/>
                            <a:chOff x="5028" y="7"/>
                            <a:chExt cx="15" cy="2"/>
                          </a:xfrm>
                        </wpg:grpSpPr>
                        <wps:wsp>
                          <wps:cNvPr id="1077" name="Freeform 762"/>
                          <wps:cNvSpPr>
                            <a:spLocks/>
                          </wps:cNvSpPr>
                          <wps:spPr bwMode="auto">
                            <a:xfrm>
                              <a:off x="5028" y="7"/>
                              <a:ext cx="15" cy="2"/>
                            </a:xfrm>
                            <a:custGeom>
                              <a:avLst/>
                              <a:gdLst>
                                <a:gd name="T0" fmla="+- 0 5028 5028"/>
                                <a:gd name="T1" fmla="*/ T0 w 15"/>
                                <a:gd name="T2" fmla="+- 0 5043 502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8" name="Group 759"/>
                        <wpg:cNvGrpSpPr>
                          <a:grpSpLocks/>
                        </wpg:cNvGrpSpPr>
                        <wpg:grpSpPr bwMode="auto">
                          <a:xfrm>
                            <a:off x="5057" y="7"/>
                            <a:ext cx="15" cy="2"/>
                            <a:chOff x="5057" y="7"/>
                            <a:chExt cx="15" cy="2"/>
                          </a:xfrm>
                        </wpg:grpSpPr>
                        <wps:wsp>
                          <wps:cNvPr id="1079" name="Freeform 760"/>
                          <wps:cNvSpPr>
                            <a:spLocks/>
                          </wps:cNvSpPr>
                          <wps:spPr bwMode="auto">
                            <a:xfrm>
                              <a:off x="5057" y="7"/>
                              <a:ext cx="15" cy="2"/>
                            </a:xfrm>
                            <a:custGeom>
                              <a:avLst/>
                              <a:gdLst>
                                <a:gd name="T0" fmla="+- 0 5057 5057"/>
                                <a:gd name="T1" fmla="*/ T0 w 15"/>
                                <a:gd name="T2" fmla="+- 0 5072 505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0" name="Group 757"/>
                        <wpg:cNvGrpSpPr>
                          <a:grpSpLocks/>
                        </wpg:cNvGrpSpPr>
                        <wpg:grpSpPr bwMode="auto">
                          <a:xfrm>
                            <a:off x="5087" y="7"/>
                            <a:ext cx="15" cy="2"/>
                            <a:chOff x="5087" y="7"/>
                            <a:chExt cx="15" cy="2"/>
                          </a:xfrm>
                        </wpg:grpSpPr>
                        <wps:wsp>
                          <wps:cNvPr id="1081" name="Freeform 758"/>
                          <wps:cNvSpPr>
                            <a:spLocks/>
                          </wps:cNvSpPr>
                          <wps:spPr bwMode="auto">
                            <a:xfrm>
                              <a:off x="5087" y="7"/>
                              <a:ext cx="15" cy="2"/>
                            </a:xfrm>
                            <a:custGeom>
                              <a:avLst/>
                              <a:gdLst>
                                <a:gd name="T0" fmla="+- 0 5087 5087"/>
                                <a:gd name="T1" fmla="*/ T0 w 15"/>
                                <a:gd name="T2" fmla="+- 0 5102 508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2" name="Group 755"/>
                        <wpg:cNvGrpSpPr>
                          <a:grpSpLocks/>
                        </wpg:cNvGrpSpPr>
                        <wpg:grpSpPr bwMode="auto">
                          <a:xfrm>
                            <a:off x="5116" y="7"/>
                            <a:ext cx="15" cy="2"/>
                            <a:chOff x="5116" y="7"/>
                            <a:chExt cx="15" cy="2"/>
                          </a:xfrm>
                        </wpg:grpSpPr>
                        <wps:wsp>
                          <wps:cNvPr id="1083" name="Freeform 756"/>
                          <wps:cNvSpPr>
                            <a:spLocks/>
                          </wps:cNvSpPr>
                          <wps:spPr bwMode="auto">
                            <a:xfrm>
                              <a:off x="5116" y="7"/>
                              <a:ext cx="15" cy="2"/>
                            </a:xfrm>
                            <a:custGeom>
                              <a:avLst/>
                              <a:gdLst>
                                <a:gd name="T0" fmla="+- 0 5116 5116"/>
                                <a:gd name="T1" fmla="*/ T0 w 15"/>
                                <a:gd name="T2" fmla="+- 0 5131 511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4" name="Group 753"/>
                        <wpg:cNvGrpSpPr>
                          <a:grpSpLocks/>
                        </wpg:cNvGrpSpPr>
                        <wpg:grpSpPr bwMode="auto">
                          <a:xfrm>
                            <a:off x="5146" y="7"/>
                            <a:ext cx="15" cy="2"/>
                            <a:chOff x="5146" y="7"/>
                            <a:chExt cx="15" cy="2"/>
                          </a:xfrm>
                        </wpg:grpSpPr>
                        <wps:wsp>
                          <wps:cNvPr id="1085" name="Freeform 754"/>
                          <wps:cNvSpPr>
                            <a:spLocks/>
                          </wps:cNvSpPr>
                          <wps:spPr bwMode="auto">
                            <a:xfrm>
                              <a:off x="5146" y="7"/>
                              <a:ext cx="15" cy="2"/>
                            </a:xfrm>
                            <a:custGeom>
                              <a:avLst/>
                              <a:gdLst>
                                <a:gd name="T0" fmla="+- 0 5146 5146"/>
                                <a:gd name="T1" fmla="*/ T0 w 15"/>
                                <a:gd name="T2" fmla="+- 0 5161 514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 name="Group 751"/>
                        <wpg:cNvGrpSpPr>
                          <a:grpSpLocks/>
                        </wpg:cNvGrpSpPr>
                        <wpg:grpSpPr bwMode="auto">
                          <a:xfrm>
                            <a:off x="5175" y="7"/>
                            <a:ext cx="15" cy="2"/>
                            <a:chOff x="5175" y="7"/>
                            <a:chExt cx="15" cy="2"/>
                          </a:xfrm>
                        </wpg:grpSpPr>
                        <wps:wsp>
                          <wps:cNvPr id="1087" name="Freeform 752"/>
                          <wps:cNvSpPr>
                            <a:spLocks/>
                          </wps:cNvSpPr>
                          <wps:spPr bwMode="auto">
                            <a:xfrm>
                              <a:off x="5175" y="7"/>
                              <a:ext cx="15" cy="2"/>
                            </a:xfrm>
                            <a:custGeom>
                              <a:avLst/>
                              <a:gdLst>
                                <a:gd name="T0" fmla="+- 0 5175 5175"/>
                                <a:gd name="T1" fmla="*/ T0 w 15"/>
                                <a:gd name="T2" fmla="+- 0 5190 517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 name="Group 749"/>
                        <wpg:cNvGrpSpPr>
                          <a:grpSpLocks/>
                        </wpg:cNvGrpSpPr>
                        <wpg:grpSpPr bwMode="auto">
                          <a:xfrm>
                            <a:off x="5205" y="7"/>
                            <a:ext cx="15" cy="2"/>
                            <a:chOff x="5205" y="7"/>
                            <a:chExt cx="15" cy="2"/>
                          </a:xfrm>
                        </wpg:grpSpPr>
                        <wps:wsp>
                          <wps:cNvPr id="1089" name="Freeform 750"/>
                          <wps:cNvSpPr>
                            <a:spLocks/>
                          </wps:cNvSpPr>
                          <wps:spPr bwMode="auto">
                            <a:xfrm>
                              <a:off x="5205" y="7"/>
                              <a:ext cx="15" cy="2"/>
                            </a:xfrm>
                            <a:custGeom>
                              <a:avLst/>
                              <a:gdLst>
                                <a:gd name="T0" fmla="+- 0 5205 5205"/>
                                <a:gd name="T1" fmla="*/ T0 w 15"/>
                                <a:gd name="T2" fmla="+- 0 5220 520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0" name="Group 747"/>
                        <wpg:cNvGrpSpPr>
                          <a:grpSpLocks/>
                        </wpg:cNvGrpSpPr>
                        <wpg:grpSpPr bwMode="auto">
                          <a:xfrm>
                            <a:off x="5235" y="7"/>
                            <a:ext cx="15" cy="2"/>
                            <a:chOff x="5235" y="7"/>
                            <a:chExt cx="15" cy="2"/>
                          </a:xfrm>
                        </wpg:grpSpPr>
                        <wps:wsp>
                          <wps:cNvPr id="1091" name="Freeform 748"/>
                          <wps:cNvSpPr>
                            <a:spLocks/>
                          </wps:cNvSpPr>
                          <wps:spPr bwMode="auto">
                            <a:xfrm>
                              <a:off x="5235" y="7"/>
                              <a:ext cx="15" cy="2"/>
                            </a:xfrm>
                            <a:custGeom>
                              <a:avLst/>
                              <a:gdLst>
                                <a:gd name="T0" fmla="+- 0 5235 5235"/>
                                <a:gd name="T1" fmla="*/ T0 w 15"/>
                                <a:gd name="T2" fmla="+- 0 5249 523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2" name="Group 745"/>
                        <wpg:cNvGrpSpPr>
                          <a:grpSpLocks/>
                        </wpg:cNvGrpSpPr>
                        <wpg:grpSpPr bwMode="auto">
                          <a:xfrm>
                            <a:off x="5264" y="7"/>
                            <a:ext cx="15" cy="2"/>
                            <a:chOff x="5264" y="7"/>
                            <a:chExt cx="15" cy="2"/>
                          </a:xfrm>
                        </wpg:grpSpPr>
                        <wps:wsp>
                          <wps:cNvPr id="1093" name="Freeform 746"/>
                          <wps:cNvSpPr>
                            <a:spLocks/>
                          </wps:cNvSpPr>
                          <wps:spPr bwMode="auto">
                            <a:xfrm>
                              <a:off x="5264" y="7"/>
                              <a:ext cx="15" cy="2"/>
                            </a:xfrm>
                            <a:custGeom>
                              <a:avLst/>
                              <a:gdLst>
                                <a:gd name="T0" fmla="+- 0 5264 5264"/>
                                <a:gd name="T1" fmla="*/ T0 w 15"/>
                                <a:gd name="T2" fmla="+- 0 5279 526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4" name="Group 743"/>
                        <wpg:cNvGrpSpPr>
                          <a:grpSpLocks/>
                        </wpg:cNvGrpSpPr>
                        <wpg:grpSpPr bwMode="auto">
                          <a:xfrm>
                            <a:off x="5367" y="7"/>
                            <a:ext cx="15" cy="2"/>
                            <a:chOff x="5367" y="7"/>
                            <a:chExt cx="15" cy="2"/>
                          </a:xfrm>
                        </wpg:grpSpPr>
                        <wps:wsp>
                          <wps:cNvPr id="1095" name="Freeform 744"/>
                          <wps:cNvSpPr>
                            <a:spLocks/>
                          </wps:cNvSpPr>
                          <wps:spPr bwMode="auto">
                            <a:xfrm>
                              <a:off x="5367" y="7"/>
                              <a:ext cx="15" cy="2"/>
                            </a:xfrm>
                            <a:custGeom>
                              <a:avLst/>
                              <a:gdLst>
                                <a:gd name="T0" fmla="+- 0 5367 5367"/>
                                <a:gd name="T1" fmla="*/ T0 w 15"/>
                                <a:gd name="T2" fmla="+- 0 5382 536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6" name="Group 741"/>
                        <wpg:cNvGrpSpPr>
                          <a:grpSpLocks/>
                        </wpg:cNvGrpSpPr>
                        <wpg:grpSpPr bwMode="auto">
                          <a:xfrm>
                            <a:off x="5294" y="7"/>
                            <a:ext cx="15" cy="2"/>
                            <a:chOff x="5294" y="7"/>
                            <a:chExt cx="15" cy="2"/>
                          </a:xfrm>
                        </wpg:grpSpPr>
                        <wps:wsp>
                          <wps:cNvPr id="1097" name="Freeform 742"/>
                          <wps:cNvSpPr>
                            <a:spLocks/>
                          </wps:cNvSpPr>
                          <wps:spPr bwMode="auto">
                            <a:xfrm>
                              <a:off x="5294" y="7"/>
                              <a:ext cx="15" cy="2"/>
                            </a:xfrm>
                            <a:custGeom>
                              <a:avLst/>
                              <a:gdLst>
                                <a:gd name="T0" fmla="+- 0 5294 5294"/>
                                <a:gd name="T1" fmla="*/ T0 w 15"/>
                                <a:gd name="T2" fmla="+- 0 5308 529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8" name="Group 739"/>
                        <wpg:cNvGrpSpPr>
                          <a:grpSpLocks/>
                        </wpg:cNvGrpSpPr>
                        <wpg:grpSpPr bwMode="auto">
                          <a:xfrm>
                            <a:off x="5323" y="7"/>
                            <a:ext cx="15" cy="2"/>
                            <a:chOff x="5323" y="7"/>
                            <a:chExt cx="15" cy="2"/>
                          </a:xfrm>
                        </wpg:grpSpPr>
                        <wps:wsp>
                          <wps:cNvPr id="1099" name="Freeform 740"/>
                          <wps:cNvSpPr>
                            <a:spLocks/>
                          </wps:cNvSpPr>
                          <wps:spPr bwMode="auto">
                            <a:xfrm>
                              <a:off x="5323" y="7"/>
                              <a:ext cx="15" cy="2"/>
                            </a:xfrm>
                            <a:custGeom>
                              <a:avLst/>
                              <a:gdLst>
                                <a:gd name="T0" fmla="+- 0 5323 5323"/>
                                <a:gd name="T1" fmla="*/ T0 w 15"/>
                                <a:gd name="T2" fmla="+- 0 5338 532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0" name="Group 737"/>
                        <wpg:cNvGrpSpPr>
                          <a:grpSpLocks/>
                        </wpg:cNvGrpSpPr>
                        <wpg:grpSpPr bwMode="auto">
                          <a:xfrm>
                            <a:off x="5353" y="7"/>
                            <a:ext cx="15" cy="2"/>
                            <a:chOff x="5353" y="7"/>
                            <a:chExt cx="15" cy="2"/>
                          </a:xfrm>
                        </wpg:grpSpPr>
                        <wps:wsp>
                          <wps:cNvPr id="1101" name="Freeform 738"/>
                          <wps:cNvSpPr>
                            <a:spLocks/>
                          </wps:cNvSpPr>
                          <wps:spPr bwMode="auto">
                            <a:xfrm>
                              <a:off x="5353" y="7"/>
                              <a:ext cx="15" cy="2"/>
                            </a:xfrm>
                            <a:custGeom>
                              <a:avLst/>
                              <a:gdLst>
                                <a:gd name="T0" fmla="+- 0 5353 5353"/>
                                <a:gd name="T1" fmla="*/ T0 w 15"/>
                                <a:gd name="T2" fmla="+- 0 5367 535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57C08DE" id="Group 736" o:spid="_x0000_s1026" style="width:269.5pt;height:.75pt;mso-position-horizontal-relative:char;mso-position-vertical-relative:line" coordsize="539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">
                <v:group id="Group 1101" o:spid="_x0000_s1027" style="position:absolute;left:7;top:7;width:15;height:2" coordorigin="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shape id="Freeform 1102" o:spid="_x0000_s1028" style="position:absolute;left: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" path="m,l15,e" filled="f" strokecolor="#333" strokeweight=".26044mm">
                    <v:path arrowok="t" o:connecttype="custom" o:connectlocs="0,0;15,0" o:connectangles="0,0"/>
                  </v:shape>
                </v:group>
                <v:group id="Group 1099" o:spid="_x0000_s1029" style="position:absolute;left:37;top:7;width:15;height:2" coordorigin="3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shape id="Freeform 1100" o:spid="_x0000_s1030" style="position:absolute;left:3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" path="m,l15,e" filled="f" strokecolor="#333" strokeweight=".26044mm">
                    <v:path arrowok="t" o:connecttype="custom" o:connectlocs="0,0;15,0" o:connectangles="0,0"/>
                  </v:shape>
                </v:group>
                <v:group id="Group 1097" o:spid="_x0000_s1031" style="position:absolute;left:66;top:7;width:15;height:2" coordorigin="6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shape id="Freeform 1098" o:spid="_x0000_s1032" style="position:absolute;left:6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" path="m,l15,e" filled="f" strokecolor="#333" strokeweight=".26044mm">
                    <v:path arrowok="t" o:connecttype="custom" o:connectlocs="0,0;15,0" o:connectangles="0,0"/>
                  </v:shape>
                </v:group>
                <v:group id="Group 1095" o:spid="_x0000_s1033" style="position:absolute;left:96;top:7;width:15;height:2" coordorigin="9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">
                  <v:shape id="Freeform 1096" o:spid="_x0000_s1034" style="position:absolute;left:9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" path="m,l15,e" filled="f" strokecolor="#333" strokeweight=".26044mm">
                    <v:path arrowok="t" o:connecttype="custom" o:connectlocs="0,0;15,0" o:connectangles="0,0"/>
                  </v:shape>
                </v:group>
                <v:group id="Group 1093" o:spid="_x0000_s1035" style="position:absolute;left:126;top:7;width:15;height:2" coordorigin="12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">
                  <v:shape id="Freeform 1094" o:spid="_x0000_s1036" style="position:absolute;left:12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" path="m,l14,e" filled="f" strokecolor="#333" strokeweight=".26044mm">
                    <v:path arrowok="t" o:connecttype="custom" o:connectlocs="0,0;14,0" o:connectangles="0,0"/>
                  </v:shape>
                </v:group>
                <v:group id="Group 1091" o:spid="_x0000_s1037" style="position:absolute;left:155;top:7;width:15;height:2" coordorigin="15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">
                  <v:shape id="Freeform 1092" o:spid="_x0000_s1038" style="position:absolute;left:15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" path="m,l15,e" filled="f" strokecolor="#333" strokeweight=".26044mm">
                    <v:path arrowok="t" o:connecttype="custom" o:connectlocs="0,0;15,0" o:connectangles="0,0"/>
                  </v:shape>
                </v:group>
                <v:group id="Group 1089" o:spid="_x0000_s1039" style="position:absolute;left:185;top:7;width:15;height:2" coordorigin="18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">
                  <v:shape id="Freeform 1090" o:spid="_x0000_s1040" style="position:absolute;left:18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" path="m,l14,e" filled="f" strokecolor="#333" strokeweight=".26044mm">
                    <v:path arrowok="t" o:connecttype="custom" o:connectlocs="0,0;14,0" o:connectangles="0,0"/>
                  </v:shape>
                </v:group>
                <v:group id="Group 1087" o:spid="_x0000_s1041" style="position:absolute;left:214;top:7;width:15;height:2" coordorigin="21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Freeform 1088" o:spid="_x0000_s1042" style="position:absolute;left:21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" path="m,l15,e" filled="f" strokecolor="#333" strokeweight=".26044mm">
                    <v:path arrowok="t" o:connecttype="custom" o:connectlocs="0,0;15,0" o:connectangles="0,0"/>
                  </v:shape>
                </v:group>
                <v:group id="Group 1085" o:spid="_x0000_s1043" style="position:absolute;left:244;top:7;width:15;height:2" coordorigin="24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">
                  <v:shape id="Freeform 1086" o:spid="_x0000_s1044" style="position:absolute;left:24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" path="m,l14,e" filled="f" strokecolor="#333" strokeweight=".26044mm">
                    <v:path arrowok="t" o:connecttype="custom" o:connectlocs="0,0;14,0" o:connectangles="0,0"/>
                  </v:shape>
                </v:group>
                <v:group id="Group 1083" o:spid="_x0000_s1045" style="position:absolute;left:273;top:7;width:15;height:2" coordorigin="27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">
                  <v:shape id="Freeform 1084" o:spid="_x0000_s1046" style="position:absolute;left:27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" path="m,l15,e" filled="f" strokecolor="#333" strokeweight=".26044mm">
                    <v:path arrowok="t" o:connecttype="custom" o:connectlocs="0,0;15,0" o:connectangles="0,0"/>
                  </v:shape>
                </v:group>
                <v:group id="Group 1081" o:spid="_x0000_s1047" style="position:absolute;left:303;top:7;width:15;height:2" coordorigin="30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">
                  <v:shape id="Freeform 1082" o:spid="_x0000_s1048" style="position:absolute;left:30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" path="m,l14,e" filled="f" strokecolor="#333" strokeweight=".26044mm">
                    <v:path arrowok="t" o:connecttype="custom" o:connectlocs="0,0;14,0" o:connectangles="0,0"/>
                  </v:shape>
                </v:group>
                <v:group id="Group 1079" o:spid="_x0000_s1049" style="position:absolute;left:332;top:7;width:15;height:2" coordorigin="33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">
                  <v:shape id="Freeform 1080" o:spid="_x0000_s1050" style="position:absolute;left:33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" path="m,l15,e" filled="f" strokecolor="#333" strokeweight=".26044mm">
                    <v:path arrowok="t" o:connecttype="custom" o:connectlocs="0,0;15,0" o:connectangles="0,0"/>
                  </v:shape>
                </v:group>
                <v:group id="Group 1077" o:spid="_x0000_s1051" style="position:absolute;left:362;top:7;width:15;height:2" coordorigin="36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">
                  <v:shape id="Freeform 1078" o:spid="_x0000_s1052" style="position:absolute;left:36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" path="m,l15,e" filled="f" strokecolor="#333" strokeweight=".26044mm">
                    <v:path arrowok="t" o:connecttype="custom" o:connectlocs="0,0;15,0" o:connectangles="0,0"/>
                  </v:shape>
                </v:group>
                <v:group id="Group 1075" o:spid="_x0000_s1053" style="position:absolute;left:391;top:7;width:15;height:2" coordorigin="39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o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NF/B7JhwBuf4BAAD//wMAUEsBAi0AFAAGAAgAAAAhANvh9svuAAAAhQEAABMAAAAAAAAA&#10;AAAAAAAAAAAAAFtDb250ZW50X1R5cGVzXS54bWxQSwECLQAUAAYACAAAACEAWvQsW78AAAAVAQAA&#10;CwAAAAAAAAAAAAAAAAAfAQAAX3JlbHMvLnJlbHNQSwECLQAUAAYACAAAACEAv86G6MYAAADcAAAA&#10;DwAAAAAAAAAAAAAAAAAHAgAAZHJzL2Rvd25yZXYueG1sUEsFBgAAAAADAAMAtwAAAPoCAAAAAA==&#10;">
                  <v:shape id="Freeform 1076" o:spid="_x0000_s1054" style="position:absolute;left:39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" path="m,l15,e" filled="f" strokecolor="#333" strokeweight=".26044mm">
                    <v:path arrowok="t" o:connecttype="custom" o:connectlocs="0,0;15,0" o:connectangles="0,0"/>
                  </v:shape>
                </v:group>
                <v:group id="Group 1073" o:spid="_x0000_s1055" style="position:absolute;left:421;top:7;width:15;height:2" coordorigin="42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">
                  <v:shape id="Freeform 1074" o:spid="_x0000_s1056" style="position:absolute;left:42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" path="m,l15,e" filled="f" strokecolor="#333" strokeweight=".26044mm">
                    <v:path arrowok="t" o:connecttype="custom" o:connectlocs="0,0;15,0" o:connectangles="0,0"/>
                  </v:shape>
                </v:group>
                <v:group id="Group 1071" o:spid="_x0000_s1057" style="position:absolute;left:450;top:7;width:15;height:2" coordorigin="45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">
                  <v:shape id="Freeform 1072" o:spid="_x0000_s1058" style="position:absolute;left:45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" path="m,l15,e" filled="f" strokecolor="#333" strokeweight=".26044mm">
                    <v:path arrowok="t" o:connecttype="custom" o:connectlocs="0,0;15,0" o:connectangles="0,0"/>
                  </v:shape>
                </v:group>
                <v:group id="Group 1069" o:spid="_x0000_s1059" style="position:absolute;left:480;top:7;width:15;height:2" coordorigin="48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">
                  <v:shape id="Freeform 1070" o:spid="_x0000_s1060" style="position:absolute;left:48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" path="m,l15,e" filled="f" strokecolor="#333" strokeweight=".26044mm">
                    <v:path arrowok="t" o:connecttype="custom" o:connectlocs="0,0;15,0" o:connectangles="0,0"/>
                  </v:shape>
                </v:group>
                <v:group id="Group 1067" o:spid="_x0000_s1061" style="position:absolute;left:509;top:7;width:15;height:2" coordorigin="50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">
                  <v:shape id="Freeform 1068" o:spid="_x0000_s1062" style="position:absolute;left:50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" path="m,l15,e" filled="f" strokecolor="#333" strokeweight=".26044mm">
                    <v:path arrowok="t" o:connecttype="custom" o:connectlocs="0,0;15,0" o:connectangles="0,0"/>
                  </v:shape>
                </v:group>
                <v:group id="Group 1065" o:spid="_x0000_s1063" style="position:absolute;left:539;top:7;width:15;height:2" coordorigin="53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shape id="Freeform 1066" o:spid="_x0000_s1064" style="position:absolute;left:53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" path="m,l15,e" filled="f" strokecolor="#333" strokeweight=".26044mm">
                    <v:path arrowok="t" o:connecttype="custom" o:connectlocs="0,0;15,0" o:connectangles="0,0"/>
                  </v:shape>
                </v:group>
                <v:group id="Group 1063" o:spid="_x0000_s1065" style="position:absolute;left:568;top:7;width:15;height:2" coordorigin="56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">
                  <v:shape id="Freeform 1064" o:spid="_x0000_s1066" style="position:absolute;left:56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" path="m,l15,e" filled="f" strokecolor="#333" strokeweight=".26044mm">
                    <v:path arrowok="t" o:connecttype="custom" o:connectlocs="0,0;15,0" o:connectangles="0,0"/>
                  </v:shape>
                </v:group>
                <v:group id="Group 1061" o:spid="_x0000_s1067" style="position:absolute;left:598;top:7;width:15;height:2" coordorigin="59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shape id="Freeform 1062" o:spid="_x0000_s1068" style="position:absolute;left:59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" path="m,l15,e" filled="f" strokecolor="#333" strokeweight=".26044mm">
                    <v:path arrowok="t" o:connecttype="custom" o:connectlocs="0,0;15,0" o:connectangles="0,0"/>
                  </v:shape>
                </v:group>
                <v:group id="Group 1059" o:spid="_x0000_s1069" style="position:absolute;left:628;top:7;width:15;height:2" coordorigin="62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shape id="Freeform 1060" o:spid="_x0000_s1070" style="position:absolute;left:62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" path="m,l14,e" filled="f" strokecolor="#333" strokeweight=".26044mm">
                    <v:path arrowok="t" o:connecttype="custom" o:connectlocs="0,0;14,0" o:connectangles="0,0"/>
                  </v:shape>
                </v:group>
                <v:group id="Group 1057" o:spid="_x0000_s1071" style="position:absolute;left:657;top:7;width:15;height:2" coordorigin="65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">
                  <v:shape id="Freeform 1058" o:spid="_x0000_s1072" style="position:absolute;left:65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" path="m,l15,e" filled="f" strokecolor="#333" strokeweight=".26044mm">
                    <v:path arrowok="t" o:connecttype="custom" o:connectlocs="0,0;15,0" o:connectangles="0,0"/>
                  </v:shape>
                </v:group>
                <v:group id="Group 1055" o:spid="_x0000_s1073" style="position:absolute;left:687;top:7;width:15;height:2" coordorigin="68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">
                  <v:shape id="Freeform 1056" o:spid="_x0000_s1074" style="position:absolute;left:68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" path="m,l14,e" filled="f" strokecolor="#333" strokeweight=".26044mm">
                    <v:path arrowok="t" o:connecttype="custom" o:connectlocs="0,0;14,0" o:connectangles="0,0"/>
                  </v:shape>
                </v:group>
                <v:group id="Group 1053" o:spid="_x0000_s1075" style="position:absolute;left:716;top:7;width:15;height:2" coordorigin="71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">
                  <v:shape id="Freeform 1054" o:spid="_x0000_s1076" style="position:absolute;left:71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" path="m,l15,e" filled="f" strokecolor="#333" strokeweight=".26044mm">
                    <v:path arrowok="t" o:connecttype="custom" o:connectlocs="0,0;15,0" o:connectangles="0,0"/>
                  </v:shape>
                </v:group>
                <v:group id="Group 1051" o:spid="_x0000_s1077" style="position:absolute;left:746;top:7;width:15;height:2" coordorigin="74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">
                  <v:shape id="Freeform 1052" o:spid="_x0000_s1078" style="position:absolute;left:74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" path="m,l14,e" filled="f" strokecolor="#333" strokeweight=".26044mm">
                    <v:path arrowok="t" o:connecttype="custom" o:connectlocs="0,0;14,0" o:connectangles="0,0"/>
                  </v:shape>
                </v:group>
                <v:group id="Group 1049" o:spid="_x0000_s1079" style="position:absolute;left:775;top:7;width:15;height:2" coordorigin="77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">
                  <v:shape id="Freeform 1050" o:spid="_x0000_s1080" style="position:absolute;left:77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" path="m,l15,e" filled="f" strokecolor="#333" strokeweight=".26044mm">
                    <v:path arrowok="t" o:connecttype="custom" o:connectlocs="0,0;15,0" o:connectangles="0,0"/>
                  </v:shape>
                </v:group>
                <v:group id="Group 1047" o:spid="_x0000_s1081" style="position:absolute;left:805;top:7;width:15;height:2" coordorigin="80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">
                  <v:shape id="Freeform 1048" o:spid="_x0000_s1082" style="position:absolute;left:80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" path="m,l15,e" filled="f" strokecolor="#333" strokeweight=".26044mm">
                    <v:path arrowok="t" o:connecttype="custom" o:connectlocs="0,0;15,0" o:connectangles="0,0"/>
                  </v:shape>
                </v:group>
                <v:group id="Group 1045" o:spid="_x0000_s1083" style="position:absolute;left:834;top:7;width:15;height:2" coordorigin="83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">
                  <v:shape id="Freeform 1046" o:spid="_x0000_s1084" style="position:absolute;left:83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" path="m,l15,e" filled="f" strokecolor="#333" strokeweight=".26044mm">
                    <v:path arrowok="t" o:connecttype="custom" o:connectlocs="0,0;15,0" o:connectangles="0,0"/>
                  </v:shape>
                </v:group>
                <v:group id="Group 1043" o:spid="_x0000_s1085" style="position:absolute;left:864;top:7;width:15;height:2" coordorigin="86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">
                  <v:shape id="Freeform 1044" o:spid="_x0000_s1086" style="position:absolute;left:86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" path="m,l15,e" filled="f" strokecolor="#333" strokeweight=".26044mm">
                    <v:path arrowok="t" o:connecttype="custom" o:connectlocs="0,0;15,0" o:connectangles="0,0"/>
                  </v:shape>
                </v:group>
                <v:group id="Group 1041" o:spid="_x0000_s1087" style="position:absolute;left:893;top:7;width:15;height:2" coordorigin="89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">
                  <v:shape id="Freeform 1042" o:spid="_x0000_s1088" style="position:absolute;left:89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" path="m,l15,e" filled="f" strokecolor="#333" strokeweight=".26044mm">
                    <v:path arrowok="t" o:connecttype="custom" o:connectlocs="0,0;15,0" o:connectangles="0,0"/>
                  </v:shape>
                </v:group>
                <v:group id="Group 1039" o:spid="_x0000_s1089" style="position:absolute;left:923;top:7;width:15;height:2" coordorigin="92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">
                  <v:shape id="Freeform 1040" o:spid="_x0000_s1090" style="position:absolute;left:92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" path="m,l15,e" filled="f" strokecolor="#333" strokeweight=".26044mm">
                    <v:path arrowok="t" o:connecttype="custom" o:connectlocs="0,0;15,0" o:connectangles="0,0"/>
                  </v:shape>
                </v:group>
                <v:group id="Group 1037" o:spid="_x0000_s1091" style="position:absolute;left:952;top:7;width:15;height:2" coordorigin="95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">
                  <v:shape id="Freeform 1038" o:spid="_x0000_s1092" style="position:absolute;left:95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" path="m,l15,e" filled="f" strokecolor="#333" strokeweight=".26044mm">
                    <v:path arrowok="t" o:connecttype="custom" o:connectlocs="0,0;15,0" o:connectangles="0,0"/>
                  </v:shape>
                </v:group>
                <v:group id="Group 1035" o:spid="_x0000_s1093" style="position:absolute;left:982;top:7;width:15;height:2" coordorigin="98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">
                  <v:shape id="Freeform 1036" o:spid="_x0000_s1094" style="position:absolute;left:98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" path="m,l15,e" filled="f" strokecolor="#333" strokeweight=".26044mm">
                    <v:path arrowok="t" o:connecttype="custom" o:connectlocs="0,0;15,0" o:connectangles="0,0"/>
                  </v:shape>
                </v:group>
                <v:group id="Group 1033" o:spid="_x0000_s1095" style="position:absolute;left:1011;top:7;width:15;height:2" coordorigin="101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">
                  <v:shape id="Freeform 1034" o:spid="_x0000_s1096" style="position:absolute;left:101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" path="m,l15,e" filled="f" strokecolor="#333" strokeweight=".26044mm">
                    <v:path arrowok="t" o:connecttype="custom" o:connectlocs="0,0;15,0" o:connectangles="0,0"/>
                  </v:shape>
                </v:group>
                <v:group id="Group 1031" o:spid="_x0000_s1097" style="position:absolute;left:1041;top:7;width:15;height:2" coordorigin="104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">
                  <v:shape id="Freeform 1032" o:spid="_x0000_s1098" style="position:absolute;left:104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" path="m,l15,e" filled="f" strokecolor="#333" strokeweight=".26044mm">
                    <v:path arrowok="t" o:connecttype="custom" o:connectlocs="0,0;15,0" o:connectangles="0,0"/>
                  </v:shape>
                </v:group>
                <v:group id="Group 1029" o:spid="_x0000_s1099" style="position:absolute;left:1071;top:7;width:15;height:2" coordorigin="107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">
                  <v:shape id="Freeform 1030" o:spid="_x0000_s1100" style="position:absolute;left:107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" path="m,l14,e" filled="f" strokecolor="#333" strokeweight=".26044mm">
                    <v:path arrowok="t" o:connecttype="custom" o:connectlocs="0,0;14,0" o:connectangles="0,0"/>
                  </v:shape>
                </v:group>
                <v:group id="Group 1027" o:spid="_x0000_s1101" style="position:absolute;left:1100;top:7;width:15;height:2" coordorigin="110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">
                  <v:shape id="Freeform 1028" o:spid="_x0000_s1102" style="position:absolute;left:110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" path="m,l15,e" filled="f" strokecolor="#333" strokeweight=".26044mm">
                    <v:path arrowok="t" o:connecttype="custom" o:connectlocs="0,0;15,0" o:connectangles="0,0"/>
                  </v:shape>
                </v:group>
                <v:group id="Group 1025" o:spid="_x0000_s1103" style="position:absolute;left:1130;top:7;width:15;height:2" coordorigin="113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">
                  <v:shape id="Freeform 1026" o:spid="_x0000_s1104" style="position:absolute;left:113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" path="m,l14,e" filled="f" strokecolor="#333" strokeweight=".26044mm">
                    <v:path arrowok="t" o:connecttype="custom" o:connectlocs="0,0;14,0" o:connectangles="0,0"/>
                  </v:shape>
                </v:group>
                <v:group id="Group 1023" o:spid="_x0000_s1105" style="position:absolute;left:1159;top:7;width:15;height:2" coordorigin="115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">
                  <v:shape id="Freeform 1024" o:spid="_x0000_s1106" style="position:absolute;left:115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" path="m,l15,e" filled="f" strokecolor="#333" strokeweight=".26044mm">
                    <v:path arrowok="t" o:connecttype="custom" o:connectlocs="0,0;15,0" o:connectangles="0,0"/>
                  </v:shape>
                </v:group>
                <v:group id="Group 1021" o:spid="_x0000_s1107" style="position:absolute;left:1189;top:7;width:15;height:2" coordorigin="118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">
                  <v:shape id="Freeform 1022" o:spid="_x0000_s1108" style="position:absolute;left:118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" path="m,l14,e" filled="f" strokecolor="#333" strokeweight=".26044mm">
                    <v:path arrowok="t" o:connecttype="custom" o:connectlocs="0,0;14,0" o:connectangles="0,0"/>
                  </v:shape>
                </v:group>
                <v:group id="Group 1019" o:spid="_x0000_s1109" style="position:absolute;left:1218;top:7;width:15;height:2" coordorigin="121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">
                  <v:shape id="Freeform 1020" o:spid="_x0000_s1110" style="position:absolute;left:121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" path="m,l15,e" filled="f" strokecolor="#333" strokeweight=".26044mm">
                    <v:path arrowok="t" o:connecttype="custom" o:connectlocs="0,0;15,0" o:connectangles="0,0"/>
                  </v:shape>
                </v:group>
                <v:group id="Group 1017" o:spid="_x0000_s1111" style="position:absolute;left:1248;top:7;width:15;height:2" coordorigin="124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">
                  <v:shape id="Freeform 1018" o:spid="_x0000_s1112" style="position:absolute;left:124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" path="m,l14,e" filled="f" strokecolor="#333" strokeweight=".26044mm">
                    <v:path arrowok="t" o:connecttype="custom" o:connectlocs="0,0;14,0" o:connectangles="0,0"/>
                  </v:shape>
                </v:group>
                <v:group id="Group 1015" o:spid="_x0000_s1113" style="position:absolute;left:1277;top:7;width:15;height:2" coordorigin="127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">
                  <v:shape id="Freeform 1016" o:spid="_x0000_s1114" style="position:absolute;left:127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" path="m,l15,e" filled="f" strokecolor="#333" strokeweight=".26044mm">
                    <v:path arrowok="t" o:connecttype="custom" o:connectlocs="0,0;15,0" o:connectangles="0,0"/>
                  </v:shape>
                </v:group>
                <v:group id="Group 1013" o:spid="_x0000_s1115" style="position:absolute;left:1307;top:7;width:15;height:2" coordorigin="130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">
                  <v:shape id="Freeform 1014" o:spid="_x0000_s1116" style="position:absolute;left:130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" path="m,l15,e" filled="f" strokecolor="#333" strokeweight=".26044mm">
                    <v:path arrowok="t" o:connecttype="custom" o:connectlocs="0,0;15,0" o:connectangles="0,0"/>
                  </v:shape>
                </v:group>
                <v:group id="Group 1011" o:spid="_x0000_s1117" style="position:absolute;left:1336;top:7;width:15;height:2" coordorigin="133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">
                  <v:shape id="Freeform 1012" o:spid="_x0000_s1118" style="position:absolute;left:133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" path="m,l15,e" filled="f" strokecolor="#333" strokeweight=".26044mm">
                    <v:path arrowok="t" o:connecttype="custom" o:connectlocs="0,0;15,0" o:connectangles="0,0"/>
                  </v:shape>
                </v:group>
                <v:group id="Group 1009" o:spid="_x0000_s1119" style="position:absolute;left:1366;top:7;width:15;height:2" coordorigin="136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">
                  <v:shape id="Freeform 1010" o:spid="_x0000_s1120" style="position:absolute;left:136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" path="m,l15,e" filled="f" strokecolor="#333" strokeweight=".26044mm">
                    <v:path arrowok="t" o:connecttype="custom" o:connectlocs="0,0;15,0" o:connectangles="0,0"/>
                  </v:shape>
                </v:group>
                <v:group id="Group 1007" o:spid="_x0000_s1121" style="position:absolute;left:1395;top:7;width:15;height:2" coordorigin="139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">
                  <v:shape id="Freeform 1008" o:spid="_x0000_s1122" style="position:absolute;left:139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" path="m,l15,e" filled="f" strokecolor="#333" strokeweight=".26044mm">
                    <v:path arrowok="t" o:connecttype="custom" o:connectlocs="0,0;15,0" o:connectangles="0,0"/>
                  </v:shape>
                </v:group>
                <v:group id="Group 1005" o:spid="_x0000_s1123" style="position:absolute;left:1425;top:7;width:15;height:2" coordorigin="142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">
                  <v:shape id="Freeform 1006" o:spid="_x0000_s1124" style="position:absolute;left:142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" path="m,l15,e" filled="f" strokecolor="#333" strokeweight=".26044mm">
                    <v:path arrowok="t" o:connecttype="custom" o:connectlocs="0,0;15,0" o:connectangles="0,0"/>
                  </v:shape>
                </v:group>
                <v:group id="Group 1003" o:spid="_x0000_s1125" style="position:absolute;left:1454;top:7;width:15;height:2" coordorigin="145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ABM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vnuHvTDgCMv0FAAD//wMAUEsBAi0AFAAGAAgAAAAhANvh9svuAAAAhQEAABMAAAAAAAAA&#10;AAAAAAAAAAAAAFtDb250ZW50X1R5cGVzXS54bWxQSwECLQAUAAYACAAAACEAWvQsW78AAAAVAQAA&#10;CwAAAAAAAAAAAAAAAAAfAQAAX3JlbHMvLnJlbHNQSwECLQAUAAYACAAAACEAumwATMYAAADcAAAA&#10;DwAAAAAAAAAAAAAAAAAHAgAAZHJzL2Rvd25yZXYueG1sUEsFBgAAAAADAAMAtwAAAPoCAAAAAA==&#10;">
                  <v:shape id="Freeform 1004" o:spid="_x0000_s1126" style="position:absolute;left:145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" path="m,l15,e" filled="f" strokecolor="#333" strokeweight=".26044mm">
                    <v:path arrowok="t" o:connecttype="custom" o:connectlocs="0,0;15,0" o:connectangles="0,0"/>
                  </v:shape>
                </v:group>
                <v:group id="Group 1001" o:spid="_x0000_s1127" style="position:absolute;left:1484;top:7;width:15;height:2" coordorigin="148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shape id="Freeform 1002" o:spid="_x0000_s1128" style="position:absolute;left:148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" path="m,l15,e" filled="f" strokecolor="#333" strokeweight=".26044mm">
                    <v:path arrowok="t" o:connecttype="custom" o:connectlocs="0,0;15,0" o:connectangles="0,0"/>
                  </v:shape>
                </v:group>
                <v:group id="Group 999" o:spid="_x0000_s1129" style="position:absolute;left:1514;top:7;width:15;height:2" coordorigin="151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">
                  <v:shape id="Freeform 1000" o:spid="_x0000_s1130" style="position:absolute;left:151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" path="m,l14,e" filled="f" strokecolor="#333" strokeweight=".26044mm">
                    <v:path arrowok="t" o:connecttype="custom" o:connectlocs="0,0;14,0" o:connectangles="0,0"/>
                  </v:shape>
                </v:group>
                <v:group id="Group 997" o:spid="_x0000_s1131" style="position:absolute;left:1543;top:7;width:15;height:2" coordorigin="154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">
                  <v:shape id="Freeform 998" o:spid="_x0000_s1132" style="position:absolute;left:154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" path="m,l15,e" filled="f" strokecolor="#333" strokeweight=".26044mm">
                    <v:path arrowok="t" o:connecttype="custom" o:connectlocs="0,0;15,0" o:connectangles="0,0"/>
                  </v:shape>
                </v:group>
                <v:group id="Group 995" o:spid="_x0000_s1133" style="position:absolute;left:1573;top:7;width:15;height:2" coordorigin="157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">
                  <v:shape id="Freeform 996" o:spid="_x0000_s1134" style="position:absolute;left:157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" path="m,l14,e" filled="f" strokecolor="#333" strokeweight=".26044mm">
                    <v:path arrowok="t" o:connecttype="custom" o:connectlocs="0,0;14,0" o:connectangles="0,0"/>
                  </v:shape>
                </v:group>
                <v:group id="Group 993" o:spid="_x0000_s1135" style="position:absolute;left:1602;top:7;width:15;height:2" coordorigin="160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">
                  <v:shape id="Freeform 994" o:spid="_x0000_s1136" style="position:absolute;left:160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" path="m,l15,e" filled="f" strokecolor="#333" strokeweight=".26044mm">
                    <v:path arrowok="t" o:connecttype="custom" o:connectlocs="0,0;15,0" o:connectangles="0,0"/>
                  </v:shape>
                </v:group>
                <v:group id="Group 991" o:spid="_x0000_s1137" style="position:absolute;left:1632;top:7;width:15;height:2" coordorigin="163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">
                  <v:shape id="Freeform 992" o:spid="_x0000_s1138" style="position:absolute;left:163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" path="m,l14,e" filled="f" strokecolor="#333" strokeweight=".26044mm">
                    <v:path arrowok="t" o:connecttype="custom" o:connectlocs="0,0;14,0" o:connectangles="0,0"/>
                  </v:shape>
                </v:group>
                <v:group id="Group 989" o:spid="_x0000_s1139" style="position:absolute;left:1661;top:7;width:15;height:2" coordorigin="166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">
                  <v:shape id="Freeform 990" o:spid="_x0000_s1140" style="position:absolute;left:166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" path="m,l15,e" filled="f" strokecolor="#333" strokeweight=".26044mm">
                    <v:path arrowok="t" o:connecttype="custom" o:connectlocs="0,0;15,0" o:connectangles="0,0"/>
                  </v:shape>
                </v:group>
                <v:group id="Group 987" o:spid="_x0000_s1141" style="position:absolute;left:1691;top:7;width:15;height:2" coordorigin="169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">
                  <v:shape id="Freeform 988" o:spid="_x0000_s1142" style="position:absolute;left:169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" path="m,l14,e" filled="f" strokecolor="#333" strokeweight=".26044mm">
                    <v:path arrowok="t" o:connecttype="custom" o:connectlocs="0,0;14,0" o:connectangles="0,0"/>
                  </v:shape>
                </v:group>
                <v:group id="Group 985" o:spid="_x0000_s1143" style="position:absolute;left:1720;top:7;width:15;height:2" coordorigin="172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">
                  <v:shape id="Freeform 986" o:spid="_x0000_s1144" style="position:absolute;left:172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" path="m,l15,e" filled="f" strokecolor="#333" strokeweight=".26044mm">
                    <v:path arrowok="t" o:connecttype="custom" o:connectlocs="0,0;15,0" o:connectangles="0,0"/>
                  </v:shape>
                </v:group>
                <v:group id="Group 983" o:spid="_x0000_s1145" style="position:absolute;left:1750;top:7;width:15;height:2" coordorigin="175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">
                  <v:shape id="Freeform 984" o:spid="_x0000_s1146" style="position:absolute;left:175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" path="m,l15,e" filled="f" strokecolor="#333" strokeweight=".26044mm">
                    <v:path arrowok="t" o:connecttype="custom" o:connectlocs="0,0;15,0" o:connectangles="0,0"/>
                  </v:shape>
                </v:group>
                <v:group id="Group 981" o:spid="_x0000_s1147" style="position:absolute;left:1779;top:7;width:15;height:2" coordorigin="177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shape id="Freeform 982" o:spid="_x0000_s1148" style="position:absolute;left:177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" path="m,l15,e" filled="f" strokecolor="#333" strokeweight=".26044mm">
                    <v:path arrowok="t" o:connecttype="custom" o:connectlocs="0,0;15,0" o:connectangles="0,0"/>
                  </v:shape>
                </v:group>
                <v:group id="Group 979" o:spid="_x0000_s1149" style="position:absolute;left:1809;top:7;width:15;height:2" coordorigin="180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">
                  <v:shape id="Freeform 980" o:spid="_x0000_s1150" style="position:absolute;left:180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" path="m,l15,e" filled="f" strokecolor="#333" strokeweight=".26044mm">
                    <v:path arrowok="t" o:connecttype="custom" o:connectlocs="0,0;15,0" o:connectangles="0,0"/>
                  </v:shape>
                </v:group>
                <v:group id="Group 977" o:spid="_x0000_s1151" style="position:absolute;left:1838;top:7;width:15;height:2" coordorigin="183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">
                  <v:shape id="Freeform 978" o:spid="_x0000_s1152" style="position:absolute;left:183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" path="m,l15,e" filled="f" strokecolor="#333" strokeweight=".26044mm">
                    <v:path arrowok="t" o:connecttype="custom" o:connectlocs="0,0;15,0" o:connectangles="0,0"/>
                  </v:shape>
                </v:group>
                <v:group id="Group 975" o:spid="_x0000_s1153" style="position:absolute;left:1868;top:7;width:15;height:2" coordorigin="186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">
                  <v:shape id="Freeform 976" o:spid="_x0000_s1154" style="position:absolute;left:186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" path="m,l15,e" filled="f" strokecolor="#333" strokeweight=".26044mm">
                    <v:path arrowok="t" o:connecttype="custom" o:connectlocs="0,0;15,0" o:connectangles="0,0"/>
                  </v:shape>
                </v:group>
                <v:group id="Group 973" o:spid="_x0000_s1155" style="position:absolute;left:1897;top:7;width:15;height:2" coordorigin="189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">
                  <v:shape id="Freeform 974" o:spid="_x0000_s1156" style="position:absolute;left:189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" path="m,l15,e" filled="f" strokecolor="#333" strokeweight=".26044mm">
                    <v:path arrowok="t" o:connecttype="custom" o:connectlocs="0,0;15,0" o:connectangles="0,0"/>
                  </v:shape>
                </v:group>
                <v:group id="Group 971" o:spid="_x0000_s1157" style="position:absolute;left:1927;top:7;width:15;height:2" coordorigin="192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shape id="Freeform 972" o:spid="_x0000_s1158" style="position:absolute;left:192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" path="m,l15,e" filled="f" strokecolor="#333" strokeweight=".26044mm">
                    <v:path arrowok="t" o:connecttype="custom" o:connectlocs="0,0;15,0" o:connectangles="0,0"/>
                  </v:shape>
                </v:group>
                <v:group id="Group 969" o:spid="_x0000_s1159" style="position:absolute;left:1956;top:7;width:15;height:2" coordorigin="195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">
                  <v:shape id="Freeform 970" o:spid="_x0000_s1160" style="position:absolute;left:195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" path="m,l15,e" filled="f" strokecolor="#333" strokeweight=".26044mm">
                    <v:path arrowok="t" o:connecttype="custom" o:connectlocs="0,0;15,0" o:connectangles="0,0"/>
                  </v:shape>
                </v:group>
                <v:group id="Group 967" o:spid="_x0000_s1161" style="position:absolute;left:1986;top:7;width:15;height:2" coordorigin="198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">
                  <v:shape id="Freeform 968" o:spid="_x0000_s1162" style="position:absolute;left:198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" path="m,l15,e" filled="f" strokecolor="#333" strokeweight=".26044mm">
                    <v:path arrowok="t" o:connecttype="custom" o:connectlocs="0,0;15,0" o:connectangles="0,0"/>
                  </v:shape>
                </v:group>
                <v:group id="Group 965" o:spid="_x0000_s1163" style="position:absolute;left:2016;top:7;width:15;height:2" coordorigin="201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">
                  <v:shape id="Freeform 966" o:spid="_x0000_s1164" style="position:absolute;left:201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" path="m,l14,e" filled="f" strokecolor="#333" strokeweight=".26044mm">
                    <v:path arrowok="t" o:connecttype="custom" o:connectlocs="0,0;14,0" o:connectangles="0,0"/>
                  </v:shape>
                </v:group>
                <v:group id="Group 963" o:spid="_x0000_s1165" style="position:absolute;left:2045;top:7;width:15;height:2" coordorigin="204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">
                  <v:shape id="Freeform 964" o:spid="_x0000_s1166" style="position:absolute;left:204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" path="m,l15,e" filled="f" strokecolor="#333" strokeweight=".26044mm">
                    <v:path arrowok="t" o:connecttype="custom" o:connectlocs="0,0;15,0" o:connectangles="0,0"/>
                  </v:shape>
                </v:group>
                <v:group id="Group 961" o:spid="_x0000_s1167" style="position:absolute;left:2075;top:7;width:15;height:2" coordorigin="207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">
                  <v:shape id="Freeform 962" o:spid="_x0000_s1168" style="position:absolute;left:207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" path="m,l14,e" filled="f" strokecolor="#333" strokeweight=".26044mm">
                    <v:path arrowok="t" o:connecttype="custom" o:connectlocs="0,0;14,0" o:connectangles="0,0"/>
                  </v:shape>
                </v:group>
                <v:group id="Group 959" o:spid="_x0000_s1169" style="position:absolute;left:2104;top:7;width:15;height:2" coordorigin="210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">
                  <v:shape id="Freeform 960" o:spid="_x0000_s1170" style="position:absolute;left:210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" path="m,l15,e" filled="f" strokecolor="#333" strokeweight=".26044mm">
                    <v:path arrowok="t" o:connecttype="custom" o:connectlocs="0,0;15,0" o:connectangles="0,0"/>
                  </v:shape>
                </v:group>
                <v:group id="Group 957" o:spid="_x0000_s1171" style="position:absolute;left:2134;top:7;width:15;height:2" coordorigin="213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">
                  <v:shape id="Freeform 958" o:spid="_x0000_s1172" style="position:absolute;left:213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" path="m,l14,e" filled="f" strokecolor="#333" strokeweight=".26044mm">
                    <v:path arrowok="t" o:connecttype="custom" o:connectlocs="0,0;14,0" o:connectangles="0,0"/>
                  </v:shape>
                </v:group>
                <v:group id="Group 955" o:spid="_x0000_s1173" style="position:absolute;left:2163;top:7;width:15;height:2" coordorigin="216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">
                  <v:shape id="Freeform 956" o:spid="_x0000_s1174" style="position:absolute;left:216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" path="m,l15,e" filled="f" strokecolor="#333" strokeweight=".26044mm">
                    <v:path arrowok="t" o:connecttype="custom" o:connectlocs="0,0;15,0" o:connectangles="0,0"/>
                  </v:shape>
                </v:group>
                <v:group id="Group 953" o:spid="_x0000_s1175" style="position:absolute;left:2193;top:7;width:15;height:2" coordorigin="219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">
                  <v:shape id="Freeform 954" o:spid="_x0000_s1176" style="position:absolute;left:219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" path="m,l15,e" filled="f" strokecolor="#333" strokeweight=".26044mm">
                    <v:path arrowok="t" o:connecttype="custom" o:connectlocs="0,0;15,0" o:connectangles="0,0"/>
                  </v:shape>
                </v:group>
                <v:group id="Group 951" o:spid="_x0000_s1177" style="position:absolute;left:2222;top:7;width:15;height:2" coordorigin="222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">
                  <v:shape id="Freeform 952" o:spid="_x0000_s1178" style="position:absolute;left:222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" path="m,l15,e" filled="f" strokecolor="#333" strokeweight=".26044mm">
                    <v:path arrowok="t" o:connecttype="custom" o:connectlocs="0,0;15,0" o:connectangles="0,0"/>
                  </v:shape>
                </v:group>
                <v:group id="Group 949" o:spid="_x0000_s1179" style="position:absolute;left:2252;top:7;width:15;height:2" coordorigin="225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">
                  <v:shape id="Freeform 950" o:spid="_x0000_s1180" style="position:absolute;left:225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" path="m,l15,e" filled="f" strokecolor="#333" strokeweight=".26044mm">
                    <v:path arrowok="t" o:connecttype="custom" o:connectlocs="0,0;15,0" o:connectangles="0,0"/>
                  </v:shape>
                </v:group>
                <v:group id="Group 947" o:spid="_x0000_s1181" style="position:absolute;left:2281;top:7;width:15;height:2" coordorigin="228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">
                  <v:shape id="Freeform 948" o:spid="_x0000_s1182" style="position:absolute;left:228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" path="m,l15,e" filled="f" strokecolor="#333" strokeweight=".26044mm">
                    <v:path arrowok="t" o:connecttype="custom" o:connectlocs="0,0;15,0" o:connectangles="0,0"/>
                  </v:shape>
                </v:group>
                <v:group id="Group 945" o:spid="_x0000_s1183" style="position:absolute;left:2311;top:7;width:15;height:2" coordorigin="231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">
                  <v:shape id="Freeform 946" o:spid="_x0000_s1184" style="position:absolute;left:231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" path="m,l15,e" filled="f" strokecolor="#333" strokeweight=".26044mm">
                    <v:path arrowok="t" o:connecttype="custom" o:connectlocs="0,0;15,0" o:connectangles="0,0"/>
                  </v:shape>
                </v:group>
                <v:group id="Group 943" o:spid="_x0000_s1185" style="position:absolute;left:2340;top:7;width:15;height:2" coordorigin="234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">
                  <v:shape id="Freeform 944" o:spid="_x0000_s1186" style="position:absolute;left:234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" path="m,l15,e" filled="f" strokecolor="#333" strokeweight=".26044mm">
                    <v:path arrowok="t" o:connecttype="custom" o:connectlocs="0,0;15,0" o:connectangles="0,0"/>
                  </v:shape>
                </v:group>
                <v:group id="Group 941" o:spid="_x0000_s1187" style="position:absolute;left:2370;top:7;width:15;height:2" coordorigin="237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">
                  <v:shape id="Freeform 942" o:spid="_x0000_s1188" style="position:absolute;left:237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" path="m,l15,e" filled="f" strokecolor="#333" strokeweight=".26044mm">
                    <v:path arrowok="t" o:connecttype="custom" o:connectlocs="0,0;15,0" o:connectangles="0,0"/>
                  </v:shape>
                </v:group>
                <v:group id="Group 939" o:spid="_x0000_s1189" style="position:absolute;left:2399;top:7;width:15;height:2" coordorigin="239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">
                  <v:shape id="Freeform 940" o:spid="_x0000_s1190" style="position:absolute;left:239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" path="m,l15,e" filled="f" strokecolor="#333" strokeweight=".26044mm">
                    <v:path arrowok="t" o:connecttype="custom" o:connectlocs="0,0;15,0" o:connectangles="0,0"/>
                  </v:shape>
                </v:group>
                <v:group id="Group 937" o:spid="_x0000_s1191" style="position:absolute;left:2429;top:7;width:15;height:2" coordorigin="242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">
                  <v:shape id="Freeform 938" o:spid="_x0000_s1192" style="position:absolute;left:242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" path="m,l15,e" filled="f" strokecolor="#333" strokeweight=".26044mm">
                    <v:path arrowok="t" o:connecttype="custom" o:connectlocs="0,0;15,0" o:connectangles="0,0"/>
                  </v:shape>
                </v:group>
                <v:group id="Group 935" o:spid="_x0000_s1193" style="position:absolute;left:2459;top:7;width:15;height:2" coordorigin="245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">
                  <v:shape id="Freeform 936" o:spid="_x0000_s1194" style="position:absolute;left:245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" path="m,l14,e" filled="f" strokecolor="#333" strokeweight=".26044mm">
                    <v:path arrowok="t" o:connecttype="custom" o:connectlocs="0,0;14,0" o:connectangles="0,0"/>
                  </v:shape>
                </v:group>
                <v:group id="Group 933" o:spid="_x0000_s1195" style="position:absolute;left:2488;top:7;width:15;height:2" coordorigin="248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">
                  <v:shape id="Freeform 934" o:spid="_x0000_s1196" style="position:absolute;left:248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" path="m,l15,e" filled="f" strokecolor="#333" strokeweight=".26044mm">
                    <v:path arrowok="t" o:connecttype="custom" o:connectlocs="0,0;15,0" o:connectangles="0,0"/>
                  </v:shape>
                </v:group>
                <v:group id="Group 931" o:spid="_x0000_s1197" style="position:absolute;left:2518;top:7;width:15;height:2" coordorigin="251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">
                  <v:shape id="Freeform 932" o:spid="_x0000_s1198" style="position:absolute;left:251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" path="m,l14,e" filled="f" strokecolor="#333" strokeweight=".26044mm">
                    <v:path arrowok="t" o:connecttype="custom" o:connectlocs="0,0;14,0" o:connectangles="0,0"/>
                  </v:shape>
                </v:group>
                <v:group id="Group 929" o:spid="_x0000_s1199" style="position:absolute;left:2547;top:7;width:15;height:2" coordorigin="254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">
                  <v:shape id="Freeform 930" o:spid="_x0000_s1200" style="position:absolute;left:254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" path="m,l15,e" filled="f" strokecolor="#333" strokeweight=".26044mm">
                    <v:path arrowok="t" o:connecttype="custom" o:connectlocs="0,0;15,0" o:connectangles="0,0"/>
                  </v:shape>
                </v:group>
                <v:group id="Group 927" o:spid="_x0000_s1201" style="position:absolute;left:2577;top:7;width:15;height:2" coordorigin="257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">
                  <v:shape id="Freeform 928" o:spid="_x0000_s1202" style="position:absolute;left:257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" path="m,l14,e" filled="f" strokecolor="#333" strokeweight=".26044mm">
                    <v:path arrowok="t" o:connecttype="custom" o:connectlocs="0,0;14,0" o:connectangles="0,0"/>
                  </v:shape>
                </v:group>
                <v:group id="Group 925" o:spid="_x0000_s1203" style="position:absolute;left:2606;top:7;width:15;height:2" coordorigin="260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">
                  <v:shape id="Freeform 926" o:spid="_x0000_s1204" style="position:absolute;left:260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" path="m,l15,e" filled="f" strokecolor="#333" strokeweight=".26044mm">
                    <v:path arrowok="t" o:connecttype="custom" o:connectlocs="0,0;15,0" o:connectangles="0,0"/>
                  </v:shape>
                </v:group>
                <v:group id="Group 923" o:spid="_x0000_s1205" style="position:absolute;left:2636;top:7;width:15;height:2" coordorigin="263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Ox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A9XsDfmXAE5PIGAAD//wMAUEsBAi0AFAAGAAgAAAAhANvh9svuAAAAhQEAABMAAAAAAAAA&#10;AAAAAAAAAAAAAFtDb250ZW50X1R5cGVzXS54bWxQSwECLQAUAAYACAAAACEAWvQsW78AAAAVAQAA&#10;CwAAAAAAAAAAAAAAAAAfAQAAX3JlbHMvLnJlbHNQSwECLQAUAAYACAAAACEAhzhTscYAAADcAAAA&#10;DwAAAAAAAAAAAAAAAAAHAgAAZHJzL2Rvd25yZXYueG1sUEsFBgAAAAADAAMAtwAAAPoCAAAAAA==&#10;">
                  <v:shape id="Freeform 924" o:spid="_x0000_s1206" style="position:absolute;left:263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" path="m,l14,e" filled="f" strokecolor="#333" strokeweight=".26044mm">
                    <v:path arrowok="t" o:connecttype="custom" o:connectlocs="0,0;14,0" o:connectangles="0,0"/>
                  </v:shape>
                </v:group>
                <v:group id="Group 921" o:spid="_x0000_s1207" style="position:absolute;left:2665;top:7;width:15;height:2" coordorigin="266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">
                  <v:shape id="Freeform 922" o:spid="_x0000_s1208" style="position:absolute;left:266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" path="m,l15,e" filled="f" strokecolor="#333" strokeweight=".26044mm">
                    <v:path arrowok="t" o:connecttype="custom" o:connectlocs="0,0;15,0" o:connectangles="0,0"/>
                  </v:shape>
                </v:group>
                <v:group id="Group 919" o:spid="_x0000_s1209" style="position:absolute;left:2695;top:7;width:15;height:2" coordorigin="269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">
                  <v:shape id="Freeform 920" o:spid="_x0000_s1210" style="position:absolute;left:269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" path="m,l15,e" filled="f" strokecolor="#333" strokeweight=".26044mm">
                    <v:path arrowok="t" o:connecttype="custom" o:connectlocs="0,0;15,0" o:connectangles="0,0"/>
                  </v:shape>
                </v:group>
                <v:group id="Group 917" o:spid="_x0000_s1211" style="position:absolute;left:2724;top:7;width:15;height:2" coordorigin="272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">
                  <v:shape id="Freeform 918" o:spid="_x0000_s1212" style="position:absolute;left:272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" path="m,l15,e" filled="f" strokecolor="#333" strokeweight=".26044mm">
                    <v:path arrowok="t" o:connecttype="custom" o:connectlocs="0,0;15,0" o:connectangles="0,0"/>
                  </v:shape>
                </v:group>
                <v:group id="Group 915" o:spid="_x0000_s1213" style="position:absolute;left:2754;top:7;width:15;height:2" coordorigin="275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">
                  <v:shape id="Freeform 916" o:spid="_x0000_s1214" style="position:absolute;left:275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" path="m,l15,e" filled="f" strokecolor="#333" strokeweight=".26044mm">
                    <v:path arrowok="t" o:connecttype="custom" o:connectlocs="0,0;15,0" o:connectangles="0,0"/>
                  </v:shape>
                </v:group>
                <v:group id="Group 913" o:spid="_x0000_s1215" style="position:absolute;left:2783;top:7;width:15;height:2" coordorigin="278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kM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">
                  <v:shape id="Freeform 914" o:spid="_x0000_s1216" style="position:absolute;left:278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" path="m,l15,e" filled="f" strokecolor="#333" strokeweight=".26044mm">
                    <v:path arrowok="t" o:connecttype="custom" o:connectlocs="0,0;15,0" o:connectangles="0,0"/>
                  </v:shape>
                </v:group>
                <v:group id="Group 911" o:spid="_x0000_s1217" style="position:absolute;left:2813;top:7;width:15;height:2" coordorigin="281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">
                  <v:shape id="Freeform 912" o:spid="_x0000_s1218" style="position:absolute;left:281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" path="m,l15,e" filled="f" strokecolor="#333" strokeweight=".26044mm">
                    <v:path arrowok="t" o:connecttype="custom" o:connectlocs="0,0;15,0" o:connectangles="0,0"/>
                  </v:shape>
                </v:group>
                <v:group id="Group 909" o:spid="_x0000_s1219" style="position:absolute;left:2842;top:7;width:15;height:2" coordorigin="284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">
                  <v:shape id="Freeform 910" o:spid="_x0000_s1220" style="position:absolute;left:284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" path="m,l15,e" filled="f" strokecolor="#333" strokeweight=".26044mm">
                    <v:path arrowok="t" o:connecttype="custom" o:connectlocs="0,0;15,0" o:connectangles="0,0"/>
                  </v:shape>
                </v:group>
                <v:group id="Group 907" o:spid="_x0000_s1221" style="position:absolute;left:2872;top:7;width:15;height:2" coordorigin="287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">
                  <v:shape id="Freeform 908" o:spid="_x0000_s1222" style="position:absolute;left:287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" path="m,l15,e" filled="f" strokecolor="#333" strokeweight=".26044mm">
                    <v:path arrowok="t" o:connecttype="custom" o:connectlocs="0,0;15,0" o:connectangles="0,0"/>
                  </v:shape>
                </v:group>
                <v:group id="Group 905" o:spid="_x0000_s1223" style="position:absolute;left:2902;top:7;width:15;height:2" coordorigin="290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I+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TeDvTDgCcv0LAAD//wMAUEsBAi0AFAAGAAgAAAAhANvh9svuAAAAhQEAABMAAAAAAAAA&#10;AAAAAAAAAAAAAFtDb250ZW50X1R5cGVzXS54bWxQSwECLQAUAAYACAAAACEAWvQsW78AAAAVAQAA&#10;CwAAAAAAAAAAAAAAAAAfAQAAX3JlbHMvLnJlbHNQSwECLQAUAAYACAAAACEALCgyPsYAAADcAAAA&#10;DwAAAAAAAAAAAAAAAAAHAgAAZHJzL2Rvd25yZXYueG1sUEsFBgAAAAADAAMAtwAAAPoCAAAAAA==&#10;">
                  <v:shape id="Freeform 906" o:spid="_x0000_s1224" style="position:absolute;left:290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" path="m,l14,e" filled="f" strokecolor="#333" strokeweight=".26044mm">
                    <v:path arrowok="t" o:connecttype="custom" o:connectlocs="0,0;14,0" o:connectangles="0,0"/>
                  </v:shape>
                </v:group>
                <v:group id="Group 903" o:spid="_x0000_s1225" style="position:absolute;left:2931;top:7;width:15;height:2" coordorigin="293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shape id="Freeform 904" o:spid="_x0000_s1226" style="position:absolute;left:293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" path="m,l15,e" filled="f" strokecolor="#333" strokeweight=".26044mm">
                    <v:path arrowok="t" o:connecttype="custom" o:connectlocs="0,0;15,0" o:connectangles="0,0"/>
                  </v:shape>
                </v:group>
                <v:group id="Group 901" o:spid="_x0000_s1227" style="position:absolute;left:2961;top:7;width:15;height:2" coordorigin="296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">
                  <v:shape id="Freeform 902" o:spid="_x0000_s1228" style="position:absolute;left:296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" path="m,l14,e" filled="f" strokecolor="#333" strokeweight=".26044mm">
                    <v:path arrowok="t" o:connecttype="custom" o:connectlocs="0,0;14,0" o:connectangles="0,0"/>
                  </v:shape>
                </v:group>
                <v:group id="Group 899" o:spid="_x0000_s1229" style="position:absolute;left:2990;top:7;width:15;height:2" coordorigin="299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shape id="Freeform 900" o:spid="_x0000_s1230" style="position:absolute;left:299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" path="m,l15,e" filled="f" strokecolor="#333" strokeweight=".26044mm">
                    <v:path arrowok="t" o:connecttype="custom" o:connectlocs="0,0;15,0" o:connectangles="0,0"/>
                  </v:shape>
                </v:group>
                <v:group id="Group 897" o:spid="_x0000_s1231" style="position:absolute;left:3020;top:7;width:15;height:2" coordorigin="302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">
                  <v:shape id="Freeform 898" o:spid="_x0000_s1232" style="position:absolute;left:302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" path="m,l14,e" filled="f" strokecolor="#333" strokeweight=".26044mm">
                    <v:path arrowok="t" o:connecttype="custom" o:connectlocs="0,0;14,0" o:connectangles="0,0"/>
                  </v:shape>
                </v:group>
                <v:group id="Group 895" o:spid="_x0000_s1233" style="position:absolute;left:3049;top:7;width:15;height:2" coordorigin="304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FD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">
                  <v:shape id="Freeform 896" o:spid="_x0000_s1234" style="position:absolute;left:304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" path="m,l15,e" filled="f" strokecolor="#333" strokeweight=".26044mm">
                    <v:path arrowok="t" o:connecttype="custom" o:connectlocs="0,0;15,0" o:connectangles="0,0"/>
                  </v:shape>
                </v:group>
                <v:group id="Group 893" o:spid="_x0000_s1235" style="position:absolute;left:3079;top:7;width:15;height:2" coordorigin="307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">
                  <v:shape id="Freeform 894" o:spid="_x0000_s1236" style="position:absolute;left:307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" path="m,l14,e" filled="f" strokecolor="#333" strokeweight=".26044mm">
                    <v:path arrowok="t" o:connecttype="custom" o:connectlocs="0,0;14,0" o:connectangles="0,0"/>
                  </v:shape>
                </v:group>
                <v:group id="Group 891" o:spid="_x0000_s1237" style="position:absolute;left:3108;top:7;width:15;height:2" coordorigin="310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">
                  <v:shape id="Freeform 892" o:spid="_x0000_s1238" style="position:absolute;left:310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" path="m,l15,e" filled="f" strokecolor="#333" strokeweight=".26044mm">
                    <v:path arrowok="t" o:connecttype="custom" o:connectlocs="0,0;15,0" o:connectangles="0,0"/>
                  </v:shape>
                </v:group>
                <v:group id="Group 889" o:spid="_x0000_s1239" style="position:absolute;left:3138;top:7;width:15;height:2" coordorigin="313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">
                  <v:shape id="Freeform 890" o:spid="_x0000_s1240" style="position:absolute;left:313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" path="m,l15,e" filled="f" strokecolor="#333" strokeweight=".26044mm">
                    <v:path arrowok="t" o:connecttype="custom" o:connectlocs="0,0;15,0" o:connectangles="0,0"/>
                  </v:shape>
                </v:group>
                <v:group id="Group 887" o:spid="_x0000_s1241" style="position:absolute;left:3167;top:7;width:15;height:2" coordorigin="316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">
                  <v:shape id="Freeform 888" o:spid="_x0000_s1242" style="position:absolute;left:316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" path="m,l15,e" filled="f" strokecolor="#333" strokeweight=".26044mm">
                    <v:path arrowok="t" o:connecttype="custom" o:connectlocs="0,0;15,0" o:connectangles="0,0"/>
                  </v:shape>
                </v:group>
                <v:group id="Group 885" o:spid="_x0000_s1243" style="position:absolute;left:3197;top:7;width:15;height:2" coordorigin="319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">
                  <v:shape id="Freeform 886" o:spid="_x0000_s1244" style="position:absolute;left:319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" path="m,l15,e" filled="f" strokecolor="#333" strokeweight=".26044mm">
                    <v:path arrowok="t" o:connecttype="custom" o:connectlocs="0,0;15,0" o:connectangles="0,0"/>
                  </v:shape>
                </v:group>
                <v:group id="Group 883" o:spid="_x0000_s1245" style="position:absolute;left:3226;top:7;width:15;height:2" coordorigin="322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v:shape id="Freeform 884" o:spid="_x0000_s1246" style="position:absolute;left:322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" path="m,l15,e" filled="f" strokecolor="#333" strokeweight=".26044mm">
                    <v:path arrowok="t" o:connecttype="custom" o:connectlocs="0,0;15,0" o:connectangles="0,0"/>
                  </v:shape>
                </v:group>
                <v:group id="Group 881" o:spid="_x0000_s1247" style="position:absolute;left:3256;top:7;width:15;height:2" coordorigin="325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shape id="Freeform 882" o:spid="_x0000_s1248" style="position:absolute;left:325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" path="m,l15,e" filled="f" strokecolor="#333" strokeweight=".26044mm">
                    <v:path arrowok="t" o:connecttype="custom" o:connectlocs="0,0;15,0" o:connectangles="0,0"/>
                  </v:shape>
                </v:group>
                <v:group id="Group 879" o:spid="_x0000_s1249" style="position:absolute;left:3285;top:7;width:15;height:2" coordorigin="328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">
                  <v:shape id="Freeform 880" o:spid="_x0000_s1250" style="position:absolute;left:328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" path="m,l15,e" filled="f" strokecolor="#333" strokeweight=".26044mm">
                    <v:path arrowok="t" o:connecttype="custom" o:connectlocs="0,0;15,0" o:connectangles="0,0"/>
                  </v:shape>
                </v:group>
                <v:group id="Group 877" o:spid="_x0000_s1251" style="position:absolute;left:3315;top:7;width:15;height:2" coordorigin="331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shape id="Freeform 878" o:spid="_x0000_s1252" style="position:absolute;left:331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" path="m,l15,e" filled="f" strokecolor="#333" strokeweight=".26044mm">
                    <v:path arrowok="t" o:connecttype="custom" o:connectlocs="0,0;15,0" o:connectangles="0,0"/>
                  </v:shape>
                </v:group>
                <v:group id="Group 875" o:spid="_x0000_s1253" style="position:absolute;left:3344;top:7;width:15;height:2" coordorigin="334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">
                  <v:shape id="Freeform 876" o:spid="_x0000_s1254" style="position:absolute;left:334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" path="m,l15,e" filled="f" strokecolor="#333" strokeweight=".26044mm">
                    <v:path arrowok="t" o:connecttype="custom" o:connectlocs="0,0;15,0" o:connectangles="0,0"/>
                  </v:shape>
                </v:group>
                <v:group id="Group 873" o:spid="_x0000_s1255" style="position:absolute;left:3374;top:7;width:15;height:2" coordorigin="337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">
                  <v:shape id="Freeform 874" o:spid="_x0000_s1256" style="position:absolute;left:337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" path="m,l15,e" filled="f" strokecolor="#333" strokeweight=".26044mm">
                    <v:path arrowok="t" o:connecttype="custom" o:connectlocs="0,0;15,0" o:connectangles="0,0"/>
                  </v:shape>
                </v:group>
                <v:group id="Group 871" o:spid="_x0000_s1257" style="position:absolute;left:3404;top:7;width:15;height:2" coordorigin="340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shape id="Freeform 872" o:spid="_x0000_s1258" style="position:absolute;left:340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" path="m,l14,e" filled="f" strokecolor="#333" strokeweight=".26044mm">
                    <v:path arrowok="t" o:connecttype="custom" o:connectlocs="0,0;14,0" o:connectangles="0,0"/>
                  </v:shape>
                </v:group>
                <v:group id="Group 869" o:spid="_x0000_s1259" style="position:absolute;left:3433;top:7;width:15;height:2" coordorigin="343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">
                  <v:shape id="Freeform 870" o:spid="_x0000_s1260" style="position:absolute;left:343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" path="m,l15,e" filled="f" strokecolor="#333" strokeweight=".26044mm">
                    <v:path arrowok="t" o:connecttype="custom" o:connectlocs="0,0;15,0" o:connectangles="0,0"/>
                  </v:shape>
                </v:group>
                <v:group id="Group 867" o:spid="_x0000_s1261" style="position:absolute;left:3463;top:7;width:15;height:2" coordorigin="346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">
                  <v:shape id="Freeform 868" o:spid="_x0000_s1262" style="position:absolute;left:346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" path="m,l14,e" filled="f" strokecolor="#333" strokeweight=".26044mm">
                    <v:path arrowok="t" o:connecttype="custom" o:connectlocs="0,0;14,0" o:connectangles="0,0"/>
                  </v:shape>
                </v:group>
                <v:group id="Group 865" o:spid="_x0000_s1263" style="position:absolute;left:3492;top:7;width:15;height:2" coordorigin="349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">
                  <v:shape id="Freeform 866" o:spid="_x0000_s1264" style="position:absolute;left:349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" path="m,l15,e" filled="f" strokecolor="#333" strokeweight=".26044mm">
                    <v:path arrowok="t" o:connecttype="custom" o:connectlocs="0,0;15,0" o:connectangles="0,0"/>
                  </v:shape>
                </v:group>
                <v:group id="Group 863" o:spid="_x0000_s1265" style="position:absolute;left:3522;top:7;width:15;height:2" coordorigin="352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">
                  <v:shape id="Freeform 864" o:spid="_x0000_s1266" style="position:absolute;left:352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" path="m,l14,e" filled="f" strokecolor="#333" strokeweight=".26044mm">
                    <v:path arrowok="t" o:connecttype="custom" o:connectlocs="0,0;14,0" o:connectangles="0,0"/>
                  </v:shape>
                </v:group>
                <v:group id="Group 861" o:spid="_x0000_s1267" style="position:absolute;left:3551;top:7;width:15;height:2" coordorigin="355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">
                  <v:shape id="Freeform 862" o:spid="_x0000_s1268" style="position:absolute;left:355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" path="m,l15,e" filled="f" strokecolor="#333" strokeweight=".26044mm">
                    <v:path arrowok="t" o:connecttype="custom" o:connectlocs="0,0;15,0" o:connectangles="0,0"/>
                  </v:shape>
                </v:group>
                <v:group id="Group 859" o:spid="_x0000_s1269" style="position:absolute;left:3581;top:7;width:15;height:2" coordorigin="358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shape id="Freeform 860" o:spid="_x0000_s1270" style="position:absolute;left:358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" path="m,l15,e" filled="f" strokecolor="#333" strokeweight=".26044mm">
                    <v:path arrowok="t" o:connecttype="custom" o:connectlocs="0,0;15,0" o:connectangles="0,0"/>
                  </v:shape>
                </v:group>
                <v:group id="Group 857" o:spid="_x0000_s1271" style="position:absolute;left:3610;top:7;width:15;height:2" coordorigin="361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">
                  <v:shape id="Freeform 858" o:spid="_x0000_s1272" style="position:absolute;left:361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" path="m,l15,e" filled="f" strokecolor="#333" strokeweight=".26044mm">
                    <v:path arrowok="t" o:connecttype="custom" o:connectlocs="0,0;15,0" o:connectangles="0,0"/>
                  </v:shape>
                </v:group>
                <v:group id="Group 855" o:spid="_x0000_s1273" style="position:absolute;left:3640;top:7;width:15;height:2" coordorigin="364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">
                  <v:shape id="Freeform 856" o:spid="_x0000_s1274" style="position:absolute;left:364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" path="m,l15,e" filled="f" strokecolor="#333" strokeweight=".26044mm">
                    <v:path arrowok="t" o:connecttype="custom" o:connectlocs="0,0;15,0" o:connectangles="0,0"/>
                  </v:shape>
                </v:group>
                <v:group id="Group 853" o:spid="_x0000_s1275" style="position:absolute;left:3669;top:7;width:15;height:2" coordorigin="366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">
                  <v:shape id="Freeform 854" o:spid="_x0000_s1276" style="position:absolute;left:366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" path="m,l15,e" filled="f" strokecolor="#333" strokeweight=".26044mm">
                    <v:path arrowok="t" o:connecttype="custom" o:connectlocs="0,0;15,0" o:connectangles="0,0"/>
                  </v:shape>
                </v:group>
                <v:group id="Group 851" o:spid="_x0000_s1277" style="position:absolute;left:3699;top:7;width:15;height:2" coordorigin="369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">
                  <v:shape id="Freeform 852" o:spid="_x0000_s1278" style="position:absolute;left:369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" path="m,l15,e" filled="f" strokecolor="#333" strokeweight=".26044mm">
                    <v:path arrowok="t" o:connecttype="custom" o:connectlocs="0,0;15,0" o:connectangles="0,0"/>
                  </v:shape>
                </v:group>
                <v:group id="Group 849" o:spid="_x0000_s1279" style="position:absolute;left:3728;top:7;width:15;height:2" coordorigin="372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">
                  <v:shape id="Freeform 850" o:spid="_x0000_s1280" style="position:absolute;left:372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" path="m,l15,e" filled="f" strokecolor="#333" strokeweight=".26044mm">
                    <v:path arrowok="t" o:connecttype="custom" o:connectlocs="0,0;15,0" o:connectangles="0,0"/>
                  </v:shape>
                </v:group>
                <v:group id="Group 847" o:spid="_x0000_s1281" style="position:absolute;left:3758;top:7;width:15;height:2" coordorigin="375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">
                  <v:shape id="Freeform 848" o:spid="_x0000_s1282" style="position:absolute;left:375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" path="m,l15,e" filled="f" strokecolor="#333" strokeweight=".26044mm">
                    <v:path arrowok="t" o:connecttype="custom" o:connectlocs="0,0;15,0" o:connectangles="0,0"/>
                  </v:shape>
                </v:group>
                <v:group id="Group 845" o:spid="_x0000_s1283" style="position:absolute;left:3787;top:7;width:15;height:2" coordorigin="378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shape id="Freeform 846" o:spid="_x0000_s1284" style="position:absolute;left:378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" path="m,l15,e" filled="f" strokecolor="#333" strokeweight=".26044mm">
                    <v:path arrowok="t" o:connecttype="custom" o:connectlocs="0,0;15,0" o:connectangles="0,0"/>
                  </v:shape>
                </v:group>
                <v:group id="Group 843" o:spid="_x0000_s1285" style="position:absolute;left:3817;top:7;width:15;height:2" coordorigin="381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shape id="Freeform 844" o:spid="_x0000_s1286" style="position:absolute;left:381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" path="m,l15,e" filled="f" strokecolor="#333" strokeweight=".26044mm">
                    <v:path arrowok="t" o:connecttype="custom" o:connectlocs="0,0;15,0" o:connectangles="0,0"/>
                  </v:shape>
                </v:group>
                <v:group id="Group 841" o:spid="_x0000_s1287" style="position:absolute;left:3847;top:7;width:15;height:2" coordorigin="384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sH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D3TDgCMv0BAAD//wMAUEsBAi0AFAAGAAgAAAAhANvh9svuAAAAhQEAABMAAAAAAAAA&#10;AAAAAAAAAAAAAFtDb250ZW50X1R5cGVzXS54bWxQSwECLQAUAAYACAAAACEAWvQsW78AAAAVAQAA&#10;CwAAAAAAAAAAAAAAAAAfAQAAX3JlbHMvLnJlbHNQSwECLQAUAAYACAAAACEAdXVrB8YAAADcAAAA&#10;DwAAAAAAAAAAAAAAAAAHAgAAZHJzL2Rvd25yZXYueG1sUEsFBgAAAAADAAMAtwAAAPoCAAAAAA==&#10;">
                  <v:shape id="Freeform 842" o:spid="_x0000_s1288" style="position:absolute;left:384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" path="m,l14,e" filled="f" strokecolor="#333" strokeweight=".26044mm">
                    <v:path arrowok="t" o:connecttype="custom" o:connectlocs="0,0;14,0" o:connectangles="0,0"/>
                  </v:shape>
                </v:group>
                <v:group id="Group 839" o:spid="_x0000_s1289" style="position:absolute;left:3876;top:7;width:15;height:2" coordorigin="387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">
                  <v:shape id="Freeform 840" o:spid="_x0000_s1290" style="position:absolute;left:387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" path="m,l15,e" filled="f" strokecolor="#333" strokeweight=".26044mm">
                    <v:path arrowok="t" o:connecttype="custom" o:connectlocs="0,0;15,0" o:connectangles="0,0"/>
                  </v:shape>
                </v:group>
                <v:group id="Group 837" o:spid="_x0000_s1291" style="position:absolute;left:3906;top:7;width:15;height:2" coordorigin="390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Freeform 838" o:spid="_x0000_s1292" style="position:absolute;left:390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" path="m,l14,e" filled="f" strokecolor="#333" strokeweight=".26044mm">
                    <v:path arrowok="t" o:connecttype="custom" o:connectlocs="0,0;14,0" o:connectangles="0,0"/>
                  </v:shape>
                </v:group>
                <v:group id="Group 835" o:spid="_x0000_s1293" style="position:absolute;left:3935;top:7;width:15;height:2" coordorigin="393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">
                  <v:shape id="Freeform 836" o:spid="_x0000_s1294" style="position:absolute;left:393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" path="m,l15,e" filled="f" strokecolor="#333" strokeweight=".26044mm">
                    <v:path arrowok="t" o:connecttype="custom" o:connectlocs="0,0;15,0" o:connectangles="0,0"/>
                  </v:shape>
                </v:group>
                <v:group id="Group 833" o:spid="_x0000_s1295" style="position:absolute;left:3965;top:7;width:15;height:2" coordorigin="396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shape id="Freeform 834" o:spid="_x0000_s1296" style="position:absolute;left:396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" path="m,l14,e" filled="f" strokecolor="#333" strokeweight=".26044mm">
                    <v:path arrowok="t" o:connecttype="custom" o:connectlocs="0,0;14,0" o:connectangles="0,0"/>
                  </v:shape>
                </v:group>
                <v:group id="Group 831" o:spid="_x0000_s1297" style="position:absolute;left:3994;top:7;width:15;height:2" coordorigin="399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">
                  <v:shape id="Freeform 832" o:spid="_x0000_s1298" style="position:absolute;left:399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" path="m,l15,e" filled="f" strokecolor="#333" strokeweight=".26044mm">
                    <v:path arrowok="t" o:connecttype="custom" o:connectlocs="0,0;15,0" o:connectangles="0,0"/>
                  </v:shape>
                </v:group>
                <v:group id="Group 829" o:spid="_x0000_s1299" style="position:absolute;left:4024;top:7;width:15;height:2" coordorigin="402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Vl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O48o2MoNe/AAAA//8DAFBLAQItABQABgAIAAAAIQDb4fbL7gAAAIUBAAATAAAAAAAA&#10;AAAAAAAAAAAAAABbQ29udGVudF9UeXBlc10ueG1sUEsBAi0AFAAGAAgAAAAhAFr0LFu/AAAAFQEA&#10;AAsAAAAAAAAAAAAAAAAAHwEAAF9yZWxzLy5yZWxzUEsBAi0AFAAGAAgAAAAhAJHsZWXHAAAA3QAA&#10;AA8AAAAAAAAAAAAAAAAABwIAAGRycy9kb3ducmV2LnhtbFBLBQYAAAAAAwADALcAAAD7AgAAAAA=&#10;">
                  <v:shape id="Freeform 830" o:spid="_x0000_s1300" style="position:absolute;left:402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" path="m,l15,e" filled="f" strokecolor="#333" strokeweight=".26044mm">
                    <v:path arrowok="t" o:connecttype="custom" o:connectlocs="0,0;15,0" o:connectangles="0,0"/>
                  </v:shape>
                </v:group>
                <v:group id="Group 827" o:spid="_x0000_s1301" style="position:absolute;left:4053;top:7;width:15;height:2" coordorigin="405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T45RsZQee/AAAA//8DAFBLAQItABQABgAIAAAAIQDb4fbL7gAAAIUBAAATAAAAAAAA&#10;AAAAAAAAAAAAAABbQ29udGVudF9UeXBlc10ueG1sUEsBAi0AFAAGAAgAAAAhAFr0LFu/AAAAFQEA&#10;AAsAAAAAAAAAAAAAAAAAHwEAAF9yZWxzLy5yZWxzUEsBAi0AFAAGAAgAAAAhAOpD/77HAAAA3QAA&#10;AA8AAAAAAAAAAAAAAAAABwIAAGRycy9kb3ducmV2LnhtbFBLBQYAAAAAAwADALcAAAD7AgAAAAA=&#10;">
                  <v:shape id="Freeform 828" o:spid="_x0000_s1302" style="position:absolute;left:405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" path="m,l15,e" filled="f" strokecolor="#333" strokeweight=".26044mm">
                    <v:path arrowok="t" o:connecttype="custom" o:connectlocs="0,0;15,0" o:connectangles="0,0"/>
                  </v:shape>
                </v:group>
                <v:group id="Group 825" o:spid="_x0000_s1303" style="position:absolute;left:4083;top:7;width:15;height:2" coordorigin="408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">
                  <v:shape id="Freeform 826" o:spid="_x0000_s1304" style="position:absolute;left:408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" path="m,l15,e" filled="f" strokecolor="#333" strokeweight=".26044mm">
                    <v:path arrowok="t" o:connecttype="custom" o:connectlocs="0,0;15,0" o:connectangles="0,0"/>
                  </v:shape>
                </v:group>
                <v:group id="Group 823" o:spid="_x0000_s1305" style="position:absolute;left:4112;top:7;width:15;height:2" coordorigin="411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">
                  <v:shape id="Freeform 824" o:spid="_x0000_s1306" style="position:absolute;left:411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" path="m,l15,e" filled="f" strokecolor="#333" strokeweight=".26044mm">
                    <v:path arrowok="t" o:connecttype="custom" o:connectlocs="0,0;15,0" o:connectangles="0,0"/>
                  </v:shape>
                </v:group>
                <v:group id="Group 821" o:spid="_x0000_s1307" style="position:absolute;left:4142;top:7;width:15;height:2" coordorigin="414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">
                  <v:shape id="Freeform 822" o:spid="_x0000_s1308" style="position:absolute;left:414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" path="m,l15,e" filled="f" strokecolor="#333" strokeweight=".26044mm">
                    <v:path arrowok="t" o:connecttype="custom" o:connectlocs="0,0;15,0" o:connectangles="0,0"/>
                  </v:shape>
                </v:group>
                <v:group id="Group 819" o:spid="_x0000_s1309" style="position:absolute;left:4171;top:7;width:15;height:2" coordorigin="417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shape id="Freeform 820" o:spid="_x0000_s1310" style="position:absolute;left:417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" path="m,l15,e" filled="f" strokecolor="#333" strokeweight=".26044mm">
                    <v:path arrowok="t" o:connecttype="custom" o:connectlocs="0,0;15,0" o:connectangles="0,0"/>
                  </v:shape>
                </v:group>
                <v:group id="Group 817" o:spid="_x0000_s1311" style="position:absolute;left:4201;top:7;width:15;height:2" coordorigin="420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UD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hl29kBJ3fAQAA//8DAFBLAQItABQABgAIAAAAIQDb4fbL7gAAAIUBAAATAAAAAAAA&#10;AAAAAAAAAAAAAABbQ29udGVudF9UeXBlc10ueG1sUEsBAi0AFAAGAAgAAAAhAFr0LFu/AAAAFQEA&#10;AAsAAAAAAAAAAAAAAAAAHwEAAF9yZWxzLy5yZWxzUEsBAi0AFAAGAAgAAAAhACQvNQPHAAAA3QAA&#10;AA8AAAAAAAAAAAAAAAAABwIAAGRycy9kb3ducmV2LnhtbFBLBQYAAAAAAwADALcAAAD7AgAAAAA=&#10;">
                  <v:shape id="Freeform 818" o:spid="_x0000_s1312" style="position:absolute;left:420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" path="m,l15,e" filled="f" strokecolor="#333" strokeweight=".26044mm">
                    <v:path arrowok="t" o:connecttype="custom" o:connectlocs="0,0;15,0" o:connectangles="0,0"/>
                  </v:shape>
                </v:group>
                <v:group id="Group 815" o:spid="_x0000_s1313" style="position:absolute;left:4230;top:7;width:15;height:2" coordorigin="423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">
                  <v:shape id="Freeform 816" o:spid="_x0000_s1314" style="position:absolute;left:423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" path="m,l15,e" filled="f" strokecolor="#333" strokeweight=".26044mm">
                    <v:path arrowok="t" o:connecttype="custom" o:connectlocs="0,0;15,0" o:connectangles="0,0"/>
                  </v:shape>
                </v:group>
                <v:group id="Group 813" o:spid="_x0000_s1315" style="position:absolute;left:4260;top:7;width:15;height:2" coordorigin="426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shape id="Freeform 814" o:spid="_x0000_s1316" style="position:absolute;left:426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" path="m,l15,e" filled="f" strokecolor="#333" strokeweight=".26044mm">
                    <v:path arrowok="t" o:connecttype="custom" o:connectlocs="0,0;15,0" o:connectangles="0,0"/>
                  </v:shape>
                </v:group>
                <v:group id="Group 811" o:spid="_x0000_s1317" style="position:absolute;left:4290;top:7;width:15;height:2" coordorigin="429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">
                  <v:shape id="Freeform 812" o:spid="_x0000_s1318" style="position:absolute;left:429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" path="m,l14,e" filled="f" strokecolor="#333" strokeweight=".26044mm">
                    <v:path arrowok="t" o:connecttype="custom" o:connectlocs="0,0;14,0" o:connectangles="0,0"/>
                  </v:shape>
                </v:group>
                <v:group id="Group 809" o:spid="_x0000_s1319" style="position:absolute;left:4319;top:7;width:15;height:2" coordorigin="431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kF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BlW9kBJ3fAQAA//8DAFBLAQItABQABgAIAAAAIQDb4fbL7gAAAIUBAAATAAAAAAAA&#10;AAAAAAAAAAAAAABbQ29udGVudF9UeXBlc10ueG1sUEsBAi0AFAAGAAgAAAAhAFr0LFu/AAAAFQEA&#10;AAsAAAAAAAAAAAAAAAAAHwEAAF9yZWxzLy5yZWxzUEsBAi0AFAAGAAgAAAAhANpZOQXHAAAA3QAA&#10;AA8AAAAAAAAAAAAAAAAABwIAAGRycy9kb3ducmV2LnhtbFBLBQYAAAAAAwADALcAAAD7AgAAAAA=&#10;">
                  <v:shape id="Freeform 810" o:spid="_x0000_s1320" style="position:absolute;left:431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" path="m,l15,e" filled="f" strokecolor="#333" strokeweight=".26044mm">
                    <v:path arrowok="t" o:connecttype="custom" o:connectlocs="0,0;15,0" o:connectangles="0,0"/>
                  </v:shape>
                </v:group>
                <v:group id="Group 807" o:spid="_x0000_s1321" style="position:absolute;left:4349;top:7;width:15;height:2" coordorigin="434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shape id="Freeform 808" o:spid="_x0000_s1322" style="position:absolute;left:434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" path="m,l14,e" filled="f" strokecolor="#333" strokeweight=".26044mm">
                    <v:path arrowok="t" o:connecttype="custom" o:connectlocs="0,0;14,0" o:connectangles="0,0"/>
                  </v:shape>
                </v:group>
                <v:group id="Group 805" o:spid="_x0000_s1323" style="position:absolute;left:4378;top:7;width:15;height:2" coordorigin="437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 id="Freeform 806" o:spid="_x0000_s1324" style="position:absolute;left:437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" path="m,l15,e" filled="f" strokecolor="#333" strokeweight=".26044mm">
                    <v:path arrowok="t" o:connecttype="custom" o:connectlocs="0,0;15,0" o:connectangles="0,0"/>
                  </v:shape>
                </v:group>
                <v:group id="Group 803" o:spid="_x0000_s1325" style="position:absolute;left:4408;top:7;width:15;height:2" coordorigin="440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shape id="Freeform 804" o:spid="_x0000_s1326" style="position:absolute;left:440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" path="m,l14,e" filled="f" strokecolor="#333" strokeweight=".26044mm">
                    <v:path arrowok="t" o:connecttype="custom" o:connectlocs="0,0;14,0" o:connectangles="0,0"/>
                  </v:shape>
                </v:group>
                <v:group id="Group 801" o:spid="_x0000_s1327" style="position:absolute;left:4437;top:7;width:15;height:2" coordorigin="443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">
                  <v:shape id="Freeform 802" o:spid="_x0000_s1328" style="position:absolute;left:443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" path="m,l15,e" filled="f" strokecolor="#333" strokeweight=".26044mm">
                    <v:path arrowok="t" o:connecttype="custom" o:connectlocs="0,0;15,0" o:connectangles="0,0"/>
                  </v:shape>
                </v:group>
                <v:group id="Group 799" o:spid="_x0000_s1329" style="position:absolute;left:4467;top:7;width:15;height:2" coordorigin="446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shape id="Freeform 800" o:spid="_x0000_s1330" style="position:absolute;left:446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" path="m,l14,e" filled="f" strokecolor="#333" strokeweight=".26044mm">
                    <v:path arrowok="t" o:connecttype="custom" o:connectlocs="0,0;14,0" o:connectangles="0,0"/>
                  </v:shape>
                </v:group>
                <v:group id="Group 797" o:spid="_x0000_s1331" style="position:absolute;left:4496;top:7;width:15;height:2" coordorigin="449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shape id="Freeform 798" o:spid="_x0000_s1332" style="position:absolute;left:449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" path="m,l15,e" filled="f" strokecolor="#333" strokeweight=".26044mm">
                    <v:path arrowok="t" o:connecttype="custom" o:connectlocs="0,0;15,0" o:connectangles="0,0"/>
                  </v:shape>
                </v:group>
                <v:group id="Group 795" o:spid="_x0000_s1333" style="position:absolute;left:4526;top:7;width:15;height:2" coordorigin="452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shape id="Freeform 796" o:spid="_x0000_s1334" style="position:absolute;left:452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" path="m,l15,e" filled="f" strokecolor="#333" strokeweight=".26044mm">
                    <v:path arrowok="t" o:connecttype="custom" o:connectlocs="0,0;15,0" o:connectangles="0,0"/>
                  </v:shape>
                </v:group>
                <v:group id="Group 793" o:spid="_x0000_s1335" style="position:absolute;left:4555;top:7;width:15;height:2" coordorigin="455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">
                  <v:shape id="Freeform 794" o:spid="_x0000_s1336" style="position:absolute;left:455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" path="m,l15,e" filled="f" strokecolor="#333" strokeweight=".26044mm">
                    <v:path arrowok="t" o:connecttype="custom" o:connectlocs="0,0;15,0" o:connectangles="0,0"/>
                  </v:shape>
                </v:group>
                <v:group id="Group 791" o:spid="_x0000_s1337" style="position:absolute;left:4585;top:7;width:15;height:2" coordorigin="458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">
                  <v:shape id="Freeform 792" o:spid="_x0000_s1338" style="position:absolute;left:458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" path="m,l15,e" filled="f" strokecolor="#333" strokeweight=".26044mm">
                    <v:path arrowok="t" o:connecttype="custom" o:connectlocs="0,0;15,0" o:connectangles="0,0"/>
                  </v:shape>
                </v:group>
                <v:group id="Group 789" o:spid="_x0000_s1339" style="position:absolute;left:4614;top:7;width:15;height:2" coordorigin="461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shape id="Freeform 790" o:spid="_x0000_s1340" style="position:absolute;left:461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" path="m,l15,e" filled="f" strokecolor="#333" strokeweight=".26044mm">
                    <v:path arrowok="t" o:connecttype="custom" o:connectlocs="0,0;15,0" o:connectangles="0,0"/>
                  </v:shape>
                </v:group>
                <v:group id="Group 787" o:spid="_x0000_s1341" style="position:absolute;left:4644;top:7;width:15;height:2" coordorigin="464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">
                  <v:shape id="Freeform 788" o:spid="_x0000_s1342" style="position:absolute;left:464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" path="m,l15,e" filled="f" strokecolor="#333" strokeweight=".26044mm">
                    <v:path arrowok="t" o:connecttype="custom" o:connectlocs="0,0;15,0" o:connectangles="0,0"/>
                  </v:shape>
                </v:group>
                <v:group id="Group 785" o:spid="_x0000_s1343" style="position:absolute;left:4673;top:7;width:15;height:2" coordorigin="467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">
                  <v:shape id="Freeform 786" o:spid="_x0000_s1344" style="position:absolute;left:467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" path="m,l15,e" filled="f" strokecolor="#333" strokeweight=".26044mm">
                    <v:path arrowok="t" o:connecttype="custom" o:connectlocs="0,0;15,0" o:connectangles="0,0"/>
                  </v:shape>
                </v:group>
                <v:group id="Group 783" o:spid="_x0000_s1345" style="position:absolute;left:4703;top:7;width:15;height:2" coordorigin="470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shape id="Freeform 784" o:spid="_x0000_s1346" style="position:absolute;left:470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" path="m,l15,e" filled="f" strokecolor="#333" strokeweight=".26044mm">
                    <v:path arrowok="t" o:connecttype="custom" o:connectlocs="0,0;15,0" o:connectangles="0,0"/>
                  </v:shape>
                </v:group>
                <v:group id="Group 781" o:spid="_x0000_s1347" style="position:absolute;left:4733;top:7;width:15;height:2" coordorigin="473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">
                  <v:shape id="Freeform 782" o:spid="_x0000_s1348" style="position:absolute;left:473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" path="m,l14,e" filled="f" strokecolor="#333" strokeweight=".26044mm">
                    <v:path arrowok="t" o:connecttype="custom" o:connectlocs="0,0;14,0" o:connectangles="0,0"/>
                  </v:shape>
                </v:group>
                <v:group id="Group 779" o:spid="_x0000_s1349" style="position:absolute;left:4762;top:7;width:15;height:2" coordorigin="476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shape id="Freeform 780" o:spid="_x0000_s1350" style="position:absolute;left:476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" path="m,l15,e" filled="f" strokecolor="#333" strokeweight=".26044mm">
                    <v:path arrowok="t" o:connecttype="custom" o:connectlocs="0,0;15,0" o:connectangles="0,0"/>
                  </v:shape>
                </v:group>
                <v:group id="Group 777" o:spid="_x0000_s1351" style="position:absolute;left:4792;top:7;width:15;height:2" coordorigin="479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">
                  <v:shape id="Freeform 778" o:spid="_x0000_s1352" style="position:absolute;left:479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" path="m,l14,e" filled="f" strokecolor="#333" strokeweight=".26044mm">
                    <v:path arrowok="t" o:connecttype="custom" o:connectlocs="0,0;14,0" o:connectangles="0,0"/>
                  </v:shape>
                </v:group>
                <v:group id="Group 775" o:spid="_x0000_s1353" style="position:absolute;left:4821;top:7;width:15;height:2" coordorigin="482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shape id="Freeform 776" o:spid="_x0000_s1354" style="position:absolute;left:482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" path="m,l15,e" filled="f" strokecolor="#333" strokeweight=".26044mm">
                    <v:path arrowok="t" o:connecttype="custom" o:connectlocs="0,0;15,0" o:connectangles="0,0"/>
                  </v:shape>
                </v:group>
                <v:group id="Group 773" o:spid="_x0000_s1355" style="position:absolute;left:4851;top:7;width:15;height:2" coordorigin="485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shape id="Freeform 774" o:spid="_x0000_s1356" style="position:absolute;left:485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" path="m,l14,e" filled="f" strokecolor="#333" strokeweight=".26044mm">
                    <v:path arrowok="t" o:connecttype="custom" o:connectlocs="0,0;14,0" o:connectangles="0,0"/>
                  </v:shape>
                </v:group>
                <v:group id="Group 771" o:spid="_x0000_s1357" style="position:absolute;left:4880;top:7;width:15;height:2" coordorigin="488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shape id="Freeform 772" o:spid="_x0000_s1358" style="position:absolute;left:488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" path="m,l15,e" filled="f" strokecolor="#333" strokeweight=".26044mm">
                    <v:path arrowok="t" o:connecttype="custom" o:connectlocs="0,0;15,0" o:connectangles="0,0"/>
                  </v:shape>
                </v:group>
                <v:group id="Group 769" o:spid="_x0000_s1359" style="position:absolute;left:4910;top:7;width:15;height:2" coordorigin="491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">
                  <v:shape id="Freeform 770" o:spid="_x0000_s1360" style="position:absolute;left:491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" path="m,l14,e" filled="f" strokecolor="#333" strokeweight=".26044mm">
                    <v:path arrowok="t" o:connecttype="custom" o:connectlocs="0,0;14,0" o:connectangles="0,0"/>
                  </v:shape>
                </v:group>
                <v:group id="Group 767" o:spid="_x0000_s1361" style="position:absolute;left:4939;top:7;width:15;height:2" coordorigin="493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Boe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wyzcygl7fAQAA//8DAFBLAQItABQABgAIAAAAIQDb4fbL7gAAAIUBAAATAAAAAAAA&#10;AAAAAAAAAAAAAABbQ29udGVudF9UeXBlc10ueG1sUEsBAi0AFAAGAAgAAAAhAFr0LFu/AAAAFQEA&#10;AAsAAAAAAAAAAAAAAAAAHwEAAF9yZWxzLy5yZWxzUEsBAi0AFAAGAAgAAAAhADecGh7HAAAA3QAA&#10;AA8AAAAAAAAAAAAAAAAABwIAAGRycy9kb3ducmV2LnhtbFBLBQYAAAAAAwADALcAAAD7AgAAAAA=&#10;">
                  <v:shape id="Freeform 768" o:spid="_x0000_s1362" style="position:absolute;left:493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" path="m,l15,e" filled="f" strokecolor="#333" strokeweight=".26044mm">
                    <v:path arrowok="t" o:connecttype="custom" o:connectlocs="0,0;15,0" o:connectangles="0,0"/>
                  </v:shape>
                </v:group>
                <v:group id="Group 765" o:spid="_x0000_s1363" style="position:absolute;left:4969;top:7;width:15;height:2" coordorigin="496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shape id="Freeform 766" o:spid="_x0000_s1364" style="position:absolute;left:496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" path="m,l15,e" filled="f" strokecolor="#333" strokeweight=".26044mm">
                    <v:path arrowok="t" o:connecttype="custom" o:connectlocs="0,0;15,0" o:connectangles="0,0"/>
                  </v:shape>
                </v:group>
                <v:group id="Group 763" o:spid="_x0000_s1365" style="position:absolute;left:4998;top:7;width:15;height:2" coordorigin="499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">
                  <v:shape id="Freeform 764" o:spid="_x0000_s1366" style="position:absolute;left:499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" path="m,l15,e" filled="f" strokecolor="#333" strokeweight=".26044mm">
                    <v:path arrowok="t" o:connecttype="custom" o:connectlocs="0,0;15,0" o:connectangles="0,0"/>
                  </v:shape>
                </v:group>
                <v:group id="Group 761" o:spid="_x0000_s1367" style="position:absolute;left:5028;top:7;width:15;height:2" coordorigin="502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shape id="Freeform 762" o:spid="_x0000_s1368" style="position:absolute;left:502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" path="m,l15,e" filled="f" strokecolor="#333" strokeweight=".26044mm">
                    <v:path arrowok="t" o:connecttype="custom" o:connectlocs="0,0;15,0" o:connectangles="0,0"/>
                  </v:shape>
                </v:group>
                <v:group id="Group 759" o:spid="_x0000_s1369" style="position:absolute;left:5057;top:7;width:15;height:2" coordorigin="505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YY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gyjcygl7fAQAA//8DAFBLAQItABQABgAIAAAAIQDb4fbL7gAAAIUBAAATAAAAAAAA&#10;AAAAAAAAAAAAAABbQ29udGVudF9UeXBlc10ueG1sUEsBAi0AFAAGAAgAAAAhAFr0LFu/AAAAFQEA&#10;AAsAAAAAAAAAAAAAAAAAHwEAAF9yZWxzLy5yZWxzUEsBAi0AFAAGAAgAAAAhAMnqFhjHAAAA3QAA&#10;AA8AAAAAAAAAAAAAAAAABwIAAGRycy9kb3ducmV2LnhtbFBLBQYAAAAAAwADALcAAAD7AgAAAAA=&#10;">
                  <v:shape id="Freeform 760" o:spid="_x0000_s1370" style="position:absolute;left:505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" path="m,l15,e" filled="f" strokecolor="#333" strokeweight=".26044mm">
                    <v:path arrowok="t" o:connecttype="custom" o:connectlocs="0,0;15,0" o:connectangles="0,0"/>
                  </v:shape>
                </v:group>
                <v:group id="Group 757" o:spid="_x0000_s1371" style="position:absolute;left:5087;top:7;width:15;height:2" coordorigin="508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">
                  <v:shape id="Freeform 758" o:spid="_x0000_s1372" style="position:absolute;left:508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" path="m,l15,e" filled="f" strokecolor="#333" strokeweight=".26044mm">
                    <v:path arrowok="t" o:connecttype="custom" o:connectlocs="0,0;15,0" o:connectangles="0,0"/>
                  </v:shape>
                </v:group>
                <v:group id="Group 755" o:spid="_x0000_s1373" style="position:absolute;left:5116;top:7;width:15;height:2" coordorigin="511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">
                  <v:shape id="Freeform 756" o:spid="_x0000_s1374" style="position:absolute;left:511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" path="m,l15,e" filled="f" strokecolor="#333" strokeweight=".26044mm">
                    <v:path arrowok="t" o:connecttype="custom" o:connectlocs="0,0;15,0" o:connectangles="0,0"/>
                  </v:shape>
                </v:group>
                <v:group id="Group 753" o:spid="_x0000_s1375" style="position:absolute;left:5146;top:7;width:15;height:2" coordorigin="514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shape id="Freeform 754" o:spid="_x0000_s1376" style="position:absolute;left:514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" path="m,l15,e" filled="f" strokecolor="#333" strokeweight=".26044mm">
                    <v:path arrowok="t" o:connecttype="custom" o:connectlocs="0,0;15,0" o:connectangles="0,0"/>
                  </v:shape>
                </v:group>
                <v:group id="Group 751" o:spid="_x0000_s1377" style="position:absolute;left:5175;top:7;width:15;height:2" coordorigin="517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">
                  <v:shape id="Freeform 752" o:spid="_x0000_s1378" style="position:absolute;left:517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" path="m,l15,e" filled="f" strokecolor="#333" strokeweight=".26044mm">
                    <v:path arrowok="t" o:connecttype="custom" o:connectlocs="0,0;15,0" o:connectangles="0,0"/>
                  </v:shape>
                </v:group>
                <v:group id="Group 749" o:spid="_x0000_s1379" style="position:absolute;left:5205;top:7;width:15;height:2" coordorigin="520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shape id="Freeform 750" o:spid="_x0000_s1380" style="position:absolute;left:520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" path="m,l15,e" filled="f" strokecolor="#333" strokeweight=".26044mm">
                    <v:path arrowok="t" o:connecttype="custom" o:connectlocs="0,0;15,0" o:connectangles="0,0"/>
                  </v:shape>
                </v:group>
                <v:group id="Group 747" o:spid="_x0000_s1381" style="position:absolute;left:5235;top:7;width:15;height:2" coordorigin="523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zk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wyzcygl7fAQAA//8DAFBLAQItABQABgAIAAAAIQDb4fbL7gAAAIUBAAATAAAAAAAA&#10;AAAAAAAAAAAAAABbQ29udGVudF9UeXBlc10ueG1sUEsBAi0AFAAGAAgAAAAhAFr0LFu/AAAAFQEA&#10;AAsAAAAAAAAAAAAAAAAAHwEAAF9yZWxzLy5yZWxzUEsBAi0AFAAGAAgAAAAhAIeQ/OTHAAAA3QAA&#10;AA8AAAAAAAAAAAAAAAAABwIAAGRycy9kb3ducmV2LnhtbFBLBQYAAAAAAwADALcAAAD7AgAAAAA=&#10;">
                  <v:shape id="Freeform 748" o:spid="_x0000_s1382" style="position:absolute;left:523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" path="m,l14,e" filled="f" strokecolor="#333" strokeweight=".26044mm">
                    <v:path arrowok="t" o:connecttype="custom" o:connectlocs="0,0;14,0" o:connectangles="0,0"/>
                  </v:shape>
                </v:group>
                <v:group id="Group 745" o:spid="_x0000_s1383" style="position:absolute;left:5264;top:7;width:15;height:2" coordorigin="526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">
                  <v:shape id="Freeform 746" o:spid="_x0000_s1384" style="position:absolute;left:526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" path="m,l15,e" filled="f" strokecolor="#333" strokeweight=".26044mm">
                    <v:path arrowok="t" o:connecttype="custom" o:connectlocs="0,0;15,0" o:connectangles="0,0"/>
                  </v:shape>
                </v:group>
                <v:group id="Group 743" o:spid="_x0000_s1385" style="position:absolute;left:5367;top:7;width:15;height:2" coordorigin="536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shape id="Freeform 744" o:spid="_x0000_s1386" style="position:absolute;left:536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" path="m,l15,e" filled="f" strokecolor="#333" strokeweight=".26044mm">
                    <v:path arrowok="t" o:connecttype="custom" o:connectlocs="0,0;15,0" o:connectangles="0,0"/>
                  </v:shape>
                </v:group>
                <v:group id="Group 741" o:spid="_x0000_s1387" style="position:absolute;left:5294;top:7;width:15;height:2" coordorigin="529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shape id="Freeform 742" o:spid="_x0000_s1388" style="position:absolute;left:529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" path="m,l14,e" filled="f" strokecolor="#333" strokeweight=".26044mm">
                    <v:path arrowok="t" o:connecttype="custom" o:connectlocs="0,0;14,0" o:connectangles="0,0"/>
                  </v:shape>
                </v:group>
                <v:group id="Group 739" o:spid="_x0000_s1389" style="position:absolute;left:5323;top:7;width:15;height:2" coordorigin="532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vDi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gyjcygl7fAQAA//8DAFBLAQItABQABgAIAAAAIQDb4fbL7gAAAIUBAAATAAAAAAAA&#10;AAAAAAAAAAAAAABbQ29udGVudF9UeXBlc10ueG1sUEsBAi0AFAAGAAgAAAAhAFr0LFu/AAAAFQEA&#10;AAsAAAAAAAAAAAAAAAAAHwEAAF9yZWxzLy5yZWxzUEsBAi0AFAAGAAgAAAAhAHnm8OLHAAAA3QAA&#10;AA8AAAAAAAAAAAAAAAAABwIAAGRycy9kb3ducmV2LnhtbFBLBQYAAAAAAwADALcAAAD7AgAAAAA=&#10;">
                  <v:shape id="Freeform 740" o:spid="_x0000_s1390" style="position:absolute;left:532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" path="m,l15,e" filled="f" strokecolor="#333" strokeweight=".26044mm">
                    <v:path arrowok="t" o:connecttype="custom" o:connectlocs="0,0;15,0" o:connectangles="0,0"/>
                  </v:shape>
                </v:group>
                <v:group id="Group 737" o:spid="_x0000_s1391" style="position:absolute;left:5353;top:7;width:15;height:2" coordorigin="535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Freeform 738" o:spid="_x0000_s1392" style="position:absolute;left:535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" path="m,l14,e" filled="f" strokecolor="#333" strokeweight=".26044mm">
                    <v:path arrowok="t" o:connecttype="custom" o:connectlocs="0,0;14,0" o:connectangles="0,0"/>
                  </v:shape>
                </v:group>
                <w10:anchorlock/>
              </v:group>
            </w:pict>
          </mc:Fallback>
        </mc:AlternateContent>
      </w:r>
    </w:p>
    <w:p w14:paraId="58251393" w14:textId="77777777" w:rsidR="001F5A56" w:rsidRDefault="001F5A56" w:rsidP="001F5A56">
      <w:pPr>
        <w:rPr>
          <w:rFonts w:ascii="Open Sans" w:eastAsia="Open Sans" w:hAnsi="Open Sans" w:cs="Open Sans"/>
          <w:i/>
          <w:sz w:val="18"/>
          <w:szCs w:val="18"/>
        </w:rPr>
      </w:pPr>
    </w:p>
    <w:p w14:paraId="216CCB2A" w14:textId="77777777" w:rsidR="001F5A56" w:rsidRDefault="001F5A56" w:rsidP="001F5A56">
      <w:pPr>
        <w:spacing w:before="2"/>
        <w:rPr>
          <w:rFonts w:ascii="Open Sans" w:eastAsia="Open Sans" w:hAnsi="Open Sans" w:cs="Open Sans"/>
          <w:i/>
          <w:sz w:val="20"/>
          <w:szCs w:val="20"/>
        </w:rPr>
      </w:pPr>
    </w:p>
    <w:p w14:paraId="65BADF26" w14:textId="77777777" w:rsidR="001F5A56" w:rsidRPr="00995DDF" w:rsidRDefault="001F5A56" w:rsidP="001F5A56">
      <w:pPr>
        <w:pStyle w:val="Plattetekst"/>
        <w:tabs>
          <w:tab w:val="left" w:pos="4365"/>
          <w:tab w:val="left" w:pos="9788"/>
        </w:tabs>
        <w:ind w:right="5"/>
        <w:rPr>
          <w:rFonts w:ascii="Times New Roman" w:eastAsia="Times New Roman" w:hAnsi="Times New Roman" w:cs="Times New Roman"/>
          <w:lang w:val="nl-NL"/>
        </w:rPr>
      </w:pPr>
      <w:r w:rsidRPr="00995DDF">
        <w:rPr>
          <w:spacing w:val="3"/>
          <w:w w:val="105"/>
          <w:lang w:val="nl-NL"/>
        </w:rPr>
        <w:t>eenzijdig</w:t>
      </w:r>
      <w:r w:rsidRPr="00995DDF">
        <w:rPr>
          <w:spacing w:val="10"/>
          <w:w w:val="105"/>
          <w:lang w:val="nl-NL"/>
        </w:rPr>
        <w:t xml:space="preserve"> </w:t>
      </w:r>
      <w:r w:rsidRPr="00995DDF">
        <w:rPr>
          <w:w w:val="105"/>
          <w:lang w:val="nl-NL"/>
        </w:rPr>
        <w:t>communiceren</w:t>
      </w:r>
      <w:r w:rsidRPr="00995DDF">
        <w:rPr>
          <w:lang w:val="nl-NL"/>
        </w:rPr>
        <w:tab/>
      </w:r>
      <w:r w:rsidRPr="00995DDF">
        <w:rPr>
          <w:rFonts w:ascii="Times New Roman"/>
          <w:w w:val="103"/>
          <w:u w:val="single" w:color="333333"/>
          <w:lang w:val="nl-NL"/>
        </w:rPr>
        <w:t xml:space="preserve"> </w:t>
      </w:r>
      <w:r w:rsidRPr="00995DDF">
        <w:rPr>
          <w:rFonts w:ascii="Times New Roman"/>
          <w:u w:val="single" w:color="333333"/>
          <w:lang w:val="nl-NL"/>
        </w:rPr>
        <w:tab/>
      </w:r>
    </w:p>
    <w:p w14:paraId="4D0FAD4A" w14:textId="77777777" w:rsidR="001F5A56" w:rsidRPr="00995DDF" w:rsidRDefault="001F5A56" w:rsidP="001F5A56">
      <w:pPr>
        <w:spacing w:before="40"/>
        <w:ind w:left="1058" w:right="5"/>
        <w:rPr>
          <w:rFonts w:ascii="Open Sans" w:eastAsia="Open Sans" w:hAnsi="Open Sans" w:cs="Open Sans"/>
          <w:sz w:val="17"/>
          <w:szCs w:val="17"/>
        </w:rPr>
      </w:pPr>
      <w:r w:rsidRPr="00995DDF">
        <w:rPr>
          <w:rFonts w:ascii="Open Sans"/>
          <w:i/>
          <w:w w:val="105"/>
          <w:sz w:val="17"/>
        </w:rPr>
        <w:t>(bijvoorbeeld: tv, radio,</w:t>
      </w:r>
      <w:r w:rsidRPr="00995DDF">
        <w:rPr>
          <w:rFonts w:ascii="Open Sans"/>
          <w:i/>
          <w:spacing w:val="11"/>
          <w:w w:val="105"/>
          <w:sz w:val="17"/>
        </w:rPr>
        <w:t xml:space="preserve"> </w:t>
      </w:r>
      <w:r w:rsidRPr="00995DDF">
        <w:rPr>
          <w:rFonts w:ascii="Open Sans"/>
          <w:i/>
          <w:w w:val="105"/>
          <w:sz w:val="17"/>
        </w:rPr>
        <w:t>boek)</w:t>
      </w:r>
    </w:p>
    <w:p w14:paraId="6D77CCB7" w14:textId="77777777" w:rsidR="001F5A56" w:rsidRPr="00995DDF" w:rsidRDefault="001F5A56" w:rsidP="001F5A56">
      <w:pPr>
        <w:spacing w:before="6"/>
        <w:rPr>
          <w:rFonts w:ascii="Open Sans" w:eastAsia="Open Sans" w:hAnsi="Open Sans" w:cs="Open Sans"/>
          <w:i/>
          <w:sz w:val="10"/>
          <w:szCs w:val="10"/>
        </w:rPr>
      </w:pPr>
    </w:p>
    <w:p w14:paraId="27F58AB5" w14:textId="77777777" w:rsidR="001F5A56" w:rsidRDefault="001F5A56" w:rsidP="001F5A56">
      <w:pPr>
        <w:spacing w:line="20" w:lineRule="exact"/>
        <w:ind w:left="4358"/>
        <w:rPr>
          <w:rFonts w:ascii="Open Sans" w:eastAsia="Open Sans" w:hAnsi="Open Sans" w:cs="Open Sans"/>
          <w:sz w:val="2"/>
          <w:szCs w:val="2"/>
        </w:rPr>
      </w:pPr>
      <w:r>
        <w:rPr>
          <w:rFonts w:ascii="Open Sans" w:eastAsia="Open Sans" w:hAnsi="Open Sans" w:cs="Open Sans"/>
          <w:noProof/>
          <w:sz w:val="2"/>
          <w:szCs w:val="2"/>
          <w:lang w:eastAsia="nl-NL"/>
        </w:rPr>
        <mc:AlternateContent>
          <mc:Choice Requires="wpg">
            <w:drawing>
              <wp:inline distT="0" distB="0" distL="0" distR="0" wp14:anchorId="20FEE51E" wp14:editId="6DA86B17">
                <wp:extent cx="3422650" cy="9525"/>
                <wp:effectExtent l="9525" t="9525" r="6350" b="0"/>
                <wp:docPr id="368"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2650" cy="9525"/>
                          <a:chOff x="0" y="0"/>
                          <a:chExt cx="5390" cy="15"/>
                        </a:xfrm>
                      </wpg:grpSpPr>
                      <wpg:grpSp>
                        <wpg:cNvPr id="369" name="Group 734"/>
                        <wpg:cNvGrpSpPr>
                          <a:grpSpLocks/>
                        </wpg:cNvGrpSpPr>
                        <wpg:grpSpPr bwMode="auto">
                          <a:xfrm>
                            <a:off x="7" y="7"/>
                            <a:ext cx="15" cy="2"/>
                            <a:chOff x="7" y="7"/>
                            <a:chExt cx="15" cy="2"/>
                          </a:xfrm>
                        </wpg:grpSpPr>
                        <wps:wsp>
                          <wps:cNvPr id="370" name="Freeform 735"/>
                          <wps:cNvSpPr>
                            <a:spLocks/>
                          </wps:cNvSpPr>
                          <wps:spPr bwMode="auto">
                            <a:xfrm>
                              <a:off x="7" y="7"/>
                              <a:ext cx="15" cy="2"/>
                            </a:xfrm>
                            <a:custGeom>
                              <a:avLst/>
                              <a:gdLst>
                                <a:gd name="T0" fmla="+- 0 7 7"/>
                                <a:gd name="T1" fmla="*/ T0 w 15"/>
                                <a:gd name="T2" fmla="+- 0 22 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732"/>
                        <wpg:cNvGrpSpPr>
                          <a:grpSpLocks/>
                        </wpg:cNvGrpSpPr>
                        <wpg:grpSpPr bwMode="auto">
                          <a:xfrm>
                            <a:off x="37" y="7"/>
                            <a:ext cx="15" cy="2"/>
                            <a:chOff x="37" y="7"/>
                            <a:chExt cx="15" cy="2"/>
                          </a:xfrm>
                        </wpg:grpSpPr>
                        <wps:wsp>
                          <wps:cNvPr id="372" name="Freeform 733"/>
                          <wps:cNvSpPr>
                            <a:spLocks/>
                          </wps:cNvSpPr>
                          <wps:spPr bwMode="auto">
                            <a:xfrm>
                              <a:off x="37" y="7"/>
                              <a:ext cx="15" cy="2"/>
                            </a:xfrm>
                            <a:custGeom>
                              <a:avLst/>
                              <a:gdLst>
                                <a:gd name="T0" fmla="+- 0 37 37"/>
                                <a:gd name="T1" fmla="*/ T0 w 15"/>
                                <a:gd name="T2" fmla="+- 0 52 3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 name="Group 730"/>
                        <wpg:cNvGrpSpPr>
                          <a:grpSpLocks/>
                        </wpg:cNvGrpSpPr>
                        <wpg:grpSpPr bwMode="auto">
                          <a:xfrm>
                            <a:off x="66" y="7"/>
                            <a:ext cx="15" cy="2"/>
                            <a:chOff x="66" y="7"/>
                            <a:chExt cx="15" cy="2"/>
                          </a:xfrm>
                        </wpg:grpSpPr>
                        <wps:wsp>
                          <wps:cNvPr id="374" name="Freeform 731"/>
                          <wps:cNvSpPr>
                            <a:spLocks/>
                          </wps:cNvSpPr>
                          <wps:spPr bwMode="auto">
                            <a:xfrm>
                              <a:off x="66" y="7"/>
                              <a:ext cx="15" cy="2"/>
                            </a:xfrm>
                            <a:custGeom>
                              <a:avLst/>
                              <a:gdLst>
                                <a:gd name="T0" fmla="+- 0 66 66"/>
                                <a:gd name="T1" fmla="*/ T0 w 15"/>
                                <a:gd name="T2" fmla="+- 0 81 6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 name="Group 728"/>
                        <wpg:cNvGrpSpPr>
                          <a:grpSpLocks/>
                        </wpg:cNvGrpSpPr>
                        <wpg:grpSpPr bwMode="auto">
                          <a:xfrm>
                            <a:off x="96" y="7"/>
                            <a:ext cx="15" cy="2"/>
                            <a:chOff x="96" y="7"/>
                            <a:chExt cx="15" cy="2"/>
                          </a:xfrm>
                        </wpg:grpSpPr>
                        <wps:wsp>
                          <wps:cNvPr id="376" name="Freeform 729"/>
                          <wps:cNvSpPr>
                            <a:spLocks/>
                          </wps:cNvSpPr>
                          <wps:spPr bwMode="auto">
                            <a:xfrm>
                              <a:off x="96" y="7"/>
                              <a:ext cx="15" cy="2"/>
                            </a:xfrm>
                            <a:custGeom>
                              <a:avLst/>
                              <a:gdLst>
                                <a:gd name="T0" fmla="+- 0 96 96"/>
                                <a:gd name="T1" fmla="*/ T0 w 15"/>
                                <a:gd name="T2" fmla="+- 0 111 9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 name="Group 726"/>
                        <wpg:cNvGrpSpPr>
                          <a:grpSpLocks/>
                        </wpg:cNvGrpSpPr>
                        <wpg:grpSpPr bwMode="auto">
                          <a:xfrm>
                            <a:off x="126" y="7"/>
                            <a:ext cx="15" cy="2"/>
                            <a:chOff x="126" y="7"/>
                            <a:chExt cx="15" cy="2"/>
                          </a:xfrm>
                        </wpg:grpSpPr>
                        <wps:wsp>
                          <wps:cNvPr id="378" name="Freeform 727"/>
                          <wps:cNvSpPr>
                            <a:spLocks/>
                          </wps:cNvSpPr>
                          <wps:spPr bwMode="auto">
                            <a:xfrm>
                              <a:off x="126" y="7"/>
                              <a:ext cx="15" cy="2"/>
                            </a:xfrm>
                            <a:custGeom>
                              <a:avLst/>
                              <a:gdLst>
                                <a:gd name="T0" fmla="+- 0 126 126"/>
                                <a:gd name="T1" fmla="*/ T0 w 15"/>
                                <a:gd name="T2" fmla="+- 0 140 12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724"/>
                        <wpg:cNvGrpSpPr>
                          <a:grpSpLocks/>
                        </wpg:cNvGrpSpPr>
                        <wpg:grpSpPr bwMode="auto">
                          <a:xfrm>
                            <a:off x="155" y="7"/>
                            <a:ext cx="15" cy="2"/>
                            <a:chOff x="155" y="7"/>
                            <a:chExt cx="15" cy="2"/>
                          </a:xfrm>
                        </wpg:grpSpPr>
                        <wps:wsp>
                          <wps:cNvPr id="380" name="Freeform 725"/>
                          <wps:cNvSpPr>
                            <a:spLocks/>
                          </wps:cNvSpPr>
                          <wps:spPr bwMode="auto">
                            <a:xfrm>
                              <a:off x="155" y="7"/>
                              <a:ext cx="15" cy="2"/>
                            </a:xfrm>
                            <a:custGeom>
                              <a:avLst/>
                              <a:gdLst>
                                <a:gd name="T0" fmla="+- 0 155 155"/>
                                <a:gd name="T1" fmla="*/ T0 w 15"/>
                                <a:gd name="T2" fmla="+- 0 170 15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 name="Group 722"/>
                        <wpg:cNvGrpSpPr>
                          <a:grpSpLocks/>
                        </wpg:cNvGrpSpPr>
                        <wpg:grpSpPr bwMode="auto">
                          <a:xfrm>
                            <a:off x="185" y="7"/>
                            <a:ext cx="15" cy="2"/>
                            <a:chOff x="185" y="7"/>
                            <a:chExt cx="15" cy="2"/>
                          </a:xfrm>
                        </wpg:grpSpPr>
                        <wps:wsp>
                          <wps:cNvPr id="382" name="Freeform 723"/>
                          <wps:cNvSpPr>
                            <a:spLocks/>
                          </wps:cNvSpPr>
                          <wps:spPr bwMode="auto">
                            <a:xfrm>
                              <a:off x="185" y="7"/>
                              <a:ext cx="15" cy="2"/>
                            </a:xfrm>
                            <a:custGeom>
                              <a:avLst/>
                              <a:gdLst>
                                <a:gd name="T0" fmla="+- 0 185 185"/>
                                <a:gd name="T1" fmla="*/ T0 w 15"/>
                                <a:gd name="T2" fmla="+- 0 199 18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720"/>
                        <wpg:cNvGrpSpPr>
                          <a:grpSpLocks/>
                        </wpg:cNvGrpSpPr>
                        <wpg:grpSpPr bwMode="auto">
                          <a:xfrm>
                            <a:off x="214" y="7"/>
                            <a:ext cx="15" cy="2"/>
                            <a:chOff x="214" y="7"/>
                            <a:chExt cx="15" cy="2"/>
                          </a:xfrm>
                        </wpg:grpSpPr>
                        <wps:wsp>
                          <wps:cNvPr id="384" name="Freeform 721"/>
                          <wps:cNvSpPr>
                            <a:spLocks/>
                          </wps:cNvSpPr>
                          <wps:spPr bwMode="auto">
                            <a:xfrm>
                              <a:off x="214" y="7"/>
                              <a:ext cx="15" cy="2"/>
                            </a:xfrm>
                            <a:custGeom>
                              <a:avLst/>
                              <a:gdLst>
                                <a:gd name="T0" fmla="+- 0 214 214"/>
                                <a:gd name="T1" fmla="*/ T0 w 15"/>
                                <a:gd name="T2" fmla="+- 0 229 21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 name="Group 718"/>
                        <wpg:cNvGrpSpPr>
                          <a:grpSpLocks/>
                        </wpg:cNvGrpSpPr>
                        <wpg:grpSpPr bwMode="auto">
                          <a:xfrm>
                            <a:off x="244" y="7"/>
                            <a:ext cx="15" cy="2"/>
                            <a:chOff x="244" y="7"/>
                            <a:chExt cx="15" cy="2"/>
                          </a:xfrm>
                        </wpg:grpSpPr>
                        <wps:wsp>
                          <wps:cNvPr id="386" name="Freeform 719"/>
                          <wps:cNvSpPr>
                            <a:spLocks/>
                          </wps:cNvSpPr>
                          <wps:spPr bwMode="auto">
                            <a:xfrm>
                              <a:off x="244" y="7"/>
                              <a:ext cx="15" cy="2"/>
                            </a:xfrm>
                            <a:custGeom>
                              <a:avLst/>
                              <a:gdLst>
                                <a:gd name="T0" fmla="+- 0 244 244"/>
                                <a:gd name="T1" fmla="*/ T0 w 15"/>
                                <a:gd name="T2" fmla="+- 0 258 24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716"/>
                        <wpg:cNvGrpSpPr>
                          <a:grpSpLocks/>
                        </wpg:cNvGrpSpPr>
                        <wpg:grpSpPr bwMode="auto">
                          <a:xfrm>
                            <a:off x="273" y="7"/>
                            <a:ext cx="15" cy="2"/>
                            <a:chOff x="273" y="7"/>
                            <a:chExt cx="15" cy="2"/>
                          </a:xfrm>
                        </wpg:grpSpPr>
                        <wps:wsp>
                          <wps:cNvPr id="388" name="Freeform 717"/>
                          <wps:cNvSpPr>
                            <a:spLocks/>
                          </wps:cNvSpPr>
                          <wps:spPr bwMode="auto">
                            <a:xfrm>
                              <a:off x="273" y="7"/>
                              <a:ext cx="15" cy="2"/>
                            </a:xfrm>
                            <a:custGeom>
                              <a:avLst/>
                              <a:gdLst>
                                <a:gd name="T0" fmla="+- 0 273 273"/>
                                <a:gd name="T1" fmla="*/ T0 w 15"/>
                                <a:gd name="T2" fmla="+- 0 288 27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 name="Group 714"/>
                        <wpg:cNvGrpSpPr>
                          <a:grpSpLocks/>
                        </wpg:cNvGrpSpPr>
                        <wpg:grpSpPr bwMode="auto">
                          <a:xfrm>
                            <a:off x="303" y="7"/>
                            <a:ext cx="15" cy="2"/>
                            <a:chOff x="303" y="7"/>
                            <a:chExt cx="15" cy="2"/>
                          </a:xfrm>
                        </wpg:grpSpPr>
                        <wps:wsp>
                          <wps:cNvPr id="390" name="Freeform 715"/>
                          <wps:cNvSpPr>
                            <a:spLocks/>
                          </wps:cNvSpPr>
                          <wps:spPr bwMode="auto">
                            <a:xfrm>
                              <a:off x="303" y="7"/>
                              <a:ext cx="15" cy="2"/>
                            </a:xfrm>
                            <a:custGeom>
                              <a:avLst/>
                              <a:gdLst>
                                <a:gd name="T0" fmla="+- 0 303 303"/>
                                <a:gd name="T1" fmla="*/ T0 w 15"/>
                                <a:gd name="T2" fmla="+- 0 317 30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 name="Group 712"/>
                        <wpg:cNvGrpSpPr>
                          <a:grpSpLocks/>
                        </wpg:cNvGrpSpPr>
                        <wpg:grpSpPr bwMode="auto">
                          <a:xfrm>
                            <a:off x="332" y="7"/>
                            <a:ext cx="15" cy="2"/>
                            <a:chOff x="332" y="7"/>
                            <a:chExt cx="15" cy="2"/>
                          </a:xfrm>
                        </wpg:grpSpPr>
                        <wps:wsp>
                          <wps:cNvPr id="392" name="Freeform 713"/>
                          <wps:cNvSpPr>
                            <a:spLocks/>
                          </wps:cNvSpPr>
                          <wps:spPr bwMode="auto">
                            <a:xfrm>
                              <a:off x="332" y="7"/>
                              <a:ext cx="15" cy="2"/>
                            </a:xfrm>
                            <a:custGeom>
                              <a:avLst/>
                              <a:gdLst>
                                <a:gd name="T0" fmla="+- 0 332 332"/>
                                <a:gd name="T1" fmla="*/ T0 w 15"/>
                                <a:gd name="T2" fmla="+- 0 347 33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 name="Group 710"/>
                        <wpg:cNvGrpSpPr>
                          <a:grpSpLocks/>
                        </wpg:cNvGrpSpPr>
                        <wpg:grpSpPr bwMode="auto">
                          <a:xfrm>
                            <a:off x="362" y="7"/>
                            <a:ext cx="15" cy="2"/>
                            <a:chOff x="362" y="7"/>
                            <a:chExt cx="15" cy="2"/>
                          </a:xfrm>
                        </wpg:grpSpPr>
                        <wps:wsp>
                          <wps:cNvPr id="394" name="Freeform 711"/>
                          <wps:cNvSpPr>
                            <a:spLocks/>
                          </wps:cNvSpPr>
                          <wps:spPr bwMode="auto">
                            <a:xfrm>
                              <a:off x="362" y="7"/>
                              <a:ext cx="15" cy="2"/>
                            </a:xfrm>
                            <a:custGeom>
                              <a:avLst/>
                              <a:gdLst>
                                <a:gd name="T0" fmla="+- 0 362 362"/>
                                <a:gd name="T1" fmla="*/ T0 w 15"/>
                                <a:gd name="T2" fmla="+- 0 377 36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 name="Group 708"/>
                        <wpg:cNvGrpSpPr>
                          <a:grpSpLocks/>
                        </wpg:cNvGrpSpPr>
                        <wpg:grpSpPr bwMode="auto">
                          <a:xfrm>
                            <a:off x="391" y="7"/>
                            <a:ext cx="15" cy="2"/>
                            <a:chOff x="391" y="7"/>
                            <a:chExt cx="15" cy="2"/>
                          </a:xfrm>
                        </wpg:grpSpPr>
                        <wps:wsp>
                          <wps:cNvPr id="396" name="Freeform 709"/>
                          <wps:cNvSpPr>
                            <a:spLocks/>
                          </wps:cNvSpPr>
                          <wps:spPr bwMode="auto">
                            <a:xfrm>
                              <a:off x="391" y="7"/>
                              <a:ext cx="15" cy="2"/>
                            </a:xfrm>
                            <a:custGeom>
                              <a:avLst/>
                              <a:gdLst>
                                <a:gd name="T0" fmla="+- 0 391 391"/>
                                <a:gd name="T1" fmla="*/ T0 w 15"/>
                                <a:gd name="T2" fmla="+- 0 406 39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 name="Group 706"/>
                        <wpg:cNvGrpSpPr>
                          <a:grpSpLocks/>
                        </wpg:cNvGrpSpPr>
                        <wpg:grpSpPr bwMode="auto">
                          <a:xfrm>
                            <a:off x="421" y="7"/>
                            <a:ext cx="15" cy="2"/>
                            <a:chOff x="421" y="7"/>
                            <a:chExt cx="15" cy="2"/>
                          </a:xfrm>
                        </wpg:grpSpPr>
                        <wps:wsp>
                          <wps:cNvPr id="398" name="Freeform 707"/>
                          <wps:cNvSpPr>
                            <a:spLocks/>
                          </wps:cNvSpPr>
                          <wps:spPr bwMode="auto">
                            <a:xfrm>
                              <a:off x="421" y="7"/>
                              <a:ext cx="15" cy="2"/>
                            </a:xfrm>
                            <a:custGeom>
                              <a:avLst/>
                              <a:gdLst>
                                <a:gd name="T0" fmla="+- 0 421 421"/>
                                <a:gd name="T1" fmla="*/ T0 w 15"/>
                                <a:gd name="T2" fmla="+- 0 436 42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 name="Group 704"/>
                        <wpg:cNvGrpSpPr>
                          <a:grpSpLocks/>
                        </wpg:cNvGrpSpPr>
                        <wpg:grpSpPr bwMode="auto">
                          <a:xfrm>
                            <a:off x="450" y="7"/>
                            <a:ext cx="15" cy="2"/>
                            <a:chOff x="450" y="7"/>
                            <a:chExt cx="15" cy="2"/>
                          </a:xfrm>
                        </wpg:grpSpPr>
                        <wps:wsp>
                          <wps:cNvPr id="400" name="Freeform 705"/>
                          <wps:cNvSpPr>
                            <a:spLocks/>
                          </wps:cNvSpPr>
                          <wps:spPr bwMode="auto">
                            <a:xfrm>
                              <a:off x="450" y="7"/>
                              <a:ext cx="15" cy="2"/>
                            </a:xfrm>
                            <a:custGeom>
                              <a:avLst/>
                              <a:gdLst>
                                <a:gd name="T0" fmla="+- 0 450 450"/>
                                <a:gd name="T1" fmla="*/ T0 w 15"/>
                                <a:gd name="T2" fmla="+- 0 465 45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 name="Group 702"/>
                        <wpg:cNvGrpSpPr>
                          <a:grpSpLocks/>
                        </wpg:cNvGrpSpPr>
                        <wpg:grpSpPr bwMode="auto">
                          <a:xfrm>
                            <a:off x="480" y="7"/>
                            <a:ext cx="15" cy="2"/>
                            <a:chOff x="480" y="7"/>
                            <a:chExt cx="15" cy="2"/>
                          </a:xfrm>
                        </wpg:grpSpPr>
                        <wps:wsp>
                          <wps:cNvPr id="402" name="Freeform 703"/>
                          <wps:cNvSpPr>
                            <a:spLocks/>
                          </wps:cNvSpPr>
                          <wps:spPr bwMode="auto">
                            <a:xfrm>
                              <a:off x="480" y="7"/>
                              <a:ext cx="15" cy="2"/>
                            </a:xfrm>
                            <a:custGeom>
                              <a:avLst/>
                              <a:gdLst>
                                <a:gd name="T0" fmla="+- 0 480 480"/>
                                <a:gd name="T1" fmla="*/ T0 w 15"/>
                                <a:gd name="T2" fmla="+- 0 495 48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 name="Group 700"/>
                        <wpg:cNvGrpSpPr>
                          <a:grpSpLocks/>
                        </wpg:cNvGrpSpPr>
                        <wpg:grpSpPr bwMode="auto">
                          <a:xfrm>
                            <a:off x="509" y="7"/>
                            <a:ext cx="15" cy="2"/>
                            <a:chOff x="509" y="7"/>
                            <a:chExt cx="15" cy="2"/>
                          </a:xfrm>
                        </wpg:grpSpPr>
                        <wps:wsp>
                          <wps:cNvPr id="404" name="Freeform 701"/>
                          <wps:cNvSpPr>
                            <a:spLocks/>
                          </wps:cNvSpPr>
                          <wps:spPr bwMode="auto">
                            <a:xfrm>
                              <a:off x="509" y="7"/>
                              <a:ext cx="15" cy="2"/>
                            </a:xfrm>
                            <a:custGeom>
                              <a:avLst/>
                              <a:gdLst>
                                <a:gd name="T0" fmla="+- 0 509 509"/>
                                <a:gd name="T1" fmla="*/ T0 w 15"/>
                                <a:gd name="T2" fmla="+- 0 524 50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 name="Group 698"/>
                        <wpg:cNvGrpSpPr>
                          <a:grpSpLocks/>
                        </wpg:cNvGrpSpPr>
                        <wpg:grpSpPr bwMode="auto">
                          <a:xfrm>
                            <a:off x="539" y="7"/>
                            <a:ext cx="15" cy="2"/>
                            <a:chOff x="539" y="7"/>
                            <a:chExt cx="15" cy="2"/>
                          </a:xfrm>
                        </wpg:grpSpPr>
                        <wps:wsp>
                          <wps:cNvPr id="406" name="Freeform 699"/>
                          <wps:cNvSpPr>
                            <a:spLocks/>
                          </wps:cNvSpPr>
                          <wps:spPr bwMode="auto">
                            <a:xfrm>
                              <a:off x="539" y="7"/>
                              <a:ext cx="15" cy="2"/>
                            </a:xfrm>
                            <a:custGeom>
                              <a:avLst/>
                              <a:gdLst>
                                <a:gd name="T0" fmla="+- 0 539 539"/>
                                <a:gd name="T1" fmla="*/ T0 w 15"/>
                                <a:gd name="T2" fmla="+- 0 554 53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 name="Group 696"/>
                        <wpg:cNvGrpSpPr>
                          <a:grpSpLocks/>
                        </wpg:cNvGrpSpPr>
                        <wpg:grpSpPr bwMode="auto">
                          <a:xfrm>
                            <a:off x="568" y="7"/>
                            <a:ext cx="15" cy="2"/>
                            <a:chOff x="568" y="7"/>
                            <a:chExt cx="15" cy="2"/>
                          </a:xfrm>
                        </wpg:grpSpPr>
                        <wps:wsp>
                          <wps:cNvPr id="408" name="Freeform 697"/>
                          <wps:cNvSpPr>
                            <a:spLocks/>
                          </wps:cNvSpPr>
                          <wps:spPr bwMode="auto">
                            <a:xfrm>
                              <a:off x="568" y="7"/>
                              <a:ext cx="15" cy="2"/>
                            </a:xfrm>
                            <a:custGeom>
                              <a:avLst/>
                              <a:gdLst>
                                <a:gd name="T0" fmla="+- 0 568 568"/>
                                <a:gd name="T1" fmla="*/ T0 w 15"/>
                                <a:gd name="T2" fmla="+- 0 583 56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 name="Group 694"/>
                        <wpg:cNvGrpSpPr>
                          <a:grpSpLocks/>
                        </wpg:cNvGrpSpPr>
                        <wpg:grpSpPr bwMode="auto">
                          <a:xfrm>
                            <a:off x="598" y="7"/>
                            <a:ext cx="15" cy="2"/>
                            <a:chOff x="598" y="7"/>
                            <a:chExt cx="15" cy="2"/>
                          </a:xfrm>
                        </wpg:grpSpPr>
                        <wps:wsp>
                          <wps:cNvPr id="410" name="Freeform 695"/>
                          <wps:cNvSpPr>
                            <a:spLocks/>
                          </wps:cNvSpPr>
                          <wps:spPr bwMode="auto">
                            <a:xfrm>
                              <a:off x="598" y="7"/>
                              <a:ext cx="15" cy="2"/>
                            </a:xfrm>
                            <a:custGeom>
                              <a:avLst/>
                              <a:gdLst>
                                <a:gd name="T0" fmla="+- 0 598 598"/>
                                <a:gd name="T1" fmla="*/ T0 w 15"/>
                                <a:gd name="T2" fmla="+- 0 613 59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 name="Group 692"/>
                        <wpg:cNvGrpSpPr>
                          <a:grpSpLocks/>
                        </wpg:cNvGrpSpPr>
                        <wpg:grpSpPr bwMode="auto">
                          <a:xfrm>
                            <a:off x="628" y="7"/>
                            <a:ext cx="15" cy="2"/>
                            <a:chOff x="628" y="7"/>
                            <a:chExt cx="15" cy="2"/>
                          </a:xfrm>
                        </wpg:grpSpPr>
                        <wps:wsp>
                          <wps:cNvPr id="412" name="Freeform 693"/>
                          <wps:cNvSpPr>
                            <a:spLocks/>
                          </wps:cNvSpPr>
                          <wps:spPr bwMode="auto">
                            <a:xfrm>
                              <a:off x="628" y="7"/>
                              <a:ext cx="15" cy="2"/>
                            </a:xfrm>
                            <a:custGeom>
                              <a:avLst/>
                              <a:gdLst>
                                <a:gd name="T0" fmla="+- 0 628 628"/>
                                <a:gd name="T1" fmla="*/ T0 w 15"/>
                                <a:gd name="T2" fmla="+- 0 642 62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 name="Group 690"/>
                        <wpg:cNvGrpSpPr>
                          <a:grpSpLocks/>
                        </wpg:cNvGrpSpPr>
                        <wpg:grpSpPr bwMode="auto">
                          <a:xfrm>
                            <a:off x="657" y="7"/>
                            <a:ext cx="15" cy="2"/>
                            <a:chOff x="657" y="7"/>
                            <a:chExt cx="15" cy="2"/>
                          </a:xfrm>
                        </wpg:grpSpPr>
                        <wps:wsp>
                          <wps:cNvPr id="414" name="Freeform 691"/>
                          <wps:cNvSpPr>
                            <a:spLocks/>
                          </wps:cNvSpPr>
                          <wps:spPr bwMode="auto">
                            <a:xfrm>
                              <a:off x="657" y="7"/>
                              <a:ext cx="15" cy="2"/>
                            </a:xfrm>
                            <a:custGeom>
                              <a:avLst/>
                              <a:gdLst>
                                <a:gd name="T0" fmla="+- 0 657 657"/>
                                <a:gd name="T1" fmla="*/ T0 w 15"/>
                                <a:gd name="T2" fmla="+- 0 672 65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 name="Group 688"/>
                        <wpg:cNvGrpSpPr>
                          <a:grpSpLocks/>
                        </wpg:cNvGrpSpPr>
                        <wpg:grpSpPr bwMode="auto">
                          <a:xfrm>
                            <a:off x="687" y="7"/>
                            <a:ext cx="15" cy="2"/>
                            <a:chOff x="687" y="7"/>
                            <a:chExt cx="15" cy="2"/>
                          </a:xfrm>
                        </wpg:grpSpPr>
                        <wps:wsp>
                          <wps:cNvPr id="416" name="Freeform 689"/>
                          <wps:cNvSpPr>
                            <a:spLocks/>
                          </wps:cNvSpPr>
                          <wps:spPr bwMode="auto">
                            <a:xfrm>
                              <a:off x="687" y="7"/>
                              <a:ext cx="15" cy="2"/>
                            </a:xfrm>
                            <a:custGeom>
                              <a:avLst/>
                              <a:gdLst>
                                <a:gd name="T0" fmla="+- 0 687 687"/>
                                <a:gd name="T1" fmla="*/ T0 w 15"/>
                                <a:gd name="T2" fmla="+- 0 701 68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 name="Group 686"/>
                        <wpg:cNvGrpSpPr>
                          <a:grpSpLocks/>
                        </wpg:cNvGrpSpPr>
                        <wpg:grpSpPr bwMode="auto">
                          <a:xfrm>
                            <a:off x="716" y="7"/>
                            <a:ext cx="15" cy="2"/>
                            <a:chOff x="716" y="7"/>
                            <a:chExt cx="15" cy="2"/>
                          </a:xfrm>
                        </wpg:grpSpPr>
                        <wps:wsp>
                          <wps:cNvPr id="418" name="Freeform 687"/>
                          <wps:cNvSpPr>
                            <a:spLocks/>
                          </wps:cNvSpPr>
                          <wps:spPr bwMode="auto">
                            <a:xfrm>
                              <a:off x="716" y="7"/>
                              <a:ext cx="15" cy="2"/>
                            </a:xfrm>
                            <a:custGeom>
                              <a:avLst/>
                              <a:gdLst>
                                <a:gd name="T0" fmla="+- 0 716 716"/>
                                <a:gd name="T1" fmla="*/ T0 w 15"/>
                                <a:gd name="T2" fmla="+- 0 731 71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 name="Group 684"/>
                        <wpg:cNvGrpSpPr>
                          <a:grpSpLocks/>
                        </wpg:cNvGrpSpPr>
                        <wpg:grpSpPr bwMode="auto">
                          <a:xfrm>
                            <a:off x="746" y="7"/>
                            <a:ext cx="15" cy="2"/>
                            <a:chOff x="746" y="7"/>
                            <a:chExt cx="15" cy="2"/>
                          </a:xfrm>
                        </wpg:grpSpPr>
                        <wps:wsp>
                          <wps:cNvPr id="420" name="Freeform 685"/>
                          <wps:cNvSpPr>
                            <a:spLocks/>
                          </wps:cNvSpPr>
                          <wps:spPr bwMode="auto">
                            <a:xfrm>
                              <a:off x="746" y="7"/>
                              <a:ext cx="15" cy="2"/>
                            </a:xfrm>
                            <a:custGeom>
                              <a:avLst/>
                              <a:gdLst>
                                <a:gd name="T0" fmla="+- 0 746 746"/>
                                <a:gd name="T1" fmla="*/ T0 w 15"/>
                                <a:gd name="T2" fmla="+- 0 760 74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 name="Group 682"/>
                        <wpg:cNvGrpSpPr>
                          <a:grpSpLocks/>
                        </wpg:cNvGrpSpPr>
                        <wpg:grpSpPr bwMode="auto">
                          <a:xfrm>
                            <a:off x="775" y="7"/>
                            <a:ext cx="15" cy="2"/>
                            <a:chOff x="775" y="7"/>
                            <a:chExt cx="15" cy="2"/>
                          </a:xfrm>
                        </wpg:grpSpPr>
                        <wps:wsp>
                          <wps:cNvPr id="422" name="Freeform 683"/>
                          <wps:cNvSpPr>
                            <a:spLocks/>
                          </wps:cNvSpPr>
                          <wps:spPr bwMode="auto">
                            <a:xfrm>
                              <a:off x="775" y="7"/>
                              <a:ext cx="15" cy="2"/>
                            </a:xfrm>
                            <a:custGeom>
                              <a:avLst/>
                              <a:gdLst>
                                <a:gd name="T0" fmla="+- 0 775 775"/>
                                <a:gd name="T1" fmla="*/ T0 w 15"/>
                                <a:gd name="T2" fmla="+- 0 790 77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680"/>
                        <wpg:cNvGrpSpPr>
                          <a:grpSpLocks/>
                        </wpg:cNvGrpSpPr>
                        <wpg:grpSpPr bwMode="auto">
                          <a:xfrm>
                            <a:off x="805" y="7"/>
                            <a:ext cx="15" cy="2"/>
                            <a:chOff x="805" y="7"/>
                            <a:chExt cx="15" cy="2"/>
                          </a:xfrm>
                        </wpg:grpSpPr>
                        <wps:wsp>
                          <wps:cNvPr id="424" name="Freeform 681"/>
                          <wps:cNvSpPr>
                            <a:spLocks/>
                          </wps:cNvSpPr>
                          <wps:spPr bwMode="auto">
                            <a:xfrm>
                              <a:off x="805" y="7"/>
                              <a:ext cx="15" cy="2"/>
                            </a:xfrm>
                            <a:custGeom>
                              <a:avLst/>
                              <a:gdLst>
                                <a:gd name="T0" fmla="+- 0 805 805"/>
                                <a:gd name="T1" fmla="*/ T0 w 15"/>
                                <a:gd name="T2" fmla="+- 0 820 80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 name="Group 678"/>
                        <wpg:cNvGrpSpPr>
                          <a:grpSpLocks/>
                        </wpg:cNvGrpSpPr>
                        <wpg:grpSpPr bwMode="auto">
                          <a:xfrm>
                            <a:off x="834" y="7"/>
                            <a:ext cx="15" cy="2"/>
                            <a:chOff x="834" y="7"/>
                            <a:chExt cx="15" cy="2"/>
                          </a:xfrm>
                        </wpg:grpSpPr>
                        <wps:wsp>
                          <wps:cNvPr id="426" name="Freeform 679"/>
                          <wps:cNvSpPr>
                            <a:spLocks/>
                          </wps:cNvSpPr>
                          <wps:spPr bwMode="auto">
                            <a:xfrm>
                              <a:off x="834" y="7"/>
                              <a:ext cx="15" cy="2"/>
                            </a:xfrm>
                            <a:custGeom>
                              <a:avLst/>
                              <a:gdLst>
                                <a:gd name="T0" fmla="+- 0 834 834"/>
                                <a:gd name="T1" fmla="*/ T0 w 15"/>
                                <a:gd name="T2" fmla="+- 0 849 83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 name="Group 676"/>
                        <wpg:cNvGrpSpPr>
                          <a:grpSpLocks/>
                        </wpg:cNvGrpSpPr>
                        <wpg:grpSpPr bwMode="auto">
                          <a:xfrm>
                            <a:off x="864" y="7"/>
                            <a:ext cx="15" cy="2"/>
                            <a:chOff x="864" y="7"/>
                            <a:chExt cx="15" cy="2"/>
                          </a:xfrm>
                        </wpg:grpSpPr>
                        <wps:wsp>
                          <wps:cNvPr id="428" name="Freeform 677"/>
                          <wps:cNvSpPr>
                            <a:spLocks/>
                          </wps:cNvSpPr>
                          <wps:spPr bwMode="auto">
                            <a:xfrm>
                              <a:off x="864" y="7"/>
                              <a:ext cx="15" cy="2"/>
                            </a:xfrm>
                            <a:custGeom>
                              <a:avLst/>
                              <a:gdLst>
                                <a:gd name="T0" fmla="+- 0 864 864"/>
                                <a:gd name="T1" fmla="*/ T0 w 15"/>
                                <a:gd name="T2" fmla="+- 0 879 86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674"/>
                        <wpg:cNvGrpSpPr>
                          <a:grpSpLocks/>
                        </wpg:cNvGrpSpPr>
                        <wpg:grpSpPr bwMode="auto">
                          <a:xfrm>
                            <a:off x="893" y="7"/>
                            <a:ext cx="15" cy="2"/>
                            <a:chOff x="893" y="7"/>
                            <a:chExt cx="15" cy="2"/>
                          </a:xfrm>
                        </wpg:grpSpPr>
                        <wps:wsp>
                          <wps:cNvPr id="430" name="Freeform 675"/>
                          <wps:cNvSpPr>
                            <a:spLocks/>
                          </wps:cNvSpPr>
                          <wps:spPr bwMode="auto">
                            <a:xfrm>
                              <a:off x="893" y="7"/>
                              <a:ext cx="15" cy="2"/>
                            </a:xfrm>
                            <a:custGeom>
                              <a:avLst/>
                              <a:gdLst>
                                <a:gd name="T0" fmla="+- 0 893 893"/>
                                <a:gd name="T1" fmla="*/ T0 w 15"/>
                                <a:gd name="T2" fmla="+- 0 908 89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 name="Group 672"/>
                        <wpg:cNvGrpSpPr>
                          <a:grpSpLocks/>
                        </wpg:cNvGrpSpPr>
                        <wpg:grpSpPr bwMode="auto">
                          <a:xfrm>
                            <a:off x="923" y="7"/>
                            <a:ext cx="15" cy="2"/>
                            <a:chOff x="923" y="7"/>
                            <a:chExt cx="15" cy="2"/>
                          </a:xfrm>
                        </wpg:grpSpPr>
                        <wps:wsp>
                          <wps:cNvPr id="432" name="Freeform 673"/>
                          <wps:cNvSpPr>
                            <a:spLocks/>
                          </wps:cNvSpPr>
                          <wps:spPr bwMode="auto">
                            <a:xfrm>
                              <a:off x="923" y="7"/>
                              <a:ext cx="15" cy="2"/>
                            </a:xfrm>
                            <a:custGeom>
                              <a:avLst/>
                              <a:gdLst>
                                <a:gd name="T0" fmla="+- 0 923 923"/>
                                <a:gd name="T1" fmla="*/ T0 w 15"/>
                                <a:gd name="T2" fmla="+- 0 938 92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 name="Group 670"/>
                        <wpg:cNvGrpSpPr>
                          <a:grpSpLocks/>
                        </wpg:cNvGrpSpPr>
                        <wpg:grpSpPr bwMode="auto">
                          <a:xfrm>
                            <a:off x="952" y="7"/>
                            <a:ext cx="15" cy="2"/>
                            <a:chOff x="952" y="7"/>
                            <a:chExt cx="15" cy="2"/>
                          </a:xfrm>
                        </wpg:grpSpPr>
                        <wps:wsp>
                          <wps:cNvPr id="434" name="Freeform 671"/>
                          <wps:cNvSpPr>
                            <a:spLocks/>
                          </wps:cNvSpPr>
                          <wps:spPr bwMode="auto">
                            <a:xfrm>
                              <a:off x="952" y="7"/>
                              <a:ext cx="15" cy="2"/>
                            </a:xfrm>
                            <a:custGeom>
                              <a:avLst/>
                              <a:gdLst>
                                <a:gd name="T0" fmla="+- 0 952 952"/>
                                <a:gd name="T1" fmla="*/ T0 w 15"/>
                                <a:gd name="T2" fmla="+- 0 967 95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668"/>
                        <wpg:cNvGrpSpPr>
                          <a:grpSpLocks/>
                        </wpg:cNvGrpSpPr>
                        <wpg:grpSpPr bwMode="auto">
                          <a:xfrm>
                            <a:off x="982" y="7"/>
                            <a:ext cx="15" cy="2"/>
                            <a:chOff x="982" y="7"/>
                            <a:chExt cx="15" cy="2"/>
                          </a:xfrm>
                        </wpg:grpSpPr>
                        <wps:wsp>
                          <wps:cNvPr id="436" name="Freeform 669"/>
                          <wps:cNvSpPr>
                            <a:spLocks/>
                          </wps:cNvSpPr>
                          <wps:spPr bwMode="auto">
                            <a:xfrm>
                              <a:off x="982" y="7"/>
                              <a:ext cx="15" cy="2"/>
                            </a:xfrm>
                            <a:custGeom>
                              <a:avLst/>
                              <a:gdLst>
                                <a:gd name="T0" fmla="+- 0 982 982"/>
                                <a:gd name="T1" fmla="*/ T0 w 15"/>
                                <a:gd name="T2" fmla="+- 0 997 98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666"/>
                        <wpg:cNvGrpSpPr>
                          <a:grpSpLocks/>
                        </wpg:cNvGrpSpPr>
                        <wpg:grpSpPr bwMode="auto">
                          <a:xfrm>
                            <a:off x="1011" y="7"/>
                            <a:ext cx="15" cy="2"/>
                            <a:chOff x="1011" y="7"/>
                            <a:chExt cx="15" cy="2"/>
                          </a:xfrm>
                        </wpg:grpSpPr>
                        <wps:wsp>
                          <wps:cNvPr id="438" name="Freeform 667"/>
                          <wps:cNvSpPr>
                            <a:spLocks/>
                          </wps:cNvSpPr>
                          <wps:spPr bwMode="auto">
                            <a:xfrm>
                              <a:off x="1011" y="7"/>
                              <a:ext cx="15" cy="2"/>
                            </a:xfrm>
                            <a:custGeom>
                              <a:avLst/>
                              <a:gdLst>
                                <a:gd name="T0" fmla="+- 0 1011 1011"/>
                                <a:gd name="T1" fmla="*/ T0 w 15"/>
                                <a:gd name="T2" fmla="+- 0 1026 101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664"/>
                        <wpg:cNvGrpSpPr>
                          <a:grpSpLocks/>
                        </wpg:cNvGrpSpPr>
                        <wpg:grpSpPr bwMode="auto">
                          <a:xfrm>
                            <a:off x="1041" y="7"/>
                            <a:ext cx="15" cy="2"/>
                            <a:chOff x="1041" y="7"/>
                            <a:chExt cx="15" cy="2"/>
                          </a:xfrm>
                        </wpg:grpSpPr>
                        <wps:wsp>
                          <wps:cNvPr id="440" name="Freeform 665"/>
                          <wps:cNvSpPr>
                            <a:spLocks/>
                          </wps:cNvSpPr>
                          <wps:spPr bwMode="auto">
                            <a:xfrm>
                              <a:off x="1041" y="7"/>
                              <a:ext cx="15" cy="2"/>
                            </a:xfrm>
                            <a:custGeom>
                              <a:avLst/>
                              <a:gdLst>
                                <a:gd name="T0" fmla="+- 0 1041 1041"/>
                                <a:gd name="T1" fmla="*/ T0 w 15"/>
                                <a:gd name="T2" fmla="+- 0 1056 104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662"/>
                        <wpg:cNvGrpSpPr>
                          <a:grpSpLocks/>
                        </wpg:cNvGrpSpPr>
                        <wpg:grpSpPr bwMode="auto">
                          <a:xfrm>
                            <a:off x="1071" y="7"/>
                            <a:ext cx="15" cy="2"/>
                            <a:chOff x="1071" y="7"/>
                            <a:chExt cx="15" cy="2"/>
                          </a:xfrm>
                        </wpg:grpSpPr>
                        <wps:wsp>
                          <wps:cNvPr id="442" name="Freeform 663"/>
                          <wps:cNvSpPr>
                            <a:spLocks/>
                          </wps:cNvSpPr>
                          <wps:spPr bwMode="auto">
                            <a:xfrm>
                              <a:off x="1071" y="7"/>
                              <a:ext cx="15" cy="2"/>
                            </a:xfrm>
                            <a:custGeom>
                              <a:avLst/>
                              <a:gdLst>
                                <a:gd name="T0" fmla="+- 0 1071 1071"/>
                                <a:gd name="T1" fmla="*/ T0 w 15"/>
                                <a:gd name="T2" fmla="+- 0 1085 107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660"/>
                        <wpg:cNvGrpSpPr>
                          <a:grpSpLocks/>
                        </wpg:cNvGrpSpPr>
                        <wpg:grpSpPr bwMode="auto">
                          <a:xfrm>
                            <a:off x="1100" y="7"/>
                            <a:ext cx="15" cy="2"/>
                            <a:chOff x="1100" y="7"/>
                            <a:chExt cx="15" cy="2"/>
                          </a:xfrm>
                        </wpg:grpSpPr>
                        <wps:wsp>
                          <wps:cNvPr id="444" name="Freeform 661"/>
                          <wps:cNvSpPr>
                            <a:spLocks/>
                          </wps:cNvSpPr>
                          <wps:spPr bwMode="auto">
                            <a:xfrm>
                              <a:off x="1100" y="7"/>
                              <a:ext cx="15" cy="2"/>
                            </a:xfrm>
                            <a:custGeom>
                              <a:avLst/>
                              <a:gdLst>
                                <a:gd name="T0" fmla="+- 0 1100 1100"/>
                                <a:gd name="T1" fmla="*/ T0 w 15"/>
                                <a:gd name="T2" fmla="+- 0 1115 110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658"/>
                        <wpg:cNvGrpSpPr>
                          <a:grpSpLocks/>
                        </wpg:cNvGrpSpPr>
                        <wpg:grpSpPr bwMode="auto">
                          <a:xfrm>
                            <a:off x="1130" y="7"/>
                            <a:ext cx="15" cy="2"/>
                            <a:chOff x="1130" y="7"/>
                            <a:chExt cx="15" cy="2"/>
                          </a:xfrm>
                        </wpg:grpSpPr>
                        <wps:wsp>
                          <wps:cNvPr id="446" name="Freeform 659"/>
                          <wps:cNvSpPr>
                            <a:spLocks/>
                          </wps:cNvSpPr>
                          <wps:spPr bwMode="auto">
                            <a:xfrm>
                              <a:off x="1130" y="7"/>
                              <a:ext cx="15" cy="2"/>
                            </a:xfrm>
                            <a:custGeom>
                              <a:avLst/>
                              <a:gdLst>
                                <a:gd name="T0" fmla="+- 0 1130 1130"/>
                                <a:gd name="T1" fmla="*/ T0 w 15"/>
                                <a:gd name="T2" fmla="+- 0 1144 113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656"/>
                        <wpg:cNvGrpSpPr>
                          <a:grpSpLocks/>
                        </wpg:cNvGrpSpPr>
                        <wpg:grpSpPr bwMode="auto">
                          <a:xfrm>
                            <a:off x="1159" y="7"/>
                            <a:ext cx="15" cy="2"/>
                            <a:chOff x="1159" y="7"/>
                            <a:chExt cx="15" cy="2"/>
                          </a:xfrm>
                        </wpg:grpSpPr>
                        <wps:wsp>
                          <wps:cNvPr id="448" name="Freeform 657"/>
                          <wps:cNvSpPr>
                            <a:spLocks/>
                          </wps:cNvSpPr>
                          <wps:spPr bwMode="auto">
                            <a:xfrm>
                              <a:off x="1159" y="7"/>
                              <a:ext cx="15" cy="2"/>
                            </a:xfrm>
                            <a:custGeom>
                              <a:avLst/>
                              <a:gdLst>
                                <a:gd name="T0" fmla="+- 0 1159 1159"/>
                                <a:gd name="T1" fmla="*/ T0 w 15"/>
                                <a:gd name="T2" fmla="+- 0 1174 115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654"/>
                        <wpg:cNvGrpSpPr>
                          <a:grpSpLocks/>
                        </wpg:cNvGrpSpPr>
                        <wpg:grpSpPr bwMode="auto">
                          <a:xfrm>
                            <a:off x="1189" y="7"/>
                            <a:ext cx="15" cy="2"/>
                            <a:chOff x="1189" y="7"/>
                            <a:chExt cx="15" cy="2"/>
                          </a:xfrm>
                        </wpg:grpSpPr>
                        <wps:wsp>
                          <wps:cNvPr id="450" name="Freeform 655"/>
                          <wps:cNvSpPr>
                            <a:spLocks/>
                          </wps:cNvSpPr>
                          <wps:spPr bwMode="auto">
                            <a:xfrm>
                              <a:off x="1189" y="7"/>
                              <a:ext cx="15" cy="2"/>
                            </a:xfrm>
                            <a:custGeom>
                              <a:avLst/>
                              <a:gdLst>
                                <a:gd name="T0" fmla="+- 0 1189 1189"/>
                                <a:gd name="T1" fmla="*/ T0 w 15"/>
                                <a:gd name="T2" fmla="+- 0 1203 118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652"/>
                        <wpg:cNvGrpSpPr>
                          <a:grpSpLocks/>
                        </wpg:cNvGrpSpPr>
                        <wpg:grpSpPr bwMode="auto">
                          <a:xfrm>
                            <a:off x="1218" y="7"/>
                            <a:ext cx="15" cy="2"/>
                            <a:chOff x="1218" y="7"/>
                            <a:chExt cx="15" cy="2"/>
                          </a:xfrm>
                        </wpg:grpSpPr>
                        <wps:wsp>
                          <wps:cNvPr id="452" name="Freeform 653"/>
                          <wps:cNvSpPr>
                            <a:spLocks/>
                          </wps:cNvSpPr>
                          <wps:spPr bwMode="auto">
                            <a:xfrm>
                              <a:off x="1218" y="7"/>
                              <a:ext cx="15" cy="2"/>
                            </a:xfrm>
                            <a:custGeom>
                              <a:avLst/>
                              <a:gdLst>
                                <a:gd name="T0" fmla="+- 0 1218 1218"/>
                                <a:gd name="T1" fmla="*/ T0 w 15"/>
                                <a:gd name="T2" fmla="+- 0 1233 121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650"/>
                        <wpg:cNvGrpSpPr>
                          <a:grpSpLocks/>
                        </wpg:cNvGrpSpPr>
                        <wpg:grpSpPr bwMode="auto">
                          <a:xfrm>
                            <a:off x="1248" y="7"/>
                            <a:ext cx="15" cy="2"/>
                            <a:chOff x="1248" y="7"/>
                            <a:chExt cx="15" cy="2"/>
                          </a:xfrm>
                        </wpg:grpSpPr>
                        <wps:wsp>
                          <wps:cNvPr id="454" name="Freeform 651"/>
                          <wps:cNvSpPr>
                            <a:spLocks/>
                          </wps:cNvSpPr>
                          <wps:spPr bwMode="auto">
                            <a:xfrm>
                              <a:off x="1248" y="7"/>
                              <a:ext cx="15" cy="2"/>
                            </a:xfrm>
                            <a:custGeom>
                              <a:avLst/>
                              <a:gdLst>
                                <a:gd name="T0" fmla="+- 0 1248 1248"/>
                                <a:gd name="T1" fmla="*/ T0 w 15"/>
                                <a:gd name="T2" fmla="+- 0 1262 124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648"/>
                        <wpg:cNvGrpSpPr>
                          <a:grpSpLocks/>
                        </wpg:cNvGrpSpPr>
                        <wpg:grpSpPr bwMode="auto">
                          <a:xfrm>
                            <a:off x="1277" y="7"/>
                            <a:ext cx="15" cy="2"/>
                            <a:chOff x="1277" y="7"/>
                            <a:chExt cx="15" cy="2"/>
                          </a:xfrm>
                        </wpg:grpSpPr>
                        <wps:wsp>
                          <wps:cNvPr id="456" name="Freeform 649"/>
                          <wps:cNvSpPr>
                            <a:spLocks/>
                          </wps:cNvSpPr>
                          <wps:spPr bwMode="auto">
                            <a:xfrm>
                              <a:off x="1277" y="7"/>
                              <a:ext cx="15" cy="2"/>
                            </a:xfrm>
                            <a:custGeom>
                              <a:avLst/>
                              <a:gdLst>
                                <a:gd name="T0" fmla="+- 0 1277 1277"/>
                                <a:gd name="T1" fmla="*/ T0 w 15"/>
                                <a:gd name="T2" fmla="+- 0 1292 127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646"/>
                        <wpg:cNvGrpSpPr>
                          <a:grpSpLocks/>
                        </wpg:cNvGrpSpPr>
                        <wpg:grpSpPr bwMode="auto">
                          <a:xfrm>
                            <a:off x="1307" y="7"/>
                            <a:ext cx="15" cy="2"/>
                            <a:chOff x="1307" y="7"/>
                            <a:chExt cx="15" cy="2"/>
                          </a:xfrm>
                        </wpg:grpSpPr>
                        <wps:wsp>
                          <wps:cNvPr id="458" name="Freeform 647"/>
                          <wps:cNvSpPr>
                            <a:spLocks/>
                          </wps:cNvSpPr>
                          <wps:spPr bwMode="auto">
                            <a:xfrm>
                              <a:off x="1307" y="7"/>
                              <a:ext cx="15" cy="2"/>
                            </a:xfrm>
                            <a:custGeom>
                              <a:avLst/>
                              <a:gdLst>
                                <a:gd name="T0" fmla="+- 0 1307 1307"/>
                                <a:gd name="T1" fmla="*/ T0 w 15"/>
                                <a:gd name="T2" fmla="+- 0 1322 130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644"/>
                        <wpg:cNvGrpSpPr>
                          <a:grpSpLocks/>
                        </wpg:cNvGrpSpPr>
                        <wpg:grpSpPr bwMode="auto">
                          <a:xfrm>
                            <a:off x="1336" y="7"/>
                            <a:ext cx="15" cy="2"/>
                            <a:chOff x="1336" y="7"/>
                            <a:chExt cx="15" cy="2"/>
                          </a:xfrm>
                        </wpg:grpSpPr>
                        <wps:wsp>
                          <wps:cNvPr id="460" name="Freeform 645"/>
                          <wps:cNvSpPr>
                            <a:spLocks/>
                          </wps:cNvSpPr>
                          <wps:spPr bwMode="auto">
                            <a:xfrm>
                              <a:off x="1336" y="7"/>
                              <a:ext cx="15" cy="2"/>
                            </a:xfrm>
                            <a:custGeom>
                              <a:avLst/>
                              <a:gdLst>
                                <a:gd name="T0" fmla="+- 0 1336 1336"/>
                                <a:gd name="T1" fmla="*/ T0 w 15"/>
                                <a:gd name="T2" fmla="+- 0 1351 133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642"/>
                        <wpg:cNvGrpSpPr>
                          <a:grpSpLocks/>
                        </wpg:cNvGrpSpPr>
                        <wpg:grpSpPr bwMode="auto">
                          <a:xfrm>
                            <a:off x="1366" y="7"/>
                            <a:ext cx="15" cy="2"/>
                            <a:chOff x="1366" y="7"/>
                            <a:chExt cx="15" cy="2"/>
                          </a:xfrm>
                        </wpg:grpSpPr>
                        <wps:wsp>
                          <wps:cNvPr id="462" name="Freeform 643"/>
                          <wps:cNvSpPr>
                            <a:spLocks/>
                          </wps:cNvSpPr>
                          <wps:spPr bwMode="auto">
                            <a:xfrm>
                              <a:off x="1366" y="7"/>
                              <a:ext cx="15" cy="2"/>
                            </a:xfrm>
                            <a:custGeom>
                              <a:avLst/>
                              <a:gdLst>
                                <a:gd name="T0" fmla="+- 0 1366 1366"/>
                                <a:gd name="T1" fmla="*/ T0 w 15"/>
                                <a:gd name="T2" fmla="+- 0 1381 136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640"/>
                        <wpg:cNvGrpSpPr>
                          <a:grpSpLocks/>
                        </wpg:cNvGrpSpPr>
                        <wpg:grpSpPr bwMode="auto">
                          <a:xfrm>
                            <a:off x="1395" y="7"/>
                            <a:ext cx="15" cy="2"/>
                            <a:chOff x="1395" y="7"/>
                            <a:chExt cx="15" cy="2"/>
                          </a:xfrm>
                        </wpg:grpSpPr>
                        <wps:wsp>
                          <wps:cNvPr id="464" name="Freeform 641"/>
                          <wps:cNvSpPr>
                            <a:spLocks/>
                          </wps:cNvSpPr>
                          <wps:spPr bwMode="auto">
                            <a:xfrm>
                              <a:off x="1395" y="7"/>
                              <a:ext cx="15" cy="2"/>
                            </a:xfrm>
                            <a:custGeom>
                              <a:avLst/>
                              <a:gdLst>
                                <a:gd name="T0" fmla="+- 0 1395 1395"/>
                                <a:gd name="T1" fmla="*/ T0 w 15"/>
                                <a:gd name="T2" fmla="+- 0 1410 139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638"/>
                        <wpg:cNvGrpSpPr>
                          <a:grpSpLocks/>
                        </wpg:cNvGrpSpPr>
                        <wpg:grpSpPr bwMode="auto">
                          <a:xfrm>
                            <a:off x="1425" y="7"/>
                            <a:ext cx="15" cy="2"/>
                            <a:chOff x="1425" y="7"/>
                            <a:chExt cx="15" cy="2"/>
                          </a:xfrm>
                        </wpg:grpSpPr>
                        <wps:wsp>
                          <wps:cNvPr id="466" name="Freeform 639"/>
                          <wps:cNvSpPr>
                            <a:spLocks/>
                          </wps:cNvSpPr>
                          <wps:spPr bwMode="auto">
                            <a:xfrm>
                              <a:off x="1425" y="7"/>
                              <a:ext cx="15" cy="2"/>
                            </a:xfrm>
                            <a:custGeom>
                              <a:avLst/>
                              <a:gdLst>
                                <a:gd name="T0" fmla="+- 0 1425 1425"/>
                                <a:gd name="T1" fmla="*/ T0 w 15"/>
                                <a:gd name="T2" fmla="+- 0 1440 142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636"/>
                        <wpg:cNvGrpSpPr>
                          <a:grpSpLocks/>
                        </wpg:cNvGrpSpPr>
                        <wpg:grpSpPr bwMode="auto">
                          <a:xfrm>
                            <a:off x="1454" y="7"/>
                            <a:ext cx="15" cy="2"/>
                            <a:chOff x="1454" y="7"/>
                            <a:chExt cx="15" cy="2"/>
                          </a:xfrm>
                        </wpg:grpSpPr>
                        <wps:wsp>
                          <wps:cNvPr id="468" name="Freeform 637"/>
                          <wps:cNvSpPr>
                            <a:spLocks/>
                          </wps:cNvSpPr>
                          <wps:spPr bwMode="auto">
                            <a:xfrm>
                              <a:off x="1454" y="7"/>
                              <a:ext cx="15" cy="2"/>
                            </a:xfrm>
                            <a:custGeom>
                              <a:avLst/>
                              <a:gdLst>
                                <a:gd name="T0" fmla="+- 0 1454 1454"/>
                                <a:gd name="T1" fmla="*/ T0 w 15"/>
                                <a:gd name="T2" fmla="+- 0 1469 145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634"/>
                        <wpg:cNvGrpSpPr>
                          <a:grpSpLocks/>
                        </wpg:cNvGrpSpPr>
                        <wpg:grpSpPr bwMode="auto">
                          <a:xfrm>
                            <a:off x="1484" y="7"/>
                            <a:ext cx="15" cy="2"/>
                            <a:chOff x="1484" y="7"/>
                            <a:chExt cx="15" cy="2"/>
                          </a:xfrm>
                        </wpg:grpSpPr>
                        <wps:wsp>
                          <wps:cNvPr id="470" name="Freeform 635"/>
                          <wps:cNvSpPr>
                            <a:spLocks/>
                          </wps:cNvSpPr>
                          <wps:spPr bwMode="auto">
                            <a:xfrm>
                              <a:off x="1484" y="7"/>
                              <a:ext cx="15" cy="2"/>
                            </a:xfrm>
                            <a:custGeom>
                              <a:avLst/>
                              <a:gdLst>
                                <a:gd name="T0" fmla="+- 0 1484 1484"/>
                                <a:gd name="T1" fmla="*/ T0 w 15"/>
                                <a:gd name="T2" fmla="+- 0 1499 148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632"/>
                        <wpg:cNvGrpSpPr>
                          <a:grpSpLocks/>
                        </wpg:cNvGrpSpPr>
                        <wpg:grpSpPr bwMode="auto">
                          <a:xfrm>
                            <a:off x="1514" y="7"/>
                            <a:ext cx="15" cy="2"/>
                            <a:chOff x="1514" y="7"/>
                            <a:chExt cx="15" cy="2"/>
                          </a:xfrm>
                        </wpg:grpSpPr>
                        <wps:wsp>
                          <wps:cNvPr id="472" name="Freeform 633"/>
                          <wps:cNvSpPr>
                            <a:spLocks/>
                          </wps:cNvSpPr>
                          <wps:spPr bwMode="auto">
                            <a:xfrm>
                              <a:off x="1514" y="7"/>
                              <a:ext cx="15" cy="2"/>
                            </a:xfrm>
                            <a:custGeom>
                              <a:avLst/>
                              <a:gdLst>
                                <a:gd name="T0" fmla="+- 0 1514 1514"/>
                                <a:gd name="T1" fmla="*/ T0 w 15"/>
                                <a:gd name="T2" fmla="+- 0 1528 151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630"/>
                        <wpg:cNvGrpSpPr>
                          <a:grpSpLocks/>
                        </wpg:cNvGrpSpPr>
                        <wpg:grpSpPr bwMode="auto">
                          <a:xfrm>
                            <a:off x="1543" y="7"/>
                            <a:ext cx="15" cy="2"/>
                            <a:chOff x="1543" y="7"/>
                            <a:chExt cx="15" cy="2"/>
                          </a:xfrm>
                        </wpg:grpSpPr>
                        <wps:wsp>
                          <wps:cNvPr id="474" name="Freeform 631"/>
                          <wps:cNvSpPr>
                            <a:spLocks/>
                          </wps:cNvSpPr>
                          <wps:spPr bwMode="auto">
                            <a:xfrm>
                              <a:off x="1543" y="7"/>
                              <a:ext cx="15" cy="2"/>
                            </a:xfrm>
                            <a:custGeom>
                              <a:avLst/>
                              <a:gdLst>
                                <a:gd name="T0" fmla="+- 0 1543 1543"/>
                                <a:gd name="T1" fmla="*/ T0 w 15"/>
                                <a:gd name="T2" fmla="+- 0 1558 154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628"/>
                        <wpg:cNvGrpSpPr>
                          <a:grpSpLocks/>
                        </wpg:cNvGrpSpPr>
                        <wpg:grpSpPr bwMode="auto">
                          <a:xfrm>
                            <a:off x="1573" y="7"/>
                            <a:ext cx="15" cy="2"/>
                            <a:chOff x="1573" y="7"/>
                            <a:chExt cx="15" cy="2"/>
                          </a:xfrm>
                        </wpg:grpSpPr>
                        <wps:wsp>
                          <wps:cNvPr id="476" name="Freeform 629"/>
                          <wps:cNvSpPr>
                            <a:spLocks/>
                          </wps:cNvSpPr>
                          <wps:spPr bwMode="auto">
                            <a:xfrm>
                              <a:off x="1573" y="7"/>
                              <a:ext cx="15" cy="2"/>
                            </a:xfrm>
                            <a:custGeom>
                              <a:avLst/>
                              <a:gdLst>
                                <a:gd name="T0" fmla="+- 0 1573 1573"/>
                                <a:gd name="T1" fmla="*/ T0 w 15"/>
                                <a:gd name="T2" fmla="+- 0 1587 157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626"/>
                        <wpg:cNvGrpSpPr>
                          <a:grpSpLocks/>
                        </wpg:cNvGrpSpPr>
                        <wpg:grpSpPr bwMode="auto">
                          <a:xfrm>
                            <a:off x="1602" y="7"/>
                            <a:ext cx="15" cy="2"/>
                            <a:chOff x="1602" y="7"/>
                            <a:chExt cx="15" cy="2"/>
                          </a:xfrm>
                        </wpg:grpSpPr>
                        <wps:wsp>
                          <wps:cNvPr id="478" name="Freeform 627"/>
                          <wps:cNvSpPr>
                            <a:spLocks/>
                          </wps:cNvSpPr>
                          <wps:spPr bwMode="auto">
                            <a:xfrm>
                              <a:off x="1602" y="7"/>
                              <a:ext cx="15" cy="2"/>
                            </a:xfrm>
                            <a:custGeom>
                              <a:avLst/>
                              <a:gdLst>
                                <a:gd name="T0" fmla="+- 0 1602 1602"/>
                                <a:gd name="T1" fmla="*/ T0 w 15"/>
                                <a:gd name="T2" fmla="+- 0 1617 160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624"/>
                        <wpg:cNvGrpSpPr>
                          <a:grpSpLocks/>
                        </wpg:cNvGrpSpPr>
                        <wpg:grpSpPr bwMode="auto">
                          <a:xfrm>
                            <a:off x="1632" y="7"/>
                            <a:ext cx="15" cy="2"/>
                            <a:chOff x="1632" y="7"/>
                            <a:chExt cx="15" cy="2"/>
                          </a:xfrm>
                        </wpg:grpSpPr>
                        <wps:wsp>
                          <wps:cNvPr id="480" name="Freeform 625"/>
                          <wps:cNvSpPr>
                            <a:spLocks/>
                          </wps:cNvSpPr>
                          <wps:spPr bwMode="auto">
                            <a:xfrm>
                              <a:off x="1632" y="7"/>
                              <a:ext cx="15" cy="2"/>
                            </a:xfrm>
                            <a:custGeom>
                              <a:avLst/>
                              <a:gdLst>
                                <a:gd name="T0" fmla="+- 0 1632 1632"/>
                                <a:gd name="T1" fmla="*/ T0 w 15"/>
                                <a:gd name="T2" fmla="+- 0 1646 163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622"/>
                        <wpg:cNvGrpSpPr>
                          <a:grpSpLocks/>
                        </wpg:cNvGrpSpPr>
                        <wpg:grpSpPr bwMode="auto">
                          <a:xfrm>
                            <a:off x="1661" y="7"/>
                            <a:ext cx="15" cy="2"/>
                            <a:chOff x="1661" y="7"/>
                            <a:chExt cx="15" cy="2"/>
                          </a:xfrm>
                        </wpg:grpSpPr>
                        <wps:wsp>
                          <wps:cNvPr id="482" name="Freeform 623"/>
                          <wps:cNvSpPr>
                            <a:spLocks/>
                          </wps:cNvSpPr>
                          <wps:spPr bwMode="auto">
                            <a:xfrm>
                              <a:off x="1661" y="7"/>
                              <a:ext cx="15" cy="2"/>
                            </a:xfrm>
                            <a:custGeom>
                              <a:avLst/>
                              <a:gdLst>
                                <a:gd name="T0" fmla="+- 0 1661 1661"/>
                                <a:gd name="T1" fmla="*/ T0 w 15"/>
                                <a:gd name="T2" fmla="+- 0 1676 166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620"/>
                        <wpg:cNvGrpSpPr>
                          <a:grpSpLocks/>
                        </wpg:cNvGrpSpPr>
                        <wpg:grpSpPr bwMode="auto">
                          <a:xfrm>
                            <a:off x="1691" y="7"/>
                            <a:ext cx="15" cy="2"/>
                            <a:chOff x="1691" y="7"/>
                            <a:chExt cx="15" cy="2"/>
                          </a:xfrm>
                        </wpg:grpSpPr>
                        <wps:wsp>
                          <wps:cNvPr id="484" name="Freeform 621"/>
                          <wps:cNvSpPr>
                            <a:spLocks/>
                          </wps:cNvSpPr>
                          <wps:spPr bwMode="auto">
                            <a:xfrm>
                              <a:off x="1691" y="7"/>
                              <a:ext cx="15" cy="2"/>
                            </a:xfrm>
                            <a:custGeom>
                              <a:avLst/>
                              <a:gdLst>
                                <a:gd name="T0" fmla="+- 0 1691 1691"/>
                                <a:gd name="T1" fmla="*/ T0 w 15"/>
                                <a:gd name="T2" fmla="+- 0 1705 169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618"/>
                        <wpg:cNvGrpSpPr>
                          <a:grpSpLocks/>
                        </wpg:cNvGrpSpPr>
                        <wpg:grpSpPr bwMode="auto">
                          <a:xfrm>
                            <a:off x="1720" y="7"/>
                            <a:ext cx="15" cy="2"/>
                            <a:chOff x="1720" y="7"/>
                            <a:chExt cx="15" cy="2"/>
                          </a:xfrm>
                        </wpg:grpSpPr>
                        <wps:wsp>
                          <wps:cNvPr id="486" name="Freeform 619"/>
                          <wps:cNvSpPr>
                            <a:spLocks/>
                          </wps:cNvSpPr>
                          <wps:spPr bwMode="auto">
                            <a:xfrm>
                              <a:off x="1720" y="7"/>
                              <a:ext cx="15" cy="2"/>
                            </a:xfrm>
                            <a:custGeom>
                              <a:avLst/>
                              <a:gdLst>
                                <a:gd name="T0" fmla="+- 0 1720 1720"/>
                                <a:gd name="T1" fmla="*/ T0 w 15"/>
                                <a:gd name="T2" fmla="+- 0 1735 172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616"/>
                        <wpg:cNvGrpSpPr>
                          <a:grpSpLocks/>
                        </wpg:cNvGrpSpPr>
                        <wpg:grpSpPr bwMode="auto">
                          <a:xfrm>
                            <a:off x="1750" y="7"/>
                            <a:ext cx="15" cy="2"/>
                            <a:chOff x="1750" y="7"/>
                            <a:chExt cx="15" cy="2"/>
                          </a:xfrm>
                        </wpg:grpSpPr>
                        <wps:wsp>
                          <wps:cNvPr id="488" name="Freeform 617"/>
                          <wps:cNvSpPr>
                            <a:spLocks/>
                          </wps:cNvSpPr>
                          <wps:spPr bwMode="auto">
                            <a:xfrm>
                              <a:off x="1750" y="7"/>
                              <a:ext cx="15" cy="2"/>
                            </a:xfrm>
                            <a:custGeom>
                              <a:avLst/>
                              <a:gdLst>
                                <a:gd name="T0" fmla="+- 0 1750 1750"/>
                                <a:gd name="T1" fmla="*/ T0 w 15"/>
                                <a:gd name="T2" fmla="+- 0 1765 175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614"/>
                        <wpg:cNvGrpSpPr>
                          <a:grpSpLocks/>
                        </wpg:cNvGrpSpPr>
                        <wpg:grpSpPr bwMode="auto">
                          <a:xfrm>
                            <a:off x="1779" y="7"/>
                            <a:ext cx="15" cy="2"/>
                            <a:chOff x="1779" y="7"/>
                            <a:chExt cx="15" cy="2"/>
                          </a:xfrm>
                        </wpg:grpSpPr>
                        <wps:wsp>
                          <wps:cNvPr id="490" name="Freeform 615"/>
                          <wps:cNvSpPr>
                            <a:spLocks/>
                          </wps:cNvSpPr>
                          <wps:spPr bwMode="auto">
                            <a:xfrm>
                              <a:off x="1779" y="7"/>
                              <a:ext cx="15" cy="2"/>
                            </a:xfrm>
                            <a:custGeom>
                              <a:avLst/>
                              <a:gdLst>
                                <a:gd name="T0" fmla="+- 0 1779 1779"/>
                                <a:gd name="T1" fmla="*/ T0 w 15"/>
                                <a:gd name="T2" fmla="+- 0 1794 177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612"/>
                        <wpg:cNvGrpSpPr>
                          <a:grpSpLocks/>
                        </wpg:cNvGrpSpPr>
                        <wpg:grpSpPr bwMode="auto">
                          <a:xfrm>
                            <a:off x="1809" y="7"/>
                            <a:ext cx="15" cy="2"/>
                            <a:chOff x="1809" y="7"/>
                            <a:chExt cx="15" cy="2"/>
                          </a:xfrm>
                        </wpg:grpSpPr>
                        <wps:wsp>
                          <wps:cNvPr id="492" name="Freeform 613"/>
                          <wps:cNvSpPr>
                            <a:spLocks/>
                          </wps:cNvSpPr>
                          <wps:spPr bwMode="auto">
                            <a:xfrm>
                              <a:off x="1809" y="7"/>
                              <a:ext cx="15" cy="2"/>
                            </a:xfrm>
                            <a:custGeom>
                              <a:avLst/>
                              <a:gdLst>
                                <a:gd name="T0" fmla="+- 0 1809 1809"/>
                                <a:gd name="T1" fmla="*/ T0 w 15"/>
                                <a:gd name="T2" fmla="+- 0 1824 180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610"/>
                        <wpg:cNvGrpSpPr>
                          <a:grpSpLocks/>
                        </wpg:cNvGrpSpPr>
                        <wpg:grpSpPr bwMode="auto">
                          <a:xfrm>
                            <a:off x="1838" y="7"/>
                            <a:ext cx="15" cy="2"/>
                            <a:chOff x="1838" y="7"/>
                            <a:chExt cx="15" cy="2"/>
                          </a:xfrm>
                        </wpg:grpSpPr>
                        <wps:wsp>
                          <wps:cNvPr id="494" name="Freeform 611"/>
                          <wps:cNvSpPr>
                            <a:spLocks/>
                          </wps:cNvSpPr>
                          <wps:spPr bwMode="auto">
                            <a:xfrm>
                              <a:off x="1838" y="7"/>
                              <a:ext cx="15" cy="2"/>
                            </a:xfrm>
                            <a:custGeom>
                              <a:avLst/>
                              <a:gdLst>
                                <a:gd name="T0" fmla="+- 0 1838 1838"/>
                                <a:gd name="T1" fmla="*/ T0 w 15"/>
                                <a:gd name="T2" fmla="+- 0 1853 183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608"/>
                        <wpg:cNvGrpSpPr>
                          <a:grpSpLocks/>
                        </wpg:cNvGrpSpPr>
                        <wpg:grpSpPr bwMode="auto">
                          <a:xfrm>
                            <a:off x="1868" y="7"/>
                            <a:ext cx="15" cy="2"/>
                            <a:chOff x="1868" y="7"/>
                            <a:chExt cx="15" cy="2"/>
                          </a:xfrm>
                        </wpg:grpSpPr>
                        <wps:wsp>
                          <wps:cNvPr id="496" name="Freeform 609"/>
                          <wps:cNvSpPr>
                            <a:spLocks/>
                          </wps:cNvSpPr>
                          <wps:spPr bwMode="auto">
                            <a:xfrm>
                              <a:off x="1868" y="7"/>
                              <a:ext cx="15" cy="2"/>
                            </a:xfrm>
                            <a:custGeom>
                              <a:avLst/>
                              <a:gdLst>
                                <a:gd name="T0" fmla="+- 0 1868 1868"/>
                                <a:gd name="T1" fmla="*/ T0 w 15"/>
                                <a:gd name="T2" fmla="+- 0 1883 186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606"/>
                        <wpg:cNvGrpSpPr>
                          <a:grpSpLocks/>
                        </wpg:cNvGrpSpPr>
                        <wpg:grpSpPr bwMode="auto">
                          <a:xfrm>
                            <a:off x="1897" y="7"/>
                            <a:ext cx="15" cy="2"/>
                            <a:chOff x="1897" y="7"/>
                            <a:chExt cx="15" cy="2"/>
                          </a:xfrm>
                        </wpg:grpSpPr>
                        <wps:wsp>
                          <wps:cNvPr id="498" name="Freeform 607"/>
                          <wps:cNvSpPr>
                            <a:spLocks/>
                          </wps:cNvSpPr>
                          <wps:spPr bwMode="auto">
                            <a:xfrm>
                              <a:off x="1897" y="7"/>
                              <a:ext cx="15" cy="2"/>
                            </a:xfrm>
                            <a:custGeom>
                              <a:avLst/>
                              <a:gdLst>
                                <a:gd name="T0" fmla="+- 0 1897 1897"/>
                                <a:gd name="T1" fmla="*/ T0 w 15"/>
                                <a:gd name="T2" fmla="+- 0 1912 189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604"/>
                        <wpg:cNvGrpSpPr>
                          <a:grpSpLocks/>
                        </wpg:cNvGrpSpPr>
                        <wpg:grpSpPr bwMode="auto">
                          <a:xfrm>
                            <a:off x="1927" y="7"/>
                            <a:ext cx="15" cy="2"/>
                            <a:chOff x="1927" y="7"/>
                            <a:chExt cx="15" cy="2"/>
                          </a:xfrm>
                        </wpg:grpSpPr>
                        <wps:wsp>
                          <wps:cNvPr id="500" name="Freeform 605"/>
                          <wps:cNvSpPr>
                            <a:spLocks/>
                          </wps:cNvSpPr>
                          <wps:spPr bwMode="auto">
                            <a:xfrm>
                              <a:off x="1927" y="7"/>
                              <a:ext cx="15" cy="2"/>
                            </a:xfrm>
                            <a:custGeom>
                              <a:avLst/>
                              <a:gdLst>
                                <a:gd name="T0" fmla="+- 0 1927 1927"/>
                                <a:gd name="T1" fmla="*/ T0 w 15"/>
                                <a:gd name="T2" fmla="+- 0 1942 192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602"/>
                        <wpg:cNvGrpSpPr>
                          <a:grpSpLocks/>
                        </wpg:cNvGrpSpPr>
                        <wpg:grpSpPr bwMode="auto">
                          <a:xfrm>
                            <a:off x="1956" y="7"/>
                            <a:ext cx="15" cy="2"/>
                            <a:chOff x="1956" y="7"/>
                            <a:chExt cx="15" cy="2"/>
                          </a:xfrm>
                        </wpg:grpSpPr>
                        <wps:wsp>
                          <wps:cNvPr id="502" name="Freeform 603"/>
                          <wps:cNvSpPr>
                            <a:spLocks/>
                          </wps:cNvSpPr>
                          <wps:spPr bwMode="auto">
                            <a:xfrm>
                              <a:off x="1956" y="7"/>
                              <a:ext cx="15" cy="2"/>
                            </a:xfrm>
                            <a:custGeom>
                              <a:avLst/>
                              <a:gdLst>
                                <a:gd name="T0" fmla="+- 0 1956 1956"/>
                                <a:gd name="T1" fmla="*/ T0 w 15"/>
                                <a:gd name="T2" fmla="+- 0 1971 195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600"/>
                        <wpg:cNvGrpSpPr>
                          <a:grpSpLocks/>
                        </wpg:cNvGrpSpPr>
                        <wpg:grpSpPr bwMode="auto">
                          <a:xfrm>
                            <a:off x="1986" y="7"/>
                            <a:ext cx="15" cy="2"/>
                            <a:chOff x="1986" y="7"/>
                            <a:chExt cx="15" cy="2"/>
                          </a:xfrm>
                        </wpg:grpSpPr>
                        <wps:wsp>
                          <wps:cNvPr id="504" name="Freeform 601"/>
                          <wps:cNvSpPr>
                            <a:spLocks/>
                          </wps:cNvSpPr>
                          <wps:spPr bwMode="auto">
                            <a:xfrm>
                              <a:off x="1986" y="7"/>
                              <a:ext cx="15" cy="2"/>
                            </a:xfrm>
                            <a:custGeom>
                              <a:avLst/>
                              <a:gdLst>
                                <a:gd name="T0" fmla="+- 0 1986 1986"/>
                                <a:gd name="T1" fmla="*/ T0 w 15"/>
                                <a:gd name="T2" fmla="+- 0 2001 198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598"/>
                        <wpg:cNvGrpSpPr>
                          <a:grpSpLocks/>
                        </wpg:cNvGrpSpPr>
                        <wpg:grpSpPr bwMode="auto">
                          <a:xfrm>
                            <a:off x="2016" y="7"/>
                            <a:ext cx="15" cy="2"/>
                            <a:chOff x="2016" y="7"/>
                            <a:chExt cx="15" cy="2"/>
                          </a:xfrm>
                        </wpg:grpSpPr>
                        <wps:wsp>
                          <wps:cNvPr id="506" name="Freeform 599"/>
                          <wps:cNvSpPr>
                            <a:spLocks/>
                          </wps:cNvSpPr>
                          <wps:spPr bwMode="auto">
                            <a:xfrm>
                              <a:off x="2016" y="7"/>
                              <a:ext cx="15" cy="2"/>
                            </a:xfrm>
                            <a:custGeom>
                              <a:avLst/>
                              <a:gdLst>
                                <a:gd name="T0" fmla="+- 0 2016 2016"/>
                                <a:gd name="T1" fmla="*/ T0 w 15"/>
                                <a:gd name="T2" fmla="+- 0 2030 201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 name="Group 596"/>
                        <wpg:cNvGrpSpPr>
                          <a:grpSpLocks/>
                        </wpg:cNvGrpSpPr>
                        <wpg:grpSpPr bwMode="auto">
                          <a:xfrm>
                            <a:off x="2045" y="7"/>
                            <a:ext cx="15" cy="2"/>
                            <a:chOff x="2045" y="7"/>
                            <a:chExt cx="15" cy="2"/>
                          </a:xfrm>
                        </wpg:grpSpPr>
                        <wps:wsp>
                          <wps:cNvPr id="508" name="Freeform 597"/>
                          <wps:cNvSpPr>
                            <a:spLocks/>
                          </wps:cNvSpPr>
                          <wps:spPr bwMode="auto">
                            <a:xfrm>
                              <a:off x="2045" y="7"/>
                              <a:ext cx="15" cy="2"/>
                            </a:xfrm>
                            <a:custGeom>
                              <a:avLst/>
                              <a:gdLst>
                                <a:gd name="T0" fmla="+- 0 2045 2045"/>
                                <a:gd name="T1" fmla="*/ T0 w 15"/>
                                <a:gd name="T2" fmla="+- 0 2060 204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 name="Group 594"/>
                        <wpg:cNvGrpSpPr>
                          <a:grpSpLocks/>
                        </wpg:cNvGrpSpPr>
                        <wpg:grpSpPr bwMode="auto">
                          <a:xfrm>
                            <a:off x="2075" y="7"/>
                            <a:ext cx="15" cy="2"/>
                            <a:chOff x="2075" y="7"/>
                            <a:chExt cx="15" cy="2"/>
                          </a:xfrm>
                        </wpg:grpSpPr>
                        <wps:wsp>
                          <wps:cNvPr id="510" name="Freeform 595"/>
                          <wps:cNvSpPr>
                            <a:spLocks/>
                          </wps:cNvSpPr>
                          <wps:spPr bwMode="auto">
                            <a:xfrm>
                              <a:off x="2075" y="7"/>
                              <a:ext cx="15" cy="2"/>
                            </a:xfrm>
                            <a:custGeom>
                              <a:avLst/>
                              <a:gdLst>
                                <a:gd name="T0" fmla="+- 0 2075 2075"/>
                                <a:gd name="T1" fmla="*/ T0 w 15"/>
                                <a:gd name="T2" fmla="+- 0 2089 207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592"/>
                        <wpg:cNvGrpSpPr>
                          <a:grpSpLocks/>
                        </wpg:cNvGrpSpPr>
                        <wpg:grpSpPr bwMode="auto">
                          <a:xfrm>
                            <a:off x="2104" y="7"/>
                            <a:ext cx="15" cy="2"/>
                            <a:chOff x="2104" y="7"/>
                            <a:chExt cx="15" cy="2"/>
                          </a:xfrm>
                        </wpg:grpSpPr>
                        <wps:wsp>
                          <wps:cNvPr id="512" name="Freeform 593"/>
                          <wps:cNvSpPr>
                            <a:spLocks/>
                          </wps:cNvSpPr>
                          <wps:spPr bwMode="auto">
                            <a:xfrm>
                              <a:off x="2104" y="7"/>
                              <a:ext cx="15" cy="2"/>
                            </a:xfrm>
                            <a:custGeom>
                              <a:avLst/>
                              <a:gdLst>
                                <a:gd name="T0" fmla="+- 0 2104 2104"/>
                                <a:gd name="T1" fmla="*/ T0 w 15"/>
                                <a:gd name="T2" fmla="+- 0 2119 210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 name="Group 590"/>
                        <wpg:cNvGrpSpPr>
                          <a:grpSpLocks/>
                        </wpg:cNvGrpSpPr>
                        <wpg:grpSpPr bwMode="auto">
                          <a:xfrm>
                            <a:off x="2134" y="7"/>
                            <a:ext cx="15" cy="2"/>
                            <a:chOff x="2134" y="7"/>
                            <a:chExt cx="15" cy="2"/>
                          </a:xfrm>
                        </wpg:grpSpPr>
                        <wps:wsp>
                          <wps:cNvPr id="514" name="Freeform 591"/>
                          <wps:cNvSpPr>
                            <a:spLocks/>
                          </wps:cNvSpPr>
                          <wps:spPr bwMode="auto">
                            <a:xfrm>
                              <a:off x="2134" y="7"/>
                              <a:ext cx="15" cy="2"/>
                            </a:xfrm>
                            <a:custGeom>
                              <a:avLst/>
                              <a:gdLst>
                                <a:gd name="T0" fmla="+- 0 2134 2134"/>
                                <a:gd name="T1" fmla="*/ T0 w 15"/>
                                <a:gd name="T2" fmla="+- 0 2148 213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588"/>
                        <wpg:cNvGrpSpPr>
                          <a:grpSpLocks/>
                        </wpg:cNvGrpSpPr>
                        <wpg:grpSpPr bwMode="auto">
                          <a:xfrm>
                            <a:off x="2163" y="7"/>
                            <a:ext cx="15" cy="2"/>
                            <a:chOff x="2163" y="7"/>
                            <a:chExt cx="15" cy="2"/>
                          </a:xfrm>
                        </wpg:grpSpPr>
                        <wps:wsp>
                          <wps:cNvPr id="516" name="Freeform 589"/>
                          <wps:cNvSpPr>
                            <a:spLocks/>
                          </wps:cNvSpPr>
                          <wps:spPr bwMode="auto">
                            <a:xfrm>
                              <a:off x="2163" y="7"/>
                              <a:ext cx="15" cy="2"/>
                            </a:xfrm>
                            <a:custGeom>
                              <a:avLst/>
                              <a:gdLst>
                                <a:gd name="T0" fmla="+- 0 2163 2163"/>
                                <a:gd name="T1" fmla="*/ T0 w 15"/>
                                <a:gd name="T2" fmla="+- 0 2178 216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586"/>
                        <wpg:cNvGrpSpPr>
                          <a:grpSpLocks/>
                        </wpg:cNvGrpSpPr>
                        <wpg:grpSpPr bwMode="auto">
                          <a:xfrm>
                            <a:off x="2193" y="7"/>
                            <a:ext cx="15" cy="2"/>
                            <a:chOff x="2193" y="7"/>
                            <a:chExt cx="15" cy="2"/>
                          </a:xfrm>
                        </wpg:grpSpPr>
                        <wps:wsp>
                          <wps:cNvPr id="518" name="Freeform 587"/>
                          <wps:cNvSpPr>
                            <a:spLocks/>
                          </wps:cNvSpPr>
                          <wps:spPr bwMode="auto">
                            <a:xfrm>
                              <a:off x="2193" y="7"/>
                              <a:ext cx="15" cy="2"/>
                            </a:xfrm>
                            <a:custGeom>
                              <a:avLst/>
                              <a:gdLst>
                                <a:gd name="T0" fmla="+- 0 2193 2193"/>
                                <a:gd name="T1" fmla="*/ T0 w 15"/>
                                <a:gd name="T2" fmla="+- 0 2208 219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584"/>
                        <wpg:cNvGrpSpPr>
                          <a:grpSpLocks/>
                        </wpg:cNvGrpSpPr>
                        <wpg:grpSpPr bwMode="auto">
                          <a:xfrm>
                            <a:off x="2222" y="7"/>
                            <a:ext cx="15" cy="2"/>
                            <a:chOff x="2222" y="7"/>
                            <a:chExt cx="15" cy="2"/>
                          </a:xfrm>
                        </wpg:grpSpPr>
                        <wps:wsp>
                          <wps:cNvPr id="520" name="Freeform 585"/>
                          <wps:cNvSpPr>
                            <a:spLocks/>
                          </wps:cNvSpPr>
                          <wps:spPr bwMode="auto">
                            <a:xfrm>
                              <a:off x="2222" y="7"/>
                              <a:ext cx="15" cy="2"/>
                            </a:xfrm>
                            <a:custGeom>
                              <a:avLst/>
                              <a:gdLst>
                                <a:gd name="T0" fmla="+- 0 2222 2222"/>
                                <a:gd name="T1" fmla="*/ T0 w 15"/>
                                <a:gd name="T2" fmla="+- 0 2237 222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582"/>
                        <wpg:cNvGrpSpPr>
                          <a:grpSpLocks/>
                        </wpg:cNvGrpSpPr>
                        <wpg:grpSpPr bwMode="auto">
                          <a:xfrm>
                            <a:off x="2252" y="7"/>
                            <a:ext cx="15" cy="2"/>
                            <a:chOff x="2252" y="7"/>
                            <a:chExt cx="15" cy="2"/>
                          </a:xfrm>
                        </wpg:grpSpPr>
                        <wps:wsp>
                          <wps:cNvPr id="522" name="Freeform 583"/>
                          <wps:cNvSpPr>
                            <a:spLocks/>
                          </wps:cNvSpPr>
                          <wps:spPr bwMode="auto">
                            <a:xfrm>
                              <a:off x="2252" y="7"/>
                              <a:ext cx="15" cy="2"/>
                            </a:xfrm>
                            <a:custGeom>
                              <a:avLst/>
                              <a:gdLst>
                                <a:gd name="T0" fmla="+- 0 2252 2252"/>
                                <a:gd name="T1" fmla="*/ T0 w 15"/>
                                <a:gd name="T2" fmla="+- 0 2267 225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580"/>
                        <wpg:cNvGrpSpPr>
                          <a:grpSpLocks/>
                        </wpg:cNvGrpSpPr>
                        <wpg:grpSpPr bwMode="auto">
                          <a:xfrm>
                            <a:off x="2281" y="7"/>
                            <a:ext cx="15" cy="2"/>
                            <a:chOff x="2281" y="7"/>
                            <a:chExt cx="15" cy="2"/>
                          </a:xfrm>
                        </wpg:grpSpPr>
                        <wps:wsp>
                          <wps:cNvPr id="524" name="Freeform 581"/>
                          <wps:cNvSpPr>
                            <a:spLocks/>
                          </wps:cNvSpPr>
                          <wps:spPr bwMode="auto">
                            <a:xfrm>
                              <a:off x="2281" y="7"/>
                              <a:ext cx="15" cy="2"/>
                            </a:xfrm>
                            <a:custGeom>
                              <a:avLst/>
                              <a:gdLst>
                                <a:gd name="T0" fmla="+- 0 2281 2281"/>
                                <a:gd name="T1" fmla="*/ T0 w 15"/>
                                <a:gd name="T2" fmla="+- 0 2296 228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578"/>
                        <wpg:cNvGrpSpPr>
                          <a:grpSpLocks/>
                        </wpg:cNvGrpSpPr>
                        <wpg:grpSpPr bwMode="auto">
                          <a:xfrm>
                            <a:off x="2311" y="7"/>
                            <a:ext cx="15" cy="2"/>
                            <a:chOff x="2311" y="7"/>
                            <a:chExt cx="15" cy="2"/>
                          </a:xfrm>
                        </wpg:grpSpPr>
                        <wps:wsp>
                          <wps:cNvPr id="526" name="Freeform 579"/>
                          <wps:cNvSpPr>
                            <a:spLocks/>
                          </wps:cNvSpPr>
                          <wps:spPr bwMode="auto">
                            <a:xfrm>
                              <a:off x="2311" y="7"/>
                              <a:ext cx="15" cy="2"/>
                            </a:xfrm>
                            <a:custGeom>
                              <a:avLst/>
                              <a:gdLst>
                                <a:gd name="T0" fmla="+- 0 2311 2311"/>
                                <a:gd name="T1" fmla="*/ T0 w 15"/>
                                <a:gd name="T2" fmla="+- 0 2326 231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576"/>
                        <wpg:cNvGrpSpPr>
                          <a:grpSpLocks/>
                        </wpg:cNvGrpSpPr>
                        <wpg:grpSpPr bwMode="auto">
                          <a:xfrm>
                            <a:off x="2340" y="7"/>
                            <a:ext cx="15" cy="2"/>
                            <a:chOff x="2340" y="7"/>
                            <a:chExt cx="15" cy="2"/>
                          </a:xfrm>
                        </wpg:grpSpPr>
                        <wps:wsp>
                          <wps:cNvPr id="528" name="Freeform 577"/>
                          <wps:cNvSpPr>
                            <a:spLocks/>
                          </wps:cNvSpPr>
                          <wps:spPr bwMode="auto">
                            <a:xfrm>
                              <a:off x="2340" y="7"/>
                              <a:ext cx="15" cy="2"/>
                            </a:xfrm>
                            <a:custGeom>
                              <a:avLst/>
                              <a:gdLst>
                                <a:gd name="T0" fmla="+- 0 2340 2340"/>
                                <a:gd name="T1" fmla="*/ T0 w 15"/>
                                <a:gd name="T2" fmla="+- 0 2355 234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574"/>
                        <wpg:cNvGrpSpPr>
                          <a:grpSpLocks/>
                        </wpg:cNvGrpSpPr>
                        <wpg:grpSpPr bwMode="auto">
                          <a:xfrm>
                            <a:off x="2370" y="7"/>
                            <a:ext cx="15" cy="2"/>
                            <a:chOff x="2370" y="7"/>
                            <a:chExt cx="15" cy="2"/>
                          </a:xfrm>
                        </wpg:grpSpPr>
                        <wps:wsp>
                          <wps:cNvPr id="530" name="Freeform 575"/>
                          <wps:cNvSpPr>
                            <a:spLocks/>
                          </wps:cNvSpPr>
                          <wps:spPr bwMode="auto">
                            <a:xfrm>
                              <a:off x="2370" y="7"/>
                              <a:ext cx="15" cy="2"/>
                            </a:xfrm>
                            <a:custGeom>
                              <a:avLst/>
                              <a:gdLst>
                                <a:gd name="T0" fmla="+- 0 2370 2370"/>
                                <a:gd name="T1" fmla="*/ T0 w 15"/>
                                <a:gd name="T2" fmla="+- 0 2385 237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572"/>
                        <wpg:cNvGrpSpPr>
                          <a:grpSpLocks/>
                        </wpg:cNvGrpSpPr>
                        <wpg:grpSpPr bwMode="auto">
                          <a:xfrm>
                            <a:off x="2399" y="7"/>
                            <a:ext cx="15" cy="2"/>
                            <a:chOff x="2399" y="7"/>
                            <a:chExt cx="15" cy="2"/>
                          </a:xfrm>
                        </wpg:grpSpPr>
                        <wps:wsp>
                          <wps:cNvPr id="532" name="Freeform 573"/>
                          <wps:cNvSpPr>
                            <a:spLocks/>
                          </wps:cNvSpPr>
                          <wps:spPr bwMode="auto">
                            <a:xfrm>
                              <a:off x="2399" y="7"/>
                              <a:ext cx="15" cy="2"/>
                            </a:xfrm>
                            <a:custGeom>
                              <a:avLst/>
                              <a:gdLst>
                                <a:gd name="T0" fmla="+- 0 2399 2399"/>
                                <a:gd name="T1" fmla="*/ T0 w 15"/>
                                <a:gd name="T2" fmla="+- 0 2414 239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570"/>
                        <wpg:cNvGrpSpPr>
                          <a:grpSpLocks/>
                        </wpg:cNvGrpSpPr>
                        <wpg:grpSpPr bwMode="auto">
                          <a:xfrm>
                            <a:off x="2429" y="7"/>
                            <a:ext cx="15" cy="2"/>
                            <a:chOff x="2429" y="7"/>
                            <a:chExt cx="15" cy="2"/>
                          </a:xfrm>
                        </wpg:grpSpPr>
                        <wps:wsp>
                          <wps:cNvPr id="534" name="Freeform 571"/>
                          <wps:cNvSpPr>
                            <a:spLocks/>
                          </wps:cNvSpPr>
                          <wps:spPr bwMode="auto">
                            <a:xfrm>
                              <a:off x="2429" y="7"/>
                              <a:ext cx="15" cy="2"/>
                            </a:xfrm>
                            <a:custGeom>
                              <a:avLst/>
                              <a:gdLst>
                                <a:gd name="T0" fmla="+- 0 2429 2429"/>
                                <a:gd name="T1" fmla="*/ T0 w 15"/>
                                <a:gd name="T2" fmla="+- 0 2444 242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568"/>
                        <wpg:cNvGrpSpPr>
                          <a:grpSpLocks/>
                        </wpg:cNvGrpSpPr>
                        <wpg:grpSpPr bwMode="auto">
                          <a:xfrm>
                            <a:off x="2459" y="7"/>
                            <a:ext cx="15" cy="2"/>
                            <a:chOff x="2459" y="7"/>
                            <a:chExt cx="15" cy="2"/>
                          </a:xfrm>
                        </wpg:grpSpPr>
                        <wps:wsp>
                          <wps:cNvPr id="536" name="Freeform 569"/>
                          <wps:cNvSpPr>
                            <a:spLocks/>
                          </wps:cNvSpPr>
                          <wps:spPr bwMode="auto">
                            <a:xfrm>
                              <a:off x="2459" y="7"/>
                              <a:ext cx="15" cy="2"/>
                            </a:xfrm>
                            <a:custGeom>
                              <a:avLst/>
                              <a:gdLst>
                                <a:gd name="T0" fmla="+- 0 2459 2459"/>
                                <a:gd name="T1" fmla="*/ T0 w 15"/>
                                <a:gd name="T2" fmla="+- 0 2473 245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566"/>
                        <wpg:cNvGrpSpPr>
                          <a:grpSpLocks/>
                        </wpg:cNvGrpSpPr>
                        <wpg:grpSpPr bwMode="auto">
                          <a:xfrm>
                            <a:off x="2488" y="7"/>
                            <a:ext cx="15" cy="2"/>
                            <a:chOff x="2488" y="7"/>
                            <a:chExt cx="15" cy="2"/>
                          </a:xfrm>
                        </wpg:grpSpPr>
                        <wps:wsp>
                          <wps:cNvPr id="538" name="Freeform 567"/>
                          <wps:cNvSpPr>
                            <a:spLocks/>
                          </wps:cNvSpPr>
                          <wps:spPr bwMode="auto">
                            <a:xfrm>
                              <a:off x="2488" y="7"/>
                              <a:ext cx="15" cy="2"/>
                            </a:xfrm>
                            <a:custGeom>
                              <a:avLst/>
                              <a:gdLst>
                                <a:gd name="T0" fmla="+- 0 2488 2488"/>
                                <a:gd name="T1" fmla="*/ T0 w 15"/>
                                <a:gd name="T2" fmla="+- 0 2503 248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564"/>
                        <wpg:cNvGrpSpPr>
                          <a:grpSpLocks/>
                        </wpg:cNvGrpSpPr>
                        <wpg:grpSpPr bwMode="auto">
                          <a:xfrm>
                            <a:off x="2518" y="7"/>
                            <a:ext cx="15" cy="2"/>
                            <a:chOff x="2518" y="7"/>
                            <a:chExt cx="15" cy="2"/>
                          </a:xfrm>
                        </wpg:grpSpPr>
                        <wps:wsp>
                          <wps:cNvPr id="540" name="Freeform 565"/>
                          <wps:cNvSpPr>
                            <a:spLocks/>
                          </wps:cNvSpPr>
                          <wps:spPr bwMode="auto">
                            <a:xfrm>
                              <a:off x="2518" y="7"/>
                              <a:ext cx="15" cy="2"/>
                            </a:xfrm>
                            <a:custGeom>
                              <a:avLst/>
                              <a:gdLst>
                                <a:gd name="T0" fmla="+- 0 2518 2518"/>
                                <a:gd name="T1" fmla="*/ T0 w 15"/>
                                <a:gd name="T2" fmla="+- 0 2532 251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562"/>
                        <wpg:cNvGrpSpPr>
                          <a:grpSpLocks/>
                        </wpg:cNvGrpSpPr>
                        <wpg:grpSpPr bwMode="auto">
                          <a:xfrm>
                            <a:off x="2547" y="7"/>
                            <a:ext cx="15" cy="2"/>
                            <a:chOff x="2547" y="7"/>
                            <a:chExt cx="15" cy="2"/>
                          </a:xfrm>
                        </wpg:grpSpPr>
                        <wps:wsp>
                          <wps:cNvPr id="542" name="Freeform 563"/>
                          <wps:cNvSpPr>
                            <a:spLocks/>
                          </wps:cNvSpPr>
                          <wps:spPr bwMode="auto">
                            <a:xfrm>
                              <a:off x="2547" y="7"/>
                              <a:ext cx="15" cy="2"/>
                            </a:xfrm>
                            <a:custGeom>
                              <a:avLst/>
                              <a:gdLst>
                                <a:gd name="T0" fmla="+- 0 2547 2547"/>
                                <a:gd name="T1" fmla="*/ T0 w 15"/>
                                <a:gd name="T2" fmla="+- 0 2562 254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560"/>
                        <wpg:cNvGrpSpPr>
                          <a:grpSpLocks/>
                        </wpg:cNvGrpSpPr>
                        <wpg:grpSpPr bwMode="auto">
                          <a:xfrm>
                            <a:off x="2577" y="7"/>
                            <a:ext cx="15" cy="2"/>
                            <a:chOff x="2577" y="7"/>
                            <a:chExt cx="15" cy="2"/>
                          </a:xfrm>
                        </wpg:grpSpPr>
                        <wps:wsp>
                          <wps:cNvPr id="544" name="Freeform 561"/>
                          <wps:cNvSpPr>
                            <a:spLocks/>
                          </wps:cNvSpPr>
                          <wps:spPr bwMode="auto">
                            <a:xfrm>
                              <a:off x="2577" y="7"/>
                              <a:ext cx="15" cy="2"/>
                            </a:xfrm>
                            <a:custGeom>
                              <a:avLst/>
                              <a:gdLst>
                                <a:gd name="T0" fmla="+- 0 2577 2577"/>
                                <a:gd name="T1" fmla="*/ T0 w 15"/>
                                <a:gd name="T2" fmla="+- 0 2591 257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558"/>
                        <wpg:cNvGrpSpPr>
                          <a:grpSpLocks/>
                        </wpg:cNvGrpSpPr>
                        <wpg:grpSpPr bwMode="auto">
                          <a:xfrm>
                            <a:off x="2606" y="7"/>
                            <a:ext cx="15" cy="2"/>
                            <a:chOff x="2606" y="7"/>
                            <a:chExt cx="15" cy="2"/>
                          </a:xfrm>
                        </wpg:grpSpPr>
                        <wps:wsp>
                          <wps:cNvPr id="546" name="Freeform 559"/>
                          <wps:cNvSpPr>
                            <a:spLocks/>
                          </wps:cNvSpPr>
                          <wps:spPr bwMode="auto">
                            <a:xfrm>
                              <a:off x="2606" y="7"/>
                              <a:ext cx="15" cy="2"/>
                            </a:xfrm>
                            <a:custGeom>
                              <a:avLst/>
                              <a:gdLst>
                                <a:gd name="T0" fmla="+- 0 2606 2606"/>
                                <a:gd name="T1" fmla="*/ T0 w 15"/>
                                <a:gd name="T2" fmla="+- 0 2621 260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556"/>
                        <wpg:cNvGrpSpPr>
                          <a:grpSpLocks/>
                        </wpg:cNvGrpSpPr>
                        <wpg:grpSpPr bwMode="auto">
                          <a:xfrm>
                            <a:off x="2636" y="7"/>
                            <a:ext cx="15" cy="2"/>
                            <a:chOff x="2636" y="7"/>
                            <a:chExt cx="15" cy="2"/>
                          </a:xfrm>
                        </wpg:grpSpPr>
                        <wps:wsp>
                          <wps:cNvPr id="548" name="Freeform 557"/>
                          <wps:cNvSpPr>
                            <a:spLocks/>
                          </wps:cNvSpPr>
                          <wps:spPr bwMode="auto">
                            <a:xfrm>
                              <a:off x="2636" y="7"/>
                              <a:ext cx="15" cy="2"/>
                            </a:xfrm>
                            <a:custGeom>
                              <a:avLst/>
                              <a:gdLst>
                                <a:gd name="T0" fmla="+- 0 2636 2636"/>
                                <a:gd name="T1" fmla="*/ T0 w 15"/>
                                <a:gd name="T2" fmla="+- 0 2650 263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554"/>
                        <wpg:cNvGrpSpPr>
                          <a:grpSpLocks/>
                        </wpg:cNvGrpSpPr>
                        <wpg:grpSpPr bwMode="auto">
                          <a:xfrm>
                            <a:off x="2665" y="7"/>
                            <a:ext cx="15" cy="2"/>
                            <a:chOff x="2665" y="7"/>
                            <a:chExt cx="15" cy="2"/>
                          </a:xfrm>
                        </wpg:grpSpPr>
                        <wps:wsp>
                          <wps:cNvPr id="550" name="Freeform 555"/>
                          <wps:cNvSpPr>
                            <a:spLocks/>
                          </wps:cNvSpPr>
                          <wps:spPr bwMode="auto">
                            <a:xfrm>
                              <a:off x="2665" y="7"/>
                              <a:ext cx="15" cy="2"/>
                            </a:xfrm>
                            <a:custGeom>
                              <a:avLst/>
                              <a:gdLst>
                                <a:gd name="T0" fmla="+- 0 2665 2665"/>
                                <a:gd name="T1" fmla="*/ T0 w 15"/>
                                <a:gd name="T2" fmla="+- 0 2680 266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552"/>
                        <wpg:cNvGrpSpPr>
                          <a:grpSpLocks/>
                        </wpg:cNvGrpSpPr>
                        <wpg:grpSpPr bwMode="auto">
                          <a:xfrm>
                            <a:off x="2695" y="7"/>
                            <a:ext cx="15" cy="2"/>
                            <a:chOff x="2695" y="7"/>
                            <a:chExt cx="15" cy="2"/>
                          </a:xfrm>
                        </wpg:grpSpPr>
                        <wps:wsp>
                          <wps:cNvPr id="552" name="Freeform 553"/>
                          <wps:cNvSpPr>
                            <a:spLocks/>
                          </wps:cNvSpPr>
                          <wps:spPr bwMode="auto">
                            <a:xfrm>
                              <a:off x="2695" y="7"/>
                              <a:ext cx="15" cy="2"/>
                            </a:xfrm>
                            <a:custGeom>
                              <a:avLst/>
                              <a:gdLst>
                                <a:gd name="T0" fmla="+- 0 2695 2695"/>
                                <a:gd name="T1" fmla="*/ T0 w 15"/>
                                <a:gd name="T2" fmla="+- 0 2710 269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550"/>
                        <wpg:cNvGrpSpPr>
                          <a:grpSpLocks/>
                        </wpg:cNvGrpSpPr>
                        <wpg:grpSpPr bwMode="auto">
                          <a:xfrm>
                            <a:off x="2724" y="7"/>
                            <a:ext cx="15" cy="2"/>
                            <a:chOff x="2724" y="7"/>
                            <a:chExt cx="15" cy="2"/>
                          </a:xfrm>
                        </wpg:grpSpPr>
                        <wps:wsp>
                          <wps:cNvPr id="554" name="Freeform 551"/>
                          <wps:cNvSpPr>
                            <a:spLocks/>
                          </wps:cNvSpPr>
                          <wps:spPr bwMode="auto">
                            <a:xfrm>
                              <a:off x="2724" y="7"/>
                              <a:ext cx="15" cy="2"/>
                            </a:xfrm>
                            <a:custGeom>
                              <a:avLst/>
                              <a:gdLst>
                                <a:gd name="T0" fmla="+- 0 2724 2724"/>
                                <a:gd name="T1" fmla="*/ T0 w 15"/>
                                <a:gd name="T2" fmla="+- 0 2739 272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548"/>
                        <wpg:cNvGrpSpPr>
                          <a:grpSpLocks/>
                        </wpg:cNvGrpSpPr>
                        <wpg:grpSpPr bwMode="auto">
                          <a:xfrm>
                            <a:off x="2754" y="7"/>
                            <a:ext cx="15" cy="2"/>
                            <a:chOff x="2754" y="7"/>
                            <a:chExt cx="15" cy="2"/>
                          </a:xfrm>
                        </wpg:grpSpPr>
                        <wps:wsp>
                          <wps:cNvPr id="556" name="Freeform 549"/>
                          <wps:cNvSpPr>
                            <a:spLocks/>
                          </wps:cNvSpPr>
                          <wps:spPr bwMode="auto">
                            <a:xfrm>
                              <a:off x="2754" y="7"/>
                              <a:ext cx="15" cy="2"/>
                            </a:xfrm>
                            <a:custGeom>
                              <a:avLst/>
                              <a:gdLst>
                                <a:gd name="T0" fmla="+- 0 2754 2754"/>
                                <a:gd name="T1" fmla="*/ T0 w 15"/>
                                <a:gd name="T2" fmla="+- 0 2769 275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546"/>
                        <wpg:cNvGrpSpPr>
                          <a:grpSpLocks/>
                        </wpg:cNvGrpSpPr>
                        <wpg:grpSpPr bwMode="auto">
                          <a:xfrm>
                            <a:off x="2783" y="7"/>
                            <a:ext cx="15" cy="2"/>
                            <a:chOff x="2783" y="7"/>
                            <a:chExt cx="15" cy="2"/>
                          </a:xfrm>
                        </wpg:grpSpPr>
                        <wps:wsp>
                          <wps:cNvPr id="558" name="Freeform 547"/>
                          <wps:cNvSpPr>
                            <a:spLocks/>
                          </wps:cNvSpPr>
                          <wps:spPr bwMode="auto">
                            <a:xfrm>
                              <a:off x="2783" y="7"/>
                              <a:ext cx="15" cy="2"/>
                            </a:xfrm>
                            <a:custGeom>
                              <a:avLst/>
                              <a:gdLst>
                                <a:gd name="T0" fmla="+- 0 2783 2783"/>
                                <a:gd name="T1" fmla="*/ T0 w 15"/>
                                <a:gd name="T2" fmla="+- 0 2798 278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544"/>
                        <wpg:cNvGrpSpPr>
                          <a:grpSpLocks/>
                        </wpg:cNvGrpSpPr>
                        <wpg:grpSpPr bwMode="auto">
                          <a:xfrm>
                            <a:off x="2813" y="7"/>
                            <a:ext cx="15" cy="2"/>
                            <a:chOff x="2813" y="7"/>
                            <a:chExt cx="15" cy="2"/>
                          </a:xfrm>
                        </wpg:grpSpPr>
                        <wps:wsp>
                          <wps:cNvPr id="560" name="Freeform 545"/>
                          <wps:cNvSpPr>
                            <a:spLocks/>
                          </wps:cNvSpPr>
                          <wps:spPr bwMode="auto">
                            <a:xfrm>
                              <a:off x="2813" y="7"/>
                              <a:ext cx="15" cy="2"/>
                            </a:xfrm>
                            <a:custGeom>
                              <a:avLst/>
                              <a:gdLst>
                                <a:gd name="T0" fmla="+- 0 2813 2813"/>
                                <a:gd name="T1" fmla="*/ T0 w 15"/>
                                <a:gd name="T2" fmla="+- 0 2828 281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542"/>
                        <wpg:cNvGrpSpPr>
                          <a:grpSpLocks/>
                        </wpg:cNvGrpSpPr>
                        <wpg:grpSpPr bwMode="auto">
                          <a:xfrm>
                            <a:off x="2842" y="7"/>
                            <a:ext cx="15" cy="2"/>
                            <a:chOff x="2842" y="7"/>
                            <a:chExt cx="15" cy="2"/>
                          </a:xfrm>
                        </wpg:grpSpPr>
                        <wps:wsp>
                          <wps:cNvPr id="562" name="Freeform 543"/>
                          <wps:cNvSpPr>
                            <a:spLocks/>
                          </wps:cNvSpPr>
                          <wps:spPr bwMode="auto">
                            <a:xfrm>
                              <a:off x="2842" y="7"/>
                              <a:ext cx="15" cy="2"/>
                            </a:xfrm>
                            <a:custGeom>
                              <a:avLst/>
                              <a:gdLst>
                                <a:gd name="T0" fmla="+- 0 2842 2842"/>
                                <a:gd name="T1" fmla="*/ T0 w 15"/>
                                <a:gd name="T2" fmla="+- 0 2857 284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540"/>
                        <wpg:cNvGrpSpPr>
                          <a:grpSpLocks/>
                        </wpg:cNvGrpSpPr>
                        <wpg:grpSpPr bwMode="auto">
                          <a:xfrm>
                            <a:off x="2872" y="7"/>
                            <a:ext cx="15" cy="2"/>
                            <a:chOff x="2872" y="7"/>
                            <a:chExt cx="15" cy="2"/>
                          </a:xfrm>
                        </wpg:grpSpPr>
                        <wps:wsp>
                          <wps:cNvPr id="564" name="Freeform 541"/>
                          <wps:cNvSpPr>
                            <a:spLocks/>
                          </wps:cNvSpPr>
                          <wps:spPr bwMode="auto">
                            <a:xfrm>
                              <a:off x="2872" y="7"/>
                              <a:ext cx="15" cy="2"/>
                            </a:xfrm>
                            <a:custGeom>
                              <a:avLst/>
                              <a:gdLst>
                                <a:gd name="T0" fmla="+- 0 2872 2872"/>
                                <a:gd name="T1" fmla="*/ T0 w 15"/>
                                <a:gd name="T2" fmla="+- 0 2887 287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538"/>
                        <wpg:cNvGrpSpPr>
                          <a:grpSpLocks/>
                        </wpg:cNvGrpSpPr>
                        <wpg:grpSpPr bwMode="auto">
                          <a:xfrm>
                            <a:off x="2902" y="7"/>
                            <a:ext cx="15" cy="2"/>
                            <a:chOff x="2902" y="7"/>
                            <a:chExt cx="15" cy="2"/>
                          </a:xfrm>
                        </wpg:grpSpPr>
                        <wps:wsp>
                          <wps:cNvPr id="566" name="Freeform 539"/>
                          <wps:cNvSpPr>
                            <a:spLocks/>
                          </wps:cNvSpPr>
                          <wps:spPr bwMode="auto">
                            <a:xfrm>
                              <a:off x="2902" y="7"/>
                              <a:ext cx="15" cy="2"/>
                            </a:xfrm>
                            <a:custGeom>
                              <a:avLst/>
                              <a:gdLst>
                                <a:gd name="T0" fmla="+- 0 2902 2902"/>
                                <a:gd name="T1" fmla="*/ T0 w 15"/>
                                <a:gd name="T2" fmla="+- 0 2916 290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536"/>
                        <wpg:cNvGrpSpPr>
                          <a:grpSpLocks/>
                        </wpg:cNvGrpSpPr>
                        <wpg:grpSpPr bwMode="auto">
                          <a:xfrm>
                            <a:off x="2931" y="7"/>
                            <a:ext cx="15" cy="2"/>
                            <a:chOff x="2931" y="7"/>
                            <a:chExt cx="15" cy="2"/>
                          </a:xfrm>
                        </wpg:grpSpPr>
                        <wps:wsp>
                          <wps:cNvPr id="568" name="Freeform 537"/>
                          <wps:cNvSpPr>
                            <a:spLocks/>
                          </wps:cNvSpPr>
                          <wps:spPr bwMode="auto">
                            <a:xfrm>
                              <a:off x="2931" y="7"/>
                              <a:ext cx="15" cy="2"/>
                            </a:xfrm>
                            <a:custGeom>
                              <a:avLst/>
                              <a:gdLst>
                                <a:gd name="T0" fmla="+- 0 2931 2931"/>
                                <a:gd name="T1" fmla="*/ T0 w 15"/>
                                <a:gd name="T2" fmla="+- 0 2946 293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534"/>
                        <wpg:cNvGrpSpPr>
                          <a:grpSpLocks/>
                        </wpg:cNvGrpSpPr>
                        <wpg:grpSpPr bwMode="auto">
                          <a:xfrm>
                            <a:off x="2961" y="7"/>
                            <a:ext cx="15" cy="2"/>
                            <a:chOff x="2961" y="7"/>
                            <a:chExt cx="15" cy="2"/>
                          </a:xfrm>
                        </wpg:grpSpPr>
                        <wps:wsp>
                          <wps:cNvPr id="570" name="Freeform 535"/>
                          <wps:cNvSpPr>
                            <a:spLocks/>
                          </wps:cNvSpPr>
                          <wps:spPr bwMode="auto">
                            <a:xfrm>
                              <a:off x="2961" y="7"/>
                              <a:ext cx="15" cy="2"/>
                            </a:xfrm>
                            <a:custGeom>
                              <a:avLst/>
                              <a:gdLst>
                                <a:gd name="T0" fmla="+- 0 2961 2961"/>
                                <a:gd name="T1" fmla="*/ T0 w 15"/>
                                <a:gd name="T2" fmla="+- 0 2975 296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532"/>
                        <wpg:cNvGrpSpPr>
                          <a:grpSpLocks/>
                        </wpg:cNvGrpSpPr>
                        <wpg:grpSpPr bwMode="auto">
                          <a:xfrm>
                            <a:off x="2990" y="7"/>
                            <a:ext cx="15" cy="2"/>
                            <a:chOff x="2990" y="7"/>
                            <a:chExt cx="15" cy="2"/>
                          </a:xfrm>
                        </wpg:grpSpPr>
                        <wps:wsp>
                          <wps:cNvPr id="572" name="Freeform 533"/>
                          <wps:cNvSpPr>
                            <a:spLocks/>
                          </wps:cNvSpPr>
                          <wps:spPr bwMode="auto">
                            <a:xfrm>
                              <a:off x="2990" y="7"/>
                              <a:ext cx="15" cy="2"/>
                            </a:xfrm>
                            <a:custGeom>
                              <a:avLst/>
                              <a:gdLst>
                                <a:gd name="T0" fmla="+- 0 2990 2990"/>
                                <a:gd name="T1" fmla="*/ T0 w 15"/>
                                <a:gd name="T2" fmla="+- 0 3005 299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530"/>
                        <wpg:cNvGrpSpPr>
                          <a:grpSpLocks/>
                        </wpg:cNvGrpSpPr>
                        <wpg:grpSpPr bwMode="auto">
                          <a:xfrm>
                            <a:off x="3020" y="7"/>
                            <a:ext cx="15" cy="2"/>
                            <a:chOff x="3020" y="7"/>
                            <a:chExt cx="15" cy="2"/>
                          </a:xfrm>
                        </wpg:grpSpPr>
                        <wps:wsp>
                          <wps:cNvPr id="574" name="Freeform 531"/>
                          <wps:cNvSpPr>
                            <a:spLocks/>
                          </wps:cNvSpPr>
                          <wps:spPr bwMode="auto">
                            <a:xfrm>
                              <a:off x="3020" y="7"/>
                              <a:ext cx="15" cy="2"/>
                            </a:xfrm>
                            <a:custGeom>
                              <a:avLst/>
                              <a:gdLst>
                                <a:gd name="T0" fmla="+- 0 3020 3020"/>
                                <a:gd name="T1" fmla="*/ T0 w 15"/>
                                <a:gd name="T2" fmla="+- 0 3034 302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528"/>
                        <wpg:cNvGrpSpPr>
                          <a:grpSpLocks/>
                        </wpg:cNvGrpSpPr>
                        <wpg:grpSpPr bwMode="auto">
                          <a:xfrm>
                            <a:off x="3049" y="7"/>
                            <a:ext cx="15" cy="2"/>
                            <a:chOff x="3049" y="7"/>
                            <a:chExt cx="15" cy="2"/>
                          </a:xfrm>
                        </wpg:grpSpPr>
                        <wps:wsp>
                          <wps:cNvPr id="576" name="Freeform 529"/>
                          <wps:cNvSpPr>
                            <a:spLocks/>
                          </wps:cNvSpPr>
                          <wps:spPr bwMode="auto">
                            <a:xfrm>
                              <a:off x="3049" y="7"/>
                              <a:ext cx="15" cy="2"/>
                            </a:xfrm>
                            <a:custGeom>
                              <a:avLst/>
                              <a:gdLst>
                                <a:gd name="T0" fmla="+- 0 3049 3049"/>
                                <a:gd name="T1" fmla="*/ T0 w 15"/>
                                <a:gd name="T2" fmla="+- 0 3064 304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526"/>
                        <wpg:cNvGrpSpPr>
                          <a:grpSpLocks/>
                        </wpg:cNvGrpSpPr>
                        <wpg:grpSpPr bwMode="auto">
                          <a:xfrm>
                            <a:off x="3079" y="7"/>
                            <a:ext cx="15" cy="2"/>
                            <a:chOff x="3079" y="7"/>
                            <a:chExt cx="15" cy="2"/>
                          </a:xfrm>
                        </wpg:grpSpPr>
                        <wps:wsp>
                          <wps:cNvPr id="578" name="Freeform 527"/>
                          <wps:cNvSpPr>
                            <a:spLocks/>
                          </wps:cNvSpPr>
                          <wps:spPr bwMode="auto">
                            <a:xfrm>
                              <a:off x="3079" y="7"/>
                              <a:ext cx="15" cy="2"/>
                            </a:xfrm>
                            <a:custGeom>
                              <a:avLst/>
                              <a:gdLst>
                                <a:gd name="T0" fmla="+- 0 3079 3079"/>
                                <a:gd name="T1" fmla="*/ T0 w 15"/>
                                <a:gd name="T2" fmla="+- 0 3093 307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524"/>
                        <wpg:cNvGrpSpPr>
                          <a:grpSpLocks/>
                        </wpg:cNvGrpSpPr>
                        <wpg:grpSpPr bwMode="auto">
                          <a:xfrm>
                            <a:off x="3108" y="7"/>
                            <a:ext cx="15" cy="2"/>
                            <a:chOff x="3108" y="7"/>
                            <a:chExt cx="15" cy="2"/>
                          </a:xfrm>
                        </wpg:grpSpPr>
                        <wps:wsp>
                          <wps:cNvPr id="580" name="Freeform 525"/>
                          <wps:cNvSpPr>
                            <a:spLocks/>
                          </wps:cNvSpPr>
                          <wps:spPr bwMode="auto">
                            <a:xfrm>
                              <a:off x="3108" y="7"/>
                              <a:ext cx="15" cy="2"/>
                            </a:xfrm>
                            <a:custGeom>
                              <a:avLst/>
                              <a:gdLst>
                                <a:gd name="T0" fmla="+- 0 3108 3108"/>
                                <a:gd name="T1" fmla="*/ T0 w 15"/>
                                <a:gd name="T2" fmla="+- 0 3123 310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522"/>
                        <wpg:cNvGrpSpPr>
                          <a:grpSpLocks/>
                        </wpg:cNvGrpSpPr>
                        <wpg:grpSpPr bwMode="auto">
                          <a:xfrm>
                            <a:off x="3138" y="7"/>
                            <a:ext cx="15" cy="2"/>
                            <a:chOff x="3138" y="7"/>
                            <a:chExt cx="15" cy="2"/>
                          </a:xfrm>
                        </wpg:grpSpPr>
                        <wps:wsp>
                          <wps:cNvPr id="582" name="Freeform 523"/>
                          <wps:cNvSpPr>
                            <a:spLocks/>
                          </wps:cNvSpPr>
                          <wps:spPr bwMode="auto">
                            <a:xfrm>
                              <a:off x="3138" y="7"/>
                              <a:ext cx="15" cy="2"/>
                            </a:xfrm>
                            <a:custGeom>
                              <a:avLst/>
                              <a:gdLst>
                                <a:gd name="T0" fmla="+- 0 3138 3138"/>
                                <a:gd name="T1" fmla="*/ T0 w 15"/>
                                <a:gd name="T2" fmla="+- 0 3153 313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520"/>
                        <wpg:cNvGrpSpPr>
                          <a:grpSpLocks/>
                        </wpg:cNvGrpSpPr>
                        <wpg:grpSpPr bwMode="auto">
                          <a:xfrm>
                            <a:off x="3167" y="7"/>
                            <a:ext cx="15" cy="2"/>
                            <a:chOff x="3167" y="7"/>
                            <a:chExt cx="15" cy="2"/>
                          </a:xfrm>
                        </wpg:grpSpPr>
                        <wps:wsp>
                          <wps:cNvPr id="584" name="Freeform 521"/>
                          <wps:cNvSpPr>
                            <a:spLocks/>
                          </wps:cNvSpPr>
                          <wps:spPr bwMode="auto">
                            <a:xfrm>
                              <a:off x="3167" y="7"/>
                              <a:ext cx="15" cy="2"/>
                            </a:xfrm>
                            <a:custGeom>
                              <a:avLst/>
                              <a:gdLst>
                                <a:gd name="T0" fmla="+- 0 3167 3167"/>
                                <a:gd name="T1" fmla="*/ T0 w 15"/>
                                <a:gd name="T2" fmla="+- 0 3182 316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518"/>
                        <wpg:cNvGrpSpPr>
                          <a:grpSpLocks/>
                        </wpg:cNvGrpSpPr>
                        <wpg:grpSpPr bwMode="auto">
                          <a:xfrm>
                            <a:off x="3197" y="7"/>
                            <a:ext cx="15" cy="2"/>
                            <a:chOff x="3197" y="7"/>
                            <a:chExt cx="15" cy="2"/>
                          </a:xfrm>
                        </wpg:grpSpPr>
                        <wps:wsp>
                          <wps:cNvPr id="586" name="Freeform 519"/>
                          <wps:cNvSpPr>
                            <a:spLocks/>
                          </wps:cNvSpPr>
                          <wps:spPr bwMode="auto">
                            <a:xfrm>
                              <a:off x="3197" y="7"/>
                              <a:ext cx="15" cy="2"/>
                            </a:xfrm>
                            <a:custGeom>
                              <a:avLst/>
                              <a:gdLst>
                                <a:gd name="T0" fmla="+- 0 3197 3197"/>
                                <a:gd name="T1" fmla="*/ T0 w 15"/>
                                <a:gd name="T2" fmla="+- 0 3212 319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516"/>
                        <wpg:cNvGrpSpPr>
                          <a:grpSpLocks/>
                        </wpg:cNvGrpSpPr>
                        <wpg:grpSpPr bwMode="auto">
                          <a:xfrm>
                            <a:off x="3226" y="7"/>
                            <a:ext cx="15" cy="2"/>
                            <a:chOff x="3226" y="7"/>
                            <a:chExt cx="15" cy="2"/>
                          </a:xfrm>
                        </wpg:grpSpPr>
                        <wps:wsp>
                          <wps:cNvPr id="588" name="Freeform 517"/>
                          <wps:cNvSpPr>
                            <a:spLocks/>
                          </wps:cNvSpPr>
                          <wps:spPr bwMode="auto">
                            <a:xfrm>
                              <a:off x="3226" y="7"/>
                              <a:ext cx="15" cy="2"/>
                            </a:xfrm>
                            <a:custGeom>
                              <a:avLst/>
                              <a:gdLst>
                                <a:gd name="T0" fmla="+- 0 3226 3226"/>
                                <a:gd name="T1" fmla="*/ T0 w 15"/>
                                <a:gd name="T2" fmla="+- 0 3241 322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514"/>
                        <wpg:cNvGrpSpPr>
                          <a:grpSpLocks/>
                        </wpg:cNvGrpSpPr>
                        <wpg:grpSpPr bwMode="auto">
                          <a:xfrm>
                            <a:off x="3256" y="7"/>
                            <a:ext cx="15" cy="2"/>
                            <a:chOff x="3256" y="7"/>
                            <a:chExt cx="15" cy="2"/>
                          </a:xfrm>
                        </wpg:grpSpPr>
                        <wps:wsp>
                          <wps:cNvPr id="590" name="Freeform 515"/>
                          <wps:cNvSpPr>
                            <a:spLocks/>
                          </wps:cNvSpPr>
                          <wps:spPr bwMode="auto">
                            <a:xfrm>
                              <a:off x="3256" y="7"/>
                              <a:ext cx="15" cy="2"/>
                            </a:xfrm>
                            <a:custGeom>
                              <a:avLst/>
                              <a:gdLst>
                                <a:gd name="T0" fmla="+- 0 3256 3256"/>
                                <a:gd name="T1" fmla="*/ T0 w 15"/>
                                <a:gd name="T2" fmla="+- 0 3271 325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512"/>
                        <wpg:cNvGrpSpPr>
                          <a:grpSpLocks/>
                        </wpg:cNvGrpSpPr>
                        <wpg:grpSpPr bwMode="auto">
                          <a:xfrm>
                            <a:off x="3285" y="7"/>
                            <a:ext cx="15" cy="2"/>
                            <a:chOff x="3285" y="7"/>
                            <a:chExt cx="15" cy="2"/>
                          </a:xfrm>
                        </wpg:grpSpPr>
                        <wps:wsp>
                          <wps:cNvPr id="592" name="Freeform 513"/>
                          <wps:cNvSpPr>
                            <a:spLocks/>
                          </wps:cNvSpPr>
                          <wps:spPr bwMode="auto">
                            <a:xfrm>
                              <a:off x="3285" y="7"/>
                              <a:ext cx="15" cy="2"/>
                            </a:xfrm>
                            <a:custGeom>
                              <a:avLst/>
                              <a:gdLst>
                                <a:gd name="T0" fmla="+- 0 3285 3285"/>
                                <a:gd name="T1" fmla="*/ T0 w 15"/>
                                <a:gd name="T2" fmla="+- 0 3300 328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510"/>
                        <wpg:cNvGrpSpPr>
                          <a:grpSpLocks/>
                        </wpg:cNvGrpSpPr>
                        <wpg:grpSpPr bwMode="auto">
                          <a:xfrm>
                            <a:off x="3315" y="7"/>
                            <a:ext cx="15" cy="2"/>
                            <a:chOff x="3315" y="7"/>
                            <a:chExt cx="15" cy="2"/>
                          </a:xfrm>
                        </wpg:grpSpPr>
                        <wps:wsp>
                          <wps:cNvPr id="594" name="Freeform 511"/>
                          <wps:cNvSpPr>
                            <a:spLocks/>
                          </wps:cNvSpPr>
                          <wps:spPr bwMode="auto">
                            <a:xfrm>
                              <a:off x="3315" y="7"/>
                              <a:ext cx="15" cy="2"/>
                            </a:xfrm>
                            <a:custGeom>
                              <a:avLst/>
                              <a:gdLst>
                                <a:gd name="T0" fmla="+- 0 3315 3315"/>
                                <a:gd name="T1" fmla="*/ T0 w 15"/>
                                <a:gd name="T2" fmla="+- 0 3330 331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508"/>
                        <wpg:cNvGrpSpPr>
                          <a:grpSpLocks/>
                        </wpg:cNvGrpSpPr>
                        <wpg:grpSpPr bwMode="auto">
                          <a:xfrm>
                            <a:off x="3344" y="7"/>
                            <a:ext cx="15" cy="2"/>
                            <a:chOff x="3344" y="7"/>
                            <a:chExt cx="15" cy="2"/>
                          </a:xfrm>
                        </wpg:grpSpPr>
                        <wps:wsp>
                          <wps:cNvPr id="596" name="Freeform 509"/>
                          <wps:cNvSpPr>
                            <a:spLocks/>
                          </wps:cNvSpPr>
                          <wps:spPr bwMode="auto">
                            <a:xfrm>
                              <a:off x="3344" y="7"/>
                              <a:ext cx="15" cy="2"/>
                            </a:xfrm>
                            <a:custGeom>
                              <a:avLst/>
                              <a:gdLst>
                                <a:gd name="T0" fmla="+- 0 3344 3344"/>
                                <a:gd name="T1" fmla="*/ T0 w 15"/>
                                <a:gd name="T2" fmla="+- 0 3359 334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506"/>
                        <wpg:cNvGrpSpPr>
                          <a:grpSpLocks/>
                        </wpg:cNvGrpSpPr>
                        <wpg:grpSpPr bwMode="auto">
                          <a:xfrm>
                            <a:off x="3374" y="7"/>
                            <a:ext cx="15" cy="2"/>
                            <a:chOff x="3374" y="7"/>
                            <a:chExt cx="15" cy="2"/>
                          </a:xfrm>
                        </wpg:grpSpPr>
                        <wps:wsp>
                          <wps:cNvPr id="598" name="Freeform 507"/>
                          <wps:cNvSpPr>
                            <a:spLocks/>
                          </wps:cNvSpPr>
                          <wps:spPr bwMode="auto">
                            <a:xfrm>
                              <a:off x="3374" y="7"/>
                              <a:ext cx="15" cy="2"/>
                            </a:xfrm>
                            <a:custGeom>
                              <a:avLst/>
                              <a:gdLst>
                                <a:gd name="T0" fmla="+- 0 3374 3374"/>
                                <a:gd name="T1" fmla="*/ T0 w 15"/>
                                <a:gd name="T2" fmla="+- 0 3389 337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504"/>
                        <wpg:cNvGrpSpPr>
                          <a:grpSpLocks/>
                        </wpg:cNvGrpSpPr>
                        <wpg:grpSpPr bwMode="auto">
                          <a:xfrm>
                            <a:off x="3404" y="7"/>
                            <a:ext cx="15" cy="2"/>
                            <a:chOff x="3404" y="7"/>
                            <a:chExt cx="15" cy="2"/>
                          </a:xfrm>
                        </wpg:grpSpPr>
                        <wps:wsp>
                          <wps:cNvPr id="600" name="Freeform 505"/>
                          <wps:cNvSpPr>
                            <a:spLocks/>
                          </wps:cNvSpPr>
                          <wps:spPr bwMode="auto">
                            <a:xfrm>
                              <a:off x="3404" y="7"/>
                              <a:ext cx="15" cy="2"/>
                            </a:xfrm>
                            <a:custGeom>
                              <a:avLst/>
                              <a:gdLst>
                                <a:gd name="T0" fmla="+- 0 3404 3404"/>
                                <a:gd name="T1" fmla="*/ T0 w 15"/>
                                <a:gd name="T2" fmla="+- 0 3418 340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502"/>
                        <wpg:cNvGrpSpPr>
                          <a:grpSpLocks/>
                        </wpg:cNvGrpSpPr>
                        <wpg:grpSpPr bwMode="auto">
                          <a:xfrm>
                            <a:off x="3433" y="7"/>
                            <a:ext cx="15" cy="2"/>
                            <a:chOff x="3433" y="7"/>
                            <a:chExt cx="15" cy="2"/>
                          </a:xfrm>
                        </wpg:grpSpPr>
                        <wps:wsp>
                          <wps:cNvPr id="602" name="Freeform 503"/>
                          <wps:cNvSpPr>
                            <a:spLocks/>
                          </wps:cNvSpPr>
                          <wps:spPr bwMode="auto">
                            <a:xfrm>
                              <a:off x="3433" y="7"/>
                              <a:ext cx="15" cy="2"/>
                            </a:xfrm>
                            <a:custGeom>
                              <a:avLst/>
                              <a:gdLst>
                                <a:gd name="T0" fmla="+- 0 3433 3433"/>
                                <a:gd name="T1" fmla="*/ T0 w 15"/>
                                <a:gd name="T2" fmla="+- 0 3448 343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500"/>
                        <wpg:cNvGrpSpPr>
                          <a:grpSpLocks/>
                        </wpg:cNvGrpSpPr>
                        <wpg:grpSpPr bwMode="auto">
                          <a:xfrm>
                            <a:off x="3463" y="7"/>
                            <a:ext cx="15" cy="2"/>
                            <a:chOff x="3463" y="7"/>
                            <a:chExt cx="15" cy="2"/>
                          </a:xfrm>
                        </wpg:grpSpPr>
                        <wps:wsp>
                          <wps:cNvPr id="604" name="Freeform 501"/>
                          <wps:cNvSpPr>
                            <a:spLocks/>
                          </wps:cNvSpPr>
                          <wps:spPr bwMode="auto">
                            <a:xfrm>
                              <a:off x="3463" y="7"/>
                              <a:ext cx="15" cy="2"/>
                            </a:xfrm>
                            <a:custGeom>
                              <a:avLst/>
                              <a:gdLst>
                                <a:gd name="T0" fmla="+- 0 3463 3463"/>
                                <a:gd name="T1" fmla="*/ T0 w 15"/>
                                <a:gd name="T2" fmla="+- 0 3477 346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498"/>
                        <wpg:cNvGrpSpPr>
                          <a:grpSpLocks/>
                        </wpg:cNvGrpSpPr>
                        <wpg:grpSpPr bwMode="auto">
                          <a:xfrm>
                            <a:off x="3492" y="7"/>
                            <a:ext cx="15" cy="2"/>
                            <a:chOff x="3492" y="7"/>
                            <a:chExt cx="15" cy="2"/>
                          </a:xfrm>
                        </wpg:grpSpPr>
                        <wps:wsp>
                          <wps:cNvPr id="606" name="Freeform 499"/>
                          <wps:cNvSpPr>
                            <a:spLocks/>
                          </wps:cNvSpPr>
                          <wps:spPr bwMode="auto">
                            <a:xfrm>
                              <a:off x="3492" y="7"/>
                              <a:ext cx="15" cy="2"/>
                            </a:xfrm>
                            <a:custGeom>
                              <a:avLst/>
                              <a:gdLst>
                                <a:gd name="T0" fmla="+- 0 3492 3492"/>
                                <a:gd name="T1" fmla="*/ T0 w 15"/>
                                <a:gd name="T2" fmla="+- 0 3507 349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496"/>
                        <wpg:cNvGrpSpPr>
                          <a:grpSpLocks/>
                        </wpg:cNvGrpSpPr>
                        <wpg:grpSpPr bwMode="auto">
                          <a:xfrm>
                            <a:off x="3522" y="7"/>
                            <a:ext cx="15" cy="2"/>
                            <a:chOff x="3522" y="7"/>
                            <a:chExt cx="15" cy="2"/>
                          </a:xfrm>
                        </wpg:grpSpPr>
                        <wps:wsp>
                          <wps:cNvPr id="608" name="Freeform 497"/>
                          <wps:cNvSpPr>
                            <a:spLocks/>
                          </wps:cNvSpPr>
                          <wps:spPr bwMode="auto">
                            <a:xfrm>
                              <a:off x="3522" y="7"/>
                              <a:ext cx="15" cy="2"/>
                            </a:xfrm>
                            <a:custGeom>
                              <a:avLst/>
                              <a:gdLst>
                                <a:gd name="T0" fmla="+- 0 3522 3522"/>
                                <a:gd name="T1" fmla="*/ T0 w 15"/>
                                <a:gd name="T2" fmla="+- 0 3536 352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494"/>
                        <wpg:cNvGrpSpPr>
                          <a:grpSpLocks/>
                        </wpg:cNvGrpSpPr>
                        <wpg:grpSpPr bwMode="auto">
                          <a:xfrm>
                            <a:off x="3551" y="7"/>
                            <a:ext cx="15" cy="2"/>
                            <a:chOff x="3551" y="7"/>
                            <a:chExt cx="15" cy="2"/>
                          </a:xfrm>
                        </wpg:grpSpPr>
                        <wps:wsp>
                          <wps:cNvPr id="610" name="Freeform 495"/>
                          <wps:cNvSpPr>
                            <a:spLocks/>
                          </wps:cNvSpPr>
                          <wps:spPr bwMode="auto">
                            <a:xfrm>
                              <a:off x="3551" y="7"/>
                              <a:ext cx="15" cy="2"/>
                            </a:xfrm>
                            <a:custGeom>
                              <a:avLst/>
                              <a:gdLst>
                                <a:gd name="T0" fmla="+- 0 3551 3551"/>
                                <a:gd name="T1" fmla="*/ T0 w 15"/>
                                <a:gd name="T2" fmla="+- 0 3566 355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oup 492"/>
                        <wpg:cNvGrpSpPr>
                          <a:grpSpLocks/>
                        </wpg:cNvGrpSpPr>
                        <wpg:grpSpPr bwMode="auto">
                          <a:xfrm>
                            <a:off x="3581" y="7"/>
                            <a:ext cx="15" cy="2"/>
                            <a:chOff x="3581" y="7"/>
                            <a:chExt cx="15" cy="2"/>
                          </a:xfrm>
                        </wpg:grpSpPr>
                        <wps:wsp>
                          <wps:cNvPr id="612" name="Freeform 493"/>
                          <wps:cNvSpPr>
                            <a:spLocks/>
                          </wps:cNvSpPr>
                          <wps:spPr bwMode="auto">
                            <a:xfrm>
                              <a:off x="3581" y="7"/>
                              <a:ext cx="15" cy="2"/>
                            </a:xfrm>
                            <a:custGeom>
                              <a:avLst/>
                              <a:gdLst>
                                <a:gd name="T0" fmla="+- 0 3581 3581"/>
                                <a:gd name="T1" fmla="*/ T0 w 15"/>
                                <a:gd name="T2" fmla="+- 0 3596 358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 name="Group 490"/>
                        <wpg:cNvGrpSpPr>
                          <a:grpSpLocks/>
                        </wpg:cNvGrpSpPr>
                        <wpg:grpSpPr bwMode="auto">
                          <a:xfrm>
                            <a:off x="3610" y="7"/>
                            <a:ext cx="15" cy="2"/>
                            <a:chOff x="3610" y="7"/>
                            <a:chExt cx="15" cy="2"/>
                          </a:xfrm>
                        </wpg:grpSpPr>
                        <wps:wsp>
                          <wps:cNvPr id="614" name="Freeform 491"/>
                          <wps:cNvSpPr>
                            <a:spLocks/>
                          </wps:cNvSpPr>
                          <wps:spPr bwMode="auto">
                            <a:xfrm>
                              <a:off x="3610" y="7"/>
                              <a:ext cx="15" cy="2"/>
                            </a:xfrm>
                            <a:custGeom>
                              <a:avLst/>
                              <a:gdLst>
                                <a:gd name="T0" fmla="+- 0 3610 3610"/>
                                <a:gd name="T1" fmla="*/ T0 w 15"/>
                                <a:gd name="T2" fmla="+- 0 3625 361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 name="Group 488"/>
                        <wpg:cNvGrpSpPr>
                          <a:grpSpLocks/>
                        </wpg:cNvGrpSpPr>
                        <wpg:grpSpPr bwMode="auto">
                          <a:xfrm>
                            <a:off x="3640" y="7"/>
                            <a:ext cx="15" cy="2"/>
                            <a:chOff x="3640" y="7"/>
                            <a:chExt cx="15" cy="2"/>
                          </a:xfrm>
                        </wpg:grpSpPr>
                        <wps:wsp>
                          <wps:cNvPr id="616" name="Freeform 489"/>
                          <wps:cNvSpPr>
                            <a:spLocks/>
                          </wps:cNvSpPr>
                          <wps:spPr bwMode="auto">
                            <a:xfrm>
                              <a:off x="3640" y="7"/>
                              <a:ext cx="15" cy="2"/>
                            </a:xfrm>
                            <a:custGeom>
                              <a:avLst/>
                              <a:gdLst>
                                <a:gd name="T0" fmla="+- 0 3640 3640"/>
                                <a:gd name="T1" fmla="*/ T0 w 15"/>
                                <a:gd name="T2" fmla="+- 0 3655 364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7" name="Group 486"/>
                        <wpg:cNvGrpSpPr>
                          <a:grpSpLocks/>
                        </wpg:cNvGrpSpPr>
                        <wpg:grpSpPr bwMode="auto">
                          <a:xfrm>
                            <a:off x="3669" y="7"/>
                            <a:ext cx="15" cy="2"/>
                            <a:chOff x="3669" y="7"/>
                            <a:chExt cx="15" cy="2"/>
                          </a:xfrm>
                        </wpg:grpSpPr>
                        <wps:wsp>
                          <wps:cNvPr id="618" name="Freeform 487"/>
                          <wps:cNvSpPr>
                            <a:spLocks/>
                          </wps:cNvSpPr>
                          <wps:spPr bwMode="auto">
                            <a:xfrm>
                              <a:off x="3669" y="7"/>
                              <a:ext cx="15" cy="2"/>
                            </a:xfrm>
                            <a:custGeom>
                              <a:avLst/>
                              <a:gdLst>
                                <a:gd name="T0" fmla="+- 0 3669 3669"/>
                                <a:gd name="T1" fmla="*/ T0 w 15"/>
                                <a:gd name="T2" fmla="+- 0 3684 366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9" name="Group 484"/>
                        <wpg:cNvGrpSpPr>
                          <a:grpSpLocks/>
                        </wpg:cNvGrpSpPr>
                        <wpg:grpSpPr bwMode="auto">
                          <a:xfrm>
                            <a:off x="3699" y="7"/>
                            <a:ext cx="15" cy="2"/>
                            <a:chOff x="3699" y="7"/>
                            <a:chExt cx="15" cy="2"/>
                          </a:xfrm>
                        </wpg:grpSpPr>
                        <wps:wsp>
                          <wps:cNvPr id="620" name="Freeform 485"/>
                          <wps:cNvSpPr>
                            <a:spLocks/>
                          </wps:cNvSpPr>
                          <wps:spPr bwMode="auto">
                            <a:xfrm>
                              <a:off x="3699" y="7"/>
                              <a:ext cx="15" cy="2"/>
                            </a:xfrm>
                            <a:custGeom>
                              <a:avLst/>
                              <a:gdLst>
                                <a:gd name="T0" fmla="+- 0 3699 3699"/>
                                <a:gd name="T1" fmla="*/ T0 w 15"/>
                                <a:gd name="T2" fmla="+- 0 3714 369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1" name="Group 482"/>
                        <wpg:cNvGrpSpPr>
                          <a:grpSpLocks/>
                        </wpg:cNvGrpSpPr>
                        <wpg:grpSpPr bwMode="auto">
                          <a:xfrm>
                            <a:off x="3728" y="7"/>
                            <a:ext cx="15" cy="2"/>
                            <a:chOff x="3728" y="7"/>
                            <a:chExt cx="15" cy="2"/>
                          </a:xfrm>
                        </wpg:grpSpPr>
                        <wps:wsp>
                          <wps:cNvPr id="622" name="Freeform 483"/>
                          <wps:cNvSpPr>
                            <a:spLocks/>
                          </wps:cNvSpPr>
                          <wps:spPr bwMode="auto">
                            <a:xfrm>
                              <a:off x="3728" y="7"/>
                              <a:ext cx="15" cy="2"/>
                            </a:xfrm>
                            <a:custGeom>
                              <a:avLst/>
                              <a:gdLst>
                                <a:gd name="T0" fmla="+- 0 3728 3728"/>
                                <a:gd name="T1" fmla="*/ T0 w 15"/>
                                <a:gd name="T2" fmla="+- 0 3743 372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3" name="Group 480"/>
                        <wpg:cNvGrpSpPr>
                          <a:grpSpLocks/>
                        </wpg:cNvGrpSpPr>
                        <wpg:grpSpPr bwMode="auto">
                          <a:xfrm>
                            <a:off x="3758" y="7"/>
                            <a:ext cx="15" cy="2"/>
                            <a:chOff x="3758" y="7"/>
                            <a:chExt cx="15" cy="2"/>
                          </a:xfrm>
                        </wpg:grpSpPr>
                        <wps:wsp>
                          <wps:cNvPr id="624" name="Freeform 481"/>
                          <wps:cNvSpPr>
                            <a:spLocks/>
                          </wps:cNvSpPr>
                          <wps:spPr bwMode="auto">
                            <a:xfrm>
                              <a:off x="3758" y="7"/>
                              <a:ext cx="15" cy="2"/>
                            </a:xfrm>
                            <a:custGeom>
                              <a:avLst/>
                              <a:gdLst>
                                <a:gd name="T0" fmla="+- 0 3758 3758"/>
                                <a:gd name="T1" fmla="*/ T0 w 15"/>
                                <a:gd name="T2" fmla="+- 0 3773 375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478"/>
                        <wpg:cNvGrpSpPr>
                          <a:grpSpLocks/>
                        </wpg:cNvGrpSpPr>
                        <wpg:grpSpPr bwMode="auto">
                          <a:xfrm>
                            <a:off x="3787" y="7"/>
                            <a:ext cx="15" cy="2"/>
                            <a:chOff x="3787" y="7"/>
                            <a:chExt cx="15" cy="2"/>
                          </a:xfrm>
                        </wpg:grpSpPr>
                        <wps:wsp>
                          <wps:cNvPr id="626" name="Freeform 479"/>
                          <wps:cNvSpPr>
                            <a:spLocks/>
                          </wps:cNvSpPr>
                          <wps:spPr bwMode="auto">
                            <a:xfrm>
                              <a:off x="3787" y="7"/>
                              <a:ext cx="15" cy="2"/>
                            </a:xfrm>
                            <a:custGeom>
                              <a:avLst/>
                              <a:gdLst>
                                <a:gd name="T0" fmla="+- 0 3787 3787"/>
                                <a:gd name="T1" fmla="*/ T0 w 15"/>
                                <a:gd name="T2" fmla="+- 0 3802 378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476"/>
                        <wpg:cNvGrpSpPr>
                          <a:grpSpLocks/>
                        </wpg:cNvGrpSpPr>
                        <wpg:grpSpPr bwMode="auto">
                          <a:xfrm>
                            <a:off x="3817" y="7"/>
                            <a:ext cx="15" cy="2"/>
                            <a:chOff x="3817" y="7"/>
                            <a:chExt cx="15" cy="2"/>
                          </a:xfrm>
                        </wpg:grpSpPr>
                        <wps:wsp>
                          <wps:cNvPr id="628" name="Freeform 477"/>
                          <wps:cNvSpPr>
                            <a:spLocks/>
                          </wps:cNvSpPr>
                          <wps:spPr bwMode="auto">
                            <a:xfrm>
                              <a:off x="3817" y="7"/>
                              <a:ext cx="15" cy="2"/>
                            </a:xfrm>
                            <a:custGeom>
                              <a:avLst/>
                              <a:gdLst>
                                <a:gd name="T0" fmla="+- 0 3817 3817"/>
                                <a:gd name="T1" fmla="*/ T0 w 15"/>
                                <a:gd name="T2" fmla="+- 0 3832 381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474"/>
                        <wpg:cNvGrpSpPr>
                          <a:grpSpLocks/>
                        </wpg:cNvGrpSpPr>
                        <wpg:grpSpPr bwMode="auto">
                          <a:xfrm>
                            <a:off x="3847" y="7"/>
                            <a:ext cx="15" cy="2"/>
                            <a:chOff x="3847" y="7"/>
                            <a:chExt cx="15" cy="2"/>
                          </a:xfrm>
                        </wpg:grpSpPr>
                        <wps:wsp>
                          <wps:cNvPr id="630" name="Freeform 475"/>
                          <wps:cNvSpPr>
                            <a:spLocks/>
                          </wps:cNvSpPr>
                          <wps:spPr bwMode="auto">
                            <a:xfrm>
                              <a:off x="3847" y="7"/>
                              <a:ext cx="15" cy="2"/>
                            </a:xfrm>
                            <a:custGeom>
                              <a:avLst/>
                              <a:gdLst>
                                <a:gd name="T0" fmla="+- 0 3847 3847"/>
                                <a:gd name="T1" fmla="*/ T0 w 15"/>
                                <a:gd name="T2" fmla="+- 0 3861 384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 name="Group 472"/>
                        <wpg:cNvGrpSpPr>
                          <a:grpSpLocks/>
                        </wpg:cNvGrpSpPr>
                        <wpg:grpSpPr bwMode="auto">
                          <a:xfrm>
                            <a:off x="3876" y="7"/>
                            <a:ext cx="15" cy="2"/>
                            <a:chOff x="3876" y="7"/>
                            <a:chExt cx="15" cy="2"/>
                          </a:xfrm>
                        </wpg:grpSpPr>
                        <wps:wsp>
                          <wps:cNvPr id="632" name="Freeform 473"/>
                          <wps:cNvSpPr>
                            <a:spLocks/>
                          </wps:cNvSpPr>
                          <wps:spPr bwMode="auto">
                            <a:xfrm>
                              <a:off x="3876" y="7"/>
                              <a:ext cx="15" cy="2"/>
                            </a:xfrm>
                            <a:custGeom>
                              <a:avLst/>
                              <a:gdLst>
                                <a:gd name="T0" fmla="+- 0 3876 3876"/>
                                <a:gd name="T1" fmla="*/ T0 w 15"/>
                                <a:gd name="T2" fmla="+- 0 3891 387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 name="Group 470"/>
                        <wpg:cNvGrpSpPr>
                          <a:grpSpLocks/>
                        </wpg:cNvGrpSpPr>
                        <wpg:grpSpPr bwMode="auto">
                          <a:xfrm>
                            <a:off x="3906" y="7"/>
                            <a:ext cx="15" cy="2"/>
                            <a:chOff x="3906" y="7"/>
                            <a:chExt cx="15" cy="2"/>
                          </a:xfrm>
                        </wpg:grpSpPr>
                        <wps:wsp>
                          <wps:cNvPr id="634" name="Freeform 471"/>
                          <wps:cNvSpPr>
                            <a:spLocks/>
                          </wps:cNvSpPr>
                          <wps:spPr bwMode="auto">
                            <a:xfrm>
                              <a:off x="3906" y="7"/>
                              <a:ext cx="15" cy="2"/>
                            </a:xfrm>
                            <a:custGeom>
                              <a:avLst/>
                              <a:gdLst>
                                <a:gd name="T0" fmla="+- 0 3906 3906"/>
                                <a:gd name="T1" fmla="*/ T0 w 15"/>
                                <a:gd name="T2" fmla="+- 0 3920 3906"/>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5" name="Group 468"/>
                        <wpg:cNvGrpSpPr>
                          <a:grpSpLocks/>
                        </wpg:cNvGrpSpPr>
                        <wpg:grpSpPr bwMode="auto">
                          <a:xfrm>
                            <a:off x="3935" y="7"/>
                            <a:ext cx="15" cy="2"/>
                            <a:chOff x="3935" y="7"/>
                            <a:chExt cx="15" cy="2"/>
                          </a:xfrm>
                        </wpg:grpSpPr>
                        <wps:wsp>
                          <wps:cNvPr id="636" name="Freeform 469"/>
                          <wps:cNvSpPr>
                            <a:spLocks/>
                          </wps:cNvSpPr>
                          <wps:spPr bwMode="auto">
                            <a:xfrm>
                              <a:off x="3935" y="7"/>
                              <a:ext cx="15" cy="2"/>
                            </a:xfrm>
                            <a:custGeom>
                              <a:avLst/>
                              <a:gdLst>
                                <a:gd name="T0" fmla="+- 0 3935 3935"/>
                                <a:gd name="T1" fmla="*/ T0 w 15"/>
                                <a:gd name="T2" fmla="+- 0 3950 393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7" name="Group 466"/>
                        <wpg:cNvGrpSpPr>
                          <a:grpSpLocks/>
                        </wpg:cNvGrpSpPr>
                        <wpg:grpSpPr bwMode="auto">
                          <a:xfrm>
                            <a:off x="3965" y="7"/>
                            <a:ext cx="15" cy="2"/>
                            <a:chOff x="3965" y="7"/>
                            <a:chExt cx="15" cy="2"/>
                          </a:xfrm>
                        </wpg:grpSpPr>
                        <wps:wsp>
                          <wps:cNvPr id="638" name="Freeform 467"/>
                          <wps:cNvSpPr>
                            <a:spLocks/>
                          </wps:cNvSpPr>
                          <wps:spPr bwMode="auto">
                            <a:xfrm>
                              <a:off x="3965" y="7"/>
                              <a:ext cx="15" cy="2"/>
                            </a:xfrm>
                            <a:custGeom>
                              <a:avLst/>
                              <a:gdLst>
                                <a:gd name="T0" fmla="+- 0 3965 3965"/>
                                <a:gd name="T1" fmla="*/ T0 w 15"/>
                                <a:gd name="T2" fmla="+- 0 3979 396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464"/>
                        <wpg:cNvGrpSpPr>
                          <a:grpSpLocks/>
                        </wpg:cNvGrpSpPr>
                        <wpg:grpSpPr bwMode="auto">
                          <a:xfrm>
                            <a:off x="3994" y="7"/>
                            <a:ext cx="15" cy="2"/>
                            <a:chOff x="3994" y="7"/>
                            <a:chExt cx="15" cy="2"/>
                          </a:xfrm>
                        </wpg:grpSpPr>
                        <wps:wsp>
                          <wps:cNvPr id="640" name="Freeform 465"/>
                          <wps:cNvSpPr>
                            <a:spLocks/>
                          </wps:cNvSpPr>
                          <wps:spPr bwMode="auto">
                            <a:xfrm>
                              <a:off x="3994" y="7"/>
                              <a:ext cx="15" cy="2"/>
                            </a:xfrm>
                            <a:custGeom>
                              <a:avLst/>
                              <a:gdLst>
                                <a:gd name="T0" fmla="+- 0 3994 3994"/>
                                <a:gd name="T1" fmla="*/ T0 w 15"/>
                                <a:gd name="T2" fmla="+- 0 4009 399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 name="Group 462"/>
                        <wpg:cNvGrpSpPr>
                          <a:grpSpLocks/>
                        </wpg:cNvGrpSpPr>
                        <wpg:grpSpPr bwMode="auto">
                          <a:xfrm>
                            <a:off x="4024" y="7"/>
                            <a:ext cx="15" cy="2"/>
                            <a:chOff x="4024" y="7"/>
                            <a:chExt cx="15" cy="2"/>
                          </a:xfrm>
                        </wpg:grpSpPr>
                        <wps:wsp>
                          <wps:cNvPr id="642" name="Freeform 463"/>
                          <wps:cNvSpPr>
                            <a:spLocks/>
                          </wps:cNvSpPr>
                          <wps:spPr bwMode="auto">
                            <a:xfrm>
                              <a:off x="4024" y="7"/>
                              <a:ext cx="15" cy="2"/>
                            </a:xfrm>
                            <a:custGeom>
                              <a:avLst/>
                              <a:gdLst>
                                <a:gd name="T0" fmla="+- 0 4024 4024"/>
                                <a:gd name="T1" fmla="*/ T0 w 15"/>
                                <a:gd name="T2" fmla="+- 0 4039 402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460"/>
                        <wpg:cNvGrpSpPr>
                          <a:grpSpLocks/>
                        </wpg:cNvGrpSpPr>
                        <wpg:grpSpPr bwMode="auto">
                          <a:xfrm>
                            <a:off x="4053" y="7"/>
                            <a:ext cx="15" cy="2"/>
                            <a:chOff x="4053" y="7"/>
                            <a:chExt cx="15" cy="2"/>
                          </a:xfrm>
                        </wpg:grpSpPr>
                        <wps:wsp>
                          <wps:cNvPr id="644" name="Freeform 461"/>
                          <wps:cNvSpPr>
                            <a:spLocks/>
                          </wps:cNvSpPr>
                          <wps:spPr bwMode="auto">
                            <a:xfrm>
                              <a:off x="4053" y="7"/>
                              <a:ext cx="15" cy="2"/>
                            </a:xfrm>
                            <a:custGeom>
                              <a:avLst/>
                              <a:gdLst>
                                <a:gd name="T0" fmla="+- 0 4053 4053"/>
                                <a:gd name="T1" fmla="*/ T0 w 15"/>
                                <a:gd name="T2" fmla="+- 0 4068 405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 name="Group 458"/>
                        <wpg:cNvGrpSpPr>
                          <a:grpSpLocks/>
                        </wpg:cNvGrpSpPr>
                        <wpg:grpSpPr bwMode="auto">
                          <a:xfrm>
                            <a:off x="4083" y="7"/>
                            <a:ext cx="15" cy="2"/>
                            <a:chOff x="4083" y="7"/>
                            <a:chExt cx="15" cy="2"/>
                          </a:xfrm>
                        </wpg:grpSpPr>
                        <wps:wsp>
                          <wps:cNvPr id="646" name="Freeform 459"/>
                          <wps:cNvSpPr>
                            <a:spLocks/>
                          </wps:cNvSpPr>
                          <wps:spPr bwMode="auto">
                            <a:xfrm>
                              <a:off x="4083" y="7"/>
                              <a:ext cx="15" cy="2"/>
                            </a:xfrm>
                            <a:custGeom>
                              <a:avLst/>
                              <a:gdLst>
                                <a:gd name="T0" fmla="+- 0 4083 4083"/>
                                <a:gd name="T1" fmla="*/ T0 w 15"/>
                                <a:gd name="T2" fmla="+- 0 4098 408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 name="Group 456"/>
                        <wpg:cNvGrpSpPr>
                          <a:grpSpLocks/>
                        </wpg:cNvGrpSpPr>
                        <wpg:grpSpPr bwMode="auto">
                          <a:xfrm>
                            <a:off x="4112" y="7"/>
                            <a:ext cx="15" cy="2"/>
                            <a:chOff x="4112" y="7"/>
                            <a:chExt cx="15" cy="2"/>
                          </a:xfrm>
                        </wpg:grpSpPr>
                        <wps:wsp>
                          <wps:cNvPr id="648" name="Freeform 457"/>
                          <wps:cNvSpPr>
                            <a:spLocks/>
                          </wps:cNvSpPr>
                          <wps:spPr bwMode="auto">
                            <a:xfrm>
                              <a:off x="4112" y="7"/>
                              <a:ext cx="15" cy="2"/>
                            </a:xfrm>
                            <a:custGeom>
                              <a:avLst/>
                              <a:gdLst>
                                <a:gd name="T0" fmla="+- 0 4112 4112"/>
                                <a:gd name="T1" fmla="*/ T0 w 15"/>
                                <a:gd name="T2" fmla="+- 0 4127 411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9" name="Group 454"/>
                        <wpg:cNvGrpSpPr>
                          <a:grpSpLocks/>
                        </wpg:cNvGrpSpPr>
                        <wpg:grpSpPr bwMode="auto">
                          <a:xfrm>
                            <a:off x="4142" y="7"/>
                            <a:ext cx="15" cy="2"/>
                            <a:chOff x="4142" y="7"/>
                            <a:chExt cx="15" cy="2"/>
                          </a:xfrm>
                        </wpg:grpSpPr>
                        <wps:wsp>
                          <wps:cNvPr id="650" name="Freeform 455"/>
                          <wps:cNvSpPr>
                            <a:spLocks/>
                          </wps:cNvSpPr>
                          <wps:spPr bwMode="auto">
                            <a:xfrm>
                              <a:off x="4142" y="7"/>
                              <a:ext cx="15" cy="2"/>
                            </a:xfrm>
                            <a:custGeom>
                              <a:avLst/>
                              <a:gdLst>
                                <a:gd name="T0" fmla="+- 0 4142 4142"/>
                                <a:gd name="T1" fmla="*/ T0 w 15"/>
                                <a:gd name="T2" fmla="+- 0 4157 414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 name="Group 452"/>
                        <wpg:cNvGrpSpPr>
                          <a:grpSpLocks/>
                        </wpg:cNvGrpSpPr>
                        <wpg:grpSpPr bwMode="auto">
                          <a:xfrm>
                            <a:off x="4171" y="7"/>
                            <a:ext cx="15" cy="2"/>
                            <a:chOff x="4171" y="7"/>
                            <a:chExt cx="15" cy="2"/>
                          </a:xfrm>
                        </wpg:grpSpPr>
                        <wps:wsp>
                          <wps:cNvPr id="652" name="Freeform 453"/>
                          <wps:cNvSpPr>
                            <a:spLocks/>
                          </wps:cNvSpPr>
                          <wps:spPr bwMode="auto">
                            <a:xfrm>
                              <a:off x="4171" y="7"/>
                              <a:ext cx="15" cy="2"/>
                            </a:xfrm>
                            <a:custGeom>
                              <a:avLst/>
                              <a:gdLst>
                                <a:gd name="T0" fmla="+- 0 4171 4171"/>
                                <a:gd name="T1" fmla="*/ T0 w 15"/>
                                <a:gd name="T2" fmla="+- 0 4186 417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 name="Group 450"/>
                        <wpg:cNvGrpSpPr>
                          <a:grpSpLocks/>
                        </wpg:cNvGrpSpPr>
                        <wpg:grpSpPr bwMode="auto">
                          <a:xfrm>
                            <a:off x="4201" y="7"/>
                            <a:ext cx="15" cy="2"/>
                            <a:chOff x="4201" y="7"/>
                            <a:chExt cx="15" cy="2"/>
                          </a:xfrm>
                        </wpg:grpSpPr>
                        <wps:wsp>
                          <wps:cNvPr id="654" name="Freeform 451"/>
                          <wps:cNvSpPr>
                            <a:spLocks/>
                          </wps:cNvSpPr>
                          <wps:spPr bwMode="auto">
                            <a:xfrm>
                              <a:off x="4201" y="7"/>
                              <a:ext cx="15" cy="2"/>
                            </a:xfrm>
                            <a:custGeom>
                              <a:avLst/>
                              <a:gdLst>
                                <a:gd name="T0" fmla="+- 0 4201 4201"/>
                                <a:gd name="T1" fmla="*/ T0 w 15"/>
                                <a:gd name="T2" fmla="+- 0 4216 420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 name="Group 448"/>
                        <wpg:cNvGrpSpPr>
                          <a:grpSpLocks/>
                        </wpg:cNvGrpSpPr>
                        <wpg:grpSpPr bwMode="auto">
                          <a:xfrm>
                            <a:off x="4230" y="7"/>
                            <a:ext cx="15" cy="2"/>
                            <a:chOff x="4230" y="7"/>
                            <a:chExt cx="15" cy="2"/>
                          </a:xfrm>
                        </wpg:grpSpPr>
                        <wps:wsp>
                          <wps:cNvPr id="656" name="Freeform 449"/>
                          <wps:cNvSpPr>
                            <a:spLocks/>
                          </wps:cNvSpPr>
                          <wps:spPr bwMode="auto">
                            <a:xfrm>
                              <a:off x="4230" y="7"/>
                              <a:ext cx="15" cy="2"/>
                            </a:xfrm>
                            <a:custGeom>
                              <a:avLst/>
                              <a:gdLst>
                                <a:gd name="T0" fmla="+- 0 4230 4230"/>
                                <a:gd name="T1" fmla="*/ T0 w 15"/>
                                <a:gd name="T2" fmla="+- 0 4245 423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 name="Group 446"/>
                        <wpg:cNvGrpSpPr>
                          <a:grpSpLocks/>
                        </wpg:cNvGrpSpPr>
                        <wpg:grpSpPr bwMode="auto">
                          <a:xfrm>
                            <a:off x="4260" y="7"/>
                            <a:ext cx="15" cy="2"/>
                            <a:chOff x="4260" y="7"/>
                            <a:chExt cx="15" cy="2"/>
                          </a:xfrm>
                        </wpg:grpSpPr>
                        <wps:wsp>
                          <wps:cNvPr id="658" name="Freeform 447"/>
                          <wps:cNvSpPr>
                            <a:spLocks/>
                          </wps:cNvSpPr>
                          <wps:spPr bwMode="auto">
                            <a:xfrm>
                              <a:off x="4260" y="7"/>
                              <a:ext cx="15" cy="2"/>
                            </a:xfrm>
                            <a:custGeom>
                              <a:avLst/>
                              <a:gdLst>
                                <a:gd name="T0" fmla="+- 0 4260 4260"/>
                                <a:gd name="T1" fmla="*/ T0 w 15"/>
                                <a:gd name="T2" fmla="+- 0 4275 426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 name="Group 444"/>
                        <wpg:cNvGrpSpPr>
                          <a:grpSpLocks/>
                        </wpg:cNvGrpSpPr>
                        <wpg:grpSpPr bwMode="auto">
                          <a:xfrm>
                            <a:off x="4290" y="7"/>
                            <a:ext cx="15" cy="2"/>
                            <a:chOff x="4290" y="7"/>
                            <a:chExt cx="15" cy="2"/>
                          </a:xfrm>
                        </wpg:grpSpPr>
                        <wps:wsp>
                          <wps:cNvPr id="660" name="Freeform 445"/>
                          <wps:cNvSpPr>
                            <a:spLocks/>
                          </wps:cNvSpPr>
                          <wps:spPr bwMode="auto">
                            <a:xfrm>
                              <a:off x="4290" y="7"/>
                              <a:ext cx="15" cy="2"/>
                            </a:xfrm>
                            <a:custGeom>
                              <a:avLst/>
                              <a:gdLst>
                                <a:gd name="T0" fmla="+- 0 4290 4290"/>
                                <a:gd name="T1" fmla="*/ T0 w 15"/>
                                <a:gd name="T2" fmla="+- 0 4304 429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 name="Group 442"/>
                        <wpg:cNvGrpSpPr>
                          <a:grpSpLocks/>
                        </wpg:cNvGrpSpPr>
                        <wpg:grpSpPr bwMode="auto">
                          <a:xfrm>
                            <a:off x="4319" y="7"/>
                            <a:ext cx="15" cy="2"/>
                            <a:chOff x="4319" y="7"/>
                            <a:chExt cx="15" cy="2"/>
                          </a:xfrm>
                        </wpg:grpSpPr>
                        <wps:wsp>
                          <wps:cNvPr id="662" name="Freeform 443"/>
                          <wps:cNvSpPr>
                            <a:spLocks/>
                          </wps:cNvSpPr>
                          <wps:spPr bwMode="auto">
                            <a:xfrm>
                              <a:off x="4319" y="7"/>
                              <a:ext cx="15" cy="2"/>
                            </a:xfrm>
                            <a:custGeom>
                              <a:avLst/>
                              <a:gdLst>
                                <a:gd name="T0" fmla="+- 0 4319 4319"/>
                                <a:gd name="T1" fmla="*/ T0 w 15"/>
                                <a:gd name="T2" fmla="+- 0 4334 431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 name="Group 440"/>
                        <wpg:cNvGrpSpPr>
                          <a:grpSpLocks/>
                        </wpg:cNvGrpSpPr>
                        <wpg:grpSpPr bwMode="auto">
                          <a:xfrm>
                            <a:off x="4349" y="7"/>
                            <a:ext cx="15" cy="2"/>
                            <a:chOff x="4349" y="7"/>
                            <a:chExt cx="15" cy="2"/>
                          </a:xfrm>
                        </wpg:grpSpPr>
                        <wps:wsp>
                          <wps:cNvPr id="664" name="Freeform 441"/>
                          <wps:cNvSpPr>
                            <a:spLocks/>
                          </wps:cNvSpPr>
                          <wps:spPr bwMode="auto">
                            <a:xfrm>
                              <a:off x="4349" y="7"/>
                              <a:ext cx="15" cy="2"/>
                            </a:xfrm>
                            <a:custGeom>
                              <a:avLst/>
                              <a:gdLst>
                                <a:gd name="T0" fmla="+- 0 4349 4349"/>
                                <a:gd name="T1" fmla="*/ T0 w 15"/>
                                <a:gd name="T2" fmla="+- 0 4363 4349"/>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5" name="Group 438"/>
                        <wpg:cNvGrpSpPr>
                          <a:grpSpLocks/>
                        </wpg:cNvGrpSpPr>
                        <wpg:grpSpPr bwMode="auto">
                          <a:xfrm>
                            <a:off x="4378" y="7"/>
                            <a:ext cx="15" cy="2"/>
                            <a:chOff x="4378" y="7"/>
                            <a:chExt cx="15" cy="2"/>
                          </a:xfrm>
                        </wpg:grpSpPr>
                        <wps:wsp>
                          <wps:cNvPr id="666" name="Freeform 439"/>
                          <wps:cNvSpPr>
                            <a:spLocks/>
                          </wps:cNvSpPr>
                          <wps:spPr bwMode="auto">
                            <a:xfrm>
                              <a:off x="4378" y="7"/>
                              <a:ext cx="15" cy="2"/>
                            </a:xfrm>
                            <a:custGeom>
                              <a:avLst/>
                              <a:gdLst>
                                <a:gd name="T0" fmla="+- 0 4378 4378"/>
                                <a:gd name="T1" fmla="*/ T0 w 15"/>
                                <a:gd name="T2" fmla="+- 0 4393 437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 name="Group 436"/>
                        <wpg:cNvGrpSpPr>
                          <a:grpSpLocks/>
                        </wpg:cNvGrpSpPr>
                        <wpg:grpSpPr bwMode="auto">
                          <a:xfrm>
                            <a:off x="4408" y="7"/>
                            <a:ext cx="15" cy="2"/>
                            <a:chOff x="4408" y="7"/>
                            <a:chExt cx="15" cy="2"/>
                          </a:xfrm>
                        </wpg:grpSpPr>
                        <wps:wsp>
                          <wps:cNvPr id="668" name="Freeform 437"/>
                          <wps:cNvSpPr>
                            <a:spLocks/>
                          </wps:cNvSpPr>
                          <wps:spPr bwMode="auto">
                            <a:xfrm>
                              <a:off x="4408" y="7"/>
                              <a:ext cx="15" cy="2"/>
                            </a:xfrm>
                            <a:custGeom>
                              <a:avLst/>
                              <a:gdLst>
                                <a:gd name="T0" fmla="+- 0 4408 4408"/>
                                <a:gd name="T1" fmla="*/ T0 w 15"/>
                                <a:gd name="T2" fmla="+- 0 4422 4408"/>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9" name="Group 434"/>
                        <wpg:cNvGrpSpPr>
                          <a:grpSpLocks/>
                        </wpg:cNvGrpSpPr>
                        <wpg:grpSpPr bwMode="auto">
                          <a:xfrm>
                            <a:off x="4437" y="7"/>
                            <a:ext cx="15" cy="2"/>
                            <a:chOff x="4437" y="7"/>
                            <a:chExt cx="15" cy="2"/>
                          </a:xfrm>
                        </wpg:grpSpPr>
                        <wps:wsp>
                          <wps:cNvPr id="670" name="Freeform 435"/>
                          <wps:cNvSpPr>
                            <a:spLocks/>
                          </wps:cNvSpPr>
                          <wps:spPr bwMode="auto">
                            <a:xfrm>
                              <a:off x="4437" y="7"/>
                              <a:ext cx="15" cy="2"/>
                            </a:xfrm>
                            <a:custGeom>
                              <a:avLst/>
                              <a:gdLst>
                                <a:gd name="T0" fmla="+- 0 4437 4437"/>
                                <a:gd name="T1" fmla="*/ T0 w 15"/>
                                <a:gd name="T2" fmla="+- 0 4452 443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1" name="Group 432"/>
                        <wpg:cNvGrpSpPr>
                          <a:grpSpLocks/>
                        </wpg:cNvGrpSpPr>
                        <wpg:grpSpPr bwMode="auto">
                          <a:xfrm>
                            <a:off x="4467" y="7"/>
                            <a:ext cx="15" cy="2"/>
                            <a:chOff x="4467" y="7"/>
                            <a:chExt cx="15" cy="2"/>
                          </a:xfrm>
                        </wpg:grpSpPr>
                        <wps:wsp>
                          <wps:cNvPr id="672" name="Freeform 433"/>
                          <wps:cNvSpPr>
                            <a:spLocks/>
                          </wps:cNvSpPr>
                          <wps:spPr bwMode="auto">
                            <a:xfrm>
                              <a:off x="4467" y="7"/>
                              <a:ext cx="15" cy="2"/>
                            </a:xfrm>
                            <a:custGeom>
                              <a:avLst/>
                              <a:gdLst>
                                <a:gd name="T0" fmla="+- 0 4467 4467"/>
                                <a:gd name="T1" fmla="*/ T0 w 15"/>
                                <a:gd name="T2" fmla="+- 0 4481 4467"/>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 name="Group 430"/>
                        <wpg:cNvGrpSpPr>
                          <a:grpSpLocks/>
                        </wpg:cNvGrpSpPr>
                        <wpg:grpSpPr bwMode="auto">
                          <a:xfrm>
                            <a:off x="4496" y="7"/>
                            <a:ext cx="15" cy="2"/>
                            <a:chOff x="4496" y="7"/>
                            <a:chExt cx="15" cy="2"/>
                          </a:xfrm>
                        </wpg:grpSpPr>
                        <wps:wsp>
                          <wps:cNvPr id="674" name="Freeform 431"/>
                          <wps:cNvSpPr>
                            <a:spLocks/>
                          </wps:cNvSpPr>
                          <wps:spPr bwMode="auto">
                            <a:xfrm>
                              <a:off x="4496" y="7"/>
                              <a:ext cx="15" cy="2"/>
                            </a:xfrm>
                            <a:custGeom>
                              <a:avLst/>
                              <a:gdLst>
                                <a:gd name="T0" fmla="+- 0 4496 4496"/>
                                <a:gd name="T1" fmla="*/ T0 w 15"/>
                                <a:gd name="T2" fmla="+- 0 4511 449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 name="Group 428"/>
                        <wpg:cNvGrpSpPr>
                          <a:grpSpLocks/>
                        </wpg:cNvGrpSpPr>
                        <wpg:grpSpPr bwMode="auto">
                          <a:xfrm>
                            <a:off x="4526" y="7"/>
                            <a:ext cx="15" cy="2"/>
                            <a:chOff x="4526" y="7"/>
                            <a:chExt cx="15" cy="2"/>
                          </a:xfrm>
                        </wpg:grpSpPr>
                        <wps:wsp>
                          <wps:cNvPr id="676" name="Freeform 429"/>
                          <wps:cNvSpPr>
                            <a:spLocks/>
                          </wps:cNvSpPr>
                          <wps:spPr bwMode="auto">
                            <a:xfrm>
                              <a:off x="4526" y="7"/>
                              <a:ext cx="15" cy="2"/>
                            </a:xfrm>
                            <a:custGeom>
                              <a:avLst/>
                              <a:gdLst>
                                <a:gd name="T0" fmla="+- 0 4526 4526"/>
                                <a:gd name="T1" fmla="*/ T0 w 15"/>
                                <a:gd name="T2" fmla="+- 0 4541 452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 name="Group 426"/>
                        <wpg:cNvGrpSpPr>
                          <a:grpSpLocks/>
                        </wpg:cNvGrpSpPr>
                        <wpg:grpSpPr bwMode="auto">
                          <a:xfrm>
                            <a:off x="4555" y="7"/>
                            <a:ext cx="15" cy="2"/>
                            <a:chOff x="4555" y="7"/>
                            <a:chExt cx="15" cy="2"/>
                          </a:xfrm>
                        </wpg:grpSpPr>
                        <wps:wsp>
                          <wps:cNvPr id="678" name="Freeform 427"/>
                          <wps:cNvSpPr>
                            <a:spLocks/>
                          </wps:cNvSpPr>
                          <wps:spPr bwMode="auto">
                            <a:xfrm>
                              <a:off x="4555" y="7"/>
                              <a:ext cx="15" cy="2"/>
                            </a:xfrm>
                            <a:custGeom>
                              <a:avLst/>
                              <a:gdLst>
                                <a:gd name="T0" fmla="+- 0 4555 4555"/>
                                <a:gd name="T1" fmla="*/ T0 w 15"/>
                                <a:gd name="T2" fmla="+- 0 4570 455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 name="Group 424"/>
                        <wpg:cNvGrpSpPr>
                          <a:grpSpLocks/>
                        </wpg:cNvGrpSpPr>
                        <wpg:grpSpPr bwMode="auto">
                          <a:xfrm>
                            <a:off x="4585" y="7"/>
                            <a:ext cx="15" cy="2"/>
                            <a:chOff x="4585" y="7"/>
                            <a:chExt cx="15" cy="2"/>
                          </a:xfrm>
                        </wpg:grpSpPr>
                        <wps:wsp>
                          <wps:cNvPr id="680" name="Freeform 425"/>
                          <wps:cNvSpPr>
                            <a:spLocks/>
                          </wps:cNvSpPr>
                          <wps:spPr bwMode="auto">
                            <a:xfrm>
                              <a:off x="4585" y="7"/>
                              <a:ext cx="15" cy="2"/>
                            </a:xfrm>
                            <a:custGeom>
                              <a:avLst/>
                              <a:gdLst>
                                <a:gd name="T0" fmla="+- 0 4585 4585"/>
                                <a:gd name="T1" fmla="*/ T0 w 15"/>
                                <a:gd name="T2" fmla="+- 0 4600 458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 name="Group 422"/>
                        <wpg:cNvGrpSpPr>
                          <a:grpSpLocks/>
                        </wpg:cNvGrpSpPr>
                        <wpg:grpSpPr bwMode="auto">
                          <a:xfrm>
                            <a:off x="4614" y="7"/>
                            <a:ext cx="15" cy="2"/>
                            <a:chOff x="4614" y="7"/>
                            <a:chExt cx="15" cy="2"/>
                          </a:xfrm>
                        </wpg:grpSpPr>
                        <wps:wsp>
                          <wps:cNvPr id="682" name="Freeform 423"/>
                          <wps:cNvSpPr>
                            <a:spLocks/>
                          </wps:cNvSpPr>
                          <wps:spPr bwMode="auto">
                            <a:xfrm>
                              <a:off x="4614" y="7"/>
                              <a:ext cx="15" cy="2"/>
                            </a:xfrm>
                            <a:custGeom>
                              <a:avLst/>
                              <a:gdLst>
                                <a:gd name="T0" fmla="+- 0 4614 4614"/>
                                <a:gd name="T1" fmla="*/ T0 w 15"/>
                                <a:gd name="T2" fmla="+- 0 4629 461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420"/>
                        <wpg:cNvGrpSpPr>
                          <a:grpSpLocks/>
                        </wpg:cNvGrpSpPr>
                        <wpg:grpSpPr bwMode="auto">
                          <a:xfrm>
                            <a:off x="4644" y="7"/>
                            <a:ext cx="15" cy="2"/>
                            <a:chOff x="4644" y="7"/>
                            <a:chExt cx="15" cy="2"/>
                          </a:xfrm>
                        </wpg:grpSpPr>
                        <wps:wsp>
                          <wps:cNvPr id="684" name="Freeform 421"/>
                          <wps:cNvSpPr>
                            <a:spLocks/>
                          </wps:cNvSpPr>
                          <wps:spPr bwMode="auto">
                            <a:xfrm>
                              <a:off x="4644" y="7"/>
                              <a:ext cx="15" cy="2"/>
                            </a:xfrm>
                            <a:custGeom>
                              <a:avLst/>
                              <a:gdLst>
                                <a:gd name="T0" fmla="+- 0 4644 4644"/>
                                <a:gd name="T1" fmla="*/ T0 w 15"/>
                                <a:gd name="T2" fmla="+- 0 4659 464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418"/>
                        <wpg:cNvGrpSpPr>
                          <a:grpSpLocks/>
                        </wpg:cNvGrpSpPr>
                        <wpg:grpSpPr bwMode="auto">
                          <a:xfrm>
                            <a:off x="4673" y="7"/>
                            <a:ext cx="15" cy="2"/>
                            <a:chOff x="4673" y="7"/>
                            <a:chExt cx="15" cy="2"/>
                          </a:xfrm>
                        </wpg:grpSpPr>
                        <wps:wsp>
                          <wps:cNvPr id="686" name="Freeform 419"/>
                          <wps:cNvSpPr>
                            <a:spLocks/>
                          </wps:cNvSpPr>
                          <wps:spPr bwMode="auto">
                            <a:xfrm>
                              <a:off x="4673" y="7"/>
                              <a:ext cx="15" cy="2"/>
                            </a:xfrm>
                            <a:custGeom>
                              <a:avLst/>
                              <a:gdLst>
                                <a:gd name="T0" fmla="+- 0 4673 4673"/>
                                <a:gd name="T1" fmla="*/ T0 w 15"/>
                                <a:gd name="T2" fmla="+- 0 4688 467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416"/>
                        <wpg:cNvGrpSpPr>
                          <a:grpSpLocks/>
                        </wpg:cNvGrpSpPr>
                        <wpg:grpSpPr bwMode="auto">
                          <a:xfrm>
                            <a:off x="4703" y="7"/>
                            <a:ext cx="15" cy="2"/>
                            <a:chOff x="4703" y="7"/>
                            <a:chExt cx="15" cy="2"/>
                          </a:xfrm>
                        </wpg:grpSpPr>
                        <wps:wsp>
                          <wps:cNvPr id="688" name="Freeform 417"/>
                          <wps:cNvSpPr>
                            <a:spLocks/>
                          </wps:cNvSpPr>
                          <wps:spPr bwMode="auto">
                            <a:xfrm>
                              <a:off x="4703" y="7"/>
                              <a:ext cx="15" cy="2"/>
                            </a:xfrm>
                            <a:custGeom>
                              <a:avLst/>
                              <a:gdLst>
                                <a:gd name="T0" fmla="+- 0 4703 4703"/>
                                <a:gd name="T1" fmla="*/ T0 w 15"/>
                                <a:gd name="T2" fmla="+- 0 4718 470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414"/>
                        <wpg:cNvGrpSpPr>
                          <a:grpSpLocks/>
                        </wpg:cNvGrpSpPr>
                        <wpg:grpSpPr bwMode="auto">
                          <a:xfrm>
                            <a:off x="4733" y="7"/>
                            <a:ext cx="15" cy="2"/>
                            <a:chOff x="4733" y="7"/>
                            <a:chExt cx="15" cy="2"/>
                          </a:xfrm>
                        </wpg:grpSpPr>
                        <wps:wsp>
                          <wps:cNvPr id="690" name="Freeform 415"/>
                          <wps:cNvSpPr>
                            <a:spLocks/>
                          </wps:cNvSpPr>
                          <wps:spPr bwMode="auto">
                            <a:xfrm>
                              <a:off x="4733" y="7"/>
                              <a:ext cx="15" cy="2"/>
                            </a:xfrm>
                            <a:custGeom>
                              <a:avLst/>
                              <a:gdLst>
                                <a:gd name="T0" fmla="+- 0 4733 4733"/>
                                <a:gd name="T1" fmla="*/ T0 w 15"/>
                                <a:gd name="T2" fmla="+- 0 4747 473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412"/>
                        <wpg:cNvGrpSpPr>
                          <a:grpSpLocks/>
                        </wpg:cNvGrpSpPr>
                        <wpg:grpSpPr bwMode="auto">
                          <a:xfrm>
                            <a:off x="4762" y="7"/>
                            <a:ext cx="15" cy="2"/>
                            <a:chOff x="4762" y="7"/>
                            <a:chExt cx="15" cy="2"/>
                          </a:xfrm>
                        </wpg:grpSpPr>
                        <wps:wsp>
                          <wps:cNvPr id="692" name="Freeform 413"/>
                          <wps:cNvSpPr>
                            <a:spLocks/>
                          </wps:cNvSpPr>
                          <wps:spPr bwMode="auto">
                            <a:xfrm>
                              <a:off x="4762" y="7"/>
                              <a:ext cx="15" cy="2"/>
                            </a:xfrm>
                            <a:custGeom>
                              <a:avLst/>
                              <a:gdLst>
                                <a:gd name="T0" fmla="+- 0 4762 4762"/>
                                <a:gd name="T1" fmla="*/ T0 w 15"/>
                                <a:gd name="T2" fmla="+- 0 4777 4762"/>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410"/>
                        <wpg:cNvGrpSpPr>
                          <a:grpSpLocks/>
                        </wpg:cNvGrpSpPr>
                        <wpg:grpSpPr bwMode="auto">
                          <a:xfrm>
                            <a:off x="4792" y="7"/>
                            <a:ext cx="15" cy="2"/>
                            <a:chOff x="4792" y="7"/>
                            <a:chExt cx="15" cy="2"/>
                          </a:xfrm>
                        </wpg:grpSpPr>
                        <wps:wsp>
                          <wps:cNvPr id="694" name="Freeform 411"/>
                          <wps:cNvSpPr>
                            <a:spLocks/>
                          </wps:cNvSpPr>
                          <wps:spPr bwMode="auto">
                            <a:xfrm>
                              <a:off x="4792" y="7"/>
                              <a:ext cx="15" cy="2"/>
                            </a:xfrm>
                            <a:custGeom>
                              <a:avLst/>
                              <a:gdLst>
                                <a:gd name="T0" fmla="+- 0 4792 4792"/>
                                <a:gd name="T1" fmla="*/ T0 w 15"/>
                                <a:gd name="T2" fmla="+- 0 4806 4792"/>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408"/>
                        <wpg:cNvGrpSpPr>
                          <a:grpSpLocks/>
                        </wpg:cNvGrpSpPr>
                        <wpg:grpSpPr bwMode="auto">
                          <a:xfrm>
                            <a:off x="4821" y="7"/>
                            <a:ext cx="15" cy="2"/>
                            <a:chOff x="4821" y="7"/>
                            <a:chExt cx="15" cy="2"/>
                          </a:xfrm>
                        </wpg:grpSpPr>
                        <wps:wsp>
                          <wps:cNvPr id="696" name="Freeform 409"/>
                          <wps:cNvSpPr>
                            <a:spLocks/>
                          </wps:cNvSpPr>
                          <wps:spPr bwMode="auto">
                            <a:xfrm>
                              <a:off x="4821" y="7"/>
                              <a:ext cx="15" cy="2"/>
                            </a:xfrm>
                            <a:custGeom>
                              <a:avLst/>
                              <a:gdLst>
                                <a:gd name="T0" fmla="+- 0 4821 4821"/>
                                <a:gd name="T1" fmla="*/ T0 w 15"/>
                                <a:gd name="T2" fmla="+- 0 4836 4821"/>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406"/>
                        <wpg:cNvGrpSpPr>
                          <a:grpSpLocks/>
                        </wpg:cNvGrpSpPr>
                        <wpg:grpSpPr bwMode="auto">
                          <a:xfrm>
                            <a:off x="4851" y="7"/>
                            <a:ext cx="15" cy="2"/>
                            <a:chOff x="4851" y="7"/>
                            <a:chExt cx="15" cy="2"/>
                          </a:xfrm>
                        </wpg:grpSpPr>
                        <wps:wsp>
                          <wps:cNvPr id="698" name="Freeform 407"/>
                          <wps:cNvSpPr>
                            <a:spLocks/>
                          </wps:cNvSpPr>
                          <wps:spPr bwMode="auto">
                            <a:xfrm>
                              <a:off x="4851" y="7"/>
                              <a:ext cx="15" cy="2"/>
                            </a:xfrm>
                            <a:custGeom>
                              <a:avLst/>
                              <a:gdLst>
                                <a:gd name="T0" fmla="+- 0 4851 4851"/>
                                <a:gd name="T1" fmla="*/ T0 w 15"/>
                                <a:gd name="T2" fmla="+- 0 4865 4851"/>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404"/>
                        <wpg:cNvGrpSpPr>
                          <a:grpSpLocks/>
                        </wpg:cNvGrpSpPr>
                        <wpg:grpSpPr bwMode="auto">
                          <a:xfrm>
                            <a:off x="4880" y="7"/>
                            <a:ext cx="15" cy="2"/>
                            <a:chOff x="4880" y="7"/>
                            <a:chExt cx="15" cy="2"/>
                          </a:xfrm>
                        </wpg:grpSpPr>
                        <wps:wsp>
                          <wps:cNvPr id="700" name="Freeform 405"/>
                          <wps:cNvSpPr>
                            <a:spLocks/>
                          </wps:cNvSpPr>
                          <wps:spPr bwMode="auto">
                            <a:xfrm>
                              <a:off x="4880" y="7"/>
                              <a:ext cx="15" cy="2"/>
                            </a:xfrm>
                            <a:custGeom>
                              <a:avLst/>
                              <a:gdLst>
                                <a:gd name="T0" fmla="+- 0 4880 4880"/>
                                <a:gd name="T1" fmla="*/ T0 w 15"/>
                                <a:gd name="T2" fmla="+- 0 4895 4880"/>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402"/>
                        <wpg:cNvGrpSpPr>
                          <a:grpSpLocks/>
                        </wpg:cNvGrpSpPr>
                        <wpg:grpSpPr bwMode="auto">
                          <a:xfrm>
                            <a:off x="4910" y="7"/>
                            <a:ext cx="15" cy="2"/>
                            <a:chOff x="4910" y="7"/>
                            <a:chExt cx="15" cy="2"/>
                          </a:xfrm>
                        </wpg:grpSpPr>
                        <wps:wsp>
                          <wps:cNvPr id="702" name="Freeform 403"/>
                          <wps:cNvSpPr>
                            <a:spLocks/>
                          </wps:cNvSpPr>
                          <wps:spPr bwMode="auto">
                            <a:xfrm>
                              <a:off x="4910" y="7"/>
                              <a:ext cx="15" cy="2"/>
                            </a:xfrm>
                            <a:custGeom>
                              <a:avLst/>
                              <a:gdLst>
                                <a:gd name="T0" fmla="+- 0 4910 4910"/>
                                <a:gd name="T1" fmla="*/ T0 w 15"/>
                                <a:gd name="T2" fmla="+- 0 4924 4910"/>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400"/>
                        <wpg:cNvGrpSpPr>
                          <a:grpSpLocks/>
                        </wpg:cNvGrpSpPr>
                        <wpg:grpSpPr bwMode="auto">
                          <a:xfrm>
                            <a:off x="4939" y="7"/>
                            <a:ext cx="15" cy="2"/>
                            <a:chOff x="4939" y="7"/>
                            <a:chExt cx="15" cy="2"/>
                          </a:xfrm>
                        </wpg:grpSpPr>
                        <wps:wsp>
                          <wps:cNvPr id="704" name="Freeform 401"/>
                          <wps:cNvSpPr>
                            <a:spLocks/>
                          </wps:cNvSpPr>
                          <wps:spPr bwMode="auto">
                            <a:xfrm>
                              <a:off x="4939" y="7"/>
                              <a:ext cx="15" cy="2"/>
                            </a:xfrm>
                            <a:custGeom>
                              <a:avLst/>
                              <a:gdLst>
                                <a:gd name="T0" fmla="+- 0 4939 4939"/>
                                <a:gd name="T1" fmla="*/ T0 w 15"/>
                                <a:gd name="T2" fmla="+- 0 4954 493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398"/>
                        <wpg:cNvGrpSpPr>
                          <a:grpSpLocks/>
                        </wpg:cNvGrpSpPr>
                        <wpg:grpSpPr bwMode="auto">
                          <a:xfrm>
                            <a:off x="4969" y="7"/>
                            <a:ext cx="15" cy="2"/>
                            <a:chOff x="4969" y="7"/>
                            <a:chExt cx="15" cy="2"/>
                          </a:xfrm>
                        </wpg:grpSpPr>
                        <wps:wsp>
                          <wps:cNvPr id="706" name="Freeform 399"/>
                          <wps:cNvSpPr>
                            <a:spLocks/>
                          </wps:cNvSpPr>
                          <wps:spPr bwMode="auto">
                            <a:xfrm>
                              <a:off x="4969" y="7"/>
                              <a:ext cx="15" cy="2"/>
                            </a:xfrm>
                            <a:custGeom>
                              <a:avLst/>
                              <a:gdLst>
                                <a:gd name="T0" fmla="+- 0 4969 4969"/>
                                <a:gd name="T1" fmla="*/ T0 w 15"/>
                                <a:gd name="T2" fmla="+- 0 4984 4969"/>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396"/>
                        <wpg:cNvGrpSpPr>
                          <a:grpSpLocks/>
                        </wpg:cNvGrpSpPr>
                        <wpg:grpSpPr bwMode="auto">
                          <a:xfrm>
                            <a:off x="4998" y="7"/>
                            <a:ext cx="15" cy="2"/>
                            <a:chOff x="4998" y="7"/>
                            <a:chExt cx="15" cy="2"/>
                          </a:xfrm>
                        </wpg:grpSpPr>
                        <wps:wsp>
                          <wps:cNvPr id="708" name="Freeform 397"/>
                          <wps:cNvSpPr>
                            <a:spLocks/>
                          </wps:cNvSpPr>
                          <wps:spPr bwMode="auto">
                            <a:xfrm>
                              <a:off x="4998" y="7"/>
                              <a:ext cx="15" cy="2"/>
                            </a:xfrm>
                            <a:custGeom>
                              <a:avLst/>
                              <a:gdLst>
                                <a:gd name="T0" fmla="+- 0 4998 4998"/>
                                <a:gd name="T1" fmla="*/ T0 w 15"/>
                                <a:gd name="T2" fmla="+- 0 5013 499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394"/>
                        <wpg:cNvGrpSpPr>
                          <a:grpSpLocks/>
                        </wpg:cNvGrpSpPr>
                        <wpg:grpSpPr bwMode="auto">
                          <a:xfrm>
                            <a:off x="5028" y="7"/>
                            <a:ext cx="15" cy="2"/>
                            <a:chOff x="5028" y="7"/>
                            <a:chExt cx="15" cy="2"/>
                          </a:xfrm>
                        </wpg:grpSpPr>
                        <wps:wsp>
                          <wps:cNvPr id="710" name="Freeform 395"/>
                          <wps:cNvSpPr>
                            <a:spLocks/>
                          </wps:cNvSpPr>
                          <wps:spPr bwMode="auto">
                            <a:xfrm>
                              <a:off x="5028" y="7"/>
                              <a:ext cx="15" cy="2"/>
                            </a:xfrm>
                            <a:custGeom>
                              <a:avLst/>
                              <a:gdLst>
                                <a:gd name="T0" fmla="+- 0 5028 5028"/>
                                <a:gd name="T1" fmla="*/ T0 w 15"/>
                                <a:gd name="T2" fmla="+- 0 5043 5028"/>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392"/>
                        <wpg:cNvGrpSpPr>
                          <a:grpSpLocks/>
                        </wpg:cNvGrpSpPr>
                        <wpg:grpSpPr bwMode="auto">
                          <a:xfrm>
                            <a:off x="5057" y="7"/>
                            <a:ext cx="15" cy="2"/>
                            <a:chOff x="5057" y="7"/>
                            <a:chExt cx="15" cy="2"/>
                          </a:xfrm>
                        </wpg:grpSpPr>
                        <wps:wsp>
                          <wps:cNvPr id="712" name="Freeform 393"/>
                          <wps:cNvSpPr>
                            <a:spLocks/>
                          </wps:cNvSpPr>
                          <wps:spPr bwMode="auto">
                            <a:xfrm>
                              <a:off x="5057" y="7"/>
                              <a:ext cx="15" cy="2"/>
                            </a:xfrm>
                            <a:custGeom>
                              <a:avLst/>
                              <a:gdLst>
                                <a:gd name="T0" fmla="+- 0 5057 5057"/>
                                <a:gd name="T1" fmla="*/ T0 w 15"/>
                                <a:gd name="T2" fmla="+- 0 5072 505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390"/>
                        <wpg:cNvGrpSpPr>
                          <a:grpSpLocks/>
                        </wpg:cNvGrpSpPr>
                        <wpg:grpSpPr bwMode="auto">
                          <a:xfrm>
                            <a:off x="5087" y="7"/>
                            <a:ext cx="15" cy="2"/>
                            <a:chOff x="5087" y="7"/>
                            <a:chExt cx="15" cy="2"/>
                          </a:xfrm>
                        </wpg:grpSpPr>
                        <wps:wsp>
                          <wps:cNvPr id="714" name="Freeform 391"/>
                          <wps:cNvSpPr>
                            <a:spLocks/>
                          </wps:cNvSpPr>
                          <wps:spPr bwMode="auto">
                            <a:xfrm>
                              <a:off x="5087" y="7"/>
                              <a:ext cx="15" cy="2"/>
                            </a:xfrm>
                            <a:custGeom>
                              <a:avLst/>
                              <a:gdLst>
                                <a:gd name="T0" fmla="+- 0 5087 5087"/>
                                <a:gd name="T1" fmla="*/ T0 w 15"/>
                                <a:gd name="T2" fmla="+- 0 5102 508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388"/>
                        <wpg:cNvGrpSpPr>
                          <a:grpSpLocks/>
                        </wpg:cNvGrpSpPr>
                        <wpg:grpSpPr bwMode="auto">
                          <a:xfrm>
                            <a:off x="5116" y="7"/>
                            <a:ext cx="15" cy="2"/>
                            <a:chOff x="5116" y="7"/>
                            <a:chExt cx="15" cy="2"/>
                          </a:xfrm>
                        </wpg:grpSpPr>
                        <wps:wsp>
                          <wps:cNvPr id="716" name="Freeform 389"/>
                          <wps:cNvSpPr>
                            <a:spLocks/>
                          </wps:cNvSpPr>
                          <wps:spPr bwMode="auto">
                            <a:xfrm>
                              <a:off x="5116" y="7"/>
                              <a:ext cx="15" cy="2"/>
                            </a:xfrm>
                            <a:custGeom>
                              <a:avLst/>
                              <a:gdLst>
                                <a:gd name="T0" fmla="+- 0 5116 5116"/>
                                <a:gd name="T1" fmla="*/ T0 w 15"/>
                                <a:gd name="T2" fmla="+- 0 5131 511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386"/>
                        <wpg:cNvGrpSpPr>
                          <a:grpSpLocks/>
                        </wpg:cNvGrpSpPr>
                        <wpg:grpSpPr bwMode="auto">
                          <a:xfrm>
                            <a:off x="5146" y="7"/>
                            <a:ext cx="15" cy="2"/>
                            <a:chOff x="5146" y="7"/>
                            <a:chExt cx="15" cy="2"/>
                          </a:xfrm>
                        </wpg:grpSpPr>
                        <wps:wsp>
                          <wps:cNvPr id="718" name="Freeform 387"/>
                          <wps:cNvSpPr>
                            <a:spLocks/>
                          </wps:cNvSpPr>
                          <wps:spPr bwMode="auto">
                            <a:xfrm>
                              <a:off x="5146" y="7"/>
                              <a:ext cx="15" cy="2"/>
                            </a:xfrm>
                            <a:custGeom>
                              <a:avLst/>
                              <a:gdLst>
                                <a:gd name="T0" fmla="+- 0 5146 5146"/>
                                <a:gd name="T1" fmla="*/ T0 w 15"/>
                                <a:gd name="T2" fmla="+- 0 5161 5146"/>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384"/>
                        <wpg:cNvGrpSpPr>
                          <a:grpSpLocks/>
                        </wpg:cNvGrpSpPr>
                        <wpg:grpSpPr bwMode="auto">
                          <a:xfrm>
                            <a:off x="5175" y="7"/>
                            <a:ext cx="15" cy="2"/>
                            <a:chOff x="5175" y="7"/>
                            <a:chExt cx="15" cy="2"/>
                          </a:xfrm>
                        </wpg:grpSpPr>
                        <wps:wsp>
                          <wps:cNvPr id="720" name="Freeform 385"/>
                          <wps:cNvSpPr>
                            <a:spLocks/>
                          </wps:cNvSpPr>
                          <wps:spPr bwMode="auto">
                            <a:xfrm>
                              <a:off x="5175" y="7"/>
                              <a:ext cx="15" cy="2"/>
                            </a:xfrm>
                            <a:custGeom>
                              <a:avLst/>
                              <a:gdLst>
                                <a:gd name="T0" fmla="+- 0 5175 5175"/>
                                <a:gd name="T1" fmla="*/ T0 w 15"/>
                                <a:gd name="T2" fmla="+- 0 5190 517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 name="Group 382"/>
                        <wpg:cNvGrpSpPr>
                          <a:grpSpLocks/>
                        </wpg:cNvGrpSpPr>
                        <wpg:grpSpPr bwMode="auto">
                          <a:xfrm>
                            <a:off x="5205" y="7"/>
                            <a:ext cx="15" cy="2"/>
                            <a:chOff x="5205" y="7"/>
                            <a:chExt cx="15" cy="2"/>
                          </a:xfrm>
                        </wpg:grpSpPr>
                        <wps:wsp>
                          <wps:cNvPr id="722" name="Freeform 383"/>
                          <wps:cNvSpPr>
                            <a:spLocks/>
                          </wps:cNvSpPr>
                          <wps:spPr bwMode="auto">
                            <a:xfrm>
                              <a:off x="5205" y="7"/>
                              <a:ext cx="15" cy="2"/>
                            </a:xfrm>
                            <a:custGeom>
                              <a:avLst/>
                              <a:gdLst>
                                <a:gd name="T0" fmla="+- 0 5205 5205"/>
                                <a:gd name="T1" fmla="*/ T0 w 15"/>
                                <a:gd name="T2" fmla="+- 0 5220 5205"/>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3" name="Group 380"/>
                        <wpg:cNvGrpSpPr>
                          <a:grpSpLocks/>
                        </wpg:cNvGrpSpPr>
                        <wpg:grpSpPr bwMode="auto">
                          <a:xfrm>
                            <a:off x="5235" y="7"/>
                            <a:ext cx="15" cy="2"/>
                            <a:chOff x="5235" y="7"/>
                            <a:chExt cx="15" cy="2"/>
                          </a:xfrm>
                        </wpg:grpSpPr>
                        <wps:wsp>
                          <wps:cNvPr id="724" name="Freeform 381"/>
                          <wps:cNvSpPr>
                            <a:spLocks/>
                          </wps:cNvSpPr>
                          <wps:spPr bwMode="auto">
                            <a:xfrm>
                              <a:off x="5235" y="7"/>
                              <a:ext cx="15" cy="2"/>
                            </a:xfrm>
                            <a:custGeom>
                              <a:avLst/>
                              <a:gdLst>
                                <a:gd name="T0" fmla="+- 0 5235 5235"/>
                                <a:gd name="T1" fmla="*/ T0 w 15"/>
                                <a:gd name="T2" fmla="+- 0 5249 5235"/>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 name="Group 378"/>
                        <wpg:cNvGrpSpPr>
                          <a:grpSpLocks/>
                        </wpg:cNvGrpSpPr>
                        <wpg:grpSpPr bwMode="auto">
                          <a:xfrm>
                            <a:off x="5264" y="7"/>
                            <a:ext cx="15" cy="2"/>
                            <a:chOff x="5264" y="7"/>
                            <a:chExt cx="15" cy="2"/>
                          </a:xfrm>
                        </wpg:grpSpPr>
                        <wps:wsp>
                          <wps:cNvPr id="726" name="Freeform 379"/>
                          <wps:cNvSpPr>
                            <a:spLocks/>
                          </wps:cNvSpPr>
                          <wps:spPr bwMode="auto">
                            <a:xfrm>
                              <a:off x="5264" y="7"/>
                              <a:ext cx="15" cy="2"/>
                            </a:xfrm>
                            <a:custGeom>
                              <a:avLst/>
                              <a:gdLst>
                                <a:gd name="T0" fmla="+- 0 5264 5264"/>
                                <a:gd name="T1" fmla="*/ T0 w 15"/>
                                <a:gd name="T2" fmla="+- 0 5279 5264"/>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7" name="Group 376"/>
                        <wpg:cNvGrpSpPr>
                          <a:grpSpLocks/>
                        </wpg:cNvGrpSpPr>
                        <wpg:grpSpPr bwMode="auto">
                          <a:xfrm>
                            <a:off x="5367" y="7"/>
                            <a:ext cx="15" cy="2"/>
                            <a:chOff x="5367" y="7"/>
                            <a:chExt cx="15" cy="2"/>
                          </a:xfrm>
                        </wpg:grpSpPr>
                        <wps:wsp>
                          <wps:cNvPr id="728" name="Freeform 377"/>
                          <wps:cNvSpPr>
                            <a:spLocks/>
                          </wps:cNvSpPr>
                          <wps:spPr bwMode="auto">
                            <a:xfrm>
                              <a:off x="5367" y="7"/>
                              <a:ext cx="15" cy="2"/>
                            </a:xfrm>
                            <a:custGeom>
                              <a:avLst/>
                              <a:gdLst>
                                <a:gd name="T0" fmla="+- 0 5367 5367"/>
                                <a:gd name="T1" fmla="*/ T0 w 15"/>
                                <a:gd name="T2" fmla="+- 0 5382 5367"/>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 name="Group 374"/>
                        <wpg:cNvGrpSpPr>
                          <a:grpSpLocks/>
                        </wpg:cNvGrpSpPr>
                        <wpg:grpSpPr bwMode="auto">
                          <a:xfrm>
                            <a:off x="5294" y="7"/>
                            <a:ext cx="15" cy="2"/>
                            <a:chOff x="5294" y="7"/>
                            <a:chExt cx="15" cy="2"/>
                          </a:xfrm>
                        </wpg:grpSpPr>
                        <wps:wsp>
                          <wps:cNvPr id="730" name="Freeform 375"/>
                          <wps:cNvSpPr>
                            <a:spLocks/>
                          </wps:cNvSpPr>
                          <wps:spPr bwMode="auto">
                            <a:xfrm>
                              <a:off x="5294" y="7"/>
                              <a:ext cx="15" cy="2"/>
                            </a:xfrm>
                            <a:custGeom>
                              <a:avLst/>
                              <a:gdLst>
                                <a:gd name="T0" fmla="+- 0 5294 5294"/>
                                <a:gd name="T1" fmla="*/ T0 w 15"/>
                                <a:gd name="T2" fmla="+- 0 5308 5294"/>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 name="Group 372"/>
                        <wpg:cNvGrpSpPr>
                          <a:grpSpLocks/>
                        </wpg:cNvGrpSpPr>
                        <wpg:grpSpPr bwMode="auto">
                          <a:xfrm>
                            <a:off x="5323" y="7"/>
                            <a:ext cx="15" cy="2"/>
                            <a:chOff x="5323" y="7"/>
                            <a:chExt cx="15" cy="2"/>
                          </a:xfrm>
                        </wpg:grpSpPr>
                        <wps:wsp>
                          <wps:cNvPr id="732" name="Freeform 373"/>
                          <wps:cNvSpPr>
                            <a:spLocks/>
                          </wps:cNvSpPr>
                          <wps:spPr bwMode="auto">
                            <a:xfrm>
                              <a:off x="5323" y="7"/>
                              <a:ext cx="15" cy="2"/>
                            </a:xfrm>
                            <a:custGeom>
                              <a:avLst/>
                              <a:gdLst>
                                <a:gd name="T0" fmla="+- 0 5323 5323"/>
                                <a:gd name="T1" fmla="*/ T0 w 15"/>
                                <a:gd name="T2" fmla="+- 0 5338 5323"/>
                                <a:gd name="T3" fmla="*/ T2 w 15"/>
                              </a:gdLst>
                              <a:ahLst/>
                              <a:cxnLst>
                                <a:cxn ang="0">
                                  <a:pos x="T1" y="0"/>
                                </a:cxn>
                                <a:cxn ang="0">
                                  <a:pos x="T3" y="0"/>
                                </a:cxn>
                              </a:cxnLst>
                              <a:rect l="0" t="0" r="r" b="b"/>
                              <a:pathLst>
                                <a:path w="15">
                                  <a:moveTo>
                                    <a:pt x="0" y="0"/>
                                  </a:moveTo>
                                  <a:lnTo>
                                    <a:pt x="15"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 name="Group 370"/>
                        <wpg:cNvGrpSpPr>
                          <a:grpSpLocks/>
                        </wpg:cNvGrpSpPr>
                        <wpg:grpSpPr bwMode="auto">
                          <a:xfrm>
                            <a:off x="5353" y="7"/>
                            <a:ext cx="15" cy="2"/>
                            <a:chOff x="5353" y="7"/>
                            <a:chExt cx="15" cy="2"/>
                          </a:xfrm>
                        </wpg:grpSpPr>
                        <wps:wsp>
                          <wps:cNvPr id="734" name="Freeform 371"/>
                          <wps:cNvSpPr>
                            <a:spLocks/>
                          </wps:cNvSpPr>
                          <wps:spPr bwMode="auto">
                            <a:xfrm>
                              <a:off x="5353" y="7"/>
                              <a:ext cx="15" cy="2"/>
                            </a:xfrm>
                            <a:custGeom>
                              <a:avLst/>
                              <a:gdLst>
                                <a:gd name="T0" fmla="+- 0 5353 5353"/>
                                <a:gd name="T1" fmla="*/ T0 w 15"/>
                                <a:gd name="T2" fmla="+- 0 5367 5353"/>
                                <a:gd name="T3" fmla="*/ T2 w 15"/>
                              </a:gdLst>
                              <a:ahLst/>
                              <a:cxnLst>
                                <a:cxn ang="0">
                                  <a:pos x="T1" y="0"/>
                                </a:cxn>
                                <a:cxn ang="0">
                                  <a:pos x="T3" y="0"/>
                                </a:cxn>
                              </a:cxnLst>
                              <a:rect l="0" t="0" r="r" b="b"/>
                              <a:pathLst>
                                <a:path w="15">
                                  <a:moveTo>
                                    <a:pt x="0" y="0"/>
                                  </a:moveTo>
                                  <a:lnTo>
                                    <a:pt x="14" y="0"/>
                                  </a:lnTo>
                                </a:path>
                              </a:pathLst>
                            </a:custGeom>
                            <a:noFill/>
                            <a:ln w="937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238EC0" id="Group 369" o:spid="_x0000_s1026" style="width:269.5pt;height:.75pt;mso-position-horizontal-relative:char;mso-position-vertical-relative:line" coordsize="539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">
                <v:group id="Group 734" o:spid="_x0000_s1027" style="position:absolute;left:7;top:7;width:15;height:2" coordorigin="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735" o:spid="_x0000_s1028" style="position:absolute;left: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" path="m,l15,e" filled="f" strokecolor="#333" strokeweight=".26044mm">
                    <v:path arrowok="t" o:connecttype="custom" o:connectlocs="0,0;15,0" o:connectangles="0,0"/>
                  </v:shape>
                </v:group>
                <v:group id="Group 732" o:spid="_x0000_s1029" style="position:absolute;left:37;top:7;width:15;height:2" coordorigin="3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Freeform 733" o:spid="_x0000_s1030" style="position:absolute;left:3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" path="m,l15,e" filled="f" strokecolor="#333" strokeweight=".26044mm">
                    <v:path arrowok="t" o:connecttype="custom" o:connectlocs="0,0;15,0" o:connectangles="0,0"/>
                  </v:shape>
                </v:group>
                <v:group id="Group 730" o:spid="_x0000_s1031" style="position:absolute;left:66;top:7;width:15;height:2" coordorigin="6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731" o:spid="_x0000_s1032" style="position:absolute;left:6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" path="m,l15,e" filled="f" strokecolor="#333" strokeweight=".26044mm">
                    <v:path arrowok="t" o:connecttype="custom" o:connectlocs="0,0;15,0" o:connectangles="0,0"/>
                  </v:shape>
                </v:group>
                <v:group id="Group 728" o:spid="_x0000_s1033" style="position:absolute;left:96;top:7;width:15;height:2" coordorigin="9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Freeform 729" o:spid="_x0000_s1034" style="position:absolute;left:9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" path="m,l15,e" filled="f" strokecolor="#333" strokeweight=".26044mm">
                    <v:path arrowok="t" o:connecttype="custom" o:connectlocs="0,0;15,0" o:connectangles="0,0"/>
                  </v:shape>
                </v:group>
                <v:group id="Group 726" o:spid="_x0000_s1035" style="position:absolute;left:126;top:7;width:15;height:2" coordorigin="12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727" o:spid="_x0000_s1036" style="position:absolute;left:12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" path="m,l14,e" filled="f" strokecolor="#333" strokeweight=".26044mm">
                    <v:path arrowok="t" o:connecttype="custom" o:connectlocs="0,0;14,0" o:connectangles="0,0"/>
                  </v:shape>
                </v:group>
                <v:group id="Group 724" o:spid="_x0000_s1037" style="position:absolute;left:155;top:7;width:15;height:2" coordorigin="15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725" o:spid="_x0000_s1038" style="position:absolute;left:15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" path="m,l15,e" filled="f" strokecolor="#333" strokeweight=".26044mm">
                    <v:path arrowok="t" o:connecttype="custom" o:connectlocs="0,0;15,0" o:connectangles="0,0"/>
                  </v:shape>
                </v:group>
                <v:group id="Group 722" o:spid="_x0000_s1039" style="position:absolute;left:185;top:7;width:15;height:2" coordorigin="18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723" o:spid="_x0000_s1040" style="position:absolute;left:18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" path="m,l14,e" filled="f" strokecolor="#333" strokeweight=".26044mm">
                    <v:path arrowok="t" o:connecttype="custom" o:connectlocs="0,0;14,0" o:connectangles="0,0"/>
                  </v:shape>
                </v:group>
                <v:group id="Group 720" o:spid="_x0000_s1041" style="position:absolute;left:214;top:7;width:15;height:2" coordorigin="21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Freeform 721" o:spid="_x0000_s1042" style="position:absolute;left:21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" path="m,l15,e" filled="f" strokecolor="#333" strokeweight=".26044mm">
                    <v:path arrowok="t" o:connecttype="custom" o:connectlocs="0,0;15,0" o:connectangles="0,0"/>
                  </v:shape>
                </v:group>
                <v:group id="Group 718" o:spid="_x0000_s1043" style="position:absolute;left:244;top:7;width:15;height:2" coordorigin="24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719" o:spid="_x0000_s1044" style="position:absolute;left:24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" path="m,l14,e" filled="f" strokecolor="#333" strokeweight=".26044mm">
                    <v:path arrowok="t" o:connecttype="custom" o:connectlocs="0,0;14,0" o:connectangles="0,0"/>
                  </v:shape>
                </v:group>
                <v:group id="Group 716" o:spid="_x0000_s1045" style="position:absolute;left:273;top:7;width:15;height:2" coordorigin="27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Freeform 717" o:spid="_x0000_s1046" style="position:absolute;left:27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" path="m,l15,e" filled="f" strokecolor="#333" strokeweight=".26044mm">
                    <v:path arrowok="t" o:connecttype="custom" o:connectlocs="0,0;15,0" o:connectangles="0,0"/>
                  </v:shape>
                </v:group>
                <v:group id="Group 714" o:spid="_x0000_s1047" style="position:absolute;left:303;top:7;width:15;height:2" coordorigin="30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reeform 715" o:spid="_x0000_s1048" style="position:absolute;left:30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" path="m,l14,e" filled="f" strokecolor="#333" strokeweight=".26044mm">
                    <v:path arrowok="t" o:connecttype="custom" o:connectlocs="0,0;14,0" o:connectangles="0,0"/>
                  </v:shape>
                </v:group>
                <v:group id="Group 712" o:spid="_x0000_s1049" style="position:absolute;left:332;top:7;width:15;height:2" coordorigin="33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713" o:spid="_x0000_s1050" style="position:absolute;left:33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" path="m,l15,e" filled="f" strokecolor="#333" strokeweight=".26044mm">
                    <v:path arrowok="t" o:connecttype="custom" o:connectlocs="0,0;15,0" o:connectangles="0,0"/>
                  </v:shape>
                </v:group>
                <v:group id="Group 710" o:spid="_x0000_s1051" style="position:absolute;left:362;top:7;width:15;height:2" coordorigin="36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Freeform 711" o:spid="_x0000_s1052" style="position:absolute;left:36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" path="m,l15,e" filled="f" strokecolor="#333" strokeweight=".26044mm">
                    <v:path arrowok="t" o:connecttype="custom" o:connectlocs="0,0;15,0" o:connectangles="0,0"/>
                  </v:shape>
                </v:group>
                <v:group id="Group 708" o:spid="_x0000_s1053" style="position:absolute;left:391;top:7;width:15;height:2" coordorigin="39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Freeform 709" o:spid="_x0000_s1054" style="position:absolute;left:39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" path="m,l15,e" filled="f" strokecolor="#333" strokeweight=".26044mm">
                    <v:path arrowok="t" o:connecttype="custom" o:connectlocs="0,0;15,0" o:connectangles="0,0"/>
                  </v:shape>
                </v:group>
                <v:group id="Group 706" o:spid="_x0000_s1055" style="position:absolute;left:421;top:7;width:15;height:2" coordorigin="42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707" o:spid="_x0000_s1056" style="position:absolute;left:42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" path="m,l15,e" filled="f" strokecolor="#333" strokeweight=".26044mm">
                    <v:path arrowok="t" o:connecttype="custom" o:connectlocs="0,0;15,0" o:connectangles="0,0"/>
                  </v:shape>
                </v:group>
                <v:group id="Group 704" o:spid="_x0000_s1057" style="position:absolute;left:450;top:7;width:15;height:2" coordorigin="45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eeform 705" o:spid="_x0000_s1058" style="position:absolute;left:45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" path="m,l15,e" filled="f" strokecolor="#333" strokeweight=".26044mm">
                    <v:path arrowok="t" o:connecttype="custom" o:connectlocs="0,0;15,0" o:connectangles="0,0"/>
                  </v:shape>
                </v:group>
                <v:group id="Group 702" o:spid="_x0000_s1059" style="position:absolute;left:480;top:7;width:15;height:2" coordorigin="48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Freeform 703" o:spid="_x0000_s1060" style="position:absolute;left:48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" path="m,l15,e" filled="f" strokecolor="#333" strokeweight=".26044mm">
                    <v:path arrowok="t" o:connecttype="custom" o:connectlocs="0,0;15,0" o:connectangles="0,0"/>
                  </v:shape>
                </v:group>
                <v:group id="Group 700" o:spid="_x0000_s1061" style="position:absolute;left:509;top:7;width:15;height:2" coordorigin="50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701" o:spid="_x0000_s1062" style="position:absolute;left:50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" path="m,l15,e" filled="f" strokecolor="#333" strokeweight=".26044mm">
                    <v:path arrowok="t" o:connecttype="custom" o:connectlocs="0,0;15,0" o:connectangles="0,0"/>
                  </v:shape>
                </v:group>
                <v:group id="Group 698" o:spid="_x0000_s1063" style="position:absolute;left:539;top:7;width:15;height:2" coordorigin="53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eeform 699" o:spid="_x0000_s1064" style="position:absolute;left:53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" path="m,l15,e" filled="f" strokecolor="#333" strokeweight=".26044mm">
                    <v:path arrowok="t" o:connecttype="custom" o:connectlocs="0,0;15,0" o:connectangles="0,0"/>
                  </v:shape>
                </v:group>
                <v:group id="Group 696" o:spid="_x0000_s1065" style="position:absolute;left:568;top:7;width:15;height:2" coordorigin="56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Freeform 697" o:spid="_x0000_s1066" style="position:absolute;left:56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" path="m,l15,e" filled="f" strokecolor="#333" strokeweight=".26044mm">
                    <v:path arrowok="t" o:connecttype="custom" o:connectlocs="0,0;15,0" o:connectangles="0,0"/>
                  </v:shape>
                </v:group>
                <v:group id="Group 694" o:spid="_x0000_s1067" style="position:absolute;left:598;top:7;width:15;height:2" coordorigin="59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695" o:spid="_x0000_s1068" style="position:absolute;left:59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" path="m,l15,e" filled="f" strokecolor="#333" strokeweight=".26044mm">
                    <v:path arrowok="t" o:connecttype="custom" o:connectlocs="0,0;15,0" o:connectangles="0,0"/>
                  </v:shape>
                </v:group>
                <v:group id="Group 692" o:spid="_x0000_s1069" style="position:absolute;left:628;top:7;width:15;height:2" coordorigin="62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693" o:spid="_x0000_s1070" style="position:absolute;left:62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" path="m,l14,e" filled="f" strokecolor="#333" strokeweight=".26044mm">
                    <v:path arrowok="t" o:connecttype="custom" o:connectlocs="0,0;14,0" o:connectangles="0,0"/>
                  </v:shape>
                </v:group>
                <v:group id="Group 690" o:spid="_x0000_s1071" style="position:absolute;left:657;top:7;width:15;height:2" coordorigin="65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691" o:spid="_x0000_s1072" style="position:absolute;left:65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" path="m,l15,e" filled="f" strokecolor="#333" strokeweight=".26044mm">
                    <v:path arrowok="t" o:connecttype="custom" o:connectlocs="0,0;15,0" o:connectangles="0,0"/>
                  </v:shape>
                </v:group>
                <v:group id="Group 688" o:spid="_x0000_s1073" style="position:absolute;left:687;top:7;width:15;height:2" coordorigin="68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689" o:spid="_x0000_s1074" style="position:absolute;left:68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" path="m,l14,e" filled="f" strokecolor="#333" strokeweight=".26044mm">
                    <v:path arrowok="t" o:connecttype="custom" o:connectlocs="0,0;14,0" o:connectangles="0,0"/>
                  </v:shape>
                </v:group>
                <v:group id="Group 686" o:spid="_x0000_s1075" style="position:absolute;left:716;top:7;width:15;height:2" coordorigin="71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687" o:spid="_x0000_s1076" style="position:absolute;left:71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" path="m,l15,e" filled="f" strokecolor="#333" strokeweight=".26044mm">
                    <v:path arrowok="t" o:connecttype="custom" o:connectlocs="0,0;15,0" o:connectangles="0,0"/>
                  </v:shape>
                </v:group>
                <v:group id="Group 684" o:spid="_x0000_s1077" style="position:absolute;left:746;top:7;width:15;height:2" coordorigin="74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685" o:spid="_x0000_s1078" style="position:absolute;left:74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" path="m,l14,e" filled="f" strokecolor="#333" strokeweight=".26044mm">
                    <v:path arrowok="t" o:connecttype="custom" o:connectlocs="0,0;14,0" o:connectangles="0,0"/>
                  </v:shape>
                </v:group>
                <v:group id="Group 682" o:spid="_x0000_s1079" style="position:absolute;left:775;top:7;width:15;height:2" coordorigin="77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683" o:spid="_x0000_s1080" style="position:absolute;left:77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" path="m,l15,e" filled="f" strokecolor="#333" strokeweight=".26044mm">
                    <v:path arrowok="t" o:connecttype="custom" o:connectlocs="0,0;15,0" o:connectangles="0,0"/>
                  </v:shape>
                </v:group>
                <v:group id="Group 680" o:spid="_x0000_s1081" style="position:absolute;left:805;top:7;width:15;height:2" coordorigin="80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681" o:spid="_x0000_s1082" style="position:absolute;left:80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" path="m,l15,e" filled="f" strokecolor="#333" strokeweight=".26044mm">
                    <v:path arrowok="t" o:connecttype="custom" o:connectlocs="0,0;15,0" o:connectangles="0,0"/>
                  </v:shape>
                </v:group>
                <v:group id="Group 678" o:spid="_x0000_s1083" style="position:absolute;left:834;top:7;width:15;height:2" coordorigin="83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679" o:spid="_x0000_s1084" style="position:absolute;left:83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" path="m,l15,e" filled="f" strokecolor="#333" strokeweight=".26044mm">
                    <v:path arrowok="t" o:connecttype="custom" o:connectlocs="0,0;15,0" o:connectangles="0,0"/>
                  </v:shape>
                </v:group>
                <v:group id="Group 676" o:spid="_x0000_s1085" style="position:absolute;left:864;top:7;width:15;height:2" coordorigin="86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677" o:spid="_x0000_s1086" style="position:absolute;left:86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" path="m,l15,e" filled="f" strokecolor="#333" strokeweight=".26044mm">
                    <v:path arrowok="t" o:connecttype="custom" o:connectlocs="0,0;15,0" o:connectangles="0,0"/>
                  </v:shape>
                </v:group>
                <v:group id="Group 674" o:spid="_x0000_s1087" style="position:absolute;left:893;top:7;width:15;height:2" coordorigin="89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675" o:spid="_x0000_s1088" style="position:absolute;left:89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" path="m,l15,e" filled="f" strokecolor="#333" strokeweight=".26044mm">
                    <v:path arrowok="t" o:connecttype="custom" o:connectlocs="0,0;15,0" o:connectangles="0,0"/>
                  </v:shape>
                </v:group>
                <v:group id="Group 672" o:spid="_x0000_s1089" style="position:absolute;left:923;top:7;width:15;height:2" coordorigin="92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673" o:spid="_x0000_s1090" style="position:absolute;left:92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" path="m,l15,e" filled="f" strokecolor="#333" strokeweight=".26044mm">
                    <v:path arrowok="t" o:connecttype="custom" o:connectlocs="0,0;15,0" o:connectangles="0,0"/>
                  </v:shape>
                </v:group>
                <v:group id="Group 670" o:spid="_x0000_s1091" style="position:absolute;left:952;top:7;width:15;height:2" coordorigin="95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671" o:spid="_x0000_s1092" style="position:absolute;left:95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" path="m,l15,e" filled="f" strokecolor="#333" strokeweight=".26044mm">
                    <v:path arrowok="t" o:connecttype="custom" o:connectlocs="0,0;15,0" o:connectangles="0,0"/>
                  </v:shape>
                </v:group>
                <v:group id="Group 668" o:spid="_x0000_s1093" style="position:absolute;left:982;top:7;width:15;height:2" coordorigin="98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Freeform 669" o:spid="_x0000_s1094" style="position:absolute;left:98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" path="m,l15,e" filled="f" strokecolor="#333" strokeweight=".26044mm">
                    <v:path arrowok="t" o:connecttype="custom" o:connectlocs="0,0;15,0" o:connectangles="0,0"/>
                  </v:shape>
                </v:group>
                <v:group id="Group 666" o:spid="_x0000_s1095" style="position:absolute;left:1011;top:7;width:15;height:2" coordorigin="101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Freeform 667" o:spid="_x0000_s1096" style="position:absolute;left:101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" path="m,l15,e" filled="f" strokecolor="#333" strokeweight=".26044mm">
                    <v:path arrowok="t" o:connecttype="custom" o:connectlocs="0,0;15,0" o:connectangles="0,0"/>
                  </v:shape>
                </v:group>
                <v:group id="Group 664" o:spid="_x0000_s1097" style="position:absolute;left:1041;top:7;width:15;height:2" coordorigin="104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shape id="Freeform 665" o:spid="_x0000_s1098" style="position:absolute;left:104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" path="m,l15,e" filled="f" strokecolor="#333" strokeweight=".26044mm">
                    <v:path arrowok="t" o:connecttype="custom" o:connectlocs="0,0;15,0" o:connectangles="0,0"/>
                  </v:shape>
                </v:group>
                <v:group id="Group 662" o:spid="_x0000_s1099" style="position:absolute;left:1071;top:7;width:15;height:2" coordorigin="107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663" o:spid="_x0000_s1100" style="position:absolute;left:107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" path="m,l14,e" filled="f" strokecolor="#333" strokeweight=".26044mm">
                    <v:path arrowok="t" o:connecttype="custom" o:connectlocs="0,0;14,0" o:connectangles="0,0"/>
                  </v:shape>
                </v:group>
                <v:group id="Group 660" o:spid="_x0000_s1101" style="position:absolute;left:1100;top:7;width:15;height:2" coordorigin="110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661" o:spid="_x0000_s1102" style="position:absolute;left:110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" path="m,l15,e" filled="f" strokecolor="#333" strokeweight=".26044mm">
                    <v:path arrowok="t" o:connecttype="custom" o:connectlocs="0,0;15,0" o:connectangles="0,0"/>
                  </v:shape>
                </v:group>
                <v:group id="Group 658" o:spid="_x0000_s1103" style="position:absolute;left:1130;top:7;width:15;height:2" coordorigin="113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659" o:spid="_x0000_s1104" style="position:absolute;left:113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" path="m,l14,e" filled="f" strokecolor="#333" strokeweight=".26044mm">
                    <v:path arrowok="t" o:connecttype="custom" o:connectlocs="0,0;14,0" o:connectangles="0,0"/>
                  </v:shape>
                </v:group>
                <v:group id="Group 656" o:spid="_x0000_s1105" style="position:absolute;left:1159;top:7;width:15;height:2" coordorigin="115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Freeform 657" o:spid="_x0000_s1106" style="position:absolute;left:115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" path="m,l15,e" filled="f" strokecolor="#333" strokeweight=".26044mm">
                    <v:path arrowok="t" o:connecttype="custom" o:connectlocs="0,0;15,0" o:connectangles="0,0"/>
                  </v:shape>
                </v:group>
                <v:group id="Group 654" o:spid="_x0000_s1107" style="position:absolute;left:1189;top:7;width:15;height:2" coordorigin="118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655" o:spid="_x0000_s1108" style="position:absolute;left:118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" path="m,l14,e" filled="f" strokecolor="#333" strokeweight=".26044mm">
                    <v:path arrowok="t" o:connecttype="custom" o:connectlocs="0,0;14,0" o:connectangles="0,0"/>
                  </v:shape>
                </v:group>
                <v:group id="Group 652" o:spid="_x0000_s1109" style="position:absolute;left:1218;top:7;width:15;height:2" coordorigin="121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653" o:spid="_x0000_s1110" style="position:absolute;left:121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" path="m,l15,e" filled="f" strokecolor="#333" strokeweight=".26044mm">
                    <v:path arrowok="t" o:connecttype="custom" o:connectlocs="0,0;15,0" o:connectangles="0,0"/>
                  </v:shape>
                </v:group>
                <v:group id="Group 650" o:spid="_x0000_s1111" style="position:absolute;left:1248;top:7;width:15;height:2" coordorigin="124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Freeform 651" o:spid="_x0000_s1112" style="position:absolute;left:124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" path="m,l14,e" filled="f" strokecolor="#333" strokeweight=".26044mm">
                    <v:path arrowok="t" o:connecttype="custom" o:connectlocs="0,0;14,0" o:connectangles="0,0"/>
                  </v:shape>
                </v:group>
                <v:group id="Group 648" o:spid="_x0000_s1113" style="position:absolute;left:1277;top:7;width:15;height:2" coordorigin="127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649" o:spid="_x0000_s1114" style="position:absolute;left:127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" path="m,l15,e" filled="f" strokecolor="#333" strokeweight=".26044mm">
                    <v:path arrowok="t" o:connecttype="custom" o:connectlocs="0,0;15,0" o:connectangles="0,0"/>
                  </v:shape>
                </v:group>
                <v:group id="Group 646" o:spid="_x0000_s1115" style="position:absolute;left:1307;top:7;width:15;height:2" coordorigin="130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Freeform 647" o:spid="_x0000_s1116" style="position:absolute;left:130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" path="m,l15,e" filled="f" strokecolor="#333" strokeweight=".26044mm">
                    <v:path arrowok="t" o:connecttype="custom" o:connectlocs="0,0;15,0" o:connectangles="0,0"/>
                  </v:shape>
                </v:group>
                <v:group id="Group 644" o:spid="_x0000_s1117" style="position:absolute;left:1336;top:7;width:15;height:2" coordorigin="133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Freeform 645" o:spid="_x0000_s1118" style="position:absolute;left:133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" path="m,l15,e" filled="f" strokecolor="#333" strokeweight=".26044mm">
                    <v:path arrowok="t" o:connecttype="custom" o:connectlocs="0,0;15,0" o:connectangles="0,0"/>
                  </v:shape>
                </v:group>
                <v:group id="Group 642" o:spid="_x0000_s1119" style="position:absolute;left:1366;top:7;width:15;height:2" coordorigin="136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643" o:spid="_x0000_s1120" style="position:absolute;left:136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" path="m,l15,e" filled="f" strokecolor="#333" strokeweight=".26044mm">
                    <v:path arrowok="t" o:connecttype="custom" o:connectlocs="0,0;15,0" o:connectangles="0,0"/>
                  </v:shape>
                </v:group>
                <v:group id="Group 640" o:spid="_x0000_s1121" style="position:absolute;left:1395;top:7;width:15;height:2" coordorigin="139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641" o:spid="_x0000_s1122" style="position:absolute;left:139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" path="m,l15,e" filled="f" strokecolor="#333" strokeweight=".26044mm">
                    <v:path arrowok="t" o:connecttype="custom" o:connectlocs="0,0;15,0" o:connectangles="0,0"/>
                  </v:shape>
                </v:group>
                <v:group id="Group 638" o:spid="_x0000_s1123" style="position:absolute;left:1425;top:7;width:15;height:2" coordorigin="142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639" o:spid="_x0000_s1124" style="position:absolute;left:142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" path="m,l15,e" filled="f" strokecolor="#333" strokeweight=".26044mm">
                    <v:path arrowok="t" o:connecttype="custom" o:connectlocs="0,0;15,0" o:connectangles="0,0"/>
                  </v:shape>
                </v:group>
                <v:group id="Group 636" o:spid="_x0000_s1125" style="position:absolute;left:1454;top:7;width:15;height:2" coordorigin="145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Freeform 637" o:spid="_x0000_s1126" style="position:absolute;left:145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" path="m,l15,e" filled="f" strokecolor="#333" strokeweight=".26044mm">
                    <v:path arrowok="t" o:connecttype="custom" o:connectlocs="0,0;15,0" o:connectangles="0,0"/>
                  </v:shape>
                </v:group>
                <v:group id="Group 634" o:spid="_x0000_s1127" style="position:absolute;left:1484;top:7;width:15;height:2" coordorigin="148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Freeform 635" o:spid="_x0000_s1128" style="position:absolute;left:148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" path="m,l15,e" filled="f" strokecolor="#333" strokeweight=".26044mm">
                    <v:path arrowok="t" o:connecttype="custom" o:connectlocs="0,0;15,0" o:connectangles="0,0"/>
                  </v:shape>
                </v:group>
                <v:group id="Group 632" o:spid="_x0000_s1129" style="position:absolute;left:1514;top:7;width:15;height:2" coordorigin="151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633" o:spid="_x0000_s1130" style="position:absolute;left:151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" path="m,l14,e" filled="f" strokecolor="#333" strokeweight=".26044mm">
                    <v:path arrowok="t" o:connecttype="custom" o:connectlocs="0,0;14,0" o:connectangles="0,0"/>
                  </v:shape>
                </v:group>
                <v:group id="Group 630" o:spid="_x0000_s1131" style="position:absolute;left:1543;top:7;width:15;height:2" coordorigin="154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631" o:spid="_x0000_s1132" style="position:absolute;left:154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" path="m,l15,e" filled="f" strokecolor="#333" strokeweight=".26044mm">
                    <v:path arrowok="t" o:connecttype="custom" o:connectlocs="0,0;15,0" o:connectangles="0,0"/>
                  </v:shape>
                </v:group>
                <v:group id="Group 628" o:spid="_x0000_s1133" style="position:absolute;left:1573;top:7;width:15;height:2" coordorigin="157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Freeform 629" o:spid="_x0000_s1134" style="position:absolute;left:157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" path="m,l14,e" filled="f" strokecolor="#333" strokeweight=".26044mm">
                    <v:path arrowok="t" o:connecttype="custom" o:connectlocs="0,0;14,0" o:connectangles="0,0"/>
                  </v:shape>
                </v:group>
                <v:group id="Group 626" o:spid="_x0000_s1135" style="position:absolute;left:1602;top:7;width:15;height:2" coordorigin="160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Freeform 627" o:spid="_x0000_s1136" style="position:absolute;left:160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" path="m,l15,e" filled="f" strokecolor="#333" strokeweight=".26044mm">
                    <v:path arrowok="t" o:connecttype="custom" o:connectlocs="0,0;15,0" o:connectangles="0,0"/>
                  </v:shape>
                </v:group>
                <v:group id="Group 624" o:spid="_x0000_s1137" style="position:absolute;left:1632;top:7;width:15;height:2" coordorigin="163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Freeform 625" o:spid="_x0000_s1138" style="position:absolute;left:163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" path="m,l14,e" filled="f" strokecolor="#333" strokeweight=".26044mm">
                    <v:path arrowok="t" o:connecttype="custom" o:connectlocs="0,0;14,0" o:connectangles="0,0"/>
                  </v:shape>
                </v:group>
                <v:group id="Group 622" o:spid="_x0000_s1139" style="position:absolute;left:1661;top:7;width:15;height:2" coordorigin="166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Freeform 623" o:spid="_x0000_s1140" style="position:absolute;left:166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" path="m,l15,e" filled="f" strokecolor="#333" strokeweight=".26044mm">
                    <v:path arrowok="t" o:connecttype="custom" o:connectlocs="0,0;15,0" o:connectangles="0,0"/>
                  </v:shape>
                </v:group>
                <v:group id="Group 620" o:spid="_x0000_s1141" style="position:absolute;left:1691;top:7;width:15;height:2" coordorigin="169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Freeform 621" o:spid="_x0000_s1142" style="position:absolute;left:169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" path="m,l14,e" filled="f" strokecolor="#333" strokeweight=".26044mm">
                    <v:path arrowok="t" o:connecttype="custom" o:connectlocs="0,0;14,0" o:connectangles="0,0"/>
                  </v:shape>
                </v:group>
                <v:group id="Group 618" o:spid="_x0000_s1143" style="position:absolute;left:1720;top:7;width:15;height:2" coordorigin="172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Freeform 619" o:spid="_x0000_s1144" style="position:absolute;left:172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" path="m,l15,e" filled="f" strokecolor="#333" strokeweight=".26044mm">
                    <v:path arrowok="t" o:connecttype="custom" o:connectlocs="0,0;15,0" o:connectangles="0,0"/>
                  </v:shape>
                </v:group>
                <v:group id="Group 616" o:spid="_x0000_s1145" style="position:absolute;left:1750;top:7;width:15;height:2" coordorigin="175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Freeform 617" o:spid="_x0000_s1146" style="position:absolute;left:175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" path="m,l15,e" filled="f" strokecolor="#333" strokeweight=".26044mm">
                    <v:path arrowok="t" o:connecttype="custom" o:connectlocs="0,0;15,0" o:connectangles="0,0"/>
                  </v:shape>
                </v:group>
                <v:group id="Group 614" o:spid="_x0000_s1147" style="position:absolute;left:1779;top:7;width:15;height:2" coordorigin="177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Freeform 615" o:spid="_x0000_s1148" style="position:absolute;left:177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" path="m,l15,e" filled="f" strokecolor="#333" strokeweight=".26044mm">
                    <v:path arrowok="t" o:connecttype="custom" o:connectlocs="0,0;15,0" o:connectangles="0,0"/>
                  </v:shape>
                </v:group>
                <v:group id="Group 612" o:spid="_x0000_s1149" style="position:absolute;left:1809;top:7;width:15;height:2" coordorigin="180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613" o:spid="_x0000_s1150" style="position:absolute;left:180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" path="m,l15,e" filled="f" strokecolor="#333" strokeweight=".26044mm">
                    <v:path arrowok="t" o:connecttype="custom" o:connectlocs="0,0;15,0" o:connectangles="0,0"/>
                  </v:shape>
                </v:group>
                <v:group id="Group 610" o:spid="_x0000_s1151" style="position:absolute;left:1838;top:7;width:15;height:2" coordorigin="183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reeform 611" o:spid="_x0000_s1152" style="position:absolute;left:183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" path="m,l15,e" filled="f" strokecolor="#333" strokeweight=".26044mm">
                    <v:path arrowok="t" o:connecttype="custom" o:connectlocs="0,0;15,0" o:connectangles="0,0"/>
                  </v:shape>
                </v:group>
                <v:group id="Group 608" o:spid="_x0000_s1153" style="position:absolute;left:1868;top:7;width:15;height:2" coordorigin="186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Freeform 609" o:spid="_x0000_s1154" style="position:absolute;left:186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" path="m,l15,e" filled="f" strokecolor="#333" strokeweight=".26044mm">
                    <v:path arrowok="t" o:connecttype="custom" o:connectlocs="0,0;15,0" o:connectangles="0,0"/>
                  </v:shape>
                </v:group>
                <v:group id="Group 606" o:spid="_x0000_s1155" style="position:absolute;left:1897;top:7;width:15;height:2" coordorigin="189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Freeform 607" o:spid="_x0000_s1156" style="position:absolute;left:189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" path="m,l15,e" filled="f" strokecolor="#333" strokeweight=".26044mm">
                    <v:path arrowok="t" o:connecttype="custom" o:connectlocs="0,0;15,0" o:connectangles="0,0"/>
                  </v:shape>
                </v:group>
                <v:group id="Group 604" o:spid="_x0000_s1157" style="position:absolute;left:1927;top:7;width:15;height:2" coordorigin="192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Freeform 605" o:spid="_x0000_s1158" style="position:absolute;left:192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" path="m,l15,e" filled="f" strokecolor="#333" strokeweight=".26044mm">
                    <v:path arrowok="t" o:connecttype="custom" o:connectlocs="0,0;15,0" o:connectangles="0,0"/>
                  </v:shape>
                </v:group>
                <v:group id="Group 602" o:spid="_x0000_s1159" style="position:absolute;left:1956;top:7;width:15;height:2" coordorigin="195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603" o:spid="_x0000_s1160" style="position:absolute;left:195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" path="m,l15,e" filled="f" strokecolor="#333" strokeweight=".26044mm">
                    <v:path arrowok="t" o:connecttype="custom" o:connectlocs="0,0;15,0" o:connectangles="0,0"/>
                  </v:shape>
                </v:group>
                <v:group id="Group 600" o:spid="_x0000_s1161" style="position:absolute;left:1986;top:7;width:15;height:2" coordorigin="198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601" o:spid="_x0000_s1162" style="position:absolute;left:198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" path="m,l15,e" filled="f" strokecolor="#333" strokeweight=".26044mm">
                    <v:path arrowok="t" o:connecttype="custom" o:connectlocs="0,0;15,0" o:connectangles="0,0"/>
                  </v:shape>
                </v:group>
                <v:group id="Group 598" o:spid="_x0000_s1163" style="position:absolute;left:2016;top:7;width:15;height:2" coordorigin="201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Freeform 599" o:spid="_x0000_s1164" style="position:absolute;left:201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" path="m,l14,e" filled="f" strokecolor="#333" strokeweight=".26044mm">
                    <v:path arrowok="t" o:connecttype="custom" o:connectlocs="0,0;14,0" o:connectangles="0,0"/>
                  </v:shape>
                </v:group>
                <v:group id="Group 596" o:spid="_x0000_s1165" style="position:absolute;left:2045;top:7;width:15;height:2" coordorigin="204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597" o:spid="_x0000_s1166" style="position:absolute;left:204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" path="m,l15,e" filled="f" strokecolor="#333" strokeweight=".26044mm">
                    <v:path arrowok="t" o:connecttype="custom" o:connectlocs="0,0;15,0" o:connectangles="0,0"/>
                  </v:shape>
                </v:group>
                <v:group id="Group 594" o:spid="_x0000_s1167" style="position:absolute;left:2075;top:7;width:15;height:2" coordorigin="207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Freeform 595" o:spid="_x0000_s1168" style="position:absolute;left:207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" path="m,l14,e" filled="f" strokecolor="#333" strokeweight=".26044mm">
                    <v:path arrowok="t" o:connecttype="custom" o:connectlocs="0,0;14,0" o:connectangles="0,0"/>
                  </v:shape>
                </v:group>
                <v:group id="Group 592" o:spid="_x0000_s1169" style="position:absolute;left:2104;top:7;width:15;height:2" coordorigin="210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593" o:spid="_x0000_s1170" style="position:absolute;left:210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" path="m,l15,e" filled="f" strokecolor="#333" strokeweight=".26044mm">
                    <v:path arrowok="t" o:connecttype="custom" o:connectlocs="0,0;15,0" o:connectangles="0,0"/>
                  </v:shape>
                </v:group>
                <v:group id="Group 590" o:spid="_x0000_s1171" style="position:absolute;left:2134;top:7;width:15;height:2" coordorigin="213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Freeform 591" o:spid="_x0000_s1172" style="position:absolute;left:213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" path="m,l14,e" filled="f" strokecolor="#333" strokeweight=".26044mm">
                    <v:path arrowok="t" o:connecttype="custom" o:connectlocs="0,0;14,0" o:connectangles="0,0"/>
                  </v:shape>
                </v:group>
                <v:group id="Group 588" o:spid="_x0000_s1173" style="position:absolute;left:2163;top:7;width:15;height:2" coordorigin="216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Freeform 589" o:spid="_x0000_s1174" style="position:absolute;left:216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" path="m,l15,e" filled="f" strokecolor="#333" strokeweight=".26044mm">
                    <v:path arrowok="t" o:connecttype="custom" o:connectlocs="0,0;15,0" o:connectangles="0,0"/>
                  </v:shape>
                </v:group>
                <v:group id="Group 586" o:spid="_x0000_s1175" style="position:absolute;left:2193;top:7;width:15;height:2" coordorigin="219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Freeform 587" o:spid="_x0000_s1176" style="position:absolute;left:219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" path="m,l15,e" filled="f" strokecolor="#333" strokeweight=".26044mm">
                    <v:path arrowok="t" o:connecttype="custom" o:connectlocs="0,0;15,0" o:connectangles="0,0"/>
                  </v:shape>
                </v:group>
                <v:group id="Group 584" o:spid="_x0000_s1177" style="position:absolute;left:2222;top:7;width:15;height:2" coordorigin="222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585" o:spid="_x0000_s1178" style="position:absolute;left:222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" path="m,l15,e" filled="f" strokecolor="#333" strokeweight=".26044mm">
                    <v:path arrowok="t" o:connecttype="custom" o:connectlocs="0,0;15,0" o:connectangles="0,0"/>
                  </v:shape>
                </v:group>
                <v:group id="Group 582" o:spid="_x0000_s1179" style="position:absolute;left:2252;top:7;width:15;height:2" coordorigin="225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Freeform 583" o:spid="_x0000_s1180" style="position:absolute;left:225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" path="m,l15,e" filled="f" strokecolor="#333" strokeweight=".26044mm">
                    <v:path arrowok="t" o:connecttype="custom" o:connectlocs="0,0;15,0" o:connectangles="0,0"/>
                  </v:shape>
                </v:group>
                <v:group id="Group 580" o:spid="_x0000_s1181" style="position:absolute;left:2281;top:7;width:15;height:2" coordorigin="228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581" o:spid="_x0000_s1182" style="position:absolute;left:228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" path="m,l15,e" filled="f" strokecolor="#333" strokeweight=".26044mm">
                    <v:path arrowok="t" o:connecttype="custom" o:connectlocs="0,0;15,0" o:connectangles="0,0"/>
                  </v:shape>
                </v:group>
                <v:group id="Group 578" o:spid="_x0000_s1183" style="position:absolute;left:2311;top:7;width:15;height:2" coordorigin="231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Freeform 579" o:spid="_x0000_s1184" style="position:absolute;left:231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" path="m,l15,e" filled="f" strokecolor="#333" strokeweight=".26044mm">
                    <v:path arrowok="t" o:connecttype="custom" o:connectlocs="0,0;15,0" o:connectangles="0,0"/>
                  </v:shape>
                </v:group>
                <v:group id="Group 576" o:spid="_x0000_s1185" style="position:absolute;left:2340;top:7;width:15;height:2" coordorigin="234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577" o:spid="_x0000_s1186" style="position:absolute;left:234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" path="m,l15,e" filled="f" strokecolor="#333" strokeweight=".26044mm">
                    <v:path arrowok="t" o:connecttype="custom" o:connectlocs="0,0;15,0" o:connectangles="0,0"/>
                  </v:shape>
                </v:group>
                <v:group id="Group 574" o:spid="_x0000_s1187" style="position:absolute;left:2370;top:7;width:15;height:2" coordorigin="237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575" o:spid="_x0000_s1188" style="position:absolute;left:237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" path="m,l15,e" filled="f" strokecolor="#333" strokeweight=".26044mm">
                    <v:path arrowok="t" o:connecttype="custom" o:connectlocs="0,0;15,0" o:connectangles="0,0"/>
                  </v:shape>
                </v:group>
                <v:group id="Group 572" o:spid="_x0000_s1189" style="position:absolute;left:2399;top:7;width:15;height:2" coordorigin="239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Freeform 573" o:spid="_x0000_s1190" style="position:absolute;left:239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" path="m,l15,e" filled="f" strokecolor="#333" strokeweight=".26044mm">
                    <v:path arrowok="t" o:connecttype="custom" o:connectlocs="0,0;15,0" o:connectangles="0,0"/>
                  </v:shape>
                </v:group>
                <v:group id="Group 570" o:spid="_x0000_s1191" style="position:absolute;left:2429;top:7;width:15;height:2" coordorigin="242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Freeform 571" o:spid="_x0000_s1192" style="position:absolute;left:242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" path="m,l15,e" filled="f" strokecolor="#333" strokeweight=".26044mm">
                    <v:path arrowok="t" o:connecttype="custom" o:connectlocs="0,0;15,0" o:connectangles="0,0"/>
                  </v:shape>
                </v:group>
                <v:group id="Group 568" o:spid="_x0000_s1193" style="position:absolute;left:2459;top:7;width:15;height:2" coordorigin="245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Freeform 569" o:spid="_x0000_s1194" style="position:absolute;left:245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" path="m,l14,e" filled="f" strokecolor="#333" strokeweight=".26044mm">
                    <v:path arrowok="t" o:connecttype="custom" o:connectlocs="0,0;14,0" o:connectangles="0,0"/>
                  </v:shape>
                </v:group>
                <v:group id="Group 566" o:spid="_x0000_s1195" style="position:absolute;left:2488;top:7;width:15;height:2" coordorigin="248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Freeform 567" o:spid="_x0000_s1196" style="position:absolute;left:248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" path="m,l15,e" filled="f" strokecolor="#333" strokeweight=".26044mm">
                    <v:path arrowok="t" o:connecttype="custom" o:connectlocs="0,0;15,0" o:connectangles="0,0"/>
                  </v:shape>
                </v:group>
                <v:group id="Group 564" o:spid="_x0000_s1197" style="position:absolute;left:2518;top:7;width:15;height:2" coordorigin="251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Freeform 565" o:spid="_x0000_s1198" style="position:absolute;left:251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" path="m,l14,e" filled="f" strokecolor="#333" strokeweight=".26044mm">
                    <v:path arrowok="t" o:connecttype="custom" o:connectlocs="0,0;14,0" o:connectangles="0,0"/>
                  </v:shape>
                </v:group>
                <v:group id="Group 562" o:spid="_x0000_s1199" style="position:absolute;left:2547;top:7;width:15;height:2" coordorigin="254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Freeform 563" o:spid="_x0000_s1200" style="position:absolute;left:254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" path="m,l15,e" filled="f" strokecolor="#333" strokeweight=".26044mm">
                    <v:path arrowok="t" o:connecttype="custom" o:connectlocs="0,0;15,0" o:connectangles="0,0"/>
                  </v:shape>
                </v:group>
                <v:group id="Group 560" o:spid="_x0000_s1201" style="position:absolute;left:2577;top:7;width:15;height:2" coordorigin="257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 id="Freeform 561" o:spid="_x0000_s1202" style="position:absolute;left:257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" path="m,l14,e" filled="f" strokecolor="#333" strokeweight=".26044mm">
                    <v:path arrowok="t" o:connecttype="custom" o:connectlocs="0,0;14,0" o:connectangles="0,0"/>
                  </v:shape>
                </v:group>
                <v:group id="Group 558" o:spid="_x0000_s1203" style="position:absolute;left:2606;top:7;width:15;height:2" coordorigin="260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Freeform 559" o:spid="_x0000_s1204" style="position:absolute;left:260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" path="m,l15,e" filled="f" strokecolor="#333" strokeweight=".26044mm">
                    <v:path arrowok="t" o:connecttype="custom" o:connectlocs="0,0;15,0" o:connectangles="0,0"/>
                  </v:shape>
                </v:group>
                <v:group id="Group 556" o:spid="_x0000_s1205" style="position:absolute;left:2636;top:7;width:15;height:2" coordorigin="263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Freeform 557" o:spid="_x0000_s1206" style="position:absolute;left:263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" path="m,l14,e" filled="f" strokecolor="#333" strokeweight=".26044mm">
                    <v:path arrowok="t" o:connecttype="custom" o:connectlocs="0,0;14,0" o:connectangles="0,0"/>
                  </v:shape>
                </v:group>
                <v:group id="Group 554" o:spid="_x0000_s1207" style="position:absolute;left:2665;top:7;width:15;height:2" coordorigin="266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Freeform 555" o:spid="_x0000_s1208" style="position:absolute;left:266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" path="m,l15,e" filled="f" strokecolor="#333" strokeweight=".26044mm">
                    <v:path arrowok="t" o:connecttype="custom" o:connectlocs="0,0;15,0" o:connectangles="0,0"/>
                  </v:shape>
                </v:group>
                <v:group id="Group 552" o:spid="_x0000_s1209" style="position:absolute;left:2695;top:7;width:15;height:2" coordorigin="269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shape id="Freeform 553" o:spid="_x0000_s1210" style="position:absolute;left:269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" path="m,l15,e" filled="f" strokecolor="#333" strokeweight=".26044mm">
                    <v:path arrowok="t" o:connecttype="custom" o:connectlocs="0,0;15,0" o:connectangles="0,0"/>
                  </v:shape>
                </v:group>
                <v:group id="Group 550" o:spid="_x0000_s1211" style="position:absolute;left:2724;top:7;width:15;height:2" coordorigin="272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Freeform 551" o:spid="_x0000_s1212" style="position:absolute;left:272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" path="m,l15,e" filled="f" strokecolor="#333" strokeweight=".26044mm">
                    <v:path arrowok="t" o:connecttype="custom" o:connectlocs="0,0;15,0" o:connectangles="0,0"/>
                  </v:shape>
                </v:group>
                <v:group id="Group 548" o:spid="_x0000_s1213" style="position:absolute;left:2754;top:7;width:15;height:2" coordorigin="275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Freeform 549" o:spid="_x0000_s1214" style="position:absolute;left:275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" path="m,l15,e" filled="f" strokecolor="#333" strokeweight=".26044mm">
                    <v:path arrowok="t" o:connecttype="custom" o:connectlocs="0,0;15,0" o:connectangles="0,0"/>
                  </v:shape>
                </v:group>
                <v:group id="Group 546" o:spid="_x0000_s1215" style="position:absolute;left:2783;top:7;width:15;height:2" coordorigin="278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Freeform 547" o:spid="_x0000_s1216" style="position:absolute;left:278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" path="m,l15,e" filled="f" strokecolor="#333" strokeweight=".26044mm">
                    <v:path arrowok="t" o:connecttype="custom" o:connectlocs="0,0;15,0" o:connectangles="0,0"/>
                  </v:shape>
                </v:group>
                <v:group id="Group 544" o:spid="_x0000_s1217" style="position:absolute;left:2813;top:7;width:15;height:2" coordorigin="281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eeform 545" o:spid="_x0000_s1218" style="position:absolute;left:281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" path="m,l15,e" filled="f" strokecolor="#333" strokeweight=".26044mm">
                    <v:path arrowok="t" o:connecttype="custom" o:connectlocs="0,0;15,0" o:connectangles="0,0"/>
                  </v:shape>
                </v:group>
                <v:group id="Group 542" o:spid="_x0000_s1219" style="position:absolute;left:2842;top:7;width:15;height:2" coordorigin="284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543" o:spid="_x0000_s1220" style="position:absolute;left:284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" path="m,l15,e" filled="f" strokecolor="#333" strokeweight=".26044mm">
                    <v:path arrowok="t" o:connecttype="custom" o:connectlocs="0,0;15,0" o:connectangles="0,0"/>
                  </v:shape>
                </v:group>
                <v:group id="Group 540" o:spid="_x0000_s1221" style="position:absolute;left:2872;top:7;width:15;height:2" coordorigin="287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Freeform 541" o:spid="_x0000_s1222" style="position:absolute;left:287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" path="m,l15,e" filled="f" strokecolor="#333" strokeweight=".26044mm">
                    <v:path arrowok="t" o:connecttype="custom" o:connectlocs="0,0;15,0" o:connectangles="0,0"/>
                  </v:shape>
                </v:group>
                <v:group id="Group 538" o:spid="_x0000_s1223" style="position:absolute;left:2902;top:7;width:15;height:2" coordorigin="290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Freeform 539" o:spid="_x0000_s1224" style="position:absolute;left:290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" path="m,l14,e" filled="f" strokecolor="#333" strokeweight=".26044mm">
                    <v:path arrowok="t" o:connecttype="custom" o:connectlocs="0,0;14,0" o:connectangles="0,0"/>
                  </v:shape>
                </v:group>
                <v:group id="Group 536" o:spid="_x0000_s1225" style="position:absolute;left:2931;top:7;width:15;height:2" coordorigin="293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Freeform 537" o:spid="_x0000_s1226" style="position:absolute;left:293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" path="m,l15,e" filled="f" strokecolor="#333" strokeweight=".26044mm">
                    <v:path arrowok="t" o:connecttype="custom" o:connectlocs="0,0;15,0" o:connectangles="0,0"/>
                  </v:shape>
                </v:group>
                <v:group id="Group 534" o:spid="_x0000_s1227" style="position:absolute;left:2961;top:7;width:15;height:2" coordorigin="296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Freeform 535" o:spid="_x0000_s1228" style="position:absolute;left:296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" path="m,l14,e" filled="f" strokecolor="#333" strokeweight=".26044mm">
                    <v:path arrowok="t" o:connecttype="custom" o:connectlocs="0,0;14,0" o:connectangles="0,0"/>
                  </v:shape>
                </v:group>
                <v:group id="Group 532" o:spid="_x0000_s1229" style="position:absolute;left:2990;top:7;width:15;height:2" coordorigin="299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Freeform 533" o:spid="_x0000_s1230" style="position:absolute;left:299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" path="m,l15,e" filled="f" strokecolor="#333" strokeweight=".26044mm">
                    <v:path arrowok="t" o:connecttype="custom" o:connectlocs="0,0;15,0" o:connectangles="0,0"/>
                  </v:shape>
                </v:group>
                <v:group id="Group 530" o:spid="_x0000_s1231" style="position:absolute;left:3020;top:7;width:15;height:2" coordorigin="302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Freeform 531" o:spid="_x0000_s1232" style="position:absolute;left:302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" path="m,l14,e" filled="f" strokecolor="#333" strokeweight=".26044mm">
                    <v:path arrowok="t" o:connecttype="custom" o:connectlocs="0,0;14,0" o:connectangles="0,0"/>
                  </v:shape>
                </v:group>
                <v:group id="Group 528" o:spid="_x0000_s1233" style="position:absolute;left:3049;top:7;width:15;height:2" coordorigin="304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Freeform 529" o:spid="_x0000_s1234" style="position:absolute;left:304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" path="m,l15,e" filled="f" strokecolor="#333" strokeweight=".26044mm">
                    <v:path arrowok="t" o:connecttype="custom" o:connectlocs="0,0;15,0" o:connectangles="0,0"/>
                  </v:shape>
                </v:group>
                <v:group id="Group 526" o:spid="_x0000_s1235" style="position:absolute;left:3079;top:7;width:15;height:2" coordorigin="307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527" o:spid="_x0000_s1236" style="position:absolute;left:307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" path="m,l14,e" filled="f" strokecolor="#333" strokeweight=".26044mm">
                    <v:path arrowok="t" o:connecttype="custom" o:connectlocs="0,0;14,0" o:connectangles="0,0"/>
                  </v:shape>
                </v:group>
                <v:group id="Group 524" o:spid="_x0000_s1237" style="position:absolute;left:3108;top:7;width:15;height:2" coordorigin="310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525" o:spid="_x0000_s1238" style="position:absolute;left:310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" path="m,l15,e" filled="f" strokecolor="#333" strokeweight=".26044mm">
                    <v:path arrowok="t" o:connecttype="custom" o:connectlocs="0,0;15,0" o:connectangles="0,0"/>
                  </v:shape>
                </v:group>
                <v:group id="Group 522" o:spid="_x0000_s1239" style="position:absolute;left:3138;top:7;width:15;height:2" coordorigin="313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Freeform 523" o:spid="_x0000_s1240" style="position:absolute;left:313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" path="m,l15,e" filled="f" strokecolor="#333" strokeweight=".26044mm">
                    <v:path arrowok="t" o:connecttype="custom" o:connectlocs="0,0;15,0" o:connectangles="0,0"/>
                  </v:shape>
                </v:group>
                <v:group id="Group 520" o:spid="_x0000_s1241" style="position:absolute;left:3167;top:7;width:15;height:2" coordorigin="316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Freeform 521" o:spid="_x0000_s1242" style="position:absolute;left:316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" path="m,l15,e" filled="f" strokecolor="#333" strokeweight=".26044mm">
                    <v:path arrowok="t" o:connecttype="custom" o:connectlocs="0,0;15,0" o:connectangles="0,0"/>
                  </v:shape>
                </v:group>
                <v:group id="Group 518" o:spid="_x0000_s1243" style="position:absolute;left:3197;top:7;width:15;height:2" coordorigin="319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Freeform 519" o:spid="_x0000_s1244" style="position:absolute;left:319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" path="m,l15,e" filled="f" strokecolor="#333" strokeweight=".26044mm">
                    <v:path arrowok="t" o:connecttype="custom" o:connectlocs="0,0;15,0" o:connectangles="0,0"/>
                  </v:shape>
                </v:group>
                <v:group id="Group 516" o:spid="_x0000_s1245" style="position:absolute;left:3226;top:7;width:15;height:2" coordorigin="322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shape id="Freeform 517" o:spid="_x0000_s1246" style="position:absolute;left:322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" path="m,l15,e" filled="f" strokecolor="#333" strokeweight=".26044mm">
                    <v:path arrowok="t" o:connecttype="custom" o:connectlocs="0,0;15,0" o:connectangles="0,0"/>
                  </v:shape>
                </v:group>
                <v:group id="Group 514" o:spid="_x0000_s1247" style="position:absolute;left:3256;top:7;width:15;height:2" coordorigin="325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Freeform 515" o:spid="_x0000_s1248" style="position:absolute;left:325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" path="m,l15,e" filled="f" strokecolor="#333" strokeweight=".26044mm">
                    <v:path arrowok="t" o:connecttype="custom" o:connectlocs="0,0;15,0" o:connectangles="0,0"/>
                  </v:shape>
                </v:group>
                <v:group id="Group 512" o:spid="_x0000_s1249" style="position:absolute;left:3285;top:7;width:15;height:2" coordorigin="328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shape id="Freeform 513" o:spid="_x0000_s1250" style="position:absolute;left:328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" path="m,l15,e" filled="f" strokecolor="#333" strokeweight=".26044mm">
                    <v:path arrowok="t" o:connecttype="custom" o:connectlocs="0,0;15,0" o:connectangles="0,0"/>
                  </v:shape>
                </v:group>
                <v:group id="Group 510" o:spid="_x0000_s1251" style="position:absolute;left:3315;top:7;width:15;height:2" coordorigin="331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Freeform 511" o:spid="_x0000_s1252" style="position:absolute;left:331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" path="m,l15,e" filled="f" strokecolor="#333" strokeweight=".26044mm">
                    <v:path arrowok="t" o:connecttype="custom" o:connectlocs="0,0;15,0" o:connectangles="0,0"/>
                  </v:shape>
                </v:group>
                <v:group id="Group 508" o:spid="_x0000_s1253" style="position:absolute;left:3344;top:7;width:15;height:2" coordorigin="334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Freeform 509" o:spid="_x0000_s1254" style="position:absolute;left:334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" path="m,l15,e" filled="f" strokecolor="#333" strokeweight=".26044mm">
                    <v:path arrowok="t" o:connecttype="custom" o:connectlocs="0,0;15,0" o:connectangles="0,0"/>
                  </v:shape>
                </v:group>
                <v:group id="Group 506" o:spid="_x0000_s1255" style="position:absolute;left:3374;top:7;width:15;height:2" coordorigin="337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shape id="Freeform 507" o:spid="_x0000_s1256" style="position:absolute;left:337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" path="m,l15,e" filled="f" strokecolor="#333" strokeweight=".26044mm">
                    <v:path arrowok="t" o:connecttype="custom" o:connectlocs="0,0;15,0" o:connectangles="0,0"/>
                  </v:shape>
                </v:group>
                <v:group id="Group 504" o:spid="_x0000_s1257" style="position:absolute;left:3404;top:7;width:15;height:2" coordorigin="340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shape id="Freeform 505" o:spid="_x0000_s1258" style="position:absolute;left:340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" path="m,l14,e" filled="f" strokecolor="#333" strokeweight=".26044mm">
                    <v:path arrowok="t" o:connecttype="custom" o:connectlocs="0,0;14,0" o:connectangles="0,0"/>
                  </v:shape>
                </v:group>
                <v:group id="Group 502" o:spid="_x0000_s1259" style="position:absolute;left:3433;top:7;width:15;height:2" coordorigin="343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Freeform 503" o:spid="_x0000_s1260" style="position:absolute;left:343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" path="m,l15,e" filled="f" strokecolor="#333" strokeweight=".26044mm">
                    <v:path arrowok="t" o:connecttype="custom" o:connectlocs="0,0;15,0" o:connectangles="0,0"/>
                  </v:shape>
                </v:group>
                <v:group id="Group 500" o:spid="_x0000_s1261" style="position:absolute;left:3463;top:7;width:15;height:2" coordorigin="346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shape id="Freeform 501" o:spid="_x0000_s1262" style="position:absolute;left:346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" path="m,l14,e" filled="f" strokecolor="#333" strokeweight=".26044mm">
                    <v:path arrowok="t" o:connecttype="custom" o:connectlocs="0,0;14,0" o:connectangles="0,0"/>
                  </v:shape>
                </v:group>
                <v:group id="Group 498" o:spid="_x0000_s1263" style="position:absolute;left:3492;top:7;width:15;height:2" coordorigin="349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Freeform 499" o:spid="_x0000_s1264" style="position:absolute;left:349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" path="m,l15,e" filled="f" strokecolor="#333" strokeweight=".26044mm">
                    <v:path arrowok="t" o:connecttype="custom" o:connectlocs="0,0;15,0" o:connectangles="0,0"/>
                  </v:shape>
                </v:group>
                <v:group id="Group 496" o:spid="_x0000_s1265" style="position:absolute;left:3522;top:7;width:15;height:2" coordorigin="352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shape id="Freeform 497" o:spid="_x0000_s1266" style="position:absolute;left:352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" path="m,l14,e" filled="f" strokecolor="#333" strokeweight=".26044mm">
                    <v:path arrowok="t" o:connecttype="custom" o:connectlocs="0,0;14,0" o:connectangles="0,0"/>
                  </v:shape>
                </v:group>
                <v:group id="Group 494" o:spid="_x0000_s1267" style="position:absolute;left:3551;top:7;width:15;height:2" coordorigin="355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shape id="Freeform 495" o:spid="_x0000_s1268" style="position:absolute;left:355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" path="m,l15,e" filled="f" strokecolor="#333" strokeweight=".26044mm">
                    <v:path arrowok="t" o:connecttype="custom" o:connectlocs="0,0;15,0" o:connectangles="0,0"/>
                  </v:shape>
                </v:group>
                <v:group id="Group 492" o:spid="_x0000_s1269" style="position:absolute;left:3581;top:7;width:15;height:2" coordorigin="358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shape id="Freeform 493" o:spid="_x0000_s1270" style="position:absolute;left:358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" path="m,l15,e" filled="f" strokecolor="#333" strokeweight=".26044mm">
                    <v:path arrowok="t" o:connecttype="custom" o:connectlocs="0,0;15,0" o:connectangles="0,0"/>
                  </v:shape>
                </v:group>
                <v:group id="Group 490" o:spid="_x0000_s1271" style="position:absolute;left:3610;top:7;width:15;height:2" coordorigin="361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shape id="Freeform 491" o:spid="_x0000_s1272" style="position:absolute;left:361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" path="m,l15,e" filled="f" strokecolor="#333" strokeweight=".26044mm">
                    <v:path arrowok="t" o:connecttype="custom" o:connectlocs="0,0;15,0" o:connectangles="0,0"/>
                  </v:shape>
                </v:group>
                <v:group id="Group 488" o:spid="_x0000_s1273" style="position:absolute;left:3640;top:7;width:15;height:2" coordorigin="364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shape id="Freeform 489" o:spid="_x0000_s1274" style="position:absolute;left:364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" path="m,l15,e" filled="f" strokecolor="#333" strokeweight=".26044mm">
                    <v:path arrowok="t" o:connecttype="custom" o:connectlocs="0,0;15,0" o:connectangles="0,0"/>
                  </v:shape>
                </v:group>
                <v:group id="Group 486" o:spid="_x0000_s1275" style="position:absolute;left:3669;top:7;width:15;height:2" coordorigin="366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shape id="Freeform 487" o:spid="_x0000_s1276" style="position:absolute;left:366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" path="m,l15,e" filled="f" strokecolor="#333" strokeweight=".26044mm">
                    <v:path arrowok="t" o:connecttype="custom" o:connectlocs="0,0;15,0" o:connectangles="0,0"/>
                  </v:shape>
                </v:group>
                <v:group id="Group 484" o:spid="_x0000_s1277" style="position:absolute;left:3699;top:7;width:15;height:2" coordorigin="369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reeform 485" o:spid="_x0000_s1278" style="position:absolute;left:369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" path="m,l15,e" filled="f" strokecolor="#333" strokeweight=".26044mm">
                    <v:path arrowok="t" o:connecttype="custom" o:connectlocs="0,0;15,0" o:connectangles="0,0"/>
                  </v:shape>
                </v:group>
                <v:group id="Group 482" o:spid="_x0000_s1279" style="position:absolute;left:3728;top:7;width:15;height:2" coordorigin="372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 id="Freeform 483" o:spid="_x0000_s1280" style="position:absolute;left:372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" path="m,l15,e" filled="f" strokecolor="#333" strokeweight=".26044mm">
                    <v:path arrowok="t" o:connecttype="custom" o:connectlocs="0,0;15,0" o:connectangles="0,0"/>
                  </v:shape>
                </v:group>
                <v:group id="Group 480" o:spid="_x0000_s1281" style="position:absolute;left:3758;top:7;width:15;height:2" coordorigin="375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Freeform 481" o:spid="_x0000_s1282" style="position:absolute;left:375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" path="m,l15,e" filled="f" strokecolor="#333" strokeweight=".26044mm">
                    <v:path arrowok="t" o:connecttype="custom" o:connectlocs="0,0;15,0" o:connectangles="0,0"/>
                  </v:shape>
                </v:group>
                <v:group id="Group 478" o:spid="_x0000_s1283" style="position:absolute;left:3787;top:7;width:15;height:2" coordorigin="378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Freeform 479" o:spid="_x0000_s1284" style="position:absolute;left:378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" path="m,l15,e" filled="f" strokecolor="#333" strokeweight=".26044mm">
                    <v:path arrowok="t" o:connecttype="custom" o:connectlocs="0,0;15,0" o:connectangles="0,0"/>
                  </v:shape>
                </v:group>
                <v:group id="Group 476" o:spid="_x0000_s1285" style="position:absolute;left:3817;top:7;width:15;height:2" coordorigin="381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Freeform 477" o:spid="_x0000_s1286" style="position:absolute;left:381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" path="m,l15,e" filled="f" strokecolor="#333" strokeweight=".26044mm">
                    <v:path arrowok="t" o:connecttype="custom" o:connectlocs="0,0;15,0" o:connectangles="0,0"/>
                  </v:shape>
                </v:group>
                <v:group id="Group 474" o:spid="_x0000_s1287" style="position:absolute;left:3847;top:7;width:15;height:2" coordorigin="384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shape id="Freeform 475" o:spid="_x0000_s1288" style="position:absolute;left:384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" path="m,l14,e" filled="f" strokecolor="#333" strokeweight=".26044mm">
                    <v:path arrowok="t" o:connecttype="custom" o:connectlocs="0,0;14,0" o:connectangles="0,0"/>
                  </v:shape>
                </v:group>
                <v:group id="Group 472" o:spid="_x0000_s1289" style="position:absolute;left:3876;top:7;width:15;height:2" coordorigin="387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Freeform 473" o:spid="_x0000_s1290" style="position:absolute;left:387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" path="m,l15,e" filled="f" strokecolor="#333" strokeweight=".26044mm">
                    <v:path arrowok="t" o:connecttype="custom" o:connectlocs="0,0;15,0" o:connectangles="0,0"/>
                  </v:shape>
                </v:group>
                <v:group id="Group 470" o:spid="_x0000_s1291" style="position:absolute;left:3906;top:7;width:15;height:2" coordorigin="390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471" o:spid="_x0000_s1292" style="position:absolute;left:390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" path="m,l14,e" filled="f" strokecolor="#333" strokeweight=".26044mm">
                    <v:path arrowok="t" o:connecttype="custom" o:connectlocs="0,0;14,0" o:connectangles="0,0"/>
                  </v:shape>
                </v:group>
                <v:group id="Group 468" o:spid="_x0000_s1293" style="position:absolute;left:3935;top:7;width:15;height:2" coordorigin="393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shape id="Freeform 469" o:spid="_x0000_s1294" style="position:absolute;left:393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" path="m,l15,e" filled="f" strokecolor="#333" strokeweight=".26044mm">
                    <v:path arrowok="t" o:connecttype="custom" o:connectlocs="0,0;15,0" o:connectangles="0,0"/>
                  </v:shape>
                </v:group>
                <v:group id="Group 466" o:spid="_x0000_s1295" style="position:absolute;left:3965;top:7;width:15;height:2" coordorigin="396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shape id="Freeform 467" o:spid="_x0000_s1296" style="position:absolute;left:396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" path="m,l14,e" filled="f" strokecolor="#333" strokeweight=".26044mm">
                    <v:path arrowok="t" o:connecttype="custom" o:connectlocs="0,0;14,0" o:connectangles="0,0"/>
                  </v:shape>
                </v:group>
                <v:group id="Group 464" o:spid="_x0000_s1297" style="position:absolute;left:3994;top:7;width:15;height:2" coordorigin="399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Freeform 465" o:spid="_x0000_s1298" style="position:absolute;left:399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" path="m,l15,e" filled="f" strokecolor="#333" strokeweight=".26044mm">
                    <v:path arrowok="t" o:connecttype="custom" o:connectlocs="0,0;15,0" o:connectangles="0,0"/>
                  </v:shape>
                </v:group>
                <v:group id="Group 462" o:spid="_x0000_s1299" style="position:absolute;left:4024;top:7;width:15;height:2" coordorigin="402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shape id="Freeform 463" o:spid="_x0000_s1300" style="position:absolute;left:402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" path="m,l15,e" filled="f" strokecolor="#333" strokeweight=".26044mm">
                    <v:path arrowok="t" o:connecttype="custom" o:connectlocs="0,0;15,0" o:connectangles="0,0"/>
                  </v:shape>
                </v:group>
                <v:group id="Group 460" o:spid="_x0000_s1301" style="position:absolute;left:4053;top:7;width:15;height:2" coordorigin="405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Freeform 461" o:spid="_x0000_s1302" style="position:absolute;left:405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" path="m,l15,e" filled="f" strokecolor="#333" strokeweight=".26044mm">
                    <v:path arrowok="t" o:connecttype="custom" o:connectlocs="0,0;15,0" o:connectangles="0,0"/>
                  </v:shape>
                </v:group>
                <v:group id="Group 458" o:spid="_x0000_s1303" style="position:absolute;left:4083;top:7;width:15;height:2" coordorigin="408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shape id="Freeform 459" o:spid="_x0000_s1304" style="position:absolute;left:408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" path="m,l15,e" filled="f" strokecolor="#333" strokeweight=".26044mm">
                    <v:path arrowok="t" o:connecttype="custom" o:connectlocs="0,0;15,0" o:connectangles="0,0"/>
                  </v:shape>
                </v:group>
                <v:group id="Group 456" o:spid="_x0000_s1305" style="position:absolute;left:4112;top:7;width:15;height:2" coordorigin="411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reeform 457" o:spid="_x0000_s1306" style="position:absolute;left:411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" path="m,l15,e" filled="f" strokecolor="#333" strokeweight=".26044mm">
                    <v:path arrowok="t" o:connecttype="custom" o:connectlocs="0,0;15,0" o:connectangles="0,0"/>
                  </v:shape>
                </v:group>
                <v:group id="Group 454" o:spid="_x0000_s1307" style="position:absolute;left:4142;top:7;width:15;height:2" coordorigin="414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shape id="Freeform 455" o:spid="_x0000_s1308" style="position:absolute;left:414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" path="m,l15,e" filled="f" strokecolor="#333" strokeweight=".26044mm">
                    <v:path arrowok="t" o:connecttype="custom" o:connectlocs="0,0;15,0" o:connectangles="0,0"/>
                  </v:shape>
                </v:group>
                <v:group id="Group 452" o:spid="_x0000_s1309" style="position:absolute;left:4171;top:7;width:15;height:2" coordorigin="417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shape id="Freeform 453" o:spid="_x0000_s1310" style="position:absolute;left:417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" path="m,l15,e" filled="f" strokecolor="#333" strokeweight=".26044mm">
                    <v:path arrowok="t" o:connecttype="custom" o:connectlocs="0,0;15,0" o:connectangles="0,0"/>
                  </v:shape>
                </v:group>
                <v:group id="Group 450" o:spid="_x0000_s1311" style="position:absolute;left:4201;top:7;width:15;height:2" coordorigin="420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shape id="Freeform 451" o:spid="_x0000_s1312" style="position:absolute;left:420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" path="m,l15,e" filled="f" strokecolor="#333" strokeweight=".26044mm">
                    <v:path arrowok="t" o:connecttype="custom" o:connectlocs="0,0;15,0" o:connectangles="0,0"/>
                  </v:shape>
                </v:group>
                <v:group id="Group 448" o:spid="_x0000_s1313" style="position:absolute;left:4230;top:7;width:15;height:2" coordorigin="423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reeform 449" o:spid="_x0000_s1314" style="position:absolute;left:423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" path="m,l15,e" filled="f" strokecolor="#333" strokeweight=".26044mm">
                    <v:path arrowok="t" o:connecttype="custom" o:connectlocs="0,0;15,0" o:connectangles="0,0"/>
                  </v:shape>
                </v:group>
                <v:group id="Group 446" o:spid="_x0000_s1315" style="position:absolute;left:4260;top:7;width:15;height:2" coordorigin="426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shape id="Freeform 447" o:spid="_x0000_s1316" style="position:absolute;left:426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" path="m,l15,e" filled="f" strokecolor="#333" strokeweight=".26044mm">
                    <v:path arrowok="t" o:connecttype="custom" o:connectlocs="0,0;15,0" o:connectangles="0,0"/>
                  </v:shape>
                </v:group>
                <v:group id="Group 444" o:spid="_x0000_s1317" style="position:absolute;left:4290;top:7;width:15;height:2" coordorigin="429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shape id="Freeform 445" o:spid="_x0000_s1318" style="position:absolute;left:429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" path="m,l14,e" filled="f" strokecolor="#333" strokeweight=".26044mm">
                    <v:path arrowok="t" o:connecttype="custom" o:connectlocs="0,0;14,0" o:connectangles="0,0"/>
                  </v:shape>
                </v:group>
                <v:group id="Group 442" o:spid="_x0000_s1319" style="position:absolute;left:4319;top:7;width:15;height:2" coordorigin="431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Freeform 443" o:spid="_x0000_s1320" style="position:absolute;left:431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" path="m,l15,e" filled="f" strokecolor="#333" strokeweight=".26044mm">
                    <v:path arrowok="t" o:connecttype="custom" o:connectlocs="0,0;15,0" o:connectangles="0,0"/>
                  </v:shape>
                </v:group>
                <v:group id="Group 440" o:spid="_x0000_s1321" style="position:absolute;left:4349;top:7;width:15;height:2" coordorigin="434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shape id="Freeform 441" o:spid="_x0000_s1322" style="position:absolute;left:434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" path="m,l14,e" filled="f" strokecolor="#333" strokeweight=".26044mm">
                    <v:path arrowok="t" o:connecttype="custom" o:connectlocs="0,0;14,0" o:connectangles="0,0"/>
                  </v:shape>
                </v:group>
                <v:group id="Group 438" o:spid="_x0000_s1323" style="position:absolute;left:4378;top:7;width:15;height:2" coordorigin="437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shape id="Freeform 439" o:spid="_x0000_s1324" style="position:absolute;left:437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" path="m,l15,e" filled="f" strokecolor="#333" strokeweight=".26044mm">
                    <v:path arrowok="t" o:connecttype="custom" o:connectlocs="0,0;15,0" o:connectangles="0,0"/>
                  </v:shape>
                </v:group>
                <v:group id="Group 436" o:spid="_x0000_s1325" style="position:absolute;left:4408;top:7;width:15;height:2" coordorigin="440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shape id="Freeform 437" o:spid="_x0000_s1326" style="position:absolute;left:440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" path="m,l14,e" filled="f" strokecolor="#333" strokeweight=".26044mm">
                    <v:path arrowok="t" o:connecttype="custom" o:connectlocs="0,0;14,0" o:connectangles="0,0"/>
                  </v:shape>
                </v:group>
                <v:group id="Group 434" o:spid="_x0000_s1327" style="position:absolute;left:4437;top:7;width:15;height:2" coordorigin="443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">
                  <v:shape id="Freeform 435" o:spid="_x0000_s1328" style="position:absolute;left:443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" path="m,l15,e" filled="f" strokecolor="#333" strokeweight=".26044mm">
                    <v:path arrowok="t" o:connecttype="custom" o:connectlocs="0,0;15,0" o:connectangles="0,0"/>
                  </v:shape>
                </v:group>
                <v:group id="Group 432" o:spid="_x0000_s1329" style="position:absolute;left:4467;top:7;width:15;height:2" coordorigin="446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shape id="Freeform 433" o:spid="_x0000_s1330" style="position:absolute;left:446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" path="m,l14,e" filled="f" strokecolor="#333" strokeweight=".26044mm">
                    <v:path arrowok="t" o:connecttype="custom" o:connectlocs="0,0;14,0" o:connectangles="0,0"/>
                  </v:shape>
                </v:group>
                <v:group id="Group 430" o:spid="_x0000_s1331" style="position:absolute;left:4496;top:7;width:15;height:2" coordorigin="449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shape id="Freeform 431" o:spid="_x0000_s1332" style="position:absolute;left:449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" path="m,l15,e" filled="f" strokecolor="#333" strokeweight=".26044mm">
                    <v:path arrowok="t" o:connecttype="custom" o:connectlocs="0,0;15,0" o:connectangles="0,0"/>
                  </v:shape>
                </v:group>
                <v:group id="Group 428" o:spid="_x0000_s1333" style="position:absolute;left:4526;top:7;width:15;height:2" coordorigin="452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shape id="Freeform 429" o:spid="_x0000_s1334" style="position:absolute;left:452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" path="m,l15,e" filled="f" strokecolor="#333" strokeweight=".26044mm">
                    <v:path arrowok="t" o:connecttype="custom" o:connectlocs="0,0;15,0" o:connectangles="0,0"/>
                  </v:shape>
                </v:group>
                <v:group id="Group 426" o:spid="_x0000_s1335" style="position:absolute;left:4555;top:7;width:15;height:2" coordorigin="455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shape id="Freeform 427" o:spid="_x0000_s1336" style="position:absolute;left:455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" path="m,l15,e" filled="f" strokecolor="#333" strokeweight=".26044mm">
                    <v:path arrowok="t" o:connecttype="custom" o:connectlocs="0,0;15,0" o:connectangles="0,0"/>
                  </v:shape>
                </v:group>
                <v:group id="Group 424" o:spid="_x0000_s1337" style="position:absolute;left:4585;top:7;width:15;height:2" coordorigin="458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shape id="Freeform 425" o:spid="_x0000_s1338" style="position:absolute;left:458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" path="m,l15,e" filled="f" strokecolor="#333" strokeweight=".26044mm">
                    <v:path arrowok="t" o:connecttype="custom" o:connectlocs="0,0;15,0" o:connectangles="0,0"/>
                  </v:shape>
                </v:group>
                <v:group id="Group 422" o:spid="_x0000_s1339" style="position:absolute;left:4614;top:7;width:15;height:2" coordorigin="461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shape id="Freeform 423" o:spid="_x0000_s1340" style="position:absolute;left:461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" path="m,l15,e" filled="f" strokecolor="#333" strokeweight=".26044mm">
                    <v:path arrowok="t" o:connecttype="custom" o:connectlocs="0,0;15,0" o:connectangles="0,0"/>
                  </v:shape>
                </v:group>
                <v:group id="Group 420" o:spid="_x0000_s1341" style="position:absolute;left:4644;top:7;width:15;height:2" coordorigin="464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reeform 421" o:spid="_x0000_s1342" style="position:absolute;left:464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" path="m,l15,e" filled="f" strokecolor="#333" strokeweight=".26044mm">
                    <v:path arrowok="t" o:connecttype="custom" o:connectlocs="0,0;15,0" o:connectangles="0,0"/>
                  </v:shape>
                </v:group>
                <v:group id="Group 418" o:spid="_x0000_s1343" style="position:absolute;left:4673;top:7;width:15;height:2" coordorigin="467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shape id="Freeform 419" o:spid="_x0000_s1344" style="position:absolute;left:467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" path="m,l15,e" filled="f" strokecolor="#333" strokeweight=".26044mm">
                    <v:path arrowok="t" o:connecttype="custom" o:connectlocs="0,0;15,0" o:connectangles="0,0"/>
                  </v:shape>
                </v:group>
                <v:group id="Group 416" o:spid="_x0000_s1345" style="position:absolute;left:4703;top:7;width:15;height:2" coordorigin="470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shape id="Freeform 417" o:spid="_x0000_s1346" style="position:absolute;left:470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" path="m,l15,e" filled="f" strokecolor="#333" strokeweight=".26044mm">
                    <v:path arrowok="t" o:connecttype="custom" o:connectlocs="0,0;15,0" o:connectangles="0,0"/>
                  </v:shape>
                </v:group>
                <v:group id="Group 414" o:spid="_x0000_s1347" style="position:absolute;left:4733;top:7;width:15;height:2" coordorigin="473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Freeform 415" o:spid="_x0000_s1348" style="position:absolute;left:473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" path="m,l14,e" filled="f" strokecolor="#333" strokeweight=".26044mm">
                    <v:path arrowok="t" o:connecttype="custom" o:connectlocs="0,0;14,0" o:connectangles="0,0"/>
                  </v:shape>
                </v:group>
                <v:group id="Group 412" o:spid="_x0000_s1349" style="position:absolute;left:4762;top:7;width:15;height:2" coordorigin="476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shape id="Freeform 413" o:spid="_x0000_s1350" style="position:absolute;left:476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" path="m,l15,e" filled="f" strokecolor="#333" strokeweight=".26044mm">
                    <v:path arrowok="t" o:connecttype="custom" o:connectlocs="0,0;15,0" o:connectangles="0,0"/>
                  </v:shape>
                </v:group>
                <v:group id="Group 410" o:spid="_x0000_s1351" style="position:absolute;left:4792;top:7;width:15;height:2" coordorigin="4792,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Freeform 411" o:spid="_x0000_s1352" style="position:absolute;left:4792;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" path="m,l14,e" filled="f" strokecolor="#333" strokeweight=".26044mm">
                    <v:path arrowok="t" o:connecttype="custom" o:connectlocs="0,0;14,0" o:connectangles="0,0"/>
                  </v:shape>
                </v:group>
                <v:group id="Group 408" o:spid="_x0000_s1353" style="position:absolute;left:4821;top:7;width:15;height:2" coordorigin="482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shape id="Freeform 409" o:spid="_x0000_s1354" style="position:absolute;left:482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" path="m,l15,e" filled="f" strokecolor="#333" strokeweight=".26044mm">
                    <v:path arrowok="t" o:connecttype="custom" o:connectlocs="0,0;15,0" o:connectangles="0,0"/>
                  </v:shape>
                </v:group>
                <v:group id="Group 406" o:spid="_x0000_s1355" style="position:absolute;left:4851;top:7;width:15;height:2" coordorigin="4851,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shape id="Freeform 407" o:spid="_x0000_s1356" style="position:absolute;left:4851;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" path="m,l14,e" filled="f" strokecolor="#333" strokeweight=".26044mm">
                    <v:path arrowok="t" o:connecttype="custom" o:connectlocs="0,0;14,0" o:connectangles="0,0"/>
                  </v:shape>
                </v:group>
                <v:group id="Group 404" o:spid="_x0000_s1357" style="position:absolute;left:4880;top:7;width:15;height:2" coordorigin="488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shape id="Freeform 405" o:spid="_x0000_s1358" style="position:absolute;left:488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" path="m,l15,e" filled="f" strokecolor="#333" strokeweight=".26044mm">
                    <v:path arrowok="t" o:connecttype="custom" o:connectlocs="0,0;15,0" o:connectangles="0,0"/>
                  </v:shape>
                </v:group>
                <v:group id="Group 402" o:spid="_x0000_s1359" style="position:absolute;left:4910;top:7;width:15;height:2" coordorigin="4910,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shape id="Freeform 403" o:spid="_x0000_s1360" style="position:absolute;left:4910;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" path="m,l14,e" filled="f" strokecolor="#333" strokeweight=".26044mm">
                    <v:path arrowok="t" o:connecttype="custom" o:connectlocs="0,0;14,0" o:connectangles="0,0"/>
                  </v:shape>
                </v:group>
                <v:group id="Group 400" o:spid="_x0000_s1361" style="position:absolute;left:4939;top:7;width:15;height:2" coordorigin="493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Freeform 401" o:spid="_x0000_s1362" style="position:absolute;left:493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" path="m,l15,e" filled="f" strokecolor="#333" strokeweight=".26044mm">
                    <v:path arrowok="t" o:connecttype="custom" o:connectlocs="0,0;15,0" o:connectangles="0,0"/>
                  </v:shape>
                </v:group>
                <v:group id="Group 398" o:spid="_x0000_s1363" style="position:absolute;left:4969;top:7;width:15;height:2" coordorigin="4969,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Freeform 399" o:spid="_x0000_s1364" style="position:absolute;left:4969;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" path="m,l15,e" filled="f" strokecolor="#333" strokeweight=".26044mm">
                    <v:path arrowok="t" o:connecttype="custom" o:connectlocs="0,0;15,0" o:connectangles="0,0"/>
                  </v:shape>
                </v:group>
                <v:group id="Group 396" o:spid="_x0000_s1365" style="position:absolute;left:4998;top:7;width:15;height:2" coordorigin="499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shape id="Freeform 397" o:spid="_x0000_s1366" style="position:absolute;left:499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" path="m,l15,e" filled="f" strokecolor="#333" strokeweight=".26044mm">
                    <v:path arrowok="t" o:connecttype="custom" o:connectlocs="0,0;15,0" o:connectangles="0,0"/>
                  </v:shape>
                </v:group>
                <v:group id="Group 394" o:spid="_x0000_s1367" style="position:absolute;left:5028;top:7;width:15;height:2" coordorigin="5028,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 id="Freeform 395" o:spid="_x0000_s1368" style="position:absolute;left:5028;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" path="m,l15,e" filled="f" strokecolor="#333" strokeweight=".26044mm">
                    <v:path arrowok="t" o:connecttype="custom" o:connectlocs="0,0;15,0" o:connectangles="0,0"/>
                  </v:shape>
                </v:group>
                <v:group id="Group 392" o:spid="_x0000_s1369" style="position:absolute;left:5057;top:7;width:15;height:2" coordorigin="505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shape id="Freeform 393" o:spid="_x0000_s1370" style="position:absolute;left:505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" path="m,l15,e" filled="f" strokecolor="#333" strokeweight=".26044mm">
                    <v:path arrowok="t" o:connecttype="custom" o:connectlocs="0,0;15,0" o:connectangles="0,0"/>
                  </v:shape>
                </v:group>
                <v:group id="Group 390" o:spid="_x0000_s1371" style="position:absolute;left:5087;top:7;width:15;height:2" coordorigin="508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shape id="Freeform 391" o:spid="_x0000_s1372" style="position:absolute;left:508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" path="m,l15,e" filled="f" strokecolor="#333" strokeweight=".26044mm">
                    <v:path arrowok="t" o:connecttype="custom" o:connectlocs="0,0;15,0" o:connectangles="0,0"/>
                  </v:shape>
                </v:group>
                <v:group id="Group 388" o:spid="_x0000_s1373" style="position:absolute;left:5116;top:7;width:15;height:2" coordorigin="511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shape id="Freeform 389" o:spid="_x0000_s1374" style="position:absolute;left:511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" path="m,l15,e" filled="f" strokecolor="#333" strokeweight=".26044mm">
                    <v:path arrowok="t" o:connecttype="custom" o:connectlocs="0,0;15,0" o:connectangles="0,0"/>
                  </v:shape>
                </v:group>
                <v:group id="Group 386" o:spid="_x0000_s1375" style="position:absolute;left:5146;top:7;width:15;height:2" coordorigin="5146,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shape id="Freeform 387" o:spid="_x0000_s1376" style="position:absolute;left:5146;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" path="m,l15,e" filled="f" strokecolor="#333" strokeweight=".26044mm">
                    <v:path arrowok="t" o:connecttype="custom" o:connectlocs="0,0;15,0" o:connectangles="0,0"/>
                  </v:shape>
                </v:group>
                <v:group id="Group 384" o:spid="_x0000_s1377" style="position:absolute;left:5175;top:7;width:15;height:2" coordorigin="517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shape id="Freeform 385" o:spid="_x0000_s1378" style="position:absolute;left:517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" path="m,l15,e" filled="f" strokecolor="#333" strokeweight=".26044mm">
                    <v:path arrowok="t" o:connecttype="custom" o:connectlocs="0,0;15,0" o:connectangles="0,0"/>
                  </v:shape>
                </v:group>
                <v:group id="Group 382" o:spid="_x0000_s1379" style="position:absolute;left:5205;top:7;width:15;height:2" coordorigin="520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shape id="Freeform 383" o:spid="_x0000_s1380" style="position:absolute;left:520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" path="m,l15,e" filled="f" strokecolor="#333" strokeweight=".26044mm">
                    <v:path arrowok="t" o:connecttype="custom" o:connectlocs="0,0;15,0" o:connectangles="0,0"/>
                  </v:shape>
                </v:group>
                <v:group id="Group 380" o:spid="_x0000_s1381" style="position:absolute;left:5235;top:7;width:15;height:2" coordorigin="5235,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shape id="Freeform 381" o:spid="_x0000_s1382" style="position:absolute;left:5235;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" path="m,l14,e" filled="f" strokecolor="#333" strokeweight=".26044mm">
                    <v:path arrowok="t" o:connecttype="custom" o:connectlocs="0,0;14,0" o:connectangles="0,0"/>
                  </v:shape>
                </v:group>
                <v:group id="Group 378" o:spid="_x0000_s1383" style="position:absolute;left:5264;top:7;width:15;height:2" coordorigin="526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shape id="Freeform 379" o:spid="_x0000_s1384" style="position:absolute;left:526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" path="m,l15,e" filled="f" strokecolor="#333" strokeweight=".26044mm">
                    <v:path arrowok="t" o:connecttype="custom" o:connectlocs="0,0;15,0" o:connectangles="0,0"/>
                  </v:shape>
                </v:group>
                <v:group id="Group 376" o:spid="_x0000_s1385" style="position:absolute;left:5367;top:7;width:15;height:2" coordorigin="5367,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shape id="Freeform 377" o:spid="_x0000_s1386" style="position:absolute;left:5367;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" path="m,l15,e" filled="f" strokecolor="#333" strokeweight=".26044mm">
                    <v:path arrowok="t" o:connecttype="custom" o:connectlocs="0,0;15,0" o:connectangles="0,0"/>
                  </v:shape>
                </v:group>
                <v:group id="Group 374" o:spid="_x0000_s1387" style="position:absolute;left:5294;top:7;width:15;height:2" coordorigin="5294,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shape id="Freeform 375" o:spid="_x0000_s1388" style="position:absolute;left:5294;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" path="m,l14,e" filled="f" strokecolor="#333" strokeweight=".26044mm">
                    <v:path arrowok="t" o:connecttype="custom" o:connectlocs="0,0;14,0" o:connectangles="0,0"/>
                  </v:shape>
                </v:group>
                <v:group id="Group 372" o:spid="_x0000_s1389" style="position:absolute;left:5323;top:7;width:15;height:2" coordorigin="532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shape id="Freeform 373" o:spid="_x0000_s1390" style="position:absolute;left:532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" path="m,l15,e" filled="f" strokecolor="#333" strokeweight=".26044mm">
                    <v:path arrowok="t" o:connecttype="custom" o:connectlocs="0,0;15,0" o:connectangles="0,0"/>
                  </v:shape>
                </v:group>
                <v:group id="Group 370" o:spid="_x0000_s1391" style="position:absolute;left:5353;top:7;width:15;height:2" coordorigin="5353,7"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Freeform 371" o:spid="_x0000_s1392" style="position:absolute;left:5353;top: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" path="m,l14,e" filled="f" strokecolor="#333" strokeweight=".26044mm">
                    <v:path arrowok="t" o:connecttype="custom" o:connectlocs="0,0;14,0" o:connectangles="0,0"/>
                  </v:shape>
                </v:group>
                <w10:anchorlock/>
              </v:group>
            </w:pict>
          </mc:Fallback>
        </mc:AlternateContent>
      </w:r>
    </w:p>
    <w:p w14:paraId="11D70FE8" w14:textId="77777777" w:rsidR="001F5A56" w:rsidRDefault="001F5A56" w:rsidP="001F5A56">
      <w:pPr>
        <w:rPr>
          <w:rFonts w:ascii="Open Sans" w:eastAsia="Open Sans" w:hAnsi="Open Sans" w:cs="Open Sans"/>
          <w:i/>
          <w:sz w:val="18"/>
          <w:szCs w:val="18"/>
        </w:rPr>
      </w:pPr>
    </w:p>
    <w:p w14:paraId="0289FC12" w14:textId="77777777" w:rsidR="001F5A56" w:rsidRDefault="001F5A56" w:rsidP="001F5A56">
      <w:pPr>
        <w:spacing w:before="2"/>
        <w:rPr>
          <w:rFonts w:ascii="Open Sans" w:eastAsia="Open Sans" w:hAnsi="Open Sans" w:cs="Open Sans"/>
          <w:i/>
          <w:sz w:val="20"/>
          <w:szCs w:val="20"/>
        </w:rPr>
      </w:pPr>
    </w:p>
    <w:p w14:paraId="0297E847" w14:textId="77777777" w:rsidR="001F5A56" w:rsidRPr="00995DDF" w:rsidRDefault="001F5A56" w:rsidP="001F5A56">
      <w:pPr>
        <w:pStyle w:val="Plattetekst"/>
        <w:tabs>
          <w:tab w:val="left" w:pos="4365"/>
          <w:tab w:val="left" w:pos="9788"/>
        </w:tabs>
        <w:ind w:right="5"/>
        <w:rPr>
          <w:rFonts w:ascii="Times New Roman" w:eastAsia="Times New Roman" w:hAnsi="Times New Roman" w:cs="Times New Roman"/>
          <w:lang w:val="nl-NL"/>
        </w:rPr>
      </w:pPr>
      <w:r w:rsidRPr="00995DDF">
        <w:rPr>
          <w:spacing w:val="2"/>
          <w:w w:val="105"/>
          <w:lang w:val="nl-NL"/>
        </w:rPr>
        <w:t>meerzijdig</w:t>
      </w:r>
      <w:r w:rsidRPr="00995DDF">
        <w:rPr>
          <w:spacing w:val="12"/>
          <w:w w:val="105"/>
          <w:lang w:val="nl-NL"/>
        </w:rPr>
        <w:t xml:space="preserve"> </w:t>
      </w:r>
      <w:r w:rsidRPr="00995DDF">
        <w:rPr>
          <w:w w:val="105"/>
          <w:lang w:val="nl-NL"/>
        </w:rPr>
        <w:t>communiceren</w:t>
      </w:r>
      <w:r w:rsidRPr="00995DDF">
        <w:rPr>
          <w:lang w:val="nl-NL"/>
        </w:rPr>
        <w:tab/>
      </w:r>
      <w:r w:rsidRPr="00995DDF">
        <w:rPr>
          <w:rFonts w:ascii="Times New Roman"/>
          <w:w w:val="103"/>
          <w:u w:val="single" w:color="333333"/>
          <w:lang w:val="nl-NL"/>
        </w:rPr>
        <w:t xml:space="preserve"> </w:t>
      </w:r>
      <w:r w:rsidRPr="00995DDF">
        <w:rPr>
          <w:rFonts w:ascii="Times New Roman"/>
          <w:u w:val="single" w:color="333333"/>
          <w:lang w:val="nl-NL"/>
        </w:rPr>
        <w:tab/>
      </w:r>
    </w:p>
    <w:p w14:paraId="18B6A5F1" w14:textId="77777777" w:rsidR="001F5A56" w:rsidRPr="0015257D" w:rsidRDefault="001F5A56" w:rsidP="001F5A56">
      <w:pPr>
        <w:spacing w:before="40"/>
        <w:ind w:left="1058" w:right="5"/>
        <w:rPr>
          <w:rFonts w:ascii="Open Sans" w:eastAsia="Open Sans" w:hAnsi="Open Sans" w:cs="Open Sans"/>
          <w:sz w:val="2"/>
          <w:szCs w:val="2"/>
        </w:rPr>
        <w:sectPr w:rsidR="001F5A56" w:rsidRPr="0015257D">
          <w:pgSz w:w="11920" w:h="16860"/>
          <w:pgMar w:top="1040" w:right="1140" w:bottom="280" w:left="880" w:header="708" w:footer="708" w:gutter="0"/>
          <w:cols w:space="708"/>
        </w:sectPr>
      </w:pPr>
      <w:r w:rsidRPr="00995DDF">
        <w:rPr>
          <w:rFonts w:ascii="Open Sans"/>
          <w:i/>
          <w:w w:val="105"/>
          <w:sz w:val="17"/>
        </w:rPr>
        <w:t>(bijvoorbeeld: gesprekken,</w:t>
      </w:r>
      <w:r w:rsidRPr="00995DDF">
        <w:rPr>
          <w:rFonts w:ascii="Open Sans"/>
          <w:i/>
          <w:spacing w:val="3"/>
          <w:w w:val="105"/>
          <w:sz w:val="17"/>
        </w:rPr>
        <w:t xml:space="preserve"> </w:t>
      </w:r>
      <w:r w:rsidRPr="00995DDF">
        <w:rPr>
          <w:rFonts w:ascii="Open Sans"/>
          <w:i/>
          <w:w w:val="105"/>
          <w:sz w:val="17"/>
        </w:rPr>
        <w:t>facebook)</w:t>
      </w:r>
    </w:p>
    <w:p w14:paraId="3208D73A" w14:textId="77777777" w:rsidR="008E58F5" w:rsidRDefault="008E58F5">
      <w:pPr>
        <w:rPr>
          <w:rFonts w:ascii="Arial" w:hAnsi="Arial" w:cs="Arial"/>
          <w:b/>
          <w:color w:val="000000" w:themeColor="text1"/>
          <w:sz w:val="24"/>
          <w:szCs w:val="24"/>
        </w:rPr>
      </w:pPr>
    </w:p>
    <w:p w14:paraId="1835A5A2" w14:textId="77777777" w:rsidR="008E58F5" w:rsidRDefault="008E58F5">
      <w:pPr>
        <w:rPr>
          <w:rFonts w:ascii="Arial" w:hAnsi="Arial" w:cs="Arial"/>
          <w:b/>
          <w:color w:val="000000" w:themeColor="text1"/>
          <w:sz w:val="24"/>
          <w:szCs w:val="24"/>
        </w:rPr>
      </w:pPr>
    </w:p>
    <w:p w14:paraId="5D1FE5C8" w14:textId="77777777" w:rsidR="008E58F5" w:rsidRDefault="008E58F5">
      <w:pPr>
        <w:rPr>
          <w:rFonts w:ascii="Arial" w:hAnsi="Arial" w:cs="Arial"/>
          <w:b/>
          <w:color w:val="000000" w:themeColor="text1"/>
          <w:sz w:val="24"/>
          <w:szCs w:val="24"/>
        </w:rPr>
      </w:pPr>
    </w:p>
    <w:sectPr w:rsidR="008E58F5" w:rsidSect="00513B8D">
      <w:headerReference w:type="even" r:id="rId19"/>
      <w:headerReference w:type="default" r:id="rId20"/>
      <w:footerReference w:type="even" r:id="rId21"/>
      <w:footerReference w:type="default" r:id="rId22"/>
      <w:headerReference w:type="first" r:id="rId23"/>
      <w:footerReference w:type="first" r:id="rId24"/>
      <w:pgSz w:w="11906" w:h="16838"/>
      <w:pgMar w:top="1276"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FC06FD" w14:textId="77777777" w:rsidR="001F5A56" w:rsidRDefault="001F5A56" w:rsidP="0036770B">
      <w:pPr>
        <w:spacing w:after="0" w:line="240" w:lineRule="auto"/>
      </w:pPr>
      <w:r>
        <w:separator/>
      </w:r>
    </w:p>
  </w:endnote>
  <w:endnote w:type="continuationSeparator" w:id="0">
    <w:p w14:paraId="2AC17119" w14:textId="77777777" w:rsidR="001F5A56" w:rsidRDefault="001F5A56" w:rsidP="00367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altName w:val="Arial"/>
    <w:charset w:val="00"/>
    <w:family w:val="swiss"/>
    <w:pitch w:val="variable"/>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B9FFB" w14:textId="77777777" w:rsidR="00494637" w:rsidRDefault="0049463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42343" w14:textId="77777777" w:rsidR="00D4491C" w:rsidRDefault="00D4491C">
    <w:pPr>
      <w:pStyle w:val="Voettekst"/>
    </w:pPr>
    <w:r>
      <w:rPr>
        <w:noProof/>
        <w:lang w:eastAsia="nl-NL"/>
      </w:rPr>
      <w:drawing>
        <wp:anchor distT="0" distB="0" distL="114300" distR="114300" simplePos="0" relativeHeight="251668480" behindDoc="0" locked="0" layoutInCell="1" allowOverlap="1" wp14:anchorId="5DB47ACB" wp14:editId="6FD7A8E4">
          <wp:simplePos x="0" y="0"/>
          <wp:positionH relativeFrom="column">
            <wp:posOffset>-396875</wp:posOffset>
          </wp:positionH>
          <wp:positionV relativeFrom="paragraph">
            <wp:posOffset>61595</wp:posOffset>
          </wp:positionV>
          <wp:extent cx="922020" cy="349885"/>
          <wp:effectExtent l="0" t="0" r="0" b="0"/>
          <wp:wrapSquare wrapText="bothSides"/>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2020" cy="349885"/>
                  </a:xfrm>
                  <a:prstGeom prst="rect">
                    <a:avLst/>
                  </a:prstGeom>
                </pic:spPr>
              </pic:pic>
            </a:graphicData>
          </a:graphic>
          <wp14:sizeRelH relativeFrom="margin">
            <wp14:pctWidth>0</wp14:pctWidth>
          </wp14:sizeRelH>
          <wp14:sizeRelV relativeFrom="margin">
            <wp14:pctHeight>0</wp14:pctHeight>
          </wp14:sizeRelV>
        </wp:anchor>
      </w:drawing>
    </w:r>
    <w:sdt>
      <w:sdtPr>
        <w:id w:val="-386339705"/>
        <w:docPartObj>
          <w:docPartGallery w:val="Page Numbers (Bottom of Page)"/>
          <w:docPartUnique/>
        </w:docPartObj>
      </w:sdtPr>
      <w:sdtEndPr/>
      <w:sdtContent>
        <w:r>
          <w:rPr>
            <w:noProof/>
            <w:lang w:eastAsia="nl-NL"/>
          </w:rPr>
          <mc:AlternateContent>
            <mc:Choice Requires="wps">
              <w:drawing>
                <wp:anchor distT="0" distB="0" distL="114300" distR="114300" simplePos="0" relativeHeight="251640320" behindDoc="0" locked="0" layoutInCell="1" allowOverlap="1" wp14:anchorId="3F77294A" wp14:editId="5977DC77">
                  <wp:simplePos x="0" y="0"/>
                  <wp:positionH relativeFrom="rightMargin">
                    <wp:align>center</wp:align>
                  </wp:positionH>
                  <wp:positionV relativeFrom="bottomMargin">
                    <wp:align>center</wp:align>
                  </wp:positionV>
                  <wp:extent cx="565785" cy="191770"/>
                  <wp:effectExtent l="0" t="0" r="0" b="0"/>
                  <wp:wrapNone/>
                  <wp:docPr id="218" name="Rechthoek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A2B3C3A" w14:textId="77777777" w:rsidR="00D4491C" w:rsidRDefault="00D4491C">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1F5A56" w:rsidRPr="001F5A56">
                                <w:rPr>
                                  <w:noProof/>
                                  <w:color w:val="ED7D31" w:themeColor="accent2"/>
                                </w:rPr>
                                <w:t>4</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F77294A" id="Rechthoek 218" o:spid="_x0000_s1058" style="position:absolute;margin-left:0;margin-top:0;width:44.55pt;height:15.1pt;rotation:180;flip:x;z-index:25164032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" filled="f" fillcolor="#c0504d" stroked="f" strokecolor="#5c83b4" strokeweight="2.25pt">
                  <v:textbox inset=",0,,0">
                    <w:txbxContent>
                      <w:p w14:paraId="4A2B3C3A" w14:textId="77777777" w:rsidR="00D4491C" w:rsidRDefault="00D4491C">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1F5A56" w:rsidRPr="001F5A56">
                          <w:rPr>
                            <w:noProof/>
                            <w:color w:val="ED7D31" w:themeColor="accent2"/>
                          </w:rPr>
                          <w:t>4</w:t>
                        </w:r>
                        <w:r>
                          <w:rPr>
                            <w:color w:val="ED7D31" w:themeColor="accent2"/>
                          </w:rPr>
                          <w:fldChar w:fldCharType="end"/>
                        </w:r>
                      </w:p>
                    </w:txbxContent>
                  </v:textbox>
                  <w10:wrap anchorx="margin" anchory="margin"/>
                </v:rect>
              </w:pict>
            </mc:Fallback>
          </mc:AlternateConten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5B91F" w14:textId="77777777" w:rsidR="00494637" w:rsidRDefault="0049463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F3C076" w14:textId="77777777" w:rsidR="001F5A56" w:rsidRDefault="001F5A56" w:rsidP="0036770B">
      <w:pPr>
        <w:spacing w:after="0" w:line="240" w:lineRule="auto"/>
      </w:pPr>
      <w:r>
        <w:separator/>
      </w:r>
    </w:p>
  </w:footnote>
  <w:footnote w:type="continuationSeparator" w:id="0">
    <w:p w14:paraId="2057F309" w14:textId="77777777" w:rsidR="001F5A56" w:rsidRDefault="001F5A56" w:rsidP="003677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D407B" w14:textId="77777777" w:rsidR="001F5A56" w:rsidRDefault="001F5A56" w:rsidP="001F5A56">
    <w:pPr>
      <w:pStyle w:val="Koptekst"/>
    </w:pPr>
    <w:r>
      <w:rPr>
        <w:noProof/>
        <w:lang w:eastAsia="nl-NL"/>
      </w:rPr>
      <mc:AlternateContent>
        <mc:Choice Requires="wpg">
          <w:drawing>
            <wp:anchor distT="0" distB="0" distL="114300" distR="114300" simplePos="0" relativeHeight="251672576" behindDoc="0" locked="0" layoutInCell="1" allowOverlap="1" wp14:anchorId="0714195A" wp14:editId="291D3D88">
              <wp:simplePos x="0" y="0"/>
              <wp:positionH relativeFrom="column">
                <wp:posOffset>2216785</wp:posOffset>
              </wp:positionH>
              <wp:positionV relativeFrom="paragraph">
                <wp:posOffset>-129540</wp:posOffset>
              </wp:positionV>
              <wp:extent cx="1196340" cy="511810"/>
              <wp:effectExtent l="0" t="0" r="22860" b="21590"/>
              <wp:wrapNone/>
              <wp:docPr id="9" name="Groep 9"/>
              <wp:cNvGraphicFramePr/>
              <a:graphic xmlns:a="http://schemas.openxmlformats.org/drawingml/2006/main">
                <a:graphicData uri="http://schemas.microsoft.com/office/word/2010/wordprocessingGroup">
                  <wpg:wgp>
                    <wpg:cNvGrpSpPr/>
                    <wpg:grpSpPr>
                      <a:xfrm>
                        <a:off x="0" y="0"/>
                        <a:ext cx="1196340" cy="511810"/>
                        <a:chOff x="0" y="0"/>
                        <a:chExt cx="1196340" cy="512064"/>
                      </a:xfrm>
                    </wpg:grpSpPr>
                    <wps:wsp>
                      <wps:cNvPr id="10" name="Rechthoek 2"/>
                      <wps:cNvSpPr/>
                      <wps:spPr>
                        <a:xfrm>
                          <a:off x="0" y="0"/>
                          <a:ext cx="835152" cy="512064"/>
                        </a:xfrm>
                        <a:prstGeom prst="rect">
                          <a:avLst/>
                        </a:prstGeom>
                        <a:solidFill>
                          <a:srgbClr val="F95A1B"/>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A2FC8D" w14:textId="77777777" w:rsidR="001F5A56" w:rsidRPr="0036770B" w:rsidRDefault="001F5A56" w:rsidP="001F5A56">
                            <w:pPr>
                              <w:jc w:val="center"/>
                              <w:rPr>
                                <w:rFonts w:ascii="Cambria" w:hAnsi="Cambria"/>
                                <w:b/>
                                <w:color w:val="FFFFFF" w:themeColor="background1"/>
                                <w:sz w:val="24"/>
                                <w:szCs w:val="24"/>
                              </w:rPr>
                            </w:pPr>
                            <w:r>
                              <w:rPr>
                                <w:rFonts w:ascii="Cambria" w:hAnsi="Cambria"/>
                                <w:b/>
                                <w:color w:val="FFFFFF" w:themeColor="background1"/>
                                <w:sz w:val="24"/>
                                <w:szCs w:val="24"/>
                              </w:rPr>
                              <w:t xml:space="preserve">Praktijk </w:t>
                            </w:r>
                            <w:r w:rsidRPr="0036770B">
                              <w:rPr>
                                <w:rFonts w:ascii="Cambria" w:hAnsi="Cambria"/>
                                <w:b/>
                                <w:color w:val="FFFFFF" w:themeColor="background1"/>
                                <w:sz w:val="24"/>
                                <w:szCs w:val="24"/>
                              </w:rPr>
                              <w:t>opdracht</w:t>
                            </w:r>
                          </w:p>
                          <w:p w14:paraId="3BBF9141" w14:textId="77777777" w:rsidR="001F5A56" w:rsidRPr="0036770B" w:rsidRDefault="001F5A56" w:rsidP="001F5A56">
                            <w:pPr>
                              <w:rPr>
                                <w:rFonts w:ascii="Cambria" w:hAnsi="Cambria"/>
                                <w:b/>
                                <w:color w:val="385623" w:themeColor="accent6"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hthoek 4"/>
                      <wps:cNvSpPr/>
                      <wps:spPr>
                        <a:xfrm>
                          <a:off x="834968" y="0"/>
                          <a:ext cx="361372" cy="51206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8C17AA" w14:textId="77777777" w:rsidR="001F5A56" w:rsidRDefault="001F5A56" w:rsidP="001F5A56">
                            <w:pPr>
                              <w:spacing w:after="0"/>
                              <w:rPr>
                                <w:rFonts w:ascii="Cambria" w:hAnsi="Cambria"/>
                                <w:color w:val="385623" w:themeColor="accent6" w:themeShade="80"/>
                                <w:sz w:val="16"/>
                                <w:szCs w:val="16"/>
                              </w:rPr>
                            </w:pPr>
                            <w:r>
                              <w:rPr>
                                <w:rFonts w:ascii="Cambria" w:hAnsi="Cambria"/>
                                <w:color w:val="385623" w:themeColor="accent6" w:themeShade="80"/>
                                <w:sz w:val="16"/>
                                <w:szCs w:val="16"/>
                              </w:rPr>
                              <w:t>BB</w:t>
                            </w:r>
                          </w:p>
                          <w:p w14:paraId="72749CE9" w14:textId="77777777" w:rsidR="001F5A56" w:rsidRDefault="001F5A56" w:rsidP="001F5A56">
                            <w:pPr>
                              <w:spacing w:after="0"/>
                              <w:rPr>
                                <w:rFonts w:ascii="Cambria" w:hAnsi="Cambria"/>
                                <w:color w:val="385623" w:themeColor="accent6" w:themeShade="80"/>
                                <w:sz w:val="16"/>
                                <w:szCs w:val="16"/>
                              </w:rPr>
                            </w:pPr>
                            <w:r>
                              <w:rPr>
                                <w:rFonts w:ascii="Cambria" w:hAnsi="Cambria"/>
                                <w:color w:val="385623" w:themeColor="accent6" w:themeShade="80"/>
                                <w:sz w:val="16"/>
                                <w:szCs w:val="16"/>
                              </w:rPr>
                              <w:t>KB</w:t>
                            </w:r>
                          </w:p>
                          <w:p w14:paraId="7EB493C5" w14:textId="77777777" w:rsidR="001F5A56" w:rsidRPr="00F02331" w:rsidRDefault="001F5A56" w:rsidP="001F5A56">
                            <w:pPr>
                              <w:spacing w:after="0"/>
                              <w:rPr>
                                <w:rFonts w:ascii="Cambria" w:hAnsi="Cambria"/>
                                <w:color w:val="385623" w:themeColor="accent6" w:themeShade="80"/>
                                <w:sz w:val="16"/>
                                <w:szCs w:val="16"/>
                              </w:rPr>
                            </w:pPr>
                            <w:r>
                              <w:rPr>
                                <w:rFonts w:ascii="Cambria" w:hAnsi="Cambria"/>
                                <w:color w:val="385623" w:themeColor="accent6" w:themeShade="80"/>
                                <w:sz w:val="16"/>
                                <w:szCs w:val="16"/>
                              </w:rPr>
                              <w:t>GL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714195A" id="Groep 9" o:spid="_x0000_s1048" style="position:absolute;margin-left:174.55pt;margin-top:-10.2pt;width:94.2pt;height:40.3pt;z-index:251672576;mso-width-relative:margin" coordsize="11963,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">
              <v:rect id="Rechthoek 2" o:spid="_x0000_s1049" style="position:absolute;width:8351;height:5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" fillcolor="#f95a1b" strokecolor="#1f4d78 [1604]" strokeweight="1pt">
                <v:textbox>
                  <w:txbxContent>
                    <w:p w14:paraId="44A2FC8D" w14:textId="77777777" w:rsidR="001F5A56" w:rsidRPr="0036770B" w:rsidRDefault="001F5A56" w:rsidP="001F5A56">
                      <w:pPr>
                        <w:jc w:val="center"/>
                        <w:rPr>
                          <w:rFonts w:ascii="Cambria" w:hAnsi="Cambria"/>
                          <w:b/>
                          <w:color w:val="FFFFFF" w:themeColor="background1"/>
                          <w:sz w:val="24"/>
                          <w:szCs w:val="24"/>
                        </w:rPr>
                      </w:pPr>
                      <w:r>
                        <w:rPr>
                          <w:rFonts w:ascii="Cambria" w:hAnsi="Cambria"/>
                          <w:b/>
                          <w:color w:val="FFFFFF" w:themeColor="background1"/>
                          <w:sz w:val="24"/>
                          <w:szCs w:val="24"/>
                        </w:rPr>
                        <w:t xml:space="preserve">Praktijk </w:t>
                      </w:r>
                      <w:r w:rsidRPr="0036770B">
                        <w:rPr>
                          <w:rFonts w:ascii="Cambria" w:hAnsi="Cambria"/>
                          <w:b/>
                          <w:color w:val="FFFFFF" w:themeColor="background1"/>
                          <w:sz w:val="24"/>
                          <w:szCs w:val="24"/>
                        </w:rPr>
                        <w:t>opdracht</w:t>
                      </w:r>
                    </w:p>
                    <w:p w14:paraId="3BBF9141" w14:textId="77777777" w:rsidR="001F5A56" w:rsidRPr="0036770B" w:rsidRDefault="001F5A56" w:rsidP="001F5A56">
                      <w:pPr>
                        <w:rPr>
                          <w:rFonts w:ascii="Cambria" w:hAnsi="Cambria"/>
                          <w:b/>
                          <w:color w:val="385623" w:themeColor="accent6" w:themeShade="80"/>
                        </w:rPr>
                      </w:pPr>
                    </w:p>
                  </w:txbxContent>
                </v:textbox>
              </v:rect>
              <v:rect id="Rechthoek 4" o:spid="_x0000_s1050" style="position:absolute;left:8349;width:3614;height:5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" fillcolor="white [3212]" strokecolor="#1f4d78 [1604]" strokeweight="1pt">
                <v:textbox>
                  <w:txbxContent>
                    <w:p w14:paraId="2D8C17AA" w14:textId="77777777" w:rsidR="001F5A56" w:rsidRDefault="001F5A56" w:rsidP="001F5A56">
                      <w:pPr>
                        <w:spacing w:after="0"/>
                        <w:rPr>
                          <w:rFonts w:ascii="Cambria" w:hAnsi="Cambria"/>
                          <w:color w:val="385623" w:themeColor="accent6" w:themeShade="80"/>
                          <w:sz w:val="16"/>
                          <w:szCs w:val="16"/>
                        </w:rPr>
                      </w:pPr>
                      <w:r>
                        <w:rPr>
                          <w:rFonts w:ascii="Cambria" w:hAnsi="Cambria"/>
                          <w:color w:val="385623" w:themeColor="accent6" w:themeShade="80"/>
                          <w:sz w:val="16"/>
                          <w:szCs w:val="16"/>
                        </w:rPr>
                        <w:t>BB</w:t>
                      </w:r>
                    </w:p>
                    <w:p w14:paraId="72749CE9" w14:textId="77777777" w:rsidR="001F5A56" w:rsidRDefault="001F5A56" w:rsidP="001F5A56">
                      <w:pPr>
                        <w:spacing w:after="0"/>
                        <w:rPr>
                          <w:rFonts w:ascii="Cambria" w:hAnsi="Cambria"/>
                          <w:color w:val="385623" w:themeColor="accent6" w:themeShade="80"/>
                          <w:sz w:val="16"/>
                          <w:szCs w:val="16"/>
                        </w:rPr>
                      </w:pPr>
                      <w:r>
                        <w:rPr>
                          <w:rFonts w:ascii="Cambria" w:hAnsi="Cambria"/>
                          <w:color w:val="385623" w:themeColor="accent6" w:themeShade="80"/>
                          <w:sz w:val="16"/>
                          <w:szCs w:val="16"/>
                        </w:rPr>
                        <w:t>KB</w:t>
                      </w:r>
                    </w:p>
                    <w:p w14:paraId="7EB493C5" w14:textId="77777777" w:rsidR="001F5A56" w:rsidRPr="00F02331" w:rsidRDefault="001F5A56" w:rsidP="001F5A56">
                      <w:pPr>
                        <w:spacing w:after="0"/>
                        <w:rPr>
                          <w:rFonts w:ascii="Cambria" w:hAnsi="Cambria"/>
                          <w:color w:val="385623" w:themeColor="accent6" w:themeShade="80"/>
                          <w:sz w:val="16"/>
                          <w:szCs w:val="16"/>
                        </w:rPr>
                      </w:pPr>
                      <w:r>
                        <w:rPr>
                          <w:rFonts w:ascii="Cambria" w:hAnsi="Cambria"/>
                          <w:color w:val="385623" w:themeColor="accent6" w:themeShade="80"/>
                          <w:sz w:val="16"/>
                          <w:szCs w:val="16"/>
                        </w:rPr>
                        <w:t>GL</w:t>
                      </w:r>
                    </w:p>
                  </w:txbxContent>
                </v:textbox>
              </v:rect>
            </v:group>
          </w:pict>
        </mc:Fallback>
      </mc:AlternateContent>
    </w:r>
    <w:r>
      <w:rPr>
        <w:noProof/>
        <w:lang w:eastAsia="nl-NL"/>
      </w:rPr>
      <mc:AlternateContent>
        <mc:Choice Requires="wps">
          <w:drawing>
            <wp:anchor distT="0" distB="0" distL="114300" distR="114300" simplePos="0" relativeHeight="251671552" behindDoc="0" locked="0" layoutInCell="1" allowOverlap="1" wp14:anchorId="61CE47D9" wp14:editId="41A72793">
              <wp:simplePos x="0" y="0"/>
              <wp:positionH relativeFrom="column">
                <wp:posOffset>3366135</wp:posOffset>
              </wp:positionH>
              <wp:positionV relativeFrom="paragraph">
                <wp:posOffset>-9906</wp:posOffset>
              </wp:positionV>
              <wp:extent cx="2432304" cy="280035"/>
              <wp:effectExtent l="0" t="0" r="25400" b="24765"/>
              <wp:wrapNone/>
              <wp:docPr id="17" name="Rechthoek 17"/>
              <wp:cNvGraphicFramePr/>
              <a:graphic xmlns:a="http://schemas.openxmlformats.org/drawingml/2006/main">
                <a:graphicData uri="http://schemas.microsoft.com/office/word/2010/wordprocessingShape">
                  <wps:wsp>
                    <wps:cNvSpPr/>
                    <wps:spPr>
                      <a:xfrm>
                        <a:off x="0" y="0"/>
                        <a:ext cx="2432304" cy="280035"/>
                      </a:xfrm>
                      <a:prstGeom prst="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B70F11" w14:textId="77777777" w:rsidR="001F5A56" w:rsidRPr="00CA4557" w:rsidRDefault="001F5A56" w:rsidP="001F5A56">
                          <w:pPr>
                            <w:rPr>
                              <w:rFonts w:ascii="Cambria" w:hAnsi="Cambria"/>
                              <w:b/>
                              <w:color w:val="FFFFFF" w:themeColor="background1"/>
                            </w:rPr>
                          </w:pPr>
                          <w:r>
                            <w:rPr>
                              <w:rFonts w:ascii="Cambria" w:hAnsi="Cambria"/>
                              <w:b/>
                              <w:color w:val="FFFFFF" w:themeColor="background1"/>
                            </w:rPr>
                            <w:t>Werk in Tuin en Landschap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E47D9" id="Rechthoek 17" o:spid="_x0000_s1051" style="position:absolute;margin-left:265.05pt;margin-top:-.8pt;width:191.5pt;height:22.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" fillcolor="#375623 [1609]" strokecolor="#375623 [1609]" strokeweight="1pt">
              <v:textbox>
                <w:txbxContent>
                  <w:p w14:paraId="10B70F11" w14:textId="77777777" w:rsidR="001F5A56" w:rsidRPr="00CA4557" w:rsidRDefault="001F5A56" w:rsidP="001F5A56">
                    <w:pPr>
                      <w:rPr>
                        <w:rFonts w:ascii="Cambria" w:hAnsi="Cambria"/>
                        <w:b/>
                        <w:color w:val="FFFFFF" w:themeColor="background1"/>
                      </w:rPr>
                    </w:pPr>
                    <w:r>
                      <w:rPr>
                        <w:rFonts w:ascii="Cambria" w:hAnsi="Cambria"/>
                        <w:b/>
                        <w:color w:val="FFFFFF" w:themeColor="background1"/>
                      </w:rPr>
                      <w:t>Werk in Tuin en Landschap</w:t>
                    </w:r>
                  </w:p>
                </w:txbxContent>
              </v:textbox>
            </v:rect>
          </w:pict>
        </mc:Fallback>
      </mc:AlternateContent>
    </w:r>
    <w:r>
      <w:rPr>
        <w:noProof/>
        <w:lang w:eastAsia="nl-NL"/>
      </w:rPr>
      <mc:AlternateContent>
        <mc:Choice Requires="wps">
          <w:drawing>
            <wp:anchor distT="0" distB="0" distL="114300" distR="114300" simplePos="0" relativeHeight="251670528" behindDoc="0" locked="0" layoutInCell="1" allowOverlap="1" wp14:anchorId="44A600C7" wp14:editId="2F78ABFC">
              <wp:simplePos x="0" y="0"/>
              <wp:positionH relativeFrom="column">
                <wp:posOffset>14605</wp:posOffset>
              </wp:positionH>
              <wp:positionV relativeFrom="paragraph">
                <wp:posOffset>-10668</wp:posOffset>
              </wp:positionV>
              <wp:extent cx="3450336" cy="280035"/>
              <wp:effectExtent l="0" t="0" r="17145" b="24765"/>
              <wp:wrapNone/>
              <wp:docPr id="18" name="Rechthoek 18"/>
              <wp:cNvGraphicFramePr/>
              <a:graphic xmlns:a="http://schemas.openxmlformats.org/drawingml/2006/main">
                <a:graphicData uri="http://schemas.microsoft.com/office/word/2010/wordprocessingShape">
                  <wps:wsp>
                    <wps:cNvSpPr/>
                    <wps:spPr>
                      <a:xfrm>
                        <a:off x="0" y="0"/>
                        <a:ext cx="3450336" cy="280035"/>
                      </a:xfrm>
                      <a:prstGeom prst="rect">
                        <a:avLst/>
                      </a:prstGeom>
                      <a:solidFill>
                        <a:schemeClr val="bg1"/>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44A991" w14:textId="77777777" w:rsidR="001F5A56" w:rsidRPr="0036770B" w:rsidRDefault="001F5A56" w:rsidP="001F5A56">
                          <w:pPr>
                            <w:rPr>
                              <w:rFonts w:ascii="Cambria" w:hAnsi="Cambria"/>
                              <w:b/>
                              <w:color w:val="385623" w:themeColor="accent6" w:themeShade="80"/>
                            </w:rPr>
                          </w:pPr>
                          <w:r>
                            <w:rPr>
                              <w:rFonts w:ascii="Cambria" w:hAnsi="Cambria"/>
                              <w:b/>
                              <w:color w:val="385623" w:themeColor="accent6" w:themeShade="80"/>
                            </w:rPr>
                            <w:t>Communiceren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600C7" id="Rechthoek 18" o:spid="_x0000_s1052" style="position:absolute;margin-left:1.15pt;margin-top:-.85pt;width:271.7pt;height:22.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" fillcolor="white [3212]" strokecolor="#375623 [1609]" strokeweight="1pt">
              <v:textbox>
                <w:txbxContent>
                  <w:p w14:paraId="5044A991" w14:textId="77777777" w:rsidR="001F5A56" w:rsidRPr="0036770B" w:rsidRDefault="001F5A56" w:rsidP="001F5A56">
                    <w:pPr>
                      <w:rPr>
                        <w:rFonts w:ascii="Cambria" w:hAnsi="Cambria"/>
                        <w:b/>
                        <w:color w:val="385623" w:themeColor="accent6" w:themeShade="80"/>
                      </w:rPr>
                    </w:pPr>
                    <w:r>
                      <w:rPr>
                        <w:rFonts w:ascii="Cambria" w:hAnsi="Cambria"/>
                        <w:b/>
                        <w:color w:val="385623" w:themeColor="accent6" w:themeShade="80"/>
                      </w:rPr>
                      <w:t>Communiceren</w:t>
                    </w:r>
                  </w:p>
                </w:txbxContent>
              </v:textbox>
            </v:rect>
          </w:pict>
        </mc:Fallback>
      </mc:AlternateContent>
    </w:r>
  </w:p>
  <w:p w14:paraId="4FAF7A49" w14:textId="77777777" w:rsidR="001F5A56" w:rsidRPr="001F5A56" w:rsidRDefault="001F5A56" w:rsidP="001F5A5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914DC" w14:textId="77777777" w:rsidR="00494637" w:rsidRDefault="0049463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0D5FD" w14:textId="77777777" w:rsidR="001C46D2" w:rsidRDefault="00F02331">
    <w:pPr>
      <w:pStyle w:val="Koptekst"/>
    </w:pPr>
    <w:r>
      <w:rPr>
        <w:noProof/>
        <w:lang w:eastAsia="nl-NL"/>
      </w:rPr>
      <mc:AlternateContent>
        <mc:Choice Requires="wpg">
          <w:drawing>
            <wp:anchor distT="0" distB="0" distL="114300" distR="114300" simplePos="0" relativeHeight="251665408" behindDoc="0" locked="0" layoutInCell="1" allowOverlap="1" wp14:anchorId="436AA648" wp14:editId="6D79F9C9">
              <wp:simplePos x="0" y="0"/>
              <wp:positionH relativeFrom="column">
                <wp:posOffset>2216785</wp:posOffset>
              </wp:positionH>
              <wp:positionV relativeFrom="paragraph">
                <wp:posOffset>-129540</wp:posOffset>
              </wp:positionV>
              <wp:extent cx="1196340" cy="511810"/>
              <wp:effectExtent l="0" t="0" r="22860" b="21590"/>
              <wp:wrapNone/>
              <wp:docPr id="5" name="Groep 5"/>
              <wp:cNvGraphicFramePr/>
              <a:graphic xmlns:a="http://schemas.openxmlformats.org/drawingml/2006/main">
                <a:graphicData uri="http://schemas.microsoft.com/office/word/2010/wordprocessingGroup">
                  <wpg:wgp>
                    <wpg:cNvGrpSpPr/>
                    <wpg:grpSpPr>
                      <a:xfrm>
                        <a:off x="0" y="0"/>
                        <a:ext cx="1196340" cy="511810"/>
                        <a:chOff x="0" y="0"/>
                        <a:chExt cx="1196340" cy="512064"/>
                      </a:xfrm>
                    </wpg:grpSpPr>
                    <wps:wsp>
                      <wps:cNvPr id="12" name="Rechthoek 2"/>
                      <wps:cNvSpPr/>
                      <wps:spPr>
                        <a:xfrm>
                          <a:off x="0" y="0"/>
                          <a:ext cx="835152" cy="512064"/>
                        </a:xfrm>
                        <a:prstGeom prst="rect">
                          <a:avLst/>
                        </a:prstGeom>
                        <a:solidFill>
                          <a:srgbClr val="F95A1B"/>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624B6D" w14:textId="77777777" w:rsidR="001C46D2" w:rsidRPr="0036770B" w:rsidRDefault="003440EA" w:rsidP="00C71521">
                            <w:pPr>
                              <w:jc w:val="center"/>
                              <w:rPr>
                                <w:rFonts w:ascii="Cambria" w:hAnsi="Cambria"/>
                                <w:b/>
                                <w:color w:val="FFFFFF" w:themeColor="background1"/>
                                <w:sz w:val="24"/>
                                <w:szCs w:val="24"/>
                              </w:rPr>
                            </w:pPr>
                            <w:r>
                              <w:rPr>
                                <w:rFonts w:ascii="Cambria" w:hAnsi="Cambria"/>
                                <w:b/>
                                <w:color w:val="FFFFFF" w:themeColor="background1"/>
                                <w:sz w:val="24"/>
                                <w:szCs w:val="24"/>
                              </w:rPr>
                              <w:t>Praktijk</w:t>
                            </w:r>
                            <w:r w:rsidR="001C46D2">
                              <w:rPr>
                                <w:rFonts w:ascii="Cambria" w:hAnsi="Cambria"/>
                                <w:b/>
                                <w:color w:val="FFFFFF" w:themeColor="background1"/>
                                <w:sz w:val="24"/>
                                <w:szCs w:val="24"/>
                              </w:rPr>
                              <w:t xml:space="preserve"> </w:t>
                            </w:r>
                            <w:r w:rsidR="001C46D2" w:rsidRPr="0036770B">
                              <w:rPr>
                                <w:rFonts w:ascii="Cambria" w:hAnsi="Cambria"/>
                                <w:b/>
                                <w:color w:val="FFFFFF" w:themeColor="background1"/>
                                <w:sz w:val="24"/>
                                <w:szCs w:val="24"/>
                              </w:rPr>
                              <w:t>opdracht</w:t>
                            </w:r>
                          </w:p>
                          <w:p w14:paraId="58F47DF2" w14:textId="77777777" w:rsidR="001C46D2" w:rsidRPr="0036770B" w:rsidRDefault="001C46D2" w:rsidP="0036770B">
                            <w:pPr>
                              <w:rPr>
                                <w:rFonts w:ascii="Cambria" w:hAnsi="Cambria"/>
                                <w:b/>
                                <w:color w:val="385623" w:themeColor="accent6"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hthoek 4"/>
                      <wps:cNvSpPr/>
                      <wps:spPr>
                        <a:xfrm>
                          <a:off x="834968" y="0"/>
                          <a:ext cx="361372" cy="51206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C7922D" w14:textId="77777777" w:rsidR="001C46D2" w:rsidRDefault="00F02331" w:rsidP="00F02331">
                            <w:pPr>
                              <w:spacing w:after="0"/>
                              <w:rPr>
                                <w:rFonts w:ascii="Cambria" w:hAnsi="Cambria"/>
                                <w:color w:val="385623" w:themeColor="accent6" w:themeShade="80"/>
                                <w:sz w:val="16"/>
                                <w:szCs w:val="16"/>
                              </w:rPr>
                            </w:pPr>
                            <w:r>
                              <w:rPr>
                                <w:rFonts w:ascii="Cambria" w:hAnsi="Cambria"/>
                                <w:color w:val="385623" w:themeColor="accent6" w:themeShade="80"/>
                                <w:sz w:val="16"/>
                                <w:szCs w:val="16"/>
                              </w:rPr>
                              <w:t>BB</w:t>
                            </w:r>
                          </w:p>
                          <w:p w14:paraId="7A3FBDC2" w14:textId="77777777" w:rsidR="00F02331" w:rsidRDefault="00F02331" w:rsidP="00F02331">
                            <w:pPr>
                              <w:spacing w:after="0"/>
                              <w:rPr>
                                <w:rFonts w:ascii="Cambria" w:hAnsi="Cambria"/>
                                <w:color w:val="385623" w:themeColor="accent6" w:themeShade="80"/>
                                <w:sz w:val="16"/>
                                <w:szCs w:val="16"/>
                              </w:rPr>
                            </w:pPr>
                            <w:r>
                              <w:rPr>
                                <w:rFonts w:ascii="Cambria" w:hAnsi="Cambria"/>
                                <w:color w:val="385623" w:themeColor="accent6" w:themeShade="80"/>
                                <w:sz w:val="16"/>
                                <w:szCs w:val="16"/>
                              </w:rPr>
                              <w:t>KB</w:t>
                            </w:r>
                          </w:p>
                          <w:p w14:paraId="7A5FAD84" w14:textId="77777777" w:rsidR="00F02331" w:rsidRPr="00F02331" w:rsidRDefault="00F02331" w:rsidP="00F02331">
                            <w:pPr>
                              <w:spacing w:after="0"/>
                              <w:rPr>
                                <w:rFonts w:ascii="Cambria" w:hAnsi="Cambria"/>
                                <w:color w:val="385623" w:themeColor="accent6" w:themeShade="80"/>
                                <w:sz w:val="16"/>
                                <w:szCs w:val="16"/>
                              </w:rPr>
                            </w:pPr>
                            <w:r>
                              <w:rPr>
                                <w:rFonts w:ascii="Cambria" w:hAnsi="Cambria"/>
                                <w:color w:val="385623" w:themeColor="accent6" w:themeShade="80"/>
                                <w:sz w:val="16"/>
                                <w:szCs w:val="16"/>
                              </w:rPr>
                              <w:t>GL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36AA648" id="Groep 5" o:spid="_x0000_s1053" style="position:absolute;margin-left:174.55pt;margin-top:-10.2pt;width:94.2pt;height:40.3pt;z-index:251665408;mso-width-relative:margin" coordsize="11963,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">
              <v:rect id="Rechthoek 2" o:spid="_x0000_s1054" style="position:absolute;width:8351;height:5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" fillcolor="#f95a1b" strokecolor="#1f4d78 [1604]" strokeweight="1pt">
                <v:textbox>
                  <w:txbxContent>
                    <w:p w14:paraId="5F624B6D" w14:textId="77777777" w:rsidR="001C46D2" w:rsidRPr="0036770B" w:rsidRDefault="003440EA" w:rsidP="00C71521">
                      <w:pPr>
                        <w:jc w:val="center"/>
                        <w:rPr>
                          <w:rFonts w:ascii="Cambria" w:hAnsi="Cambria"/>
                          <w:b/>
                          <w:color w:val="FFFFFF" w:themeColor="background1"/>
                          <w:sz w:val="24"/>
                          <w:szCs w:val="24"/>
                        </w:rPr>
                      </w:pPr>
                      <w:r>
                        <w:rPr>
                          <w:rFonts w:ascii="Cambria" w:hAnsi="Cambria"/>
                          <w:b/>
                          <w:color w:val="FFFFFF" w:themeColor="background1"/>
                          <w:sz w:val="24"/>
                          <w:szCs w:val="24"/>
                        </w:rPr>
                        <w:t>Praktijk</w:t>
                      </w:r>
                      <w:r w:rsidR="001C46D2">
                        <w:rPr>
                          <w:rFonts w:ascii="Cambria" w:hAnsi="Cambria"/>
                          <w:b/>
                          <w:color w:val="FFFFFF" w:themeColor="background1"/>
                          <w:sz w:val="24"/>
                          <w:szCs w:val="24"/>
                        </w:rPr>
                        <w:t xml:space="preserve"> </w:t>
                      </w:r>
                      <w:r w:rsidR="001C46D2" w:rsidRPr="0036770B">
                        <w:rPr>
                          <w:rFonts w:ascii="Cambria" w:hAnsi="Cambria"/>
                          <w:b/>
                          <w:color w:val="FFFFFF" w:themeColor="background1"/>
                          <w:sz w:val="24"/>
                          <w:szCs w:val="24"/>
                        </w:rPr>
                        <w:t>opdracht</w:t>
                      </w:r>
                    </w:p>
                    <w:p w14:paraId="58F47DF2" w14:textId="77777777" w:rsidR="001C46D2" w:rsidRPr="0036770B" w:rsidRDefault="001C46D2" w:rsidP="0036770B">
                      <w:pPr>
                        <w:rPr>
                          <w:rFonts w:ascii="Cambria" w:hAnsi="Cambria"/>
                          <w:b/>
                          <w:color w:val="385623" w:themeColor="accent6" w:themeShade="80"/>
                        </w:rPr>
                      </w:pPr>
                    </w:p>
                  </w:txbxContent>
                </v:textbox>
              </v:rect>
              <v:rect id="Rechthoek 4" o:spid="_x0000_s1055" style="position:absolute;left:8349;width:3614;height:5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" fillcolor="white [3212]" strokecolor="#1f4d78 [1604]" strokeweight="1pt">
                <v:textbox>
                  <w:txbxContent>
                    <w:p w14:paraId="63C7922D" w14:textId="77777777" w:rsidR="001C46D2" w:rsidRDefault="00F02331" w:rsidP="00F02331">
                      <w:pPr>
                        <w:spacing w:after="0"/>
                        <w:rPr>
                          <w:rFonts w:ascii="Cambria" w:hAnsi="Cambria"/>
                          <w:color w:val="385623" w:themeColor="accent6" w:themeShade="80"/>
                          <w:sz w:val="16"/>
                          <w:szCs w:val="16"/>
                        </w:rPr>
                      </w:pPr>
                      <w:r>
                        <w:rPr>
                          <w:rFonts w:ascii="Cambria" w:hAnsi="Cambria"/>
                          <w:color w:val="385623" w:themeColor="accent6" w:themeShade="80"/>
                          <w:sz w:val="16"/>
                          <w:szCs w:val="16"/>
                        </w:rPr>
                        <w:t>BB</w:t>
                      </w:r>
                    </w:p>
                    <w:p w14:paraId="7A3FBDC2" w14:textId="77777777" w:rsidR="00F02331" w:rsidRDefault="00F02331" w:rsidP="00F02331">
                      <w:pPr>
                        <w:spacing w:after="0"/>
                        <w:rPr>
                          <w:rFonts w:ascii="Cambria" w:hAnsi="Cambria"/>
                          <w:color w:val="385623" w:themeColor="accent6" w:themeShade="80"/>
                          <w:sz w:val="16"/>
                          <w:szCs w:val="16"/>
                        </w:rPr>
                      </w:pPr>
                      <w:r>
                        <w:rPr>
                          <w:rFonts w:ascii="Cambria" w:hAnsi="Cambria"/>
                          <w:color w:val="385623" w:themeColor="accent6" w:themeShade="80"/>
                          <w:sz w:val="16"/>
                          <w:szCs w:val="16"/>
                        </w:rPr>
                        <w:t>KB</w:t>
                      </w:r>
                    </w:p>
                    <w:p w14:paraId="7A5FAD84" w14:textId="77777777" w:rsidR="00F02331" w:rsidRPr="00F02331" w:rsidRDefault="00F02331" w:rsidP="00F02331">
                      <w:pPr>
                        <w:spacing w:after="0"/>
                        <w:rPr>
                          <w:rFonts w:ascii="Cambria" w:hAnsi="Cambria"/>
                          <w:color w:val="385623" w:themeColor="accent6" w:themeShade="80"/>
                          <w:sz w:val="16"/>
                          <w:szCs w:val="16"/>
                        </w:rPr>
                      </w:pPr>
                      <w:r>
                        <w:rPr>
                          <w:rFonts w:ascii="Cambria" w:hAnsi="Cambria"/>
                          <w:color w:val="385623" w:themeColor="accent6" w:themeShade="80"/>
                          <w:sz w:val="16"/>
                          <w:szCs w:val="16"/>
                        </w:rPr>
                        <w:t>GL</w:t>
                      </w:r>
                    </w:p>
                  </w:txbxContent>
                </v:textbox>
              </v:rect>
            </v:group>
          </w:pict>
        </mc:Fallback>
      </mc:AlternateContent>
    </w:r>
    <w:r w:rsidR="001C46D2">
      <w:rPr>
        <w:noProof/>
        <w:lang w:eastAsia="nl-NL"/>
      </w:rPr>
      <mc:AlternateContent>
        <mc:Choice Requires="wps">
          <w:drawing>
            <wp:anchor distT="0" distB="0" distL="114300" distR="114300" simplePos="0" relativeHeight="251662336" behindDoc="0" locked="0" layoutInCell="1" allowOverlap="1" wp14:anchorId="7B7087DB" wp14:editId="2718D5DF">
              <wp:simplePos x="0" y="0"/>
              <wp:positionH relativeFrom="column">
                <wp:posOffset>3366135</wp:posOffset>
              </wp:positionH>
              <wp:positionV relativeFrom="paragraph">
                <wp:posOffset>-9906</wp:posOffset>
              </wp:positionV>
              <wp:extent cx="2432304" cy="280035"/>
              <wp:effectExtent l="0" t="0" r="25400" b="24765"/>
              <wp:wrapNone/>
              <wp:docPr id="3" name="Rechthoek 3"/>
              <wp:cNvGraphicFramePr/>
              <a:graphic xmlns:a="http://schemas.openxmlformats.org/drawingml/2006/main">
                <a:graphicData uri="http://schemas.microsoft.com/office/word/2010/wordprocessingShape">
                  <wps:wsp>
                    <wps:cNvSpPr/>
                    <wps:spPr>
                      <a:xfrm>
                        <a:off x="0" y="0"/>
                        <a:ext cx="2432304" cy="280035"/>
                      </a:xfrm>
                      <a:prstGeom prst="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69F0F9" w14:textId="77777777" w:rsidR="001C46D2" w:rsidRPr="00CA4557" w:rsidRDefault="00464033" w:rsidP="0036770B">
                          <w:pPr>
                            <w:rPr>
                              <w:rFonts w:ascii="Cambria" w:hAnsi="Cambria"/>
                              <w:b/>
                              <w:color w:val="FFFFFF" w:themeColor="background1"/>
                            </w:rPr>
                          </w:pPr>
                          <w:r>
                            <w:rPr>
                              <w:rFonts w:ascii="Cambria" w:hAnsi="Cambria"/>
                              <w:b/>
                              <w:color w:val="FFFFFF" w:themeColor="background1"/>
                            </w:rPr>
                            <w:t>Werk in Tuin en Landschap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087DB" id="Rechthoek 3" o:spid="_x0000_s1056" style="position:absolute;margin-left:265.05pt;margin-top:-.8pt;width:191.5pt;height:2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" fillcolor="#375623 [1609]" strokecolor="#375623 [1609]" strokeweight="1pt">
              <v:textbox>
                <w:txbxContent>
                  <w:p w14:paraId="1B69F0F9" w14:textId="77777777" w:rsidR="001C46D2" w:rsidRPr="00CA4557" w:rsidRDefault="00464033" w:rsidP="0036770B">
                    <w:pPr>
                      <w:rPr>
                        <w:rFonts w:ascii="Cambria" w:hAnsi="Cambria"/>
                        <w:b/>
                        <w:color w:val="FFFFFF" w:themeColor="background1"/>
                      </w:rPr>
                    </w:pPr>
                    <w:r>
                      <w:rPr>
                        <w:rFonts w:ascii="Cambria" w:hAnsi="Cambria"/>
                        <w:b/>
                        <w:color w:val="FFFFFF" w:themeColor="background1"/>
                      </w:rPr>
                      <w:t>Werk in Tuin en Landschap</w:t>
                    </w:r>
                  </w:p>
                </w:txbxContent>
              </v:textbox>
            </v:rect>
          </w:pict>
        </mc:Fallback>
      </mc:AlternateContent>
    </w:r>
    <w:r w:rsidR="001C46D2">
      <w:rPr>
        <w:noProof/>
        <w:lang w:eastAsia="nl-NL"/>
      </w:rPr>
      <mc:AlternateContent>
        <mc:Choice Requires="wps">
          <w:drawing>
            <wp:anchor distT="0" distB="0" distL="114300" distR="114300" simplePos="0" relativeHeight="251658240" behindDoc="0" locked="0" layoutInCell="1" allowOverlap="1" wp14:anchorId="7ED1827B" wp14:editId="4687AAE9">
              <wp:simplePos x="0" y="0"/>
              <wp:positionH relativeFrom="column">
                <wp:posOffset>14605</wp:posOffset>
              </wp:positionH>
              <wp:positionV relativeFrom="paragraph">
                <wp:posOffset>-10668</wp:posOffset>
              </wp:positionV>
              <wp:extent cx="3450336" cy="280035"/>
              <wp:effectExtent l="0" t="0" r="17145" b="24765"/>
              <wp:wrapNone/>
              <wp:docPr id="1" name="Rechthoek 1"/>
              <wp:cNvGraphicFramePr/>
              <a:graphic xmlns:a="http://schemas.openxmlformats.org/drawingml/2006/main">
                <a:graphicData uri="http://schemas.microsoft.com/office/word/2010/wordprocessingShape">
                  <wps:wsp>
                    <wps:cNvSpPr/>
                    <wps:spPr>
                      <a:xfrm>
                        <a:off x="0" y="0"/>
                        <a:ext cx="3450336" cy="280035"/>
                      </a:xfrm>
                      <a:prstGeom prst="rect">
                        <a:avLst/>
                      </a:prstGeom>
                      <a:solidFill>
                        <a:schemeClr val="bg1"/>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DF934F" w14:textId="77777777" w:rsidR="001C46D2" w:rsidRPr="0036770B" w:rsidRDefault="00F02331" w:rsidP="0036770B">
                          <w:pPr>
                            <w:rPr>
                              <w:rFonts w:ascii="Cambria" w:hAnsi="Cambria"/>
                              <w:b/>
                              <w:color w:val="385623" w:themeColor="accent6" w:themeShade="80"/>
                            </w:rPr>
                          </w:pPr>
                          <w:r>
                            <w:rPr>
                              <w:rFonts w:ascii="Cambria" w:hAnsi="Cambria"/>
                              <w:b/>
                              <w:color w:val="385623" w:themeColor="accent6" w:themeShade="80"/>
                            </w:rPr>
                            <w:t>Titel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1827B" id="Rechthoek 1" o:spid="_x0000_s1057" style="position:absolute;margin-left:1.15pt;margin-top:-.85pt;width:271.7pt;height:2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" fillcolor="white [3212]" strokecolor="#375623 [1609]" strokeweight="1pt">
              <v:textbox>
                <w:txbxContent>
                  <w:p w14:paraId="39DF934F" w14:textId="77777777" w:rsidR="001C46D2" w:rsidRPr="0036770B" w:rsidRDefault="00F02331" w:rsidP="0036770B">
                    <w:pPr>
                      <w:rPr>
                        <w:rFonts w:ascii="Cambria" w:hAnsi="Cambria"/>
                        <w:b/>
                        <w:color w:val="385623" w:themeColor="accent6" w:themeShade="80"/>
                      </w:rPr>
                    </w:pPr>
                    <w:r>
                      <w:rPr>
                        <w:rFonts w:ascii="Cambria" w:hAnsi="Cambria"/>
                        <w:b/>
                        <w:color w:val="385623" w:themeColor="accent6" w:themeShade="80"/>
                      </w:rPr>
                      <w:t>Titel</w:t>
                    </w:r>
                  </w:p>
                </w:txbxContent>
              </v:textbox>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A4069" w14:textId="77777777" w:rsidR="00494637" w:rsidRDefault="0049463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113C4"/>
    <w:multiLevelType w:val="multilevel"/>
    <w:tmpl w:val="F828B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E67770"/>
    <w:multiLevelType w:val="hybridMultilevel"/>
    <w:tmpl w:val="CD82B2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65A20D0"/>
    <w:multiLevelType w:val="hybridMultilevel"/>
    <w:tmpl w:val="F294D640"/>
    <w:lvl w:ilvl="0" w:tplc="B9348988">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D7C6738"/>
    <w:multiLevelType w:val="hybridMultilevel"/>
    <w:tmpl w:val="2240344A"/>
    <w:lvl w:ilvl="0" w:tplc="04130003">
      <w:start w:val="1"/>
      <w:numFmt w:val="bullet"/>
      <w:lvlText w:val="o"/>
      <w:lvlJc w:val="left"/>
      <w:pPr>
        <w:ind w:left="720" w:hanging="360"/>
      </w:pPr>
      <w:rPr>
        <w:rFonts w:ascii="Courier New" w:hAnsi="Courier New" w:cs="Courier New"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E347057"/>
    <w:multiLevelType w:val="multilevel"/>
    <w:tmpl w:val="FE2ED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F4004A5"/>
    <w:multiLevelType w:val="hybridMultilevel"/>
    <w:tmpl w:val="A99C650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6F074E0"/>
    <w:multiLevelType w:val="hybridMultilevel"/>
    <w:tmpl w:val="F0220FEA"/>
    <w:lvl w:ilvl="0" w:tplc="B9348988">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A500CF9"/>
    <w:multiLevelType w:val="multilevel"/>
    <w:tmpl w:val="C51C4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C700760"/>
    <w:multiLevelType w:val="hybridMultilevel"/>
    <w:tmpl w:val="4F3E67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3D24529"/>
    <w:multiLevelType w:val="multilevel"/>
    <w:tmpl w:val="E0269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3ED4F5F"/>
    <w:multiLevelType w:val="hybridMultilevel"/>
    <w:tmpl w:val="54744CEE"/>
    <w:lvl w:ilvl="0" w:tplc="0413000D">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1" w15:restartNumberingAfterBreak="0">
    <w:nsid w:val="3A7F4F90"/>
    <w:multiLevelType w:val="hybridMultilevel"/>
    <w:tmpl w:val="2240344A"/>
    <w:lvl w:ilvl="0" w:tplc="04130003">
      <w:start w:val="1"/>
      <w:numFmt w:val="bullet"/>
      <w:lvlText w:val="o"/>
      <w:lvlJc w:val="left"/>
      <w:pPr>
        <w:ind w:left="720" w:hanging="360"/>
      </w:pPr>
      <w:rPr>
        <w:rFonts w:ascii="Courier New" w:hAnsi="Courier New" w:cs="Courier New"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6A0314E"/>
    <w:multiLevelType w:val="hybridMultilevel"/>
    <w:tmpl w:val="76AE61BC"/>
    <w:lvl w:ilvl="0" w:tplc="0413000D">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3" w15:restartNumberingAfterBreak="0">
    <w:nsid w:val="51B603C1"/>
    <w:multiLevelType w:val="multilevel"/>
    <w:tmpl w:val="82F80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9F54C8B"/>
    <w:multiLevelType w:val="multilevel"/>
    <w:tmpl w:val="48460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C292F7E"/>
    <w:multiLevelType w:val="hybridMultilevel"/>
    <w:tmpl w:val="4738C478"/>
    <w:lvl w:ilvl="0" w:tplc="B9348988">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35B3A52"/>
    <w:multiLevelType w:val="multilevel"/>
    <w:tmpl w:val="3B860E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6F8643F"/>
    <w:multiLevelType w:val="hybridMultilevel"/>
    <w:tmpl w:val="0C2A0092"/>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DE33B74"/>
    <w:multiLevelType w:val="hybridMultilevel"/>
    <w:tmpl w:val="2312E8D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3"/>
  </w:num>
  <w:num w:numId="3">
    <w:abstractNumId w:val="18"/>
  </w:num>
  <w:num w:numId="4">
    <w:abstractNumId w:val="17"/>
  </w:num>
  <w:num w:numId="5">
    <w:abstractNumId w:val="8"/>
  </w:num>
  <w:num w:numId="6">
    <w:abstractNumId w:val="11"/>
  </w:num>
  <w:num w:numId="7">
    <w:abstractNumId w:val="10"/>
  </w:num>
  <w:num w:numId="8">
    <w:abstractNumId w:val="12"/>
  </w:num>
  <w:num w:numId="9">
    <w:abstractNumId w:val="5"/>
  </w:num>
  <w:num w:numId="10">
    <w:abstractNumId w:val="6"/>
  </w:num>
  <w:num w:numId="11">
    <w:abstractNumId w:val="15"/>
  </w:num>
  <w:num w:numId="12">
    <w:abstractNumId w:val="16"/>
  </w:num>
  <w:num w:numId="13">
    <w:abstractNumId w:val="0"/>
  </w:num>
  <w:num w:numId="14">
    <w:abstractNumId w:val="7"/>
  </w:num>
  <w:num w:numId="15">
    <w:abstractNumId w:val="13"/>
  </w:num>
  <w:num w:numId="16">
    <w:abstractNumId w:val="9"/>
  </w:num>
  <w:num w:numId="17">
    <w:abstractNumId w:val="4"/>
  </w:num>
  <w:num w:numId="18">
    <w:abstractNumId w:val="14"/>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A56"/>
    <w:rsid w:val="00013413"/>
    <w:rsid w:val="00015F16"/>
    <w:rsid w:val="00016E7E"/>
    <w:rsid w:val="00046B92"/>
    <w:rsid w:val="0006038A"/>
    <w:rsid w:val="00097455"/>
    <w:rsid w:val="000B7F62"/>
    <w:rsid w:val="001024E0"/>
    <w:rsid w:val="00132FEB"/>
    <w:rsid w:val="00144840"/>
    <w:rsid w:val="001572C9"/>
    <w:rsid w:val="00170EF1"/>
    <w:rsid w:val="001B32F4"/>
    <w:rsid w:val="001B543F"/>
    <w:rsid w:val="001B7CAB"/>
    <w:rsid w:val="001C46D2"/>
    <w:rsid w:val="001D052F"/>
    <w:rsid w:val="001F5A56"/>
    <w:rsid w:val="00257BD0"/>
    <w:rsid w:val="002A4260"/>
    <w:rsid w:val="002A6A19"/>
    <w:rsid w:val="002D795E"/>
    <w:rsid w:val="00323CF5"/>
    <w:rsid w:val="00336EC0"/>
    <w:rsid w:val="003440EA"/>
    <w:rsid w:val="0036280F"/>
    <w:rsid w:val="0036308F"/>
    <w:rsid w:val="0036770B"/>
    <w:rsid w:val="00392B1C"/>
    <w:rsid w:val="0039343C"/>
    <w:rsid w:val="003B334E"/>
    <w:rsid w:val="003E00CE"/>
    <w:rsid w:val="0043324B"/>
    <w:rsid w:val="00435985"/>
    <w:rsid w:val="00464033"/>
    <w:rsid w:val="00494637"/>
    <w:rsid w:val="004B05D9"/>
    <w:rsid w:val="00513B8D"/>
    <w:rsid w:val="005967CD"/>
    <w:rsid w:val="005B247C"/>
    <w:rsid w:val="00605CD0"/>
    <w:rsid w:val="00672A52"/>
    <w:rsid w:val="00674E3A"/>
    <w:rsid w:val="006B0583"/>
    <w:rsid w:val="006B7333"/>
    <w:rsid w:val="006E7071"/>
    <w:rsid w:val="006F1BFB"/>
    <w:rsid w:val="007A5059"/>
    <w:rsid w:val="007B77A0"/>
    <w:rsid w:val="007D491C"/>
    <w:rsid w:val="00803466"/>
    <w:rsid w:val="008222A9"/>
    <w:rsid w:val="00865A39"/>
    <w:rsid w:val="00884574"/>
    <w:rsid w:val="00893E13"/>
    <w:rsid w:val="0089493B"/>
    <w:rsid w:val="008A780B"/>
    <w:rsid w:val="008B29C5"/>
    <w:rsid w:val="008C4B72"/>
    <w:rsid w:val="008E58F5"/>
    <w:rsid w:val="00900211"/>
    <w:rsid w:val="009613AB"/>
    <w:rsid w:val="00975F9A"/>
    <w:rsid w:val="00983E9B"/>
    <w:rsid w:val="00983EFB"/>
    <w:rsid w:val="0099299A"/>
    <w:rsid w:val="009A3006"/>
    <w:rsid w:val="009C37B2"/>
    <w:rsid w:val="00A67315"/>
    <w:rsid w:val="00A82014"/>
    <w:rsid w:val="00A95080"/>
    <w:rsid w:val="00AA7DE1"/>
    <w:rsid w:val="00AD4E85"/>
    <w:rsid w:val="00AE30FF"/>
    <w:rsid w:val="00B11AE2"/>
    <w:rsid w:val="00B321C1"/>
    <w:rsid w:val="00B36962"/>
    <w:rsid w:val="00BB7EE1"/>
    <w:rsid w:val="00BD4284"/>
    <w:rsid w:val="00BF35DD"/>
    <w:rsid w:val="00BF6527"/>
    <w:rsid w:val="00C47A97"/>
    <w:rsid w:val="00C71521"/>
    <w:rsid w:val="00CA4557"/>
    <w:rsid w:val="00CC6DAA"/>
    <w:rsid w:val="00D4491C"/>
    <w:rsid w:val="00DA3E5B"/>
    <w:rsid w:val="00DC15C6"/>
    <w:rsid w:val="00DD12BB"/>
    <w:rsid w:val="00E322E8"/>
    <w:rsid w:val="00E332CE"/>
    <w:rsid w:val="00E41D60"/>
    <w:rsid w:val="00EB3E3D"/>
    <w:rsid w:val="00ED54BE"/>
    <w:rsid w:val="00F01678"/>
    <w:rsid w:val="00F02331"/>
    <w:rsid w:val="00FA01A8"/>
    <w:rsid w:val="00FA249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13557E"/>
  <w15:chartTrackingRefBased/>
  <w15:docId w15:val="{AA3C228C-0379-49E8-B2E5-653B42244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link w:val="Kop1Char"/>
    <w:uiPriority w:val="1"/>
    <w:qFormat/>
    <w:rsid w:val="001F5A56"/>
    <w:pPr>
      <w:widowControl w:val="0"/>
      <w:spacing w:before="69" w:after="0" w:line="240" w:lineRule="auto"/>
      <w:ind w:left="1043"/>
      <w:outlineLvl w:val="0"/>
    </w:pPr>
    <w:rPr>
      <w:rFonts w:ascii="Calibri" w:eastAsia="Calibri" w:hAnsi="Calibri"/>
      <w:b/>
      <w:bCs/>
      <w:sz w:val="23"/>
      <w:szCs w:val="23"/>
      <w:lang w:val="en-US"/>
    </w:rPr>
  </w:style>
  <w:style w:type="paragraph" w:styleId="Kop2">
    <w:name w:val="heading 2"/>
    <w:basedOn w:val="Standaard"/>
    <w:link w:val="Kop2Char"/>
    <w:uiPriority w:val="1"/>
    <w:qFormat/>
    <w:rsid w:val="001F5A56"/>
    <w:pPr>
      <w:widowControl w:val="0"/>
      <w:spacing w:before="105" w:after="0" w:line="240" w:lineRule="auto"/>
      <w:ind w:left="5886"/>
      <w:outlineLvl w:val="1"/>
    </w:pPr>
    <w:rPr>
      <w:rFonts w:ascii="Open Sans" w:eastAsia="Open Sans" w:hAnsi="Open Sans"/>
      <w:b/>
      <w:bCs/>
      <w:sz w:val="20"/>
      <w:szCs w:val="20"/>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6770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6770B"/>
  </w:style>
  <w:style w:type="paragraph" w:styleId="Voettekst">
    <w:name w:val="footer"/>
    <w:basedOn w:val="Standaard"/>
    <w:link w:val="VoettekstChar"/>
    <w:uiPriority w:val="99"/>
    <w:unhideWhenUsed/>
    <w:rsid w:val="0036770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6770B"/>
  </w:style>
  <w:style w:type="paragraph" w:styleId="Lijstalinea">
    <w:name w:val="List Paragraph"/>
    <w:basedOn w:val="Standaard"/>
    <w:uiPriority w:val="34"/>
    <w:qFormat/>
    <w:rsid w:val="0036308F"/>
    <w:pPr>
      <w:ind w:left="720"/>
      <w:contextualSpacing/>
    </w:pPr>
  </w:style>
  <w:style w:type="table" w:styleId="Tabelraster">
    <w:name w:val="Table Grid"/>
    <w:basedOn w:val="Standaardtabel"/>
    <w:uiPriority w:val="39"/>
    <w:rsid w:val="00257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392B1C"/>
    <w:rPr>
      <w:sz w:val="16"/>
      <w:szCs w:val="16"/>
    </w:rPr>
  </w:style>
  <w:style w:type="paragraph" w:styleId="Tekstopmerking">
    <w:name w:val="annotation text"/>
    <w:basedOn w:val="Standaard"/>
    <w:link w:val="TekstopmerkingChar"/>
    <w:uiPriority w:val="99"/>
    <w:semiHidden/>
    <w:unhideWhenUsed/>
    <w:rsid w:val="00392B1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92B1C"/>
    <w:rPr>
      <w:sz w:val="20"/>
      <w:szCs w:val="20"/>
    </w:rPr>
  </w:style>
  <w:style w:type="paragraph" w:styleId="Onderwerpvanopmerking">
    <w:name w:val="annotation subject"/>
    <w:basedOn w:val="Tekstopmerking"/>
    <w:next w:val="Tekstopmerking"/>
    <w:link w:val="OnderwerpvanopmerkingChar"/>
    <w:uiPriority w:val="99"/>
    <w:semiHidden/>
    <w:unhideWhenUsed/>
    <w:rsid w:val="00392B1C"/>
    <w:rPr>
      <w:b/>
      <w:bCs/>
    </w:rPr>
  </w:style>
  <w:style w:type="character" w:customStyle="1" w:styleId="OnderwerpvanopmerkingChar">
    <w:name w:val="Onderwerp van opmerking Char"/>
    <w:basedOn w:val="TekstopmerkingChar"/>
    <w:link w:val="Onderwerpvanopmerking"/>
    <w:uiPriority w:val="99"/>
    <w:semiHidden/>
    <w:rsid w:val="00392B1C"/>
    <w:rPr>
      <w:b/>
      <w:bCs/>
      <w:sz w:val="20"/>
      <w:szCs w:val="20"/>
    </w:rPr>
  </w:style>
  <w:style w:type="paragraph" w:styleId="Ballontekst">
    <w:name w:val="Balloon Text"/>
    <w:basedOn w:val="Standaard"/>
    <w:link w:val="BallontekstChar"/>
    <w:uiPriority w:val="99"/>
    <w:semiHidden/>
    <w:unhideWhenUsed/>
    <w:rsid w:val="00392B1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92B1C"/>
    <w:rPr>
      <w:rFonts w:ascii="Segoe UI" w:hAnsi="Segoe UI" w:cs="Segoe UI"/>
      <w:sz w:val="18"/>
      <w:szCs w:val="18"/>
    </w:rPr>
  </w:style>
  <w:style w:type="character" w:styleId="Hyperlink">
    <w:name w:val="Hyperlink"/>
    <w:basedOn w:val="Standaardalinea-lettertype"/>
    <w:uiPriority w:val="99"/>
    <w:unhideWhenUsed/>
    <w:rsid w:val="009613AB"/>
    <w:rPr>
      <w:color w:val="0563C1" w:themeColor="hyperlink"/>
      <w:u w:val="single"/>
    </w:rPr>
  </w:style>
  <w:style w:type="character" w:styleId="GevolgdeHyperlink">
    <w:name w:val="FollowedHyperlink"/>
    <w:basedOn w:val="Standaardalinea-lettertype"/>
    <w:uiPriority w:val="99"/>
    <w:semiHidden/>
    <w:unhideWhenUsed/>
    <w:rsid w:val="009613AB"/>
    <w:rPr>
      <w:color w:val="954F72" w:themeColor="followedHyperlink"/>
      <w:u w:val="single"/>
    </w:rPr>
  </w:style>
  <w:style w:type="character" w:customStyle="1" w:styleId="Kop1Char">
    <w:name w:val="Kop 1 Char"/>
    <w:basedOn w:val="Standaardalinea-lettertype"/>
    <w:link w:val="Kop1"/>
    <w:uiPriority w:val="1"/>
    <w:rsid w:val="001F5A56"/>
    <w:rPr>
      <w:rFonts w:ascii="Calibri" w:eastAsia="Calibri" w:hAnsi="Calibri"/>
      <w:b/>
      <w:bCs/>
      <w:sz w:val="23"/>
      <w:szCs w:val="23"/>
      <w:lang w:val="en-US"/>
    </w:rPr>
  </w:style>
  <w:style w:type="character" w:customStyle="1" w:styleId="Kop2Char">
    <w:name w:val="Kop 2 Char"/>
    <w:basedOn w:val="Standaardalinea-lettertype"/>
    <w:link w:val="Kop2"/>
    <w:uiPriority w:val="1"/>
    <w:rsid w:val="001F5A56"/>
    <w:rPr>
      <w:rFonts w:ascii="Open Sans" w:eastAsia="Open Sans" w:hAnsi="Open Sans"/>
      <w:b/>
      <w:bCs/>
      <w:sz w:val="20"/>
      <w:szCs w:val="20"/>
      <w:lang w:val="en-US"/>
    </w:rPr>
  </w:style>
  <w:style w:type="paragraph" w:styleId="Plattetekst">
    <w:name w:val="Body Text"/>
    <w:basedOn w:val="Standaard"/>
    <w:link w:val="PlattetekstChar"/>
    <w:uiPriority w:val="1"/>
    <w:qFormat/>
    <w:rsid w:val="001F5A56"/>
    <w:pPr>
      <w:widowControl w:val="0"/>
      <w:spacing w:after="0" w:line="240" w:lineRule="auto"/>
      <w:ind w:left="1058"/>
    </w:pPr>
    <w:rPr>
      <w:rFonts w:ascii="Open Sans" w:eastAsia="Open Sans" w:hAnsi="Open Sans"/>
      <w:sz w:val="20"/>
      <w:szCs w:val="20"/>
      <w:lang w:val="en-US"/>
    </w:rPr>
  </w:style>
  <w:style w:type="character" w:customStyle="1" w:styleId="PlattetekstChar">
    <w:name w:val="Platte tekst Char"/>
    <w:basedOn w:val="Standaardalinea-lettertype"/>
    <w:link w:val="Plattetekst"/>
    <w:uiPriority w:val="1"/>
    <w:rsid w:val="001F5A56"/>
    <w:rPr>
      <w:rFonts w:ascii="Open Sans" w:eastAsia="Open Sans" w:hAnsi="Open San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b070fst\Onderwijsgroep%20Noord\Mepv_Vakgr_Groen_team%20-%20Documenten\Werk%20in%20tuin%20en%20landschap\Sjabloon%20opdracht%20Werk%20in%20T%20en%20L.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2160CB97AA9944823D4F7CE3EBB0E3" ma:contentTypeVersion="11" ma:contentTypeDescription="Een nieuw document maken." ma:contentTypeScope="" ma:versionID="bab9f1ddc85e7220d2a86fda1f19176a">
  <xsd:schema xmlns:xsd="http://www.w3.org/2001/XMLSchema" xmlns:xs="http://www.w3.org/2001/XMLSchema" xmlns:p="http://schemas.microsoft.com/office/2006/metadata/properties" xmlns:ns2="857190e7-f14a-4353-88e6-64ca5f0bd809" xmlns:ns3="0dd387fd-c553-4a20-ade5-fa3cd1739043" targetNamespace="http://schemas.microsoft.com/office/2006/metadata/properties" ma:root="true" ma:fieldsID="2e6af6d45ac2c1230332831d106dcec9" ns2:_="" ns3:_="">
    <xsd:import namespace="857190e7-f14a-4353-88e6-64ca5f0bd809"/>
    <xsd:import namespace="0dd387fd-c553-4a20-ade5-fa3cd17390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7190e7-f14a-4353-88e6-64ca5f0bd8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d387fd-c553-4a20-ade5-fa3cd1739043"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01F1CD-ACF8-4041-B91D-EE8B908254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7190e7-f14a-4353-88e6-64ca5f0bd809"/>
    <ds:schemaRef ds:uri="0dd387fd-c553-4a20-ade5-fa3cd17390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7E294A-7A44-46FD-B646-973A3F8DD0CE}">
  <ds:schemaRefs>
    <ds:schemaRef ds:uri="http://schemas.microsoft.com/office/infopath/2007/PartnerControls"/>
    <ds:schemaRef ds:uri="http://schemas.microsoft.com/office/2006/documentManagement/types"/>
    <ds:schemaRef ds:uri="http://purl.org/dc/elements/1.1/"/>
    <ds:schemaRef ds:uri="857190e7-f14a-4353-88e6-64ca5f0bd809"/>
    <ds:schemaRef ds:uri="http://schemas.openxmlformats.org/package/2006/metadata/core-properties"/>
    <ds:schemaRef ds:uri="http://purl.org/dc/terms/"/>
    <ds:schemaRef ds:uri="0dd387fd-c553-4a20-ade5-fa3cd1739043"/>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04C8AD54-1B58-43F0-99DD-5C66D1E98BD7}">
  <ds:schemaRefs>
    <ds:schemaRef ds:uri="http://schemas.microsoft.com/sharepoint/v3/contenttype/forms"/>
  </ds:schemaRefs>
</ds:datastoreItem>
</file>

<file path=customXml/itemProps4.xml><?xml version="1.0" encoding="utf-8"?>
<ds:datastoreItem xmlns:ds="http://schemas.openxmlformats.org/officeDocument/2006/customXml" ds:itemID="{85615A17-A6CA-4EE6-91CA-4435A1154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 opdracht Werk in T en L</Template>
  <TotalTime>11</TotalTime>
  <Pages>4</Pages>
  <Words>323</Words>
  <Characters>1780</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Onderwijsgroep Noord</Company>
  <LinksUpToDate>false</LinksUpToDate>
  <CharactersWithSpaces>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Arne de Schiffart</dc:creator>
  <cp:keywords/>
  <dc:description/>
  <cp:lastModifiedBy>Arne de Schiffart</cp:lastModifiedBy>
  <cp:revision>1</cp:revision>
  <cp:lastPrinted>2020-11-04T12:29:00Z</cp:lastPrinted>
  <dcterms:created xsi:type="dcterms:W3CDTF">2021-03-09T09:45:00Z</dcterms:created>
  <dcterms:modified xsi:type="dcterms:W3CDTF">2021-03-09T09:56:00Z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y fmtid="{D5CDD505-2E9C-101B-9397-08002B2CF9AE}" pid="3" name="ContentTypeId">
    <vt:lpwstr>0x010100D62160CB97AA9944823D4F7CE3EBB0E3</vt:lpwstr>
  </property>
</Properties>
</file>